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4295" w14:textId="679A2E8D" w:rsidR="00E273CA" w:rsidRDefault="00147739" w:rsidP="00421BF1">
      <w:pPr>
        <w:pStyle w:val="Titel"/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71518CD" wp14:editId="4D3EC06D">
            <wp:simplePos x="0" y="0"/>
            <wp:positionH relativeFrom="column">
              <wp:posOffset>-1988185</wp:posOffset>
            </wp:positionH>
            <wp:positionV relativeFrom="paragraph">
              <wp:posOffset>123825</wp:posOffset>
            </wp:positionV>
            <wp:extent cx="774700" cy="774700"/>
            <wp:effectExtent l="0" t="0" r="6350" b="6350"/>
            <wp:wrapNone/>
            <wp:docPr id="7" name="Billede 4" descr="generated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ted QR 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950206073"/>
          <w:showingPlcHdr/>
          <w:picture/>
        </w:sdtPr>
        <w:sdtContent/>
      </w:sdt>
      <w:r w:rsidRPr="00147739">
        <w:rPr>
          <w:noProof/>
        </w:rPr>
        <w:t xml:space="preserve"> </w:t>
      </w:r>
      <w:r w:rsidR="00313907">
        <w:t>Miss Viborg</w:t>
      </w:r>
    </w:p>
    <w:p w14:paraId="041AC02C" w14:textId="21AA78BC" w:rsidR="00E15BB1" w:rsidRDefault="00E15BB1" w:rsidP="03241D95">
      <w:pPr>
        <w:pStyle w:val="Lilleskrift"/>
        <w:rPr>
          <w:bCs w:val="0"/>
        </w:rPr>
      </w:pPr>
      <w:proofErr w:type="spellStart"/>
      <w:r>
        <w:rPr>
          <w:b/>
        </w:rPr>
        <w:t>Læremidlet</w:t>
      </w:r>
      <w:proofErr w:type="spellEnd"/>
      <w:r w:rsidR="00D95CEE">
        <w:rPr>
          <w:b/>
        </w:rPr>
        <w:tab/>
      </w:r>
      <w:r w:rsidR="00313907">
        <w:rPr>
          <w:bCs w:val="0"/>
        </w:rPr>
        <w:t>Miss Viborg, instruktør Marianne Blicher</w:t>
      </w:r>
    </w:p>
    <w:p w14:paraId="7554FACB" w14:textId="31420F2D" w:rsidR="00676E54" w:rsidRDefault="00493E9B" w:rsidP="00676E54">
      <w:pPr>
        <w:pStyle w:val="Lilleskrift"/>
      </w:pPr>
      <w:r w:rsidRPr="00CC471C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0" wp14:anchorId="0A891970" wp14:editId="7D87B889">
                <wp:simplePos x="0" y="0"/>
                <wp:positionH relativeFrom="column">
                  <wp:posOffset>-1988820</wp:posOffset>
                </wp:positionH>
                <wp:positionV relativeFrom="page">
                  <wp:posOffset>2533015</wp:posOffset>
                </wp:positionV>
                <wp:extent cx="1713230" cy="190500"/>
                <wp:effectExtent l="0" t="0" r="127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229D01C7" w:rsidR="00CE7142" w:rsidRPr="00CE7142" w:rsidRDefault="00000000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hyperlink r:id="rId12" w:history="1">
                              <w:r w:rsidR="00CE7142" w:rsidRPr="004322DB">
                                <w:rPr>
                                  <w:rStyle w:val="Hyperlink"/>
                                  <w:rFonts w:cs="Times New Roman (Brødtekst CS)"/>
                                  <w:bCs w:val="0"/>
                                  <w:spacing w:val="-1"/>
                                </w:rPr>
                                <w:t>Link til materiale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6.6pt;margin-top:199.45pt;width:134.9pt;height:1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GgDAIAABwEAAAOAAAAZHJzL2Uyb0RvYy54bWysU11v0zAUfUfiP1h+p0lbbUD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" o:allowoverlap="f" filled="f" stroked="f" strokeweight=".5pt">
                <v:textbox inset="0,0,0,0">
                  <w:txbxContent>
                    <w:p w14:paraId="6A49EF76" w14:textId="229D01C7" w:rsidR="00CE7142" w:rsidRPr="00CE7142" w:rsidRDefault="00000000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hyperlink r:id="rId13" w:history="1">
                        <w:r w:rsidR="00CE7142" w:rsidRPr="004322DB">
                          <w:rPr>
                            <w:rStyle w:val="Hyperlink"/>
                            <w:rFonts w:cs="Times New Roman (Brødtekst CS)"/>
                            <w:bCs w:val="0"/>
                            <w:spacing w:val="-1"/>
                          </w:rPr>
                          <w:t>Link til materiale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676E54" w:rsidRPr="4530F144">
        <w:rPr>
          <w:b/>
        </w:rPr>
        <w:t>Medietyper(r)</w:t>
      </w:r>
      <w:r w:rsidR="00D95CEE">
        <w:rPr>
          <w:b/>
        </w:rPr>
        <w:tab/>
      </w:r>
      <w:r w:rsidR="00313907">
        <w:t>Spillefilm</w:t>
      </w:r>
    </w:p>
    <w:p w14:paraId="610462F8" w14:textId="5077EA76" w:rsidR="03241D95" w:rsidRPr="00313907" w:rsidRDefault="0834664B" w:rsidP="03241D95">
      <w:pPr>
        <w:pStyle w:val="Lilleskrift"/>
        <w:rPr>
          <w:bCs w:val="0"/>
        </w:rPr>
      </w:pPr>
      <w:r w:rsidRPr="5EB73B65">
        <w:rPr>
          <w:b/>
        </w:rPr>
        <w:t>Fag</w:t>
      </w:r>
      <w:r w:rsidR="00D95CEE">
        <w:rPr>
          <w:b/>
        </w:rPr>
        <w:tab/>
      </w:r>
      <w:r w:rsidR="00313907">
        <w:rPr>
          <w:bCs w:val="0"/>
        </w:rPr>
        <w:t>Dansk</w:t>
      </w:r>
      <w:r w:rsidR="00AA3AC1">
        <w:rPr>
          <w:bCs w:val="0"/>
        </w:rPr>
        <w:t xml:space="preserve"> </w:t>
      </w:r>
    </w:p>
    <w:p w14:paraId="6A04CC08" w14:textId="567DA8D3" w:rsidR="0834664B" w:rsidRDefault="0834664B" w:rsidP="64E2E7BB">
      <w:pPr>
        <w:pStyle w:val="Lilleskrift"/>
      </w:pPr>
      <w:r w:rsidRPr="64E2E7BB">
        <w:rPr>
          <w:b/>
        </w:rPr>
        <w:t>Målgruppe</w:t>
      </w:r>
      <w:r w:rsidR="00D95CEE">
        <w:rPr>
          <w:b/>
        </w:rPr>
        <w:tab/>
      </w:r>
      <w:r w:rsidR="00313907">
        <w:t>7.-10. klasse</w:t>
      </w:r>
    </w:p>
    <w:p w14:paraId="001C3AE4" w14:textId="4892B08C" w:rsidR="2DCB6965" w:rsidRDefault="2DCB6965" w:rsidP="4530F144">
      <w:pPr>
        <w:pStyle w:val="Lilleskrift"/>
      </w:pPr>
      <w:r w:rsidRPr="4530F144">
        <w:rPr>
          <w:b/>
        </w:rPr>
        <w:t>Nøgleord</w:t>
      </w:r>
      <w:r w:rsidR="00D95CEE">
        <w:rPr>
          <w:b/>
        </w:rPr>
        <w:tab/>
      </w:r>
      <w:r w:rsidR="00313907">
        <w:t xml:space="preserve">Venskab, ensomhed, socialklasser, </w:t>
      </w:r>
      <w:r w:rsidR="00C73D41">
        <w:t>filmiske virkemidler</w:t>
      </w:r>
      <w:r w:rsidR="00155CC1">
        <w:t>,</w:t>
      </w:r>
      <w:r w:rsidR="00C73D41">
        <w:t xml:space="preserve"> komedie</w:t>
      </w:r>
      <w:r>
        <w:t xml:space="preserve"> </w:t>
      </w:r>
    </w:p>
    <w:p w14:paraId="2D071F49" w14:textId="577C96C1" w:rsidR="00DB66E9" w:rsidRDefault="00DB66E9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56577FD3" w:rsidR="006351A3" w:rsidRPr="00C96332" w:rsidRDefault="00A87632" w:rsidP="003E67C6">
      <w:pPr>
        <w:pStyle w:val="Overskrift1"/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059140AC" wp14:editId="3C4D1740">
            <wp:simplePos x="0" y="0"/>
            <wp:positionH relativeFrom="column">
              <wp:posOffset>-1995170</wp:posOffset>
            </wp:positionH>
            <wp:positionV relativeFrom="paragraph">
              <wp:posOffset>602615</wp:posOffset>
            </wp:positionV>
            <wp:extent cx="1706880" cy="2578316"/>
            <wp:effectExtent l="0" t="0" r="762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23" cy="258230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3" w:rsidRPr="00C96332">
        <w:t>Faglig</w:t>
      </w:r>
      <w:r w:rsidR="0E52639F" w:rsidRPr="00C96332">
        <w:t>t</w:t>
      </w:r>
      <w:r w:rsidR="006351A3" w:rsidRPr="00C96332">
        <w:t xml:space="preserve"> </w:t>
      </w:r>
      <w:r w:rsidR="48267B2A" w:rsidRPr="00C96332">
        <w:t>fokus</w:t>
      </w:r>
    </w:p>
    <w:p w14:paraId="2BF61EEA" w14:textId="7D2DABC9" w:rsidR="00526818" w:rsidRPr="00B562FF" w:rsidRDefault="00E2121C" w:rsidP="00E21C7D">
      <w:pPr>
        <w:spacing w:after="240"/>
        <w:rPr>
          <w:b/>
          <w:bCs/>
        </w:rPr>
      </w:pPr>
      <w:r>
        <w:rPr>
          <w:i/>
          <w:iCs/>
        </w:rPr>
        <w:t>Miss Viborg</w:t>
      </w:r>
      <w:r w:rsidR="7B760817">
        <w:t xml:space="preserve"> </w:t>
      </w:r>
      <w:r>
        <w:t>er</w:t>
      </w:r>
      <w:r w:rsidR="00A764E3">
        <w:t xml:space="preserve"> en vi</w:t>
      </w:r>
      <w:r w:rsidR="003E2A5A">
        <w:t>dunderligt</w:t>
      </w:r>
      <w:r w:rsidR="00A764E3">
        <w:t xml:space="preserve"> sjov og samtidig dybt alvorlig </w:t>
      </w:r>
      <w:r w:rsidR="00421638">
        <w:t>film om ensomhed, forspildte chancer, nye muligheder og højst usædvanlige venskaber.</w:t>
      </w:r>
      <w:r w:rsidR="00DD3A1A">
        <w:t xml:space="preserve"> I filmen møder </w:t>
      </w:r>
      <w:r w:rsidR="0022684B">
        <w:t xml:space="preserve">vi </w:t>
      </w:r>
      <w:r w:rsidR="00870E97">
        <w:t xml:space="preserve">førtidspensionisten </w:t>
      </w:r>
      <w:r w:rsidR="0022684B">
        <w:t>Solveig</w:t>
      </w:r>
      <w:r w:rsidR="00870E97">
        <w:t xml:space="preserve">, der </w:t>
      </w:r>
      <w:r w:rsidR="00675A51">
        <w:t xml:space="preserve">er bitter på livet og </w:t>
      </w:r>
      <w:r w:rsidR="00A76A21">
        <w:t>har isoleret sig</w:t>
      </w:r>
      <w:r w:rsidR="007E3E17">
        <w:t xml:space="preserve"> i sin lejlighed</w:t>
      </w:r>
      <w:r w:rsidR="00A76A21">
        <w:t xml:space="preserve"> med hund</w:t>
      </w:r>
      <w:r w:rsidR="007E3E17">
        <w:t>en</w:t>
      </w:r>
      <w:r w:rsidR="00A76A21">
        <w:t xml:space="preserve">, </w:t>
      </w:r>
      <w:r w:rsidR="001A7832">
        <w:t>Poul Reichardt</w:t>
      </w:r>
      <w:r w:rsidR="007E3E17">
        <w:t>, og uendelige mængder af roulade</w:t>
      </w:r>
      <w:r w:rsidR="00080F02">
        <w:t xml:space="preserve"> og færdigretter</w:t>
      </w:r>
      <w:r w:rsidR="007E3E17">
        <w:t xml:space="preserve">. Hun </w:t>
      </w:r>
      <w:r w:rsidR="00E95FB4">
        <w:t>har kun én drøm</w:t>
      </w:r>
      <w:r w:rsidR="002648A3">
        <w:t xml:space="preserve"> tilbage</w:t>
      </w:r>
      <w:r w:rsidR="00E95FB4">
        <w:t xml:space="preserve"> i livet: At erhverve sig en </w:t>
      </w:r>
      <w:r w:rsidR="002648A3">
        <w:t>T</w:t>
      </w:r>
      <w:r w:rsidR="00E95FB4">
        <w:t>ime</w:t>
      </w:r>
      <w:r w:rsidR="002648A3">
        <w:t>share-lejlighed i Spanien</w:t>
      </w:r>
      <w:r w:rsidR="00AC6F28">
        <w:t xml:space="preserve">, og den </w:t>
      </w:r>
      <w:r w:rsidR="00695EFA">
        <w:t>drøm</w:t>
      </w:r>
      <w:r w:rsidR="00AC6F28">
        <w:t xml:space="preserve"> har hun tænkt sig at finansiere ved at sælge </w:t>
      </w:r>
      <w:r w:rsidR="00B51BE8">
        <w:t xml:space="preserve">receptpligtige piller </w:t>
      </w:r>
      <w:r w:rsidR="00695EFA">
        <w:t xml:space="preserve">i </w:t>
      </w:r>
      <w:r w:rsidR="0008497F">
        <w:t>lokalområdet</w:t>
      </w:r>
      <w:r w:rsidR="002648A3">
        <w:t xml:space="preserve"> </w:t>
      </w:r>
      <w:r w:rsidR="00695EFA">
        <w:t>… fra sin pensionist</w:t>
      </w:r>
      <w:r w:rsidR="00E850CC">
        <w:t>scooter</w:t>
      </w:r>
      <w:r w:rsidR="00695EFA">
        <w:t>.</w:t>
      </w:r>
      <w:r w:rsidR="0038613C">
        <w:br/>
      </w:r>
      <w:r w:rsidR="00F073C2">
        <w:t xml:space="preserve">Filmen tager imidlertid en </w:t>
      </w:r>
      <w:r w:rsidR="00D74C9A">
        <w:t xml:space="preserve">skarp </w:t>
      </w:r>
      <w:r w:rsidR="008D20F4">
        <w:t>drejning</w:t>
      </w:r>
      <w:r w:rsidR="00F073C2">
        <w:t>, da naboens 17-årige datter</w:t>
      </w:r>
      <w:r w:rsidR="009E1CC1">
        <w:t xml:space="preserve">, Kate, </w:t>
      </w:r>
      <w:r w:rsidR="008D20F4">
        <w:t xml:space="preserve">banker på døren til Solveigs dør og liv. </w:t>
      </w:r>
      <w:r w:rsidR="00C14480">
        <w:t>Hun forsøger at</w:t>
      </w:r>
      <w:r w:rsidR="00062AAE">
        <w:t xml:space="preserve"> stjæle</w:t>
      </w:r>
      <w:r w:rsidR="004750F4">
        <w:t xml:space="preserve"> kolde kontanter,</w:t>
      </w:r>
      <w:r w:rsidR="00D01039">
        <w:t xml:space="preserve"> så hun kan komme langt væk fra Viborg og alt, der er gået galt i hendes </w:t>
      </w:r>
      <w:r w:rsidR="00837181">
        <w:t xml:space="preserve">unge </w:t>
      </w:r>
      <w:r w:rsidR="00D01039">
        <w:t>liv.</w:t>
      </w:r>
      <w:r w:rsidR="0088201F">
        <w:t xml:space="preserve"> Herfra </w:t>
      </w:r>
      <w:r w:rsidR="003E5ECF">
        <w:t xml:space="preserve">begynder et </w:t>
      </w:r>
      <w:r w:rsidR="0088201F">
        <w:t>frydefuldt</w:t>
      </w:r>
      <w:r w:rsidR="000D4EE9">
        <w:t xml:space="preserve"> </w:t>
      </w:r>
      <w:r w:rsidR="003E5ECF">
        <w:t>spil om, hvem der snyder hvem, m</w:t>
      </w:r>
      <w:r w:rsidR="00D01039">
        <w:t xml:space="preserve">en langsomt spirer et virkeligt </w:t>
      </w:r>
      <w:r w:rsidR="008B6572">
        <w:t xml:space="preserve">og højst uventet </w:t>
      </w:r>
      <w:r w:rsidR="00D01039">
        <w:t>venskab</w:t>
      </w:r>
      <w:r w:rsidR="008B6572">
        <w:t xml:space="preserve"> frem</w:t>
      </w:r>
      <w:r w:rsidR="00AE63C8">
        <w:t>, og</w:t>
      </w:r>
      <w:r w:rsidR="0035710F">
        <w:t xml:space="preserve"> nye muligheder viser sig for dem begge</w:t>
      </w:r>
      <w:r w:rsidR="005B09ED">
        <w:t>.</w:t>
      </w:r>
      <w:r w:rsidR="00D01039">
        <w:t xml:space="preserve"> </w:t>
      </w:r>
    </w:p>
    <w:p w14:paraId="2F6AAC66" w14:textId="35DA8AEB" w:rsidR="00526818" w:rsidRDefault="00A87632" w:rsidP="00A75E6E">
      <w:pPr>
        <w:spacing w:after="240"/>
        <w:rPr>
          <w:bCs/>
        </w:rPr>
      </w:pPr>
      <w:r>
        <w:rPr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265AF0E" wp14:editId="6D0578B9">
                <wp:simplePos x="0" y="0"/>
                <wp:positionH relativeFrom="column">
                  <wp:posOffset>-1988820</wp:posOffset>
                </wp:positionH>
                <wp:positionV relativeFrom="paragraph">
                  <wp:posOffset>384175</wp:posOffset>
                </wp:positionV>
                <wp:extent cx="1706880" cy="882650"/>
                <wp:effectExtent l="0" t="0" r="7620" b="12700"/>
                <wp:wrapNone/>
                <wp:docPr id="2121480773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66BE0" w14:textId="5DB8F2B0" w:rsidR="00A87632" w:rsidRPr="0098780D" w:rsidRDefault="00A87632" w:rsidP="00571C27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8780D">
                              <w:rPr>
                                <w:sz w:val="16"/>
                                <w:szCs w:val="16"/>
                              </w:rPr>
                              <w:t>Filmens offi</w:t>
                            </w:r>
                            <w:r w:rsidR="0098780D" w:rsidRPr="0098780D">
                              <w:rPr>
                                <w:sz w:val="16"/>
                                <w:szCs w:val="16"/>
                              </w:rPr>
                              <w:t>cielle filmplakat.</w:t>
                            </w:r>
                            <w:r w:rsidR="00AC75C7">
                              <w:rPr>
                                <w:sz w:val="16"/>
                                <w:szCs w:val="16"/>
                              </w:rPr>
                              <w:br/>
                              <w:t>Som afslutning på filmarbejdet skal eleverne selv eksperimentere med at lave alternative</w:t>
                            </w:r>
                            <w:r w:rsidR="00571C27">
                              <w:rPr>
                                <w:sz w:val="16"/>
                                <w:szCs w:val="16"/>
                              </w:rPr>
                              <w:t>r til filmens</w:t>
                            </w:r>
                            <w:r w:rsidR="00AC75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B39B0">
                              <w:rPr>
                                <w:sz w:val="16"/>
                                <w:szCs w:val="16"/>
                              </w:rPr>
                              <w:t>tagline</w:t>
                            </w:r>
                            <w:r w:rsidR="00571C27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="00571C27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571C2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Det bedste ting i livet,</w:t>
                            </w:r>
                            <w:r w:rsidR="00571C2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>er dem man deler</w:t>
                            </w:r>
                            <w:r w:rsidR="00AC75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AF0E" id="Tekstfelt 11" o:spid="_x0000_s1027" type="#_x0000_t202" style="position:absolute;margin-left:-156.6pt;margin-top:30.25pt;width:134.4pt;height:69.5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" filled="f" stroked="f" strokeweight=".5pt">
                <v:textbox inset="0,0,0,0">
                  <w:txbxContent>
                    <w:p w14:paraId="7D866BE0" w14:textId="5DB8F2B0" w:rsidR="00A87632" w:rsidRPr="0098780D" w:rsidRDefault="00A87632" w:rsidP="00571C27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98780D">
                        <w:rPr>
                          <w:sz w:val="16"/>
                          <w:szCs w:val="16"/>
                        </w:rPr>
                        <w:t>Filmens offi</w:t>
                      </w:r>
                      <w:r w:rsidR="0098780D" w:rsidRPr="0098780D">
                        <w:rPr>
                          <w:sz w:val="16"/>
                          <w:szCs w:val="16"/>
                        </w:rPr>
                        <w:t>cielle filmplakat.</w:t>
                      </w:r>
                      <w:r w:rsidR="00AC75C7">
                        <w:rPr>
                          <w:sz w:val="16"/>
                          <w:szCs w:val="16"/>
                        </w:rPr>
                        <w:br/>
                        <w:t>Som afslutning på filmarbejdet skal eleverne selv eksperimentere med at lave alternative</w:t>
                      </w:r>
                      <w:r w:rsidR="00571C27">
                        <w:rPr>
                          <w:sz w:val="16"/>
                          <w:szCs w:val="16"/>
                        </w:rPr>
                        <w:t>r til filmens</w:t>
                      </w:r>
                      <w:r w:rsidR="00AC75C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B39B0">
                        <w:rPr>
                          <w:sz w:val="16"/>
                          <w:szCs w:val="16"/>
                        </w:rPr>
                        <w:t>tagline</w:t>
                      </w:r>
                      <w:r w:rsidR="00571C27">
                        <w:rPr>
                          <w:sz w:val="16"/>
                          <w:szCs w:val="16"/>
                        </w:rPr>
                        <w:t>:</w:t>
                      </w:r>
                      <w:r w:rsidR="00571C27">
                        <w:rPr>
                          <w:sz w:val="16"/>
                          <w:szCs w:val="16"/>
                        </w:rPr>
                        <w:br/>
                      </w:r>
                      <w:r w:rsidR="00571C27">
                        <w:rPr>
                          <w:i/>
                          <w:iCs/>
                          <w:sz w:val="16"/>
                          <w:szCs w:val="16"/>
                        </w:rPr>
                        <w:t>Det bedste ting i livet,</w:t>
                      </w:r>
                      <w:r w:rsidR="00571C27">
                        <w:rPr>
                          <w:i/>
                          <w:iCs/>
                          <w:sz w:val="16"/>
                          <w:szCs w:val="16"/>
                        </w:rPr>
                        <w:br/>
                        <w:t>er dem man deler</w:t>
                      </w:r>
                      <w:r w:rsidR="00AC75C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00ED">
        <w:rPr>
          <w:bCs/>
          <w:i/>
          <w:iCs/>
        </w:rPr>
        <w:t xml:space="preserve">Miss Viborg </w:t>
      </w:r>
      <w:r w:rsidR="000400ED">
        <w:rPr>
          <w:bCs/>
        </w:rPr>
        <w:t xml:space="preserve">er en gave </w:t>
      </w:r>
      <w:r w:rsidR="00BB1898">
        <w:rPr>
          <w:bCs/>
        </w:rPr>
        <w:t xml:space="preserve">til din årsplan, hvis du vil arbejde med temaer som </w:t>
      </w:r>
      <w:r w:rsidR="0058052C">
        <w:rPr>
          <w:bCs/>
        </w:rPr>
        <w:t>”Venskab</w:t>
      </w:r>
      <w:r w:rsidR="0036441B">
        <w:rPr>
          <w:bCs/>
        </w:rPr>
        <w:t>er</w:t>
      </w:r>
      <w:r w:rsidR="0058052C">
        <w:rPr>
          <w:bCs/>
        </w:rPr>
        <w:t>”, ”Generationsmøder”</w:t>
      </w:r>
      <w:r w:rsidR="005F5A42">
        <w:rPr>
          <w:bCs/>
        </w:rPr>
        <w:t xml:space="preserve"> eller ”</w:t>
      </w:r>
      <w:r w:rsidR="0088201F">
        <w:rPr>
          <w:bCs/>
        </w:rPr>
        <w:t>Mod og eventyrlyst</w:t>
      </w:r>
      <w:r w:rsidR="005F5A42">
        <w:rPr>
          <w:bCs/>
        </w:rPr>
        <w:t xml:space="preserve">”. </w:t>
      </w:r>
      <w:r w:rsidR="00E94142">
        <w:rPr>
          <w:bCs/>
        </w:rPr>
        <w:t xml:space="preserve">Persontegningerne i filmen er både </w:t>
      </w:r>
      <w:r w:rsidR="007F6F07">
        <w:rPr>
          <w:bCs/>
        </w:rPr>
        <w:t xml:space="preserve">sjove, rå og kærlige, så det vil være helt oplagt at arbejde med </w:t>
      </w:r>
      <w:r w:rsidR="00224469">
        <w:rPr>
          <w:bCs/>
        </w:rPr>
        <w:t>personkarakteristik</w:t>
      </w:r>
      <w:r w:rsidR="00BD4806">
        <w:rPr>
          <w:bCs/>
        </w:rPr>
        <w:t xml:space="preserve"> og vendepunkter. </w:t>
      </w:r>
      <w:r w:rsidR="00875F47">
        <w:rPr>
          <w:bCs/>
        </w:rPr>
        <w:t xml:space="preserve">Du kan også </w:t>
      </w:r>
      <w:r w:rsidR="00B542C8">
        <w:rPr>
          <w:bCs/>
        </w:rPr>
        <w:t>gå mere genremæssigt til værks og fokusere på</w:t>
      </w:r>
      <w:r w:rsidR="00875F47">
        <w:rPr>
          <w:bCs/>
        </w:rPr>
        <w:t xml:space="preserve"> filmen</w:t>
      </w:r>
      <w:r w:rsidR="0036441B">
        <w:rPr>
          <w:bCs/>
        </w:rPr>
        <w:t xml:space="preserve"> som komedie</w:t>
      </w:r>
      <w:r w:rsidR="00755946">
        <w:rPr>
          <w:bCs/>
        </w:rPr>
        <w:t xml:space="preserve"> og dens brug af humoristiske virkemidler.</w:t>
      </w:r>
      <w:r w:rsidR="009D0A76" w:rsidRPr="009D0A76">
        <w:rPr>
          <w:rFonts w:eastAsia="Times New Roman"/>
        </w:rPr>
        <w:t xml:space="preserve"> </w:t>
      </w:r>
    </w:p>
    <w:p w14:paraId="6BFD47EE" w14:textId="2E750568" w:rsidR="0024495C" w:rsidRPr="00673BA5" w:rsidRDefault="00BD4806" w:rsidP="00673BA5">
      <w:pPr>
        <w:spacing w:after="240"/>
        <w:rPr>
          <w:bCs/>
        </w:rPr>
      </w:pPr>
      <w:r>
        <w:rPr>
          <w:bCs/>
        </w:rPr>
        <w:t>I denne vejledning</w:t>
      </w:r>
      <w:r w:rsidR="00AA3686">
        <w:rPr>
          <w:bCs/>
        </w:rPr>
        <w:t xml:space="preserve"> skal eleverne </w:t>
      </w:r>
      <w:r w:rsidR="00180C29">
        <w:rPr>
          <w:bCs/>
        </w:rPr>
        <w:t xml:space="preserve">arbejde med </w:t>
      </w:r>
      <w:r w:rsidR="004A4AFB">
        <w:rPr>
          <w:bCs/>
        </w:rPr>
        <w:t>person</w:t>
      </w:r>
      <w:r w:rsidR="002A41DA">
        <w:rPr>
          <w:bCs/>
        </w:rPr>
        <w:t>karakteristik, vendepunkter</w:t>
      </w:r>
      <w:r w:rsidR="00C73D41">
        <w:rPr>
          <w:bCs/>
        </w:rPr>
        <w:t xml:space="preserve"> </w:t>
      </w:r>
      <w:r w:rsidR="00C5716B">
        <w:rPr>
          <w:bCs/>
        </w:rPr>
        <w:t>og filmiske virkemidler</w:t>
      </w:r>
      <w:r w:rsidR="000828FD">
        <w:rPr>
          <w:bCs/>
        </w:rPr>
        <w:t xml:space="preserve">. Men de skal gøre det ved at samle på billeddokumentation </w:t>
      </w:r>
      <w:r w:rsidR="007477FF">
        <w:rPr>
          <w:bCs/>
        </w:rPr>
        <w:t xml:space="preserve">i form af stillbilleder </w:t>
      </w:r>
      <w:r w:rsidR="000828FD">
        <w:rPr>
          <w:bCs/>
        </w:rPr>
        <w:t>fra selve filmen.</w:t>
      </w:r>
      <w:r w:rsidR="007477FF">
        <w:rPr>
          <w:bCs/>
        </w:rPr>
        <w:t xml:space="preserve"> Disse still</w:t>
      </w:r>
      <w:r w:rsidR="00A1433A">
        <w:rPr>
          <w:bCs/>
        </w:rPr>
        <w:t xml:space="preserve">billeder skal de præsentere for hinanden </w:t>
      </w:r>
      <w:r w:rsidR="009F3FBF">
        <w:rPr>
          <w:bCs/>
        </w:rPr>
        <w:t>ledsaget af</w:t>
      </w:r>
      <w:r w:rsidR="004344A3">
        <w:rPr>
          <w:bCs/>
        </w:rPr>
        <w:t xml:space="preserve"> mundtlig </w:t>
      </w:r>
      <w:r w:rsidR="00773D6F">
        <w:rPr>
          <w:bCs/>
        </w:rPr>
        <w:t>forklaring</w:t>
      </w:r>
      <w:r w:rsidR="004344A3">
        <w:rPr>
          <w:bCs/>
        </w:rPr>
        <w:t>.</w:t>
      </w:r>
    </w:p>
    <w:p w14:paraId="4E88BC99" w14:textId="2CB9007E" w:rsidR="00550804" w:rsidRDefault="009D0A76" w:rsidP="003A7DA4">
      <w:pPr>
        <w:pStyle w:val="Overskrift1"/>
      </w:pPr>
      <w:r>
        <w:rPr>
          <w:rFonts w:eastAsia="Times New Roman"/>
          <w:noProof/>
        </w:rPr>
        <w:drawing>
          <wp:anchor distT="0" distB="0" distL="114300" distR="114300" simplePos="0" relativeHeight="251782656" behindDoc="0" locked="0" layoutInCell="1" allowOverlap="1" wp14:anchorId="0FE97279" wp14:editId="204AE66E">
            <wp:simplePos x="0" y="0"/>
            <wp:positionH relativeFrom="column">
              <wp:posOffset>-1997075</wp:posOffset>
            </wp:positionH>
            <wp:positionV relativeFrom="paragraph">
              <wp:posOffset>422275</wp:posOffset>
            </wp:positionV>
            <wp:extent cx="1706880" cy="1280275"/>
            <wp:effectExtent l="0" t="0" r="7620" b="0"/>
            <wp:wrapNone/>
            <wp:docPr id="536272159" name="Billede 12" descr="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FFCB90-08B7-4FF8-A7C6-D427BD8A79A8" descr="IMG_7249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2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04">
        <w:t>Ideer til undervisningen</w:t>
      </w:r>
    </w:p>
    <w:p w14:paraId="427D8637" w14:textId="145F9F0E" w:rsidR="00673BA5" w:rsidRDefault="009D0A76" w:rsidP="00F46E48">
      <w:pPr>
        <w:spacing w:after="240"/>
        <w:rPr>
          <w:b/>
          <w:bCs/>
        </w:rPr>
      </w:pPr>
      <w:bookmarkStart w:id="0" w:name="_Hlk184891530"/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71415A4" wp14:editId="49B4D966">
                <wp:simplePos x="0" y="0"/>
                <wp:positionH relativeFrom="column">
                  <wp:posOffset>-1995170</wp:posOffset>
                </wp:positionH>
                <wp:positionV relativeFrom="paragraph">
                  <wp:posOffset>1311275</wp:posOffset>
                </wp:positionV>
                <wp:extent cx="1709001" cy="298450"/>
                <wp:effectExtent l="0" t="0" r="5715" b="6350"/>
                <wp:wrapNone/>
                <wp:docPr id="1570106137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01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F2AD6" w14:textId="428ADE4C" w:rsidR="009D0A76" w:rsidRPr="00BF0157" w:rsidRDefault="00BF0157" w:rsidP="005F2F42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BF0157">
                              <w:rPr>
                                <w:sz w:val="16"/>
                                <w:szCs w:val="16"/>
                              </w:rPr>
                              <w:t>Eleverne skiftes til at gætte ord fra filmen.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15A4" id="_x0000_s1028" type="#_x0000_t202" style="position:absolute;margin-left:-157.1pt;margin-top:103.25pt;width:134.55pt;height:23.5pt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" filled="f" stroked="f" strokeweight=".5pt">
                <v:textbox inset="0,0,0,0">
                  <w:txbxContent>
                    <w:p w14:paraId="153F2AD6" w14:textId="428ADE4C" w:rsidR="009D0A76" w:rsidRPr="00BF0157" w:rsidRDefault="00BF0157" w:rsidP="005F2F42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BF0157">
                        <w:rPr>
                          <w:sz w:val="16"/>
                          <w:szCs w:val="16"/>
                        </w:rPr>
                        <w:t>Eleverne skiftes til at gætte ord fra filmen.</w:t>
                      </w:r>
                    </w:p>
                  </w:txbxContent>
                </v:textbox>
              </v:shape>
            </w:pict>
          </mc:Fallback>
        </mc:AlternateContent>
      </w:r>
      <w:r w:rsidR="00673BA5">
        <w:rPr>
          <w:b/>
          <w:bCs/>
        </w:rPr>
        <w:t>Før I ser filmen</w:t>
      </w:r>
      <w:r w:rsidR="00673BA5">
        <w:rPr>
          <w:b/>
          <w:bCs/>
        </w:rPr>
        <w:br/>
      </w:r>
      <w:r w:rsidR="00673BA5">
        <w:t>Lav 10 små sedler med vigtige ord fra filmen. Det kunne fx være disse:</w:t>
      </w:r>
      <w:r w:rsidR="00673BA5">
        <w:br/>
      </w:r>
      <w:r w:rsidR="00673BA5">
        <w:br/>
      </w:r>
      <w:r w:rsidR="00673BA5">
        <w:rPr>
          <w:b/>
          <w:bCs/>
        </w:rPr>
        <w:t>pensionist</w:t>
      </w:r>
      <w:r w:rsidR="00673BA5">
        <w:rPr>
          <w:b/>
          <w:bCs/>
        </w:rPr>
        <w:tab/>
      </w:r>
      <w:r w:rsidR="00673BA5">
        <w:rPr>
          <w:b/>
          <w:bCs/>
        </w:rPr>
        <w:tab/>
        <w:t>scooter</w:t>
      </w:r>
      <w:r w:rsidR="00673BA5">
        <w:rPr>
          <w:b/>
          <w:bCs/>
        </w:rPr>
        <w:tab/>
      </w:r>
      <w:r w:rsidR="00673BA5">
        <w:rPr>
          <w:b/>
          <w:bCs/>
        </w:rPr>
        <w:tab/>
        <w:t>piller</w:t>
      </w:r>
      <w:r w:rsidR="00673BA5">
        <w:rPr>
          <w:b/>
          <w:bCs/>
        </w:rPr>
        <w:br/>
        <w:t>Spanien</w:t>
      </w:r>
      <w:r w:rsidR="00673BA5">
        <w:rPr>
          <w:b/>
          <w:bCs/>
        </w:rPr>
        <w:tab/>
      </w:r>
      <w:r w:rsidR="00673BA5">
        <w:rPr>
          <w:b/>
          <w:bCs/>
        </w:rPr>
        <w:tab/>
        <w:t>skønhedskonkurrence</w:t>
      </w:r>
      <w:r w:rsidR="00673BA5">
        <w:rPr>
          <w:b/>
          <w:bCs/>
        </w:rPr>
        <w:tab/>
        <w:t>hund</w:t>
      </w:r>
      <w:r w:rsidR="00673BA5">
        <w:rPr>
          <w:b/>
          <w:bCs/>
        </w:rPr>
        <w:br/>
        <w:t>lastbilchauffør</w:t>
      </w:r>
      <w:r w:rsidR="00673BA5">
        <w:rPr>
          <w:b/>
          <w:bCs/>
        </w:rPr>
        <w:tab/>
        <w:t>penge</w:t>
      </w:r>
      <w:r w:rsidR="00673BA5">
        <w:rPr>
          <w:b/>
          <w:bCs/>
        </w:rPr>
        <w:tab/>
      </w:r>
      <w:r w:rsidR="00673BA5">
        <w:rPr>
          <w:b/>
          <w:bCs/>
        </w:rPr>
        <w:tab/>
        <w:t>gæld</w:t>
      </w:r>
      <w:r w:rsidR="00673BA5">
        <w:rPr>
          <w:b/>
          <w:bCs/>
        </w:rPr>
        <w:br/>
        <w:t>roulade</w:t>
      </w:r>
    </w:p>
    <w:p w14:paraId="75066242" w14:textId="5EA16C9C" w:rsidR="00011063" w:rsidRDefault="00673BA5" w:rsidP="00673BA5">
      <w:pPr>
        <w:spacing w:after="240"/>
      </w:pPr>
      <w:r>
        <w:lastRenderedPageBreak/>
        <w:t xml:space="preserve">Kopier ordene, og klip dem ud, så eleverne i par kan skiftes til at trække et ord. De skal nu forklare ordet, så makkeren kan gætte det. </w:t>
      </w:r>
      <w:r>
        <w:br/>
        <w:t>Øvelsen træner både elevernes sprog</w:t>
      </w:r>
      <w:r w:rsidR="002349EA">
        <w:t xml:space="preserve">forståelse, fordi de skal </w:t>
      </w:r>
      <w:r w:rsidR="00107694">
        <w:t xml:space="preserve">bruges deres </w:t>
      </w:r>
      <w:r w:rsidR="002E12AF">
        <w:t xml:space="preserve">eksisterende </w:t>
      </w:r>
      <w:r w:rsidR="00107694">
        <w:t>ordforråd og formuleringsevner til at beskrive ordet</w:t>
      </w:r>
      <w:r w:rsidR="002E12AF">
        <w:t xml:space="preserve"> uden at nævne det. Samtidig skaber øvelsen </w:t>
      </w:r>
      <w:r w:rsidR="0094655B">
        <w:t xml:space="preserve">nysgerrighed i forhold til, hvad </w:t>
      </w:r>
      <w:r w:rsidR="0094655B">
        <w:rPr>
          <w:i/>
          <w:iCs/>
        </w:rPr>
        <w:t>Miss Viborg</w:t>
      </w:r>
      <w:r w:rsidR="0094655B">
        <w:t xml:space="preserve"> kommer til at handle om</w:t>
      </w:r>
      <w:r w:rsidR="00386186">
        <w:t>. Hvad i alverden har roulade og skønhedskonkurrence</w:t>
      </w:r>
      <w:r w:rsidR="00011063">
        <w:t xml:space="preserve"> med hinanden at gøre?</w:t>
      </w:r>
    </w:p>
    <w:p w14:paraId="6EB80C9A" w14:textId="4EC4ADBE" w:rsidR="00550804" w:rsidRDefault="00AC75C7" w:rsidP="00717E94">
      <w:pPr>
        <w:spacing w:after="240"/>
        <w:rPr>
          <w:rStyle w:val="Hyperlin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75979B6" wp14:editId="0BC0AA84">
                <wp:simplePos x="0" y="0"/>
                <wp:positionH relativeFrom="column">
                  <wp:posOffset>-1993900</wp:posOffset>
                </wp:positionH>
                <wp:positionV relativeFrom="paragraph">
                  <wp:posOffset>6670040</wp:posOffset>
                </wp:positionV>
                <wp:extent cx="1709001" cy="240030"/>
                <wp:effectExtent l="0" t="0" r="5715" b="7620"/>
                <wp:wrapNone/>
                <wp:docPr id="1301666295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01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C2B5C" w14:textId="17AADDDB" w:rsidR="006F68F3" w:rsidRPr="006F68F3" w:rsidRDefault="006F68F3" w:rsidP="006F68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Varme farver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979B6" id="Tekstfelt 8" o:spid="_x0000_s1029" type="#_x0000_t202" style="position:absolute;margin-left:-157pt;margin-top:525.2pt;width:134.55pt;height:18.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" filled="f" stroked="f" strokeweight=".5pt">
                <v:textbox inset="0,0,0,0">
                  <w:txbxContent>
                    <w:p w14:paraId="1EBC2B5C" w14:textId="17AADDDB" w:rsidR="006F68F3" w:rsidRPr="006F68F3" w:rsidRDefault="006F68F3" w:rsidP="006F68F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Varme farver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D35CD08" wp14:editId="3E7914B3">
            <wp:simplePos x="0" y="0"/>
            <wp:positionH relativeFrom="column">
              <wp:posOffset>-2007235</wp:posOffset>
            </wp:positionH>
            <wp:positionV relativeFrom="paragraph">
              <wp:posOffset>5680710</wp:posOffset>
            </wp:positionV>
            <wp:extent cx="1706880" cy="960485"/>
            <wp:effectExtent l="0" t="0" r="7620" b="0"/>
            <wp:wrapNone/>
            <wp:docPr id="1500638359" name="Billede 1500638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604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6F0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95C9009" wp14:editId="0DCD74DC">
                <wp:simplePos x="0" y="0"/>
                <wp:positionH relativeFrom="column">
                  <wp:posOffset>-1995170</wp:posOffset>
                </wp:positionH>
                <wp:positionV relativeFrom="paragraph">
                  <wp:posOffset>1950720</wp:posOffset>
                </wp:positionV>
                <wp:extent cx="1706880" cy="558800"/>
                <wp:effectExtent l="0" t="0" r="7620" b="12700"/>
                <wp:wrapNone/>
                <wp:docPr id="1115037139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17313" w14:textId="1D3BC0BA" w:rsidR="00A069E2" w:rsidRPr="00A069E2" w:rsidRDefault="00DE2903" w:rsidP="005F2F42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05923" w:themeColor="accent1"/>
                                <w:sz w:val="16"/>
                                <w:szCs w:val="16"/>
                              </w:rPr>
                              <w:br/>
                            </w:r>
                            <w:r w:rsidR="00A069E2" w:rsidRPr="00DE2903">
                              <w:rPr>
                                <w:b/>
                                <w:bCs/>
                                <w:color w:val="F05923" w:themeColor="accent1"/>
                                <w:sz w:val="16"/>
                                <w:szCs w:val="16"/>
                              </w:rPr>
                              <w:t>Solveig</w:t>
                            </w:r>
                            <w:r w:rsidR="001F612D">
                              <w:rPr>
                                <w:sz w:val="16"/>
                                <w:szCs w:val="16"/>
                              </w:rPr>
                              <w:br/>
                              <w:t xml:space="preserve">Samtlige billeder i vejledningen er fra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filmens pressemateriale</w:t>
                            </w:r>
                            <w:r w:rsidR="007C56F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9009" id="Tekstfelt 10" o:spid="_x0000_s1030" type="#_x0000_t202" style="position:absolute;margin-left:-157.1pt;margin-top:153.6pt;width:134.4pt;height:44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" filled="f" stroked="f" strokeweight=".5pt">
                <v:textbox inset="0,0,0,0">
                  <w:txbxContent>
                    <w:p w14:paraId="79817313" w14:textId="1D3BC0BA" w:rsidR="00A069E2" w:rsidRPr="00A069E2" w:rsidRDefault="00DE2903" w:rsidP="005F2F42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05923" w:themeColor="accent1"/>
                          <w:sz w:val="16"/>
                          <w:szCs w:val="16"/>
                        </w:rPr>
                        <w:br/>
                      </w:r>
                      <w:r w:rsidR="00A069E2" w:rsidRPr="00DE2903">
                        <w:rPr>
                          <w:b/>
                          <w:bCs/>
                          <w:color w:val="F05923" w:themeColor="accent1"/>
                          <w:sz w:val="16"/>
                          <w:szCs w:val="16"/>
                        </w:rPr>
                        <w:t>Solveig</w:t>
                      </w:r>
                      <w:r w:rsidR="001F612D">
                        <w:rPr>
                          <w:sz w:val="16"/>
                          <w:szCs w:val="16"/>
                        </w:rPr>
                        <w:br/>
                        <w:t xml:space="preserve">Samtlige billeder i vejledningen er fra </w:t>
                      </w:r>
                      <w:r>
                        <w:rPr>
                          <w:sz w:val="16"/>
                          <w:szCs w:val="16"/>
                        </w:rPr>
                        <w:t>filmens pressemateriale</w:t>
                      </w:r>
                      <w:r w:rsidR="007C56F0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903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8199334" wp14:editId="0F837E0A">
                <wp:simplePos x="0" y="0"/>
                <wp:positionH relativeFrom="column">
                  <wp:posOffset>-2009140</wp:posOffset>
                </wp:positionH>
                <wp:positionV relativeFrom="paragraph">
                  <wp:posOffset>4225290</wp:posOffset>
                </wp:positionV>
                <wp:extent cx="1706880" cy="558800"/>
                <wp:effectExtent l="0" t="0" r="7620" b="12700"/>
                <wp:wrapNone/>
                <wp:docPr id="1538678314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CCBBA" w14:textId="2C6855B6" w:rsidR="00DE2903" w:rsidRPr="00A069E2" w:rsidRDefault="00DE2903" w:rsidP="00DE290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05923" w:themeColor="accent1"/>
                                <w:sz w:val="16"/>
                                <w:szCs w:val="16"/>
                              </w:rPr>
                              <w:br/>
                              <w:t>Kate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9334" id="_x0000_s1031" type="#_x0000_t202" style="position:absolute;margin-left:-158.2pt;margin-top:332.7pt;width:134.4pt;height:44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" filled="f" stroked="f" strokeweight=".5pt">
                <v:textbox inset="0,0,0,0">
                  <w:txbxContent>
                    <w:p w14:paraId="3ABCCBBA" w14:textId="2C6855B6" w:rsidR="00DE2903" w:rsidRPr="00A069E2" w:rsidRDefault="00DE2903" w:rsidP="00DE290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05923" w:themeColor="accent1"/>
                          <w:sz w:val="16"/>
                          <w:szCs w:val="16"/>
                        </w:rPr>
                        <w:br/>
                        <w:t>Kate</w:t>
                      </w:r>
                    </w:p>
                  </w:txbxContent>
                </v:textbox>
              </v:shape>
            </w:pict>
          </mc:Fallback>
        </mc:AlternateContent>
      </w:r>
      <w:r w:rsidR="00A069E2">
        <w:rPr>
          <w:noProof/>
        </w:rPr>
        <w:drawing>
          <wp:anchor distT="0" distB="0" distL="114300" distR="114300" simplePos="0" relativeHeight="251696640" behindDoc="0" locked="0" layoutInCell="1" allowOverlap="1" wp14:anchorId="5041DD8A" wp14:editId="7120B674">
            <wp:simplePos x="0" y="0"/>
            <wp:positionH relativeFrom="column">
              <wp:posOffset>-1995170</wp:posOffset>
            </wp:positionH>
            <wp:positionV relativeFrom="paragraph">
              <wp:posOffset>3331210</wp:posOffset>
            </wp:positionV>
            <wp:extent cx="1693079" cy="952500"/>
            <wp:effectExtent l="0" t="0" r="2540" b="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79" cy="952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9E2">
        <w:rPr>
          <w:noProof/>
        </w:rPr>
        <w:drawing>
          <wp:anchor distT="0" distB="0" distL="114300" distR="114300" simplePos="0" relativeHeight="251751936" behindDoc="0" locked="0" layoutInCell="1" allowOverlap="1" wp14:anchorId="61E9A5CA" wp14:editId="54467CE2">
            <wp:simplePos x="0" y="0"/>
            <wp:positionH relativeFrom="column">
              <wp:posOffset>-1995170</wp:posOffset>
            </wp:positionH>
            <wp:positionV relativeFrom="paragraph">
              <wp:posOffset>1050290</wp:posOffset>
            </wp:positionV>
            <wp:extent cx="1706880" cy="960264"/>
            <wp:effectExtent l="0" t="0" r="7620" b="0"/>
            <wp:wrapNone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24" cy="96512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063">
        <w:rPr>
          <w:b/>
          <w:bCs/>
        </w:rPr>
        <w:t>Mens I ser filmen</w:t>
      </w:r>
      <w:r w:rsidR="00323E75">
        <w:rPr>
          <w:b/>
          <w:bCs/>
        </w:rPr>
        <w:br/>
      </w:r>
      <w:r w:rsidR="00323E75">
        <w:t>Inddel eleverne i grupper</w:t>
      </w:r>
      <w:r w:rsidR="00F14EF3">
        <w:t xml:space="preserve">, inden I ser filmen. </w:t>
      </w:r>
      <w:r w:rsidR="009A44F0">
        <w:t>Det kunne være 2- eller 3-mandsgrupper</w:t>
      </w:r>
      <w:r w:rsidR="00E53A06">
        <w:t>, som hver får sit spionformål</w:t>
      </w:r>
      <w:r w:rsidR="003D086A">
        <w:t xml:space="preserve"> </w:t>
      </w:r>
      <w:r w:rsidR="00B148E7">
        <w:t>under visningen</w:t>
      </w:r>
      <w:r w:rsidR="002C66C4">
        <w:t xml:space="preserve"> (nogle spionformål kan have flere grupper tilknyttet)</w:t>
      </w:r>
      <w:r w:rsidR="006269B1">
        <w:t xml:space="preserve">. </w:t>
      </w:r>
      <w:r w:rsidR="00915E56">
        <w:t>Eleverne</w:t>
      </w:r>
      <w:r w:rsidR="006269B1">
        <w:t xml:space="preserve"> skal </w:t>
      </w:r>
      <w:r w:rsidR="00B545B3">
        <w:t>have deres spionformål i baghovedet, mens de oplever filmen.</w:t>
      </w:r>
      <w:r w:rsidR="00B148E7">
        <w:br/>
      </w:r>
      <w:r w:rsidR="00B148E7">
        <w:br/>
      </w:r>
      <w:r w:rsidR="00D26C27">
        <w:rPr>
          <w:color w:val="F05923" w:themeColor="accent1"/>
        </w:rPr>
        <w:t xml:space="preserve">Gruppe 1: </w:t>
      </w:r>
      <w:r w:rsidR="00D4670F" w:rsidRPr="00AD3599">
        <w:rPr>
          <w:color w:val="F05923" w:themeColor="accent1"/>
        </w:rPr>
        <w:t>Solveig</w:t>
      </w:r>
      <w:r w:rsidR="006406BD" w:rsidRPr="00AD3599">
        <w:rPr>
          <w:color w:val="F05923" w:themeColor="accent1"/>
        </w:rPr>
        <w:t xml:space="preserve"> i begyndelsen af </w:t>
      </w:r>
      <w:r w:rsidR="005C4E69" w:rsidRPr="00AD3599">
        <w:rPr>
          <w:color w:val="F05923" w:themeColor="accent1"/>
        </w:rPr>
        <w:t>filmen</w:t>
      </w:r>
      <w:r w:rsidR="007D3F79">
        <w:rPr>
          <w:b/>
          <w:bCs/>
        </w:rPr>
        <w:br/>
      </w:r>
      <w:r w:rsidR="007D3F79">
        <w:t>Hvem er Solveig, da vi møder hende i de første 15 minutter af filmen?</w:t>
      </w:r>
      <w:r w:rsidR="006A0468">
        <w:br/>
        <w:t>Hv</w:t>
      </w:r>
      <w:r w:rsidR="000F3BB7">
        <w:t>ilke rutiner har hun i sin hverdag?</w:t>
      </w:r>
      <w:r w:rsidR="000F3BB7">
        <w:br/>
        <w:t>Hvordan er hendes omgang med andre mennesker?</w:t>
      </w:r>
      <w:r w:rsidR="007D3F79">
        <w:br/>
        <w:t xml:space="preserve">Udvælg </w:t>
      </w:r>
      <w:r w:rsidR="00450405">
        <w:t xml:space="preserve">5 stillbilleder fra de første 15 minutter, </w:t>
      </w:r>
      <w:r w:rsidR="00AD3599">
        <w:t xml:space="preserve">der </w:t>
      </w:r>
      <w:r w:rsidR="00CD0758">
        <w:t>viser jeres bedste pointer.</w:t>
      </w:r>
      <w:r w:rsidR="00310DEF">
        <w:t xml:space="preserve"> I kan også komme ind på den musik, der ledsager Solveig som karakter.</w:t>
      </w:r>
      <w:r w:rsidR="005C4E69">
        <w:rPr>
          <w:b/>
          <w:bCs/>
        </w:rPr>
        <w:br/>
      </w:r>
      <w:r w:rsidR="005C4E69">
        <w:rPr>
          <w:b/>
          <w:bCs/>
        </w:rPr>
        <w:br/>
      </w:r>
      <w:r w:rsidR="00D26C27">
        <w:rPr>
          <w:color w:val="F05923" w:themeColor="accent1"/>
        </w:rPr>
        <w:t xml:space="preserve">Gruppe 2: </w:t>
      </w:r>
      <w:r w:rsidR="005C4E69" w:rsidRPr="00AD3599">
        <w:rPr>
          <w:color w:val="F05923" w:themeColor="accent1"/>
        </w:rPr>
        <w:t>Solveig i slutningen af filmen</w:t>
      </w:r>
      <w:r w:rsidR="0043450F">
        <w:rPr>
          <w:b/>
          <w:bCs/>
        </w:rPr>
        <w:br/>
      </w:r>
      <w:r w:rsidR="00CD0758">
        <w:rPr>
          <w:color w:val="2A2A2A" w:themeColor="text1"/>
        </w:rPr>
        <w:t xml:space="preserve">Hvem er Solveig, </w:t>
      </w:r>
      <w:r w:rsidR="00B61891">
        <w:rPr>
          <w:color w:val="2A2A2A" w:themeColor="text1"/>
        </w:rPr>
        <w:t>efter mødet med Kate?</w:t>
      </w:r>
      <w:r w:rsidR="00B61891">
        <w:rPr>
          <w:color w:val="2A2A2A" w:themeColor="text1"/>
        </w:rPr>
        <w:br/>
        <w:t>Hvordan har hun ændret sig?</w:t>
      </w:r>
      <w:r w:rsidR="00D26C27">
        <w:rPr>
          <w:color w:val="2A2A2A" w:themeColor="text1"/>
        </w:rPr>
        <w:t xml:space="preserve"> Hvordan ser hun ud?</w:t>
      </w:r>
      <w:r w:rsidR="00B61891">
        <w:rPr>
          <w:color w:val="2A2A2A" w:themeColor="text1"/>
        </w:rPr>
        <w:br/>
        <w:t xml:space="preserve">Udvælg de 5 bedste stillbilleder </w:t>
      </w:r>
      <w:r w:rsidR="00D33030">
        <w:rPr>
          <w:color w:val="2A2A2A" w:themeColor="text1"/>
        </w:rPr>
        <w:t>efter mødet med Kate, der viser jeres bedste pointer.</w:t>
      </w:r>
      <w:r w:rsidR="0034388D">
        <w:rPr>
          <w:color w:val="2A2A2A" w:themeColor="text1"/>
        </w:rPr>
        <w:br/>
      </w:r>
      <w:r w:rsidR="00D33030">
        <w:rPr>
          <w:color w:val="2A2A2A" w:themeColor="text1"/>
        </w:rPr>
        <w:br/>
      </w:r>
      <w:r w:rsidR="00D26C27">
        <w:rPr>
          <w:color w:val="F05923" w:themeColor="accent1"/>
        </w:rPr>
        <w:t xml:space="preserve">Gruppe 3: </w:t>
      </w:r>
      <w:r w:rsidR="0043450F" w:rsidRPr="00D33030">
        <w:rPr>
          <w:color w:val="F05923" w:themeColor="accent1"/>
        </w:rPr>
        <w:t>Kate</w:t>
      </w:r>
      <w:r w:rsidR="00D33030">
        <w:rPr>
          <w:b/>
          <w:bCs/>
        </w:rPr>
        <w:br/>
      </w:r>
      <w:r w:rsidR="00A678B5">
        <w:rPr>
          <w:color w:val="2A2A2A" w:themeColor="text1"/>
        </w:rPr>
        <w:t>Hvem er Kate? Hvilke udfordringer har hun?</w:t>
      </w:r>
      <w:r w:rsidR="00A678B5">
        <w:rPr>
          <w:color w:val="2A2A2A" w:themeColor="text1"/>
        </w:rPr>
        <w:br/>
      </w:r>
      <w:r w:rsidR="001D4CF2">
        <w:rPr>
          <w:color w:val="2A2A2A" w:themeColor="text1"/>
        </w:rPr>
        <w:t>Hvad er hendes strategi i livet for at tackle problemerne?</w:t>
      </w:r>
      <w:r w:rsidR="001D4CF2">
        <w:rPr>
          <w:color w:val="2A2A2A" w:themeColor="text1"/>
        </w:rPr>
        <w:br/>
        <w:t>Hvilke drømme har hun?</w:t>
      </w:r>
      <w:r w:rsidR="00C05948">
        <w:rPr>
          <w:color w:val="2A2A2A" w:themeColor="text1"/>
        </w:rPr>
        <w:br/>
        <w:t>Hvordan ændrer Kate s</w:t>
      </w:r>
      <w:r w:rsidR="0034388D">
        <w:rPr>
          <w:color w:val="2A2A2A" w:themeColor="text1"/>
        </w:rPr>
        <w:t>ig</w:t>
      </w:r>
      <w:r w:rsidR="00C05948">
        <w:rPr>
          <w:color w:val="2A2A2A" w:themeColor="text1"/>
        </w:rPr>
        <w:t>, efter hun har lært Solveig godt at kende?</w:t>
      </w:r>
      <w:r w:rsidR="0083063C">
        <w:rPr>
          <w:color w:val="2A2A2A" w:themeColor="text1"/>
        </w:rPr>
        <w:br/>
        <w:t>Udvælg 5 stillbilleder, der viser jeres bedste pointer.</w:t>
      </w:r>
      <w:r w:rsidR="00310DEF">
        <w:rPr>
          <w:color w:val="2A2A2A" w:themeColor="text1"/>
        </w:rPr>
        <w:t xml:space="preserve"> I kan også komme ind på den musik, der er knyttet til Kate som karakter.</w:t>
      </w:r>
      <w:r w:rsidR="0083063C">
        <w:rPr>
          <w:color w:val="2A2A2A" w:themeColor="text1"/>
        </w:rPr>
        <w:br/>
      </w:r>
      <w:r w:rsidR="0043450F">
        <w:rPr>
          <w:b/>
          <w:bCs/>
        </w:rPr>
        <w:br/>
      </w:r>
      <w:r w:rsidR="00D26C27">
        <w:rPr>
          <w:color w:val="F05923" w:themeColor="accent1"/>
        </w:rPr>
        <w:t xml:space="preserve">Gruppe 4: </w:t>
      </w:r>
      <w:r w:rsidR="0043450F" w:rsidRPr="00624667">
        <w:rPr>
          <w:color w:val="F05923" w:themeColor="accent1"/>
        </w:rPr>
        <w:t>Filmens vendepunkter</w:t>
      </w:r>
      <w:r w:rsidR="0034388D">
        <w:rPr>
          <w:color w:val="F05923" w:themeColor="accent1"/>
        </w:rPr>
        <w:br/>
      </w:r>
      <w:r w:rsidR="003B1117">
        <w:t>Hvilke vendepunkter</w:t>
      </w:r>
      <w:r w:rsidR="00545A0D">
        <w:t xml:space="preserve"> kan I få øje på i filmen?</w:t>
      </w:r>
      <w:r w:rsidR="001D7549">
        <w:br/>
      </w:r>
      <w:r w:rsidR="00B6136F">
        <w:t>Et vendepunkt er et afgørende øjeblik i filmen, hvor handlingen tager en drejning.</w:t>
      </w:r>
      <w:r w:rsidR="00B45054">
        <w:t xml:space="preserve"> Det kan være en begivenhed, en afsløring eller måske en beslutning.</w:t>
      </w:r>
      <w:r w:rsidR="00065AED">
        <w:br/>
      </w:r>
      <w:r w:rsidR="00065AED">
        <w:rPr>
          <w:color w:val="2A2A2A" w:themeColor="text1"/>
        </w:rPr>
        <w:t>Udvælg 5 stillbilleder, der viser jeres bedste pointer.</w:t>
      </w:r>
      <w:r w:rsidR="00065AED">
        <w:rPr>
          <w:color w:val="2A2A2A" w:themeColor="text1"/>
        </w:rPr>
        <w:br/>
      </w:r>
      <w:r w:rsidR="000D43A4">
        <w:rPr>
          <w:b/>
          <w:bCs/>
        </w:rPr>
        <w:br/>
      </w:r>
      <w:r w:rsidR="00D26C27">
        <w:rPr>
          <w:color w:val="F05923" w:themeColor="accent1"/>
        </w:rPr>
        <w:t xml:space="preserve">Gruppe 5: </w:t>
      </w:r>
      <w:r w:rsidR="00717E94" w:rsidRPr="00717E94">
        <w:rPr>
          <w:color w:val="F05923" w:themeColor="accent1"/>
        </w:rPr>
        <w:t>Filmiske</w:t>
      </w:r>
      <w:r w:rsidR="00465D94" w:rsidRPr="00717E94">
        <w:rPr>
          <w:color w:val="F05923" w:themeColor="accent1"/>
        </w:rPr>
        <w:t xml:space="preserve"> virkemidler</w:t>
      </w:r>
      <w:r w:rsidR="00AF5E92">
        <w:br/>
        <w:t xml:space="preserve">Hvilke </w:t>
      </w:r>
      <w:r w:rsidR="00B545B3">
        <w:rPr>
          <w:color w:val="2A2A2A" w:themeColor="text1"/>
        </w:rPr>
        <w:t xml:space="preserve">filmiske virkemidler </w:t>
      </w:r>
      <w:r w:rsidR="00AF5E92">
        <w:rPr>
          <w:color w:val="2A2A2A" w:themeColor="text1"/>
        </w:rPr>
        <w:t>lægger I mærke til?</w:t>
      </w:r>
      <w:r w:rsidR="00AF5E92">
        <w:rPr>
          <w:color w:val="2A2A2A" w:themeColor="text1"/>
        </w:rPr>
        <w:br/>
        <w:t>Hvilken virkning har de filmiske virkemidler</w:t>
      </w:r>
      <w:r w:rsidR="00D23752">
        <w:rPr>
          <w:color w:val="2A2A2A" w:themeColor="text1"/>
        </w:rPr>
        <w:t>?</w:t>
      </w:r>
      <w:r w:rsidR="00D23752">
        <w:rPr>
          <w:color w:val="2A2A2A" w:themeColor="text1"/>
        </w:rPr>
        <w:br/>
        <w:t xml:space="preserve">Det kan fx handle om </w:t>
      </w:r>
      <w:r w:rsidR="00D23752" w:rsidRPr="009D0E76">
        <w:rPr>
          <w:b/>
          <w:bCs/>
          <w:color w:val="2A2A2A" w:themeColor="text1"/>
        </w:rPr>
        <w:t>beskæring</w:t>
      </w:r>
      <w:r w:rsidR="00C15D1A">
        <w:rPr>
          <w:b/>
          <w:bCs/>
          <w:color w:val="2A2A2A" w:themeColor="text1"/>
        </w:rPr>
        <w:t>, farver eller klipning</w:t>
      </w:r>
      <w:r w:rsidR="00D23752">
        <w:rPr>
          <w:color w:val="2A2A2A" w:themeColor="text1"/>
        </w:rPr>
        <w:t>:</w:t>
      </w:r>
      <w:r w:rsidR="004D5356">
        <w:rPr>
          <w:color w:val="2A2A2A" w:themeColor="text1"/>
        </w:rPr>
        <w:br/>
      </w:r>
      <w:r w:rsidR="00C15D1A" w:rsidRPr="00C15D1A">
        <w:rPr>
          <w:color w:val="2A2A2A" w:themeColor="text1"/>
          <w:u w:val="single"/>
        </w:rPr>
        <w:t>Beskæring</w:t>
      </w:r>
      <w:r w:rsidR="00C15D1A">
        <w:rPr>
          <w:color w:val="2A2A2A" w:themeColor="text1"/>
        </w:rPr>
        <w:t xml:space="preserve">: </w:t>
      </w:r>
      <w:r w:rsidR="004D5356">
        <w:rPr>
          <w:color w:val="2A2A2A" w:themeColor="text1"/>
        </w:rPr>
        <w:t xml:space="preserve">Supertotal </w:t>
      </w:r>
      <w:r w:rsidR="009D0E76">
        <w:rPr>
          <w:color w:val="2A2A2A" w:themeColor="text1"/>
        </w:rPr>
        <w:t>–</w:t>
      </w:r>
      <w:r w:rsidR="004D5356">
        <w:rPr>
          <w:color w:val="2A2A2A" w:themeColor="text1"/>
        </w:rPr>
        <w:t xml:space="preserve"> </w:t>
      </w:r>
      <w:r w:rsidR="009D0E76">
        <w:rPr>
          <w:color w:val="2A2A2A" w:themeColor="text1"/>
        </w:rPr>
        <w:t>total – halvtotal – halvnær – nærbillede – ultranær</w:t>
      </w:r>
      <w:r w:rsidR="009D0E76">
        <w:rPr>
          <w:color w:val="2A2A2A" w:themeColor="text1"/>
        </w:rPr>
        <w:br/>
      </w:r>
      <w:r w:rsidR="00C15D1A" w:rsidRPr="00C15D1A">
        <w:rPr>
          <w:color w:val="2A2A2A" w:themeColor="text1"/>
          <w:u w:val="single"/>
        </w:rPr>
        <w:t>Farver:</w:t>
      </w:r>
      <w:r w:rsidR="00C15D1A">
        <w:rPr>
          <w:color w:val="2A2A2A" w:themeColor="text1"/>
        </w:rPr>
        <w:t xml:space="preserve"> </w:t>
      </w:r>
      <w:r w:rsidR="008464B7">
        <w:rPr>
          <w:color w:val="2A2A2A" w:themeColor="text1"/>
        </w:rPr>
        <w:t xml:space="preserve">Varme farver – kolde farver </w:t>
      </w:r>
      <w:r w:rsidR="00EA7231">
        <w:rPr>
          <w:color w:val="2A2A2A" w:themeColor="text1"/>
        </w:rPr>
        <w:t>–</w:t>
      </w:r>
      <w:r w:rsidR="008464B7">
        <w:rPr>
          <w:color w:val="2A2A2A" w:themeColor="text1"/>
        </w:rPr>
        <w:t xml:space="preserve"> farvesymbolik</w:t>
      </w:r>
      <w:r w:rsidR="00EA7231">
        <w:rPr>
          <w:color w:val="2A2A2A" w:themeColor="text1"/>
        </w:rPr>
        <w:t xml:space="preserve"> – kontrastfarver</w:t>
      </w:r>
      <w:r w:rsidR="00EA7231">
        <w:rPr>
          <w:color w:val="2A2A2A" w:themeColor="text1"/>
        </w:rPr>
        <w:br/>
      </w:r>
      <w:r w:rsidR="00EA7231">
        <w:rPr>
          <w:color w:val="2A2A2A" w:themeColor="text1"/>
          <w:u w:val="single"/>
        </w:rPr>
        <w:lastRenderedPageBreak/>
        <w:t xml:space="preserve">Klipning: </w:t>
      </w:r>
      <w:r w:rsidR="007F00C5">
        <w:rPr>
          <w:color w:val="2A2A2A" w:themeColor="text1"/>
        </w:rPr>
        <w:t xml:space="preserve">Usynlig klipning – synlig klipning </w:t>
      </w:r>
      <w:r w:rsidR="00DE22DC">
        <w:rPr>
          <w:color w:val="2A2A2A" w:themeColor="text1"/>
        </w:rPr>
        <w:t>–</w:t>
      </w:r>
      <w:r w:rsidR="007F00C5">
        <w:rPr>
          <w:color w:val="2A2A2A" w:themeColor="text1"/>
        </w:rPr>
        <w:t xml:space="preserve"> </w:t>
      </w:r>
      <w:r w:rsidR="00DE22DC">
        <w:rPr>
          <w:color w:val="2A2A2A" w:themeColor="text1"/>
        </w:rPr>
        <w:t>point of view</w:t>
      </w:r>
      <w:r w:rsidR="000E6FB2">
        <w:rPr>
          <w:color w:val="2A2A2A" w:themeColor="text1"/>
        </w:rPr>
        <w:t xml:space="preserve"> – klippetempo</w:t>
      </w:r>
      <w:r w:rsidR="000E6FB2">
        <w:rPr>
          <w:color w:val="2A2A2A" w:themeColor="text1"/>
        </w:rPr>
        <w:br/>
      </w:r>
      <w:r w:rsidR="00D02C47">
        <w:rPr>
          <w:color w:val="2A2A2A" w:themeColor="text1"/>
        </w:rPr>
        <w:br/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4CA5A76F" wp14:editId="1D1612FB">
            <wp:simplePos x="0" y="0"/>
            <wp:positionH relativeFrom="column">
              <wp:posOffset>-1995170</wp:posOffset>
            </wp:positionH>
            <wp:positionV relativeFrom="paragraph">
              <wp:posOffset>13970</wp:posOffset>
            </wp:positionV>
            <wp:extent cx="1706880" cy="960354"/>
            <wp:effectExtent l="0" t="0" r="7620" b="0"/>
            <wp:wrapNone/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6035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C47">
        <w:rPr>
          <w:color w:val="2A2A2A" w:themeColor="text1"/>
        </w:rPr>
        <w:t>S</w:t>
      </w:r>
      <w:r w:rsidR="008B29E3">
        <w:rPr>
          <w:color w:val="2A2A2A" w:themeColor="text1"/>
        </w:rPr>
        <w:t>om inspiration kan I s</w:t>
      </w:r>
      <w:r w:rsidR="00D02C47">
        <w:rPr>
          <w:color w:val="2A2A2A" w:themeColor="text1"/>
        </w:rPr>
        <w:t xml:space="preserve">e eksempler </w:t>
      </w:r>
      <w:r w:rsidR="00DE4835">
        <w:rPr>
          <w:color w:val="2A2A2A" w:themeColor="text1"/>
        </w:rPr>
        <w:t xml:space="preserve">på filmiske virkemidler </w:t>
      </w:r>
      <w:r w:rsidR="00D02C47">
        <w:rPr>
          <w:color w:val="2A2A2A" w:themeColor="text1"/>
        </w:rPr>
        <w:t>fra de første 10 minutter af filmen i kapitelmærkningen</w:t>
      </w:r>
      <w:r w:rsidR="008B29E3">
        <w:rPr>
          <w:color w:val="2A2A2A" w:themeColor="text1"/>
        </w:rPr>
        <w:t>.</w:t>
      </w:r>
      <w:r w:rsidR="008B29E3">
        <w:rPr>
          <w:color w:val="2A2A2A" w:themeColor="text1"/>
        </w:rPr>
        <w:br/>
      </w:r>
      <w:r w:rsidR="000E6FB2">
        <w:rPr>
          <w:color w:val="2A2A2A" w:themeColor="text1"/>
        </w:rPr>
        <w:t>Udvælg 5 stillbilleder, der viser jeres bedste pointer.</w:t>
      </w:r>
      <w:r w:rsidR="00E53A06" w:rsidRPr="00717E94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B20B929" wp14:editId="345FB39C">
                <wp:simplePos x="0" y="0"/>
                <wp:positionH relativeFrom="column">
                  <wp:posOffset>-1997075</wp:posOffset>
                </wp:positionH>
                <wp:positionV relativeFrom="paragraph">
                  <wp:posOffset>975360</wp:posOffset>
                </wp:positionV>
                <wp:extent cx="1709001" cy="240030"/>
                <wp:effectExtent l="0" t="0" r="5715" b="7620"/>
                <wp:wrapNone/>
                <wp:docPr id="899235854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01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6D4F0" w14:textId="57F789B1" w:rsidR="006F68F3" w:rsidRPr="006F68F3" w:rsidRDefault="006F68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68F3">
                              <w:rPr>
                                <w:sz w:val="16"/>
                                <w:szCs w:val="16"/>
                              </w:rPr>
                              <w:t>Fugleperspektiv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B929" id="_x0000_s1032" type="#_x0000_t202" style="position:absolute;margin-left:-157.25pt;margin-top:76.8pt;width:134.55pt;height:18.9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" filled="f" stroked="f" strokeweight=".5pt">
                <v:textbox inset="0,0,0,0">
                  <w:txbxContent>
                    <w:p w14:paraId="2336D4F0" w14:textId="57F789B1" w:rsidR="006F68F3" w:rsidRPr="006F68F3" w:rsidRDefault="006F68F3">
                      <w:pPr>
                        <w:rPr>
                          <w:sz w:val="16"/>
                          <w:szCs w:val="16"/>
                        </w:rPr>
                      </w:pPr>
                      <w:r w:rsidRPr="006F68F3">
                        <w:rPr>
                          <w:sz w:val="16"/>
                          <w:szCs w:val="16"/>
                        </w:rPr>
                        <w:t>Fugleperspektiv</w:t>
                      </w:r>
                    </w:p>
                  </w:txbxContent>
                </v:textbox>
              </v:shape>
            </w:pict>
          </mc:Fallback>
        </mc:AlternateContent>
      </w:r>
      <w:hyperlink r:id="rId21" w:history="1">
        <w:r w:rsidR="00B879E3" w:rsidRPr="00B879E3">
          <w:rPr>
            <w:rStyle w:val="Hyperlink"/>
          </w:rPr>
          <w:t xml:space="preserve">Læs </w:t>
        </w:r>
        <w:r w:rsidR="008B29E3">
          <w:rPr>
            <w:rStyle w:val="Hyperlink"/>
          </w:rPr>
          <w:t xml:space="preserve">evt. </w:t>
        </w:r>
        <w:r w:rsidR="00B879E3" w:rsidRPr="00B879E3">
          <w:rPr>
            <w:rStyle w:val="Hyperlink"/>
          </w:rPr>
          <w:t>mere om filmiske virkemidler her</w:t>
        </w:r>
      </w:hyperlink>
    </w:p>
    <w:p w14:paraId="6D071301" w14:textId="76127EFA" w:rsidR="00E42365" w:rsidRPr="00E42365" w:rsidRDefault="00D26C27" w:rsidP="00E42365">
      <w:pPr>
        <w:spacing w:after="240"/>
        <w:rPr>
          <w:color w:val="2A2A2A" w:themeColor="hyperlink"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CBEB17E" wp14:editId="6960DA46">
                <wp:simplePos x="0" y="0"/>
                <wp:positionH relativeFrom="column">
                  <wp:posOffset>-2006840</wp:posOffset>
                </wp:positionH>
                <wp:positionV relativeFrom="paragraph">
                  <wp:posOffset>1124889</wp:posOffset>
                </wp:positionV>
                <wp:extent cx="1709001" cy="243840"/>
                <wp:effectExtent l="0" t="0" r="5715" b="3810"/>
                <wp:wrapNone/>
                <wp:docPr id="948252766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01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BB6B5" w14:textId="0510A2FC" w:rsidR="002F1A27" w:rsidRPr="002F1A27" w:rsidRDefault="002F1A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1A27">
                              <w:rPr>
                                <w:sz w:val="16"/>
                                <w:szCs w:val="16"/>
                              </w:rPr>
                              <w:t>Billedbeskæring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B17E" id="Tekstfelt 9" o:spid="_x0000_s1033" type="#_x0000_t202" style="position:absolute;margin-left:-158pt;margin-top:88.55pt;width:134.55pt;height:19.2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" filled="f" stroked="f" strokeweight=".5pt">
                <v:textbox inset="0,0,0,0">
                  <w:txbxContent>
                    <w:p w14:paraId="7D5BB6B5" w14:textId="0510A2FC" w:rsidR="002F1A27" w:rsidRPr="002F1A27" w:rsidRDefault="002F1A27">
                      <w:pPr>
                        <w:rPr>
                          <w:sz w:val="16"/>
                          <w:szCs w:val="16"/>
                        </w:rPr>
                      </w:pPr>
                      <w:r w:rsidRPr="002F1A27">
                        <w:rPr>
                          <w:sz w:val="16"/>
                          <w:szCs w:val="16"/>
                        </w:rPr>
                        <w:t>Billedbeskæring</w:t>
                      </w:r>
                    </w:p>
                  </w:txbxContent>
                </v:textbox>
              </v:shape>
            </w:pict>
          </mc:Fallback>
        </mc:AlternateContent>
      </w:r>
      <w:r w:rsidR="00E42365">
        <w:rPr>
          <w:noProof/>
        </w:rPr>
        <w:drawing>
          <wp:anchor distT="0" distB="0" distL="114300" distR="114300" simplePos="0" relativeHeight="251787776" behindDoc="0" locked="0" layoutInCell="1" allowOverlap="1" wp14:anchorId="55AA66DC" wp14:editId="29E4C9D3">
            <wp:simplePos x="0" y="0"/>
            <wp:positionH relativeFrom="column">
              <wp:posOffset>9247</wp:posOffset>
            </wp:positionH>
            <wp:positionV relativeFrom="paragraph">
              <wp:posOffset>1124915</wp:posOffset>
            </wp:positionV>
            <wp:extent cx="4537782" cy="2863660"/>
            <wp:effectExtent l="0" t="0" r="0" b="0"/>
            <wp:wrapNone/>
            <wp:docPr id="18004011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01129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4" t="30048" r="21089" b="19980"/>
                    <a:stretch/>
                  </pic:blipFill>
                  <pic:spPr bwMode="auto">
                    <a:xfrm>
                      <a:off x="0" y="0"/>
                      <a:ext cx="4537782" cy="286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65">
        <w:rPr>
          <w:noProof/>
        </w:rPr>
        <w:drawing>
          <wp:anchor distT="0" distB="0" distL="114300" distR="114300" simplePos="0" relativeHeight="251739648" behindDoc="0" locked="0" layoutInCell="1" allowOverlap="1" wp14:anchorId="2D285031" wp14:editId="2EA9CA0E">
            <wp:simplePos x="0" y="0"/>
            <wp:positionH relativeFrom="column">
              <wp:posOffset>-1998360</wp:posOffset>
            </wp:positionH>
            <wp:positionV relativeFrom="paragraph">
              <wp:posOffset>166956</wp:posOffset>
            </wp:positionV>
            <wp:extent cx="1701949" cy="957580"/>
            <wp:effectExtent l="0" t="0" r="0" b="0"/>
            <wp:wrapNone/>
            <wp:docPr id="69530236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49" cy="9575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42365">
        <w:rPr>
          <w:rStyle w:val="Hyperlink"/>
        </w:rPr>
        <w:br/>
      </w:r>
      <w:r w:rsidR="00C73D41" w:rsidRPr="00E42365">
        <w:rPr>
          <w:b/>
          <w:bCs/>
        </w:rPr>
        <w:t>E</w:t>
      </w:r>
      <w:r w:rsidR="006504A5" w:rsidRPr="00E42365">
        <w:rPr>
          <w:b/>
          <w:bCs/>
        </w:rPr>
        <w:t>fter I har set filmen</w:t>
      </w:r>
      <w:r w:rsidR="00E42365">
        <w:rPr>
          <w:b/>
          <w:bCs/>
        </w:rPr>
        <w:br/>
      </w:r>
      <w:r w:rsidR="00E42365">
        <w:t>Efter filmvisningen arbejder grupperne med deres undersøgelser. Der er udarbejdet en kapitelmærkning, som du kan tildele eleverne. Den guider grupperne til hvor i filmen</w:t>
      </w:r>
      <w:r>
        <w:t>,</w:t>
      </w:r>
      <w:r w:rsidR="00E42365">
        <w:t xml:space="preserve"> de kan lede efter deres stillbilleder.</w:t>
      </w:r>
      <w:r w:rsidR="00E42365">
        <w:rPr>
          <w:b/>
          <w:bCs/>
        </w:rPr>
        <w:br/>
      </w:r>
    </w:p>
    <w:p w14:paraId="606AA4B8" w14:textId="7D2C7EAB" w:rsidR="00E42365" w:rsidRDefault="00E42365" w:rsidP="006504A5">
      <w:pPr>
        <w:pStyle w:val="Mellemrubrik"/>
        <w:spacing w:after="0"/>
      </w:pPr>
    </w:p>
    <w:p w14:paraId="44A16041" w14:textId="55BB659D" w:rsidR="00E42365" w:rsidRDefault="00E42365" w:rsidP="006504A5">
      <w:pPr>
        <w:pStyle w:val="Mellemrubrik"/>
        <w:spacing w:after="0"/>
      </w:pPr>
    </w:p>
    <w:p w14:paraId="7282781F" w14:textId="59C7105F" w:rsidR="00E42365" w:rsidRDefault="00E42365" w:rsidP="006504A5">
      <w:pPr>
        <w:pStyle w:val="Mellemrubrik"/>
        <w:spacing w:after="0"/>
      </w:pPr>
    </w:p>
    <w:p w14:paraId="507B6215" w14:textId="5996A1B3" w:rsidR="00E42365" w:rsidRDefault="00E42365" w:rsidP="006504A5">
      <w:pPr>
        <w:pStyle w:val="Mellemrubrik"/>
        <w:spacing w:after="0"/>
      </w:pPr>
    </w:p>
    <w:p w14:paraId="3735F46E" w14:textId="78C1DFC4" w:rsidR="00E42365" w:rsidRDefault="00E42365" w:rsidP="006504A5">
      <w:pPr>
        <w:pStyle w:val="Mellemrubrik"/>
        <w:spacing w:after="0"/>
      </w:pPr>
    </w:p>
    <w:p w14:paraId="070980A5" w14:textId="77777777" w:rsidR="00E42365" w:rsidRDefault="00E42365" w:rsidP="006504A5">
      <w:pPr>
        <w:pStyle w:val="Mellemrubrik"/>
        <w:spacing w:after="0"/>
      </w:pPr>
    </w:p>
    <w:p w14:paraId="0EC22017" w14:textId="77777777" w:rsidR="00E42365" w:rsidRDefault="00E42365" w:rsidP="006504A5">
      <w:pPr>
        <w:pStyle w:val="Mellemrubrik"/>
        <w:spacing w:after="0"/>
      </w:pPr>
    </w:p>
    <w:p w14:paraId="7B04CA44" w14:textId="77777777" w:rsidR="00E42365" w:rsidRDefault="00E42365" w:rsidP="006504A5">
      <w:pPr>
        <w:pStyle w:val="Mellemrubrik"/>
        <w:spacing w:after="0"/>
      </w:pPr>
    </w:p>
    <w:p w14:paraId="362B47DC" w14:textId="07344ECA" w:rsidR="00E42365" w:rsidRPr="00E42365" w:rsidRDefault="00E42365" w:rsidP="006504A5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t xml:space="preserve">Saml op på undersøgelserne ved at fremlægge i klassen.  </w:t>
      </w:r>
    </w:p>
    <w:p w14:paraId="3E268F83" w14:textId="50E75F90" w:rsidR="00840A6F" w:rsidRPr="00C73D41" w:rsidRDefault="00D26C27" w:rsidP="006504A5">
      <w:pPr>
        <w:pStyle w:val="Mellemrubrik"/>
        <w:spacing w:after="0"/>
      </w:pPr>
      <w:r>
        <w:t>Afrunding</w:t>
      </w:r>
      <w:r>
        <w:br/>
      </w:r>
      <w:r w:rsidR="00840A6F">
        <w:rPr>
          <w:b w:val="0"/>
          <w:bCs w:val="0"/>
        </w:rPr>
        <w:t xml:space="preserve">Som afrunding på arbejdet med filmen, kan </w:t>
      </w:r>
      <w:r w:rsidR="00FF7227">
        <w:rPr>
          <w:b w:val="0"/>
          <w:bCs w:val="0"/>
        </w:rPr>
        <w:t>du lade eleverne</w:t>
      </w:r>
      <w:r w:rsidR="00840A6F">
        <w:rPr>
          <w:b w:val="0"/>
          <w:bCs w:val="0"/>
        </w:rPr>
        <w:t xml:space="preserve"> eksperimentere med at lave fængende taglines til filmens plakat. En tagline er et kort markant slogan, der bruges til at reklamere for filmen over for den brede offentlighed. </w:t>
      </w:r>
      <w:r w:rsidR="00840A6F">
        <w:rPr>
          <w:b w:val="0"/>
          <w:bCs w:val="0"/>
          <w:i/>
          <w:iCs/>
        </w:rPr>
        <w:t>Miss Viborgs</w:t>
      </w:r>
      <w:r w:rsidR="00840A6F">
        <w:rPr>
          <w:b w:val="0"/>
          <w:bCs w:val="0"/>
        </w:rPr>
        <w:t xml:space="preserve"> tagline hedder: </w:t>
      </w:r>
      <w:r w:rsidR="00840A6F">
        <w:rPr>
          <w:b w:val="0"/>
          <w:bCs w:val="0"/>
          <w:i/>
          <w:iCs/>
        </w:rPr>
        <w:t>De bedste ting i livet er dem, man deler.</w:t>
      </w:r>
    </w:p>
    <w:p w14:paraId="3ABF6D49" w14:textId="3D39CD2D" w:rsidR="00840A6F" w:rsidRDefault="00840A6F" w:rsidP="00840A6F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t xml:space="preserve">Tal </w:t>
      </w:r>
      <w:r w:rsidR="00FF7227">
        <w:rPr>
          <w:b w:val="0"/>
          <w:bCs w:val="0"/>
        </w:rPr>
        <w:t xml:space="preserve">med eleverne </w:t>
      </w:r>
      <w:r>
        <w:rPr>
          <w:b w:val="0"/>
          <w:bCs w:val="0"/>
        </w:rPr>
        <w:t>om, hvad der karakteriserer den gode tagline. I kan fx komme ind på:</w:t>
      </w:r>
    </w:p>
    <w:p w14:paraId="47871E7E" w14:textId="064AE5E5" w:rsidR="00FF7227" w:rsidRDefault="00FF7227" w:rsidP="00FF7227">
      <w:pPr>
        <w:pStyle w:val="Mellemrubrik"/>
        <w:numPr>
          <w:ilvl w:val="0"/>
          <w:numId w:val="13"/>
        </w:numPr>
        <w:spacing w:after="0"/>
        <w:rPr>
          <w:b w:val="0"/>
          <w:bCs w:val="0"/>
        </w:rPr>
      </w:pPr>
      <w:r>
        <w:rPr>
          <w:b w:val="0"/>
          <w:bCs w:val="0"/>
        </w:rPr>
        <w:t>a</w:t>
      </w:r>
      <w:r w:rsidR="00840A6F">
        <w:rPr>
          <w:b w:val="0"/>
          <w:bCs w:val="0"/>
        </w:rPr>
        <w:t>t den gode tagline er</w:t>
      </w:r>
      <w:r>
        <w:rPr>
          <w:b w:val="0"/>
          <w:bCs w:val="0"/>
        </w:rPr>
        <w:t xml:space="preserve"> kort og mundret</w:t>
      </w:r>
      <w:r>
        <w:rPr>
          <w:b w:val="0"/>
          <w:bCs w:val="0"/>
        </w:rPr>
        <w:br/>
        <w:t>at den gode tagline kredser om filmens tema</w:t>
      </w:r>
      <w:r>
        <w:rPr>
          <w:b w:val="0"/>
          <w:bCs w:val="0"/>
        </w:rPr>
        <w:br/>
        <w:t>at den gode tagline er fængende, måske ligefrem provokerende</w:t>
      </w:r>
      <w:r w:rsidR="00310DEF">
        <w:rPr>
          <w:b w:val="0"/>
          <w:bCs w:val="0"/>
        </w:rPr>
        <w:br/>
      </w:r>
      <w:r w:rsidR="00310DEF" w:rsidRPr="00310DEF">
        <w:rPr>
          <w:b w:val="0"/>
          <w:bCs w:val="0"/>
        </w:rPr>
        <w:t>Fx:</w:t>
      </w:r>
      <w:r w:rsidR="00310DEF">
        <w:rPr>
          <w:b w:val="0"/>
          <w:bCs w:val="0"/>
          <w:i/>
          <w:iCs/>
        </w:rPr>
        <w:t xml:space="preserve"> </w:t>
      </w:r>
      <w:r w:rsidR="00310DEF" w:rsidRPr="00310DEF">
        <w:rPr>
          <w:b w:val="0"/>
          <w:bCs w:val="0"/>
          <w:i/>
          <w:iCs/>
        </w:rPr>
        <w:t>I rummet er der ingen, der hører dig skrige</w:t>
      </w:r>
      <w:r w:rsidR="00310DEF">
        <w:rPr>
          <w:b w:val="0"/>
          <w:bCs w:val="0"/>
        </w:rPr>
        <w:t xml:space="preserve"> (</w:t>
      </w:r>
      <w:proofErr w:type="spellStart"/>
      <w:r w:rsidR="00310DEF">
        <w:rPr>
          <w:b w:val="0"/>
          <w:bCs w:val="0"/>
        </w:rPr>
        <w:t>Alien</w:t>
      </w:r>
      <w:proofErr w:type="spellEnd"/>
      <w:r w:rsidR="00310DEF">
        <w:rPr>
          <w:b w:val="0"/>
          <w:bCs w:val="0"/>
        </w:rPr>
        <w:t>, 1979)</w:t>
      </w:r>
    </w:p>
    <w:p w14:paraId="0AC64B34" w14:textId="03E4F63A" w:rsidR="006504A5" w:rsidRDefault="00FF7227" w:rsidP="00FF7227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lastRenderedPageBreak/>
        <w:t>I kan enten selv finde på taglines. I kan også l</w:t>
      </w:r>
      <w:r w:rsidR="00620C1B" w:rsidRPr="00FF7227">
        <w:rPr>
          <w:b w:val="0"/>
          <w:bCs w:val="0"/>
        </w:rPr>
        <w:t>av</w:t>
      </w:r>
      <w:r>
        <w:rPr>
          <w:b w:val="0"/>
          <w:bCs w:val="0"/>
        </w:rPr>
        <w:t>e</w:t>
      </w:r>
      <w:r w:rsidR="00620C1B" w:rsidRPr="00FF7227">
        <w:rPr>
          <w:b w:val="0"/>
          <w:bCs w:val="0"/>
        </w:rPr>
        <w:t xml:space="preserve"> </w:t>
      </w:r>
      <w:r w:rsidR="008B3B9E" w:rsidRPr="00FF7227">
        <w:rPr>
          <w:b w:val="0"/>
          <w:bCs w:val="0"/>
        </w:rPr>
        <w:t>et referat af filmen og brug</w:t>
      </w:r>
      <w:r>
        <w:rPr>
          <w:b w:val="0"/>
          <w:bCs w:val="0"/>
        </w:rPr>
        <w:t>e</w:t>
      </w:r>
      <w:r w:rsidR="008B3B9E" w:rsidRPr="00FF7227">
        <w:rPr>
          <w:b w:val="0"/>
          <w:bCs w:val="0"/>
        </w:rPr>
        <w:t xml:space="preserve"> det til at få kunstig intelligens til at foreslå gode taglines til </w:t>
      </w:r>
      <w:r w:rsidR="008B4C4C" w:rsidRPr="00FF7227">
        <w:rPr>
          <w:b w:val="0"/>
          <w:bCs w:val="0"/>
        </w:rPr>
        <w:t>f</w:t>
      </w:r>
      <w:r w:rsidR="008B3B9E" w:rsidRPr="00FF7227">
        <w:rPr>
          <w:b w:val="0"/>
          <w:bCs w:val="0"/>
        </w:rPr>
        <w:t>ilmplakaten</w:t>
      </w:r>
      <w:r w:rsidR="008B4C4C" w:rsidRPr="00FF7227">
        <w:rPr>
          <w:b w:val="0"/>
          <w:bCs w:val="0"/>
        </w:rPr>
        <w:t xml:space="preserve">. </w:t>
      </w:r>
      <w:r>
        <w:rPr>
          <w:b w:val="0"/>
          <w:bCs w:val="0"/>
        </w:rPr>
        <w:t>Jo bedre referatet er, des bedre output får I naturligvis. På den måde er det virkelig meningsfuldt for eleverne at skabe så præcis en tekst som muligt.</w:t>
      </w:r>
      <w:r w:rsidR="005F4384">
        <w:rPr>
          <w:b w:val="0"/>
          <w:bCs w:val="0"/>
        </w:rPr>
        <w:t xml:space="preserve"> Som lærer kan du evt. afprøve øvelsen ved at spørge din foretrukne sprogmodel (fx </w:t>
      </w:r>
      <w:proofErr w:type="spellStart"/>
      <w:r w:rsidR="005F4384">
        <w:rPr>
          <w:b w:val="0"/>
          <w:bCs w:val="0"/>
        </w:rPr>
        <w:t>skoleGPT</w:t>
      </w:r>
      <w:proofErr w:type="spellEnd"/>
      <w:r w:rsidR="005F4384">
        <w:rPr>
          <w:b w:val="0"/>
          <w:bCs w:val="0"/>
        </w:rPr>
        <w:t>):</w:t>
      </w:r>
      <w:r w:rsidR="005F4384">
        <w:rPr>
          <w:b w:val="0"/>
          <w:bCs w:val="0"/>
        </w:rPr>
        <w:br/>
      </w:r>
      <w:r w:rsidR="005F4384">
        <w:rPr>
          <w:b w:val="0"/>
          <w:bCs w:val="0"/>
        </w:rPr>
        <w:br/>
      </w:r>
      <w:r w:rsidR="005F4384" w:rsidRPr="005F4384">
        <w:rPr>
          <w:b w:val="0"/>
          <w:bCs w:val="0"/>
          <w:color w:val="F05923" w:themeColor="accent1"/>
        </w:rPr>
        <w:t>Lav en kort og fængende tagline til en film, der handler om følgende:</w:t>
      </w:r>
      <w:r w:rsidR="005F4384" w:rsidRPr="005F4384">
        <w:rPr>
          <w:b w:val="0"/>
          <w:bCs w:val="0"/>
          <w:color w:val="F05923" w:themeColor="accent1"/>
        </w:rPr>
        <w:br/>
      </w:r>
      <w:r w:rsidR="005F4384">
        <w:rPr>
          <w:b w:val="0"/>
          <w:bCs w:val="0"/>
        </w:rPr>
        <w:t>(herefter indsætter du beskrivelsen af filmen i denne vejledning (første afsnit).</w:t>
      </w:r>
    </w:p>
    <w:p w14:paraId="7263C7B4" w14:textId="28309111" w:rsidR="00550804" w:rsidRDefault="00550804" w:rsidP="00225764">
      <w:pPr>
        <w:pStyle w:val="Overskrift1"/>
        <w:spacing w:after="0"/>
      </w:pPr>
      <w:r>
        <w:t>Supplerende materialer</w:t>
      </w:r>
    </w:p>
    <w:p w14:paraId="7EC094C9" w14:textId="47457259" w:rsidR="00D26C27" w:rsidRPr="00D26C27" w:rsidRDefault="0088201F" w:rsidP="006223D3">
      <w:pPr>
        <w:spacing w:after="240"/>
      </w:pPr>
      <w:r>
        <w:br/>
      </w:r>
      <w:r w:rsidR="00D26C27">
        <w:rPr>
          <w:i/>
          <w:iCs/>
        </w:rPr>
        <w:t xml:space="preserve">Hest, hest, tiger, tiger </w:t>
      </w:r>
      <w:r w:rsidR="00D26C27">
        <w:t xml:space="preserve">af Mette Eike </w:t>
      </w:r>
      <w:proofErr w:type="spellStart"/>
      <w:r w:rsidR="00D26C27">
        <w:t>Neerlin</w:t>
      </w:r>
      <w:proofErr w:type="spellEnd"/>
      <w:r w:rsidR="00D26C27">
        <w:t xml:space="preserve">: </w:t>
      </w:r>
      <w:hyperlink r:id="rId24" w:history="1">
        <w:r w:rsidR="00D26C27" w:rsidRPr="00221590">
          <w:rPr>
            <w:rStyle w:val="Hyperlink"/>
          </w:rPr>
          <w:t>https://mitcfu.dk/CFUEBOG1066313</w:t>
        </w:r>
      </w:hyperlink>
      <w:r w:rsidR="00D26C27">
        <w:br/>
        <w:t>Romanen handler også om et lidt usædvanligt venskab på tværs af generationer.</w:t>
      </w:r>
    </w:p>
    <w:sectPr w:rsidR="00D26C27" w:rsidRPr="00D26C27" w:rsidSect="00631451">
      <w:headerReference w:type="even" r:id="rId25"/>
      <w:headerReference w:type="default" r:id="rId26"/>
      <w:footerReference w:type="default" r:id="rId27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87E4A" w14:textId="77777777" w:rsidR="00BD0321" w:rsidRDefault="00BD0321" w:rsidP="006626CB">
      <w:pPr>
        <w:spacing w:line="240" w:lineRule="auto"/>
      </w:pPr>
      <w:r>
        <w:separator/>
      </w:r>
    </w:p>
    <w:p w14:paraId="33F1AC75" w14:textId="77777777" w:rsidR="00BD0321" w:rsidRDefault="00BD0321"/>
    <w:p w14:paraId="5971DA98" w14:textId="77777777" w:rsidR="00BD0321" w:rsidRDefault="00BD0321" w:rsidP="00550804"/>
  </w:endnote>
  <w:endnote w:type="continuationSeparator" w:id="0">
    <w:p w14:paraId="334A696F" w14:textId="77777777" w:rsidR="00BD0321" w:rsidRDefault="00BD0321" w:rsidP="006626CB">
      <w:pPr>
        <w:spacing w:line="240" w:lineRule="auto"/>
      </w:pPr>
      <w:r>
        <w:continuationSeparator/>
      </w:r>
    </w:p>
    <w:p w14:paraId="48BBA941" w14:textId="77777777" w:rsidR="00BD0321" w:rsidRDefault="00BD0321"/>
    <w:p w14:paraId="62590BF6" w14:textId="77777777" w:rsidR="00BD0321" w:rsidRDefault="00BD0321" w:rsidP="00550804"/>
  </w:endnote>
  <w:endnote w:type="continuationNotice" w:id="1">
    <w:p w14:paraId="09900753" w14:textId="77777777" w:rsidR="00BD0321" w:rsidRDefault="00BD03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D431F" w14:textId="77777777" w:rsidR="00BD0321" w:rsidRDefault="00BD0321" w:rsidP="006626CB">
      <w:pPr>
        <w:spacing w:line="240" w:lineRule="auto"/>
      </w:pPr>
      <w:r>
        <w:separator/>
      </w:r>
    </w:p>
    <w:p w14:paraId="2014C9F8" w14:textId="77777777" w:rsidR="00BD0321" w:rsidRDefault="00BD0321"/>
    <w:p w14:paraId="5894E112" w14:textId="77777777" w:rsidR="00BD0321" w:rsidRDefault="00BD0321" w:rsidP="00550804"/>
  </w:footnote>
  <w:footnote w:type="continuationSeparator" w:id="0">
    <w:p w14:paraId="156DF5B2" w14:textId="77777777" w:rsidR="00BD0321" w:rsidRDefault="00BD0321" w:rsidP="006626CB">
      <w:pPr>
        <w:spacing w:line="240" w:lineRule="auto"/>
      </w:pPr>
      <w:r>
        <w:continuationSeparator/>
      </w:r>
    </w:p>
    <w:p w14:paraId="36777466" w14:textId="77777777" w:rsidR="00BD0321" w:rsidRDefault="00BD0321"/>
    <w:p w14:paraId="1FB93284" w14:textId="77777777" w:rsidR="00BD0321" w:rsidRDefault="00BD0321" w:rsidP="00550804"/>
  </w:footnote>
  <w:footnote w:type="continuationNotice" w:id="1">
    <w:p w14:paraId="3AAEC56A" w14:textId="77777777" w:rsidR="00BD0321" w:rsidRDefault="00BD03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495F" w14:textId="5626BC9B" w:rsidR="00CA4151" w:rsidRPr="00A64D1A" w:rsidRDefault="00CA4151" w:rsidP="00A64D1A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0448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1154739760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9787709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81FC6E" id="Gruppe 4" o:spid="_x0000_s1026" style="position:absolute;margin-left:28.9pt;margin-top:28.65pt;width:66.9pt;height:41.1pt;z-index:-25171200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332E8D" w:rsidRPr="00A64D1A">
          <w:rPr>
            <w:rStyle w:val="Sidetal"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332E8D" w:rsidRPr="00A64D1A">
          <w:t>1</w:t>
        </w:r>
        <w:r w:rsidR="00332E8D" w:rsidRPr="00A64D1A">
          <w:fldChar w:fldCharType="end"/>
        </w:r>
      </w:sdtContent>
    </w:sdt>
  </w:p>
  <w:p w14:paraId="5744F7CF" w14:textId="6B4C0A56" w:rsidR="00234E42" w:rsidRDefault="00234E42" w:rsidP="00A64D1A">
    <w:pPr>
      <w:pStyle w:val="Sidehoved"/>
    </w:pPr>
    <w:r w:rsidRPr="00A64D1A">
      <w:t xml:space="preserve">Udarbejdet af </w:t>
    </w:r>
    <w:r w:rsidR="00313907">
      <w:t>Mette Bechmann Westergaard</w:t>
    </w:r>
  </w:p>
  <w:p w14:paraId="60526B9F" w14:textId="04829179" w:rsidR="000E409F" w:rsidRPr="00A64D1A" w:rsidRDefault="00313907" w:rsidP="00A64D1A">
    <w:pPr>
      <w:pStyle w:val="Sidehoved"/>
    </w:pPr>
    <w:r>
      <w:t>December 2024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A14B6"/>
    <w:multiLevelType w:val="hybridMultilevel"/>
    <w:tmpl w:val="7C80D3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75FD5"/>
    <w:multiLevelType w:val="hybridMultilevel"/>
    <w:tmpl w:val="7B3081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60815">
    <w:abstractNumId w:val="2"/>
  </w:num>
  <w:num w:numId="2" w16cid:durableId="2009093987">
    <w:abstractNumId w:val="2"/>
  </w:num>
  <w:num w:numId="3" w16cid:durableId="760680965">
    <w:abstractNumId w:val="10"/>
  </w:num>
  <w:num w:numId="4" w16cid:durableId="429351279">
    <w:abstractNumId w:val="1"/>
  </w:num>
  <w:num w:numId="5" w16cid:durableId="371878822">
    <w:abstractNumId w:val="2"/>
  </w:num>
  <w:num w:numId="6" w16cid:durableId="1430201324">
    <w:abstractNumId w:val="8"/>
  </w:num>
  <w:num w:numId="7" w16cid:durableId="1076124067">
    <w:abstractNumId w:val="0"/>
  </w:num>
  <w:num w:numId="8" w16cid:durableId="1818958011">
    <w:abstractNumId w:val="9"/>
  </w:num>
  <w:num w:numId="9" w16cid:durableId="1323000452">
    <w:abstractNumId w:val="4"/>
  </w:num>
  <w:num w:numId="10" w16cid:durableId="274019145">
    <w:abstractNumId w:val="6"/>
  </w:num>
  <w:num w:numId="11" w16cid:durableId="1427918464">
    <w:abstractNumId w:val="5"/>
  </w:num>
  <w:num w:numId="12" w16cid:durableId="21518423">
    <w:abstractNumId w:val="3"/>
  </w:num>
  <w:num w:numId="13" w16cid:durableId="17994533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1B"/>
    <w:rsid w:val="00004BDC"/>
    <w:rsid w:val="00004CDB"/>
    <w:rsid w:val="00011063"/>
    <w:rsid w:val="00014BA9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400ED"/>
    <w:rsid w:val="00040286"/>
    <w:rsid w:val="00040BAE"/>
    <w:rsid w:val="00045E21"/>
    <w:rsid w:val="00047080"/>
    <w:rsid w:val="00051480"/>
    <w:rsid w:val="000525E6"/>
    <w:rsid w:val="00052660"/>
    <w:rsid w:val="0005621B"/>
    <w:rsid w:val="000627E1"/>
    <w:rsid w:val="00062AAE"/>
    <w:rsid w:val="00065AED"/>
    <w:rsid w:val="0006612D"/>
    <w:rsid w:val="000662A6"/>
    <w:rsid w:val="00071AD7"/>
    <w:rsid w:val="00071F52"/>
    <w:rsid w:val="00073067"/>
    <w:rsid w:val="000742C0"/>
    <w:rsid w:val="00074904"/>
    <w:rsid w:val="00077B5A"/>
    <w:rsid w:val="00080F02"/>
    <w:rsid w:val="000828FD"/>
    <w:rsid w:val="0008497F"/>
    <w:rsid w:val="00087063"/>
    <w:rsid w:val="00090138"/>
    <w:rsid w:val="00090985"/>
    <w:rsid w:val="00092538"/>
    <w:rsid w:val="00094CF8"/>
    <w:rsid w:val="00096BF6"/>
    <w:rsid w:val="000A0F09"/>
    <w:rsid w:val="000A386A"/>
    <w:rsid w:val="000A6B5B"/>
    <w:rsid w:val="000B138B"/>
    <w:rsid w:val="000B2E14"/>
    <w:rsid w:val="000B3E5C"/>
    <w:rsid w:val="000B6916"/>
    <w:rsid w:val="000B6E76"/>
    <w:rsid w:val="000C0808"/>
    <w:rsid w:val="000C54A5"/>
    <w:rsid w:val="000C5BC2"/>
    <w:rsid w:val="000C5D77"/>
    <w:rsid w:val="000D2EAB"/>
    <w:rsid w:val="000D43A4"/>
    <w:rsid w:val="000D4EE9"/>
    <w:rsid w:val="000D5BE2"/>
    <w:rsid w:val="000D5CA4"/>
    <w:rsid w:val="000D7E36"/>
    <w:rsid w:val="000E26FE"/>
    <w:rsid w:val="000E295E"/>
    <w:rsid w:val="000E3EA8"/>
    <w:rsid w:val="000E409F"/>
    <w:rsid w:val="000E5024"/>
    <w:rsid w:val="000E6FB2"/>
    <w:rsid w:val="000E7E25"/>
    <w:rsid w:val="000F1EB8"/>
    <w:rsid w:val="000F1F86"/>
    <w:rsid w:val="000F3BB7"/>
    <w:rsid w:val="000F3E5D"/>
    <w:rsid w:val="000F55A1"/>
    <w:rsid w:val="00101958"/>
    <w:rsid w:val="00102EE1"/>
    <w:rsid w:val="00104A47"/>
    <w:rsid w:val="00104AF9"/>
    <w:rsid w:val="0010700E"/>
    <w:rsid w:val="001075F9"/>
    <w:rsid w:val="00107694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36121"/>
    <w:rsid w:val="00140621"/>
    <w:rsid w:val="001441AC"/>
    <w:rsid w:val="00145F8D"/>
    <w:rsid w:val="001467D9"/>
    <w:rsid w:val="001468DD"/>
    <w:rsid w:val="00146C71"/>
    <w:rsid w:val="00147739"/>
    <w:rsid w:val="001503D4"/>
    <w:rsid w:val="00150417"/>
    <w:rsid w:val="001518A9"/>
    <w:rsid w:val="001529D1"/>
    <w:rsid w:val="0015358E"/>
    <w:rsid w:val="00153E1B"/>
    <w:rsid w:val="00155BFF"/>
    <w:rsid w:val="00155CC1"/>
    <w:rsid w:val="00160B17"/>
    <w:rsid w:val="00162665"/>
    <w:rsid w:val="001629D0"/>
    <w:rsid w:val="00162C91"/>
    <w:rsid w:val="00165269"/>
    <w:rsid w:val="0017044A"/>
    <w:rsid w:val="00171F4F"/>
    <w:rsid w:val="00172572"/>
    <w:rsid w:val="0017275F"/>
    <w:rsid w:val="00174B31"/>
    <w:rsid w:val="00175F4B"/>
    <w:rsid w:val="00176480"/>
    <w:rsid w:val="00177E6A"/>
    <w:rsid w:val="00180C29"/>
    <w:rsid w:val="001832A9"/>
    <w:rsid w:val="001835B9"/>
    <w:rsid w:val="00192624"/>
    <w:rsid w:val="00194483"/>
    <w:rsid w:val="00194731"/>
    <w:rsid w:val="0019502E"/>
    <w:rsid w:val="0019643C"/>
    <w:rsid w:val="00197AAF"/>
    <w:rsid w:val="00197DE3"/>
    <w:rsid w:val="001A00C0"/>
    <w:rsid w:val="001A4EF3"/>
    <w:rsid w:val="001A6AAB"/>
    <w:rsid w:val="001A7832"/>
    <w:rsid w:val="001A7CDC"/>
    <w:rsid w:val="001B590B"/>
    <w:rsid w:val="001C75EB"/>
    <w:rsid w:val="001D0705"/>
    <w:rsid w:val="001D2812"/>
    <w:rsid w:val="001D4CF2"/>
    <w:rsid w:val="001D6311"/>
    <w:rsid w:val="001D7549"/>
    <w:rsid w:val="001E47F2"/>
    <w:rsid w:val="001E54FA"/>
    <w:rsid w:val="001F0D52"/>
    <w:rsid w:val="001F2449"/>
    <w:rsid w:val="001F28F9"/>
    <w:rsid w:val="001F5755"/>
    <w:rsid w:val="001F612D"/>
    <w:rsid w:val="002004F6"/>
    <w:rsid w:val="0020257C"/>
    <w:rsid w:val="0020369C"/>
    <w:rsid w:val="00203CC5"/>
    <w:rsid w:val="00204975"/>
    <w:rsid w:val="00221D3D"/>
    <w:rsid w:val="00224469"/>
    <w:rsid w:val="00225764"/>
    <w:rsid w:val="00225A74"/>
    <w:rsid w:val="0022684B"/>
    <w:rsid w:val="00226ED8"/>
    <w:rsid w:val="002349EA"/>
    <w:rsid w:val="00234E42"/>
    <w:rsid w:val="00236E6B"/>
    <w:rsid w:val="00237160"/>
    <w:rsid w:val="00237293"/>
    <w:rsid w:val="0023774D"/>
    <w:rsid w:val="00242E3F"/>
    <w:rsid w:val="0024495C"/>
    <w:rsid w:val="00247495"/>
    <w:rsid w:val="00250E3D"/>
    <w:rsid w:val="00252B2A"/>
    <w:rsid w:val="00262CD0"/>
    <w:rsid w:val="002648A3"/>
    <w:rsid w:val="00266CDF"/>
    <w:rsid w:val="002716C0"/>
    <w:rsid w:val="002735EF"/>
    <w:rsid w:val="00275550"/>
    <w:rsid w:val="00280793"/>
    <w:rsid w:val="0028106C"/>
    <w:rsid w:val="0028116C"/>
    <w:rsid w:val="002824A1"/>
    <w:rsid w:val="002828F3"/>
    <w:rsid w:val="00282DA4"/>
    <w:rsid w:val="002832D1"/>
    <w:rsid w:val="002844AE"/>
    <w:rsid w:val="00284985"/>
    <w:rsid w:val="002859FF"/>
    <w:rsid w:val="00286596"/>
    <w:rsid w:val="00286826"/>
    <w:rsid w:val="0028792B"/>
    <w:rsid w:val="00290B4A"/>
    <w:rsid w:val="00292276"/>
    <w:rsid w:val="002932D5"/>
    <w:rsid w:val="00293CBB"/>
    <w:rsid w:val="00294F9C"/>
    <w:rsid w:val="002A22C5"/>
    <w:rsid w:val="002A27B2"/>
    <w:rsid w:val="002A2A0F"/>
    <w:rsid w:val="002A3FA4"/>
    <w:rsid w:val="002A41DA"/>
    <w:rsid w:val="002A49A5"/>
    <w:rsid w:val="002B023E"/>
    <w:rsid w:val="002B35F2"/>
    <w:rsid w:val="002B5C12"/>
    <w:rsid w:val="002C2CF0"/>
    <w:rsid w:val="002C66C4"/>
    <w:rsid w:val="002C7077"/>
    <w:rsid w:val="002E0344"/>
    <w:rsid w:val="002E12AF"/>
    <w:rsid w:val="002E2830"/>
    <w:rsid w:val="002E3A04"/>
    <w:rsid w:val="002E4314"/>
    <w:rsid w:val="002E565C"/>
    <w:rsid w:val="002E638A"/>
    <w:rsid w:val="002F1A27"/>
    <w:rsid w:val="002F385D"/>
    <w:rsid w:val="002F3B23"/>
    <w:rsid w:val="002F3D35"/>
    <w:rsid w:val="002F66DB"/>
    <w:rsid w:val="002F6B6D"/>
    <w:rsid w:val="002F73CE"/>
    <w:rsid w:val="002F7B06"/>
    <w:rsid w:val="00301629"/>
    <w:rsid w:val="00301DF0"/>
    <w:rsid w:val="003022BE"/>
    <w:rsid w:val="0030705A"/>
    <w:rsid w:val="00310DEF"/>
    <w:rsid w:val="0031148C"/>
    <w:rsid w:val="00312F93"/>
    <w:rsid w:val="00313907"/>
    <w:rsid w:val="00314E93"/>
    <w:rsid w:val="00315379"/>
    <w:rsid w:val="00316805"/>
    <w:rsid w:val="00321F0F"/>
    <w:rsid w:val="003229B4"/>
    <w:rsid w:val="00323E75"/>
    <w:rsid w:val="00331217"/>
    <w:rsid w:val="00332372"/>
    <w:rsid w:val="00332E8D"/>
    <w:rsid w:val="00333D8D"/>
    <w:rsid w:val="0033572E"/>
    <w:rsid w:val="00335C22"/>
    <w:rsid w:val="003375D4"/>
    <w:rsid w:val="0033788F"/>
    <w:rsid w:val="00337DE6"/>
    <w:rsid w:val="003405BB"/>
    <w:rsid w:val="00341445"/>
    <w:rsid w:val="003419CD"/>
    <w:rsid w:val="0034315E"/>
    <w:rsid w:val="0034388D"/>
    <w:rsid w:val="00343C35"/>
    <w:rsid w:val="0034451B"/>
    <w:rsid w:val="003465B0"/>
    <w:rsid w:val="003507A5"/>
    <w:rsid w:val="00351B4C"/>
    <w:rsid w:val="003525C2"/>
    <w:rsid w:val="00354B6C"/>
    <w:rsid w:val="003551A1"/>
    <w:rsid w:val="0035710F"/>
    <w:rsid w:val="00360950"/>
    <w:rsid w:val="00361D50"/>
    <w:rsid w:val="00362414"/>
    <w:rsid w:val="0036277B"/>
    <w:rsid w:val="003636F6"/>
    <w:rsid w:val="003638D7"/>
    <w:rsid w:val="0036441B"/>
    <w:rsid w:val="003649FA"/>
    <w:rsid w:val="003653EC"/>
    <w:rsid w:val="00365A55"/>
    <w:rsid w:val="0036782B"/>
    <w:rsid w:val="00372E95"/>
    <w:rsid w:val="00373BBA"/>
    <w:rsid w:val="003756BE"/>
    <w:rsid w:val="0037651C"/>
    <w:rsid w:val="003810D7"/>
    <w:rsid w:val="00385049"/>
    <w:rsid w:val="00385A65"/>
    <w:rsid w:val="00386023"/>
    <w:rsid w:val="0038613C"/>
    <w:rsid w:val="00386186"/>
    <w:rsid w:val="00386730"/>
    <w:rsid w:val="00391B50"/>
    <w:rsid w:val="00393B66"/>
    <w:rsid w:val="003A14F2"/>
    <w:rsid w:val="003A21A8"/>
    <w:rsid w:val="003A3703"/>
    <w:rsid w:val="003A6834"/>
    <w:rsid w:val="003A7C02"/>
    <w:rsid w:val="003A7DA4"/>
    <w:rsid w:val="003B1117"/>
    <w:rsid w:val="003B2042"/>
    <w:rsid w:val="003B23D2"/>
    <w:rsid w:val="003B2F2C"/>
    <w:rsid w:val="003B45E4"/>
    <w:rsid w:val="003B4611"/>
    <w:rsid w:val="003B469C"/>
    <w:rsid w:val="003C3B9B"/>
    <w:rsid w:val="003C3C77"/>
    <w:rsid w:val="003D086A"/>
    <w:rsid w:val="003D26B1"/>
    <w:rsid w:val="003D6927"/>
    <w:rsid w:val="003D6A57"/>
    <w:rsid w:val="003E0BEB"/>
    <w:rsid w:val="003E1A68"/>
    <w:rsid w:val="003E22C5"/>
    <w:rsid w:val="003E2A5A"/>
    <w:rsid w:val="003E57FD"/>
    <w:rsid w:val="003E5ECF"/>
    <w:rsid w:val="003E67C6"/>
    <w:rsid w:val="003E7E4E"/>
    <w:rsid w:val="003F055C"/>
    <w:rsid w:val="003F649B"/>
    <w:rsid w:val="00402173"/>
    <w:rsid w:val="004039D0"/>
    <w:rsid w:val="0040511B"/>
    <w:rsid w:val="0040628E"/>
    <w:rsid w:val="004110DC"/>
    <w:rsid w:val="0041483E"/>
    <w:rsid w:val="004161E9"/>
    <w:rsid w:val="004210AC"/>
    <w:rsid w:val="00421638"/>
    <w:rsid w:val="00421BF1"/>
    <w:rsid w:val="00422110"/>
    <w:rsid w:val="0042407F"/>
    <w:rsid w:val="0042442E"/>
    <w:rsid w:val="0042452B"/>
    <w:rsid w:val="004251AB"/>
    <w:rsid w:val="0042685D"/>
    <w:rsid w:val="00426A6A"/>
    <w:rsid w:val="00431092"/>
    <w:rsid w:val="00431A89"/>
    <w:rsid w:val="004322DB"/>
    <w:rsid w:val="004344A3"/>
    <w:rsid w:val="0043450F"/>
    <w:rsid w:val="00435701"/>
    <w:rsid w:val="004358A5"/>
    <w:rsid w:val="00436919"/>
    <w:rsid w:val="0044322D"/>
    <w:rsid w:val="00446C18"/>
    <w:rsid w:val="00450405"/>
    <w:rsid w:val="00450475"/>
    <w:rsid w:val="00451DC3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5D94"/>
    <w:rsid w:val="004678D7"/>
    <w:rsid w:val="00467D5E"/>
    <w:rsid w:val="0047147A"/>
    <w:rsid w:val="00473721"/>
    <w:rsid w:val="00474630"/>
    <w:rsid w:val="004747CC"/>
    <w:rsid w:val="00474D71"/>
    <w:rsid w:val="004750F4"/>
    <w:rsid w:val="00475CCA"/>
    <w:rsid w:val="004863EC"/>
    <w:rsid w:val="0048FCF5"/>
    <w:rsid w:val="00491C31"/>
    <w:rsid w:val="00492583"/>
    <w:rsid w:val="0049326F"/>
    <w:rsid w:val="00493E9B"/>
    <w:rsid w:val="004A4AFB"/>
    <w:rsid w:val="004A5D3A"/>
    <w:rsid w:val="004A77C7"/>
    <w:rsid w:val="004B3AEA"/>
    <w:rsid w:val="004B3C52"/>
    <w:rsid w:val="004B5C5A"/>
    <w:rsid w:val="004B626A"/>
    <w:rsid w:val="004C1BFA"/>
    <w:rsid w:val="004C4821"/>
    <w:rsid w:val="004C6450"/>
    <w:rsid w:val="004C7D9C"/>
    <w:rsid w:val="004D1D20"/>
    <w:rsid w:val="004D4084"/>
    <w:rsid w:val="004D5356"/>
    <w:rsid w:val="004E2A55"/>
    <w:rsid w:val="004E3084"/>
    <w:rsid w:val="004E4A97"/>
    <w:rsid w:val="004E6648"/>
    <w:rsid w:val="004E6CCA"/>
    <w:rsid w:val="004E78D6"/>
    <w:rsid w:val="004EC845"/>
    <w:rsid w:val="004F0163"/>
    <w:rsid w:val="004F1003"/>
    <w:rsid w:val="004F4A77"/>
    <w:rsid w:val="004F5BA5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0FEE"/>
    <w:rsid w:val="00533CB5"/>
    <w:rsid w:val="005356F4"/>
    <w:rsid w:val="00537696"/>
    <w:rsid w:val="00537E64"/>
    <w:rsid w:val="00541B6B"/>
    <w:rsid w:val="00543116"/>
    <w:rsid w:val="005437E2"/>
    <w:rsid w:val="00543A79"/>
    <w:rsid w:val="00545A0D"/>
    <w:rsid w:val="0054ADA1"/>
    <w:rsid w:val="00550804"/>
    <w:rsid w:val="005524B6"/>
    <w:rsid w:val="00553850"/>
    <w:rsid w:val="005554CA"/>
    <w:rsid w:val="0055755A"/>
    <w:rsid w:val="00557D78"/>
    <w:rsid w:val="00561D06"/>
    <w:rsid w:val="00562E03"/>
    <w:rsid w:val="00564E53"/>
    <w:rsid w:val="00565A61"/>
    <w:rsid w:val="00566ECF"/>
    <w:rsid w:val="00571C27"/>
    <w:rsid w:val="00577B3B"/>
    <w:rsid w:val="00577F20"/>
    <w:rsid w:val="0058052C"/>
    <w:rsid w:val="005815B1"/>
    <w:rsid w:val="005821F0"/>
    <w:rsid w:val="00584D9E"/>
    <w:rsid w:val="0059054C"/>
    <w:rsid w:val="0059134B"/>
    <w:rsid w:val="0059181D"/>
    <w:rsid w:val="00592B1B"/>
    <w:rsid w:val="0059429B"/>
    <w:rsid w:val="005942B3"/>
    <w:rsid w:val="00594851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B09ED"/>
    <w:rsid w:val="005B25CD"/>
    <w:rsid w:val="005B3E41"/>
    <w:rsid w:val="005B4A21"/>
    <w:rsid w:val="005C11F1"/>
    <w:rsid w:val="005C4086"/>
    <w:rsid w:val="005C4E69"/>
    <w:rsid w:val="005D0515"/>
    <w:rsid w:val="005D0AE4"/>
    <w:rsid w:val="005D1538"/>
    <w:rsid w:val="005D15F3"/>
    <w:rsid w:val="005D5CC9"/>
    <w:rsid w:val="005D6B90"/>
    <w:rsid w:val="005D6E6F"/>
    <w:rsid w:val="005D7F98"/>
    <w:rsid w:val="005E56EA"/>
    <w:rsid w:val="005F11AE"/>
    <w:rsid w:val="005F2F42"/>
    <w:rsid w:val="005F4384"/>
    <w:rsid w:val="005F5635"/>
    <w:rsid w:val="005F5A42"/>
    <w:rsid w:val="005F5EFA"/>
    <w:rsid w:val="005F69D2"/>
    <w:rsid w:val="005F6E0F"/>
    <w:rsid w:val="005F76B8"/>
    <w:rsid w:val="00602D89"/>
    <w:rsid w:val="00604070"/>
    <w:rsid w:val="006071E6"/>
    <w:rsid w:val="006152C2"/>
    <w:rsid w:val="0061612A"/>
    <w:rsid w:val="006204EF"/>
    <w:rsid w:val="00620C1B"/>
    <w:rsid w:val="006223D3"/>
    <w:rsid w:val="0062296C"/>
    <w:rsid w:val="00624667"/>
    <w:rsid w:val="006269B1"/>
    <w:rsid w:val="00631451"/>
    <w:rsid w:val="00631504"/>
    <w:rsid w:val="00631EEB"/>
    <w:rsid w:val="0063434B"/>
    <w:rsid w:val="006351A3"/>
    <w:rsid w:val="00636877"/>
    <w:rsid w:val="00637D67"/>
    <w:rsid w:val="00637D90"/>
    <w:rsid w:val="00640385"/>
    <w:rsid w:val="006406BD"/>
    <w:rsid w:val="0064258D"/>
    <w:rsid w:val="00645388"/>
    <w:rsid w:val="006504A5"/>
    <w:rsid w:val="00651A57"/>
    <w:rsid w:val="00651D71"/>
    <w:rsid w:val="0065394F"/>
    <w:rsid w:val="00653BE7"/>
    <w:rsid w:val="00657133"/>
    <w:rsid w:val="0065720D"/>
    <w:rsid w:val="0066064F"/>
    <w:rsid w:val="006626CB"/>
    <w:rsid w:val="00663A12"/>
    <w:rsid w:val="00666326"/>
    <w:rsid w:val="00667248"/>
    <w:rsid w:val="00670FF6"/>
    <w:rsid w:val="00671110"/>
    <w:rsid w:val="00671B48"/>
    <w:rsid w:val="00673BA5"/>
    <w:rsid w:val="006748D5"/>
    <w:rsid w:val="00675A51"/>
    <w:rsid w:val="00676B9B"/>
    <w:rsid w:val="00676E54"/>
    <w:rsid w:val="006800CB"/>
    <w:rsid w:val="006804E0"/>
    <w:rsid w:val="0068135B"/>
    <w:rsid w:val="00684C90"/>
    <w:rsid w:val="00685167"/>
    <w:rsid w:val="006859E6"/>
    <w:rsid w:val="00686C29"/>
    <w:rsid w:val="0069133B"/>
    <w:rsid w:val="0069538F"/>
    <w:rsid w:val="00695E01"/>
    <w:rsid w:val="00695E45"/>
    <w:rsid w:val="00695EFA"/>
    <w:rsid w:val="006A001E"/>
    <w:rsid w:val="006A0468"/>
    <w:rsid w:val="006A07FF"/>
    <w:rsid w:val="006A0A77"/>
    <w:rsid w:val="006A1D87"/>
    <w:rsid w:val="006A4C5D"/>
    <w:rsid w:val="006A5718"/>
    <w:rsid w:val="006A5919"/>
    <w:rsid w:val="006A5C58"/>
    <w:rsid w:val="006A65C0"/>
    <w:rsid w:val="006B0824"/>
    <w:rsid w:val="006B0E9A"/>
    <w:rsid w:val="006B215D"/>
    <w:rsid w:val="006B234E"/>
    <w:rsid w:val="006C0E27"/>
    <w:rsid w:val="006C2DF7"/>
    <w:rsid w:val="006C5B3C"/>
    <w:rsid w:val="006D1844"/>
    <w:rsid w:val="006D52FD"/>
    <w:rsid w:val="006E1C47"/>
    <w:rsid w:val="006E7F31"/>
    <w:rsid w:val="006F2AB4"/>
    <w:rsid w:val="006F58D9"/>
    <w:rsid w:val="006F68F3"/>
    <w:rsid w:val="006F77C4"/>
    <w:rsid w:val="0070563E"/>
    <w:rsid w:val="00714A07"/>
    <w:rsid w:val="00717726"/>
    <w:rsid w:val="00717E94"/>
    <w:rsid w:val="00734496"/>
    <w:rsid w:val="007403C7"/>
    <w:rsid w:val="007410DC"/>
    <w:rsid w:val="007413D8"/>
    <w:rsid w:val="00744943"/>
    <w:rsid w:val="00745BE7"/>
    <w:rsid w:val="00746065"/>
    <w:rsid w:val="007477FF"/>
    <w:rsid w:val="00752560"/>
    <w:rsid w:val="00753489"/>
    <w:rsid w:val="007544F3"/>
    <w:rsid w:val="00754C31"/>
    <w:rsid w:val="00755946"/>
    <w:rsid w:val="00756B34"/>
    <w:rsid w:val="007571BE"/>
    <w:rsid w:val="007611C4"/>
    <w:rsid w:val="007623B9"/>
    <w:rsid w:val="00765D14"/>
    <w:rsid w:val="00767D71"/>
    <w:rsid w:val="00772ACC"/>
    <w:rsid w:val="00773D6F"/>
    <w:rsid w:val="00774690"/>
    <w:rsid w:val="007767CD"/>
    <w:rsid w:val="00777871"/>
    <w:rsid w:val="00777A52"/>
    <w:rsid w:val="00783BA6"/>
    <w:rsid w:val="0078416B"/>
    <w:rsid w:val="00784D48"/>
    <w:rsid w:val="00786C57"/>
    <w:rsid w:val="00794AF3"/>
    <w:rsid w:val="00797EC5"/>
    <w:rsid w:val="007A15DC"/>
    <w:rsid w:val="007A334E"/>
    <w:rsid w:val="007A6FB8"/>
    <w:rsid w:val="007B201F"/>
    <w:rsid w:val="007B58FD"/>
    <w:rsid w:val="007B6007"/>
    <w:rsid w:val="007B6B78"/>
    <w:rsid w:val="007C3DE6"/>
    <w:rsid w:val="007C5421"/>
    <w:rsid w:val="007C56F0"/>
    <w:rsid w:val="007C68D5"/>
    <w:rsid w:val="007C701D"/>
    <w:rsid w:val="007C72EA"/>
    <w:rsid w:val="007D010D"/>
    <w:rsid w:val="007D3F79"/>
    <w:rsid w:val="007D4EE7"/>
    <w:rsid w:val="007D7D41"/>
    <w:rsid w:val="007E1A4C"/>
    <w:rsid w:val="007E3E17"/>
    <w:rsid w:val="007E50B4"/>
    <w:rsid w:val="007E6D91"/>
    <w:rsid w:val="007E7545"/>
    <w:rsid w:val="007F00C5"/>
    <w:rsid w:val="007F045F"/>
    <w:rsid w:val="007F04DE"/>
    <w:rsid w:val="007F15DC"/>
    <w:rsid w:val="007F332F"/>
    <w:rsid w:val="007F37D0"/>
    <w:rsid w:val="007F502F"/>
    <w:rsid w:val="007F6F07"/>
    <w:rsid w:val="007F7AB3"/>
    <w:rsid w:val="00800112"/>
    <w:rsid w:val="008004C5"/>
    <w:rsid w:val="008065CB"/>
    <w:rsid w:val="00806799"/>
    <w:rsid w:val="00806F26"/>
    <w:rsid w:val="008078A1"/>
    <w:rsid w:val="008138C3"/>
    <w:rsid w:val="00815890"/>
    <w:rsid w:val="00817C30"/>
    <w:rsid w:val="00817C95"/>
    <w:rsid w:val="00821962"/>
    <w:rsid w:val="00821CE3"/>
    <w:rsid w:val="008228D0"/>
    <w:rsid w:val="00822B27"/>
    <w:rsid w:val="0082314B"/>
    <w:rsid w:val="00823FF4"/>
    <w:rsid w:val="00824C89"/>
    <w:rsid w:val="00826414"/>
    <w:rsid w:val="008268C4"/>
    <w:rsid w:val="008275B8"/>
    <w:rsid w:val="00827916"/>
    <w:rsid w:val="0083043C"/>
    <w:rsid w:val="0083063C"/>
    <w:rsid w:val="00835A0D"/>
    <w:rsid w:val="00837181"/>
    <w:rsid w:val="00837DC4"/>
    <w:rsid w:val="00840A6F"/>
    <w:rsid w:val="0084115C"/>
    <w:rsid w:val="008431AA"/>
    <w:rsid w:val="008436F6"/>
    <w:rsid w:val="0084449B"/>
    <w:rsid w:val="008447A2"/>
    <w:rsid w:val="008464B7"/>
    <w:rsid w:val="00850C07"/>
    <w:rsid w:val="008513C4"/>
    <w:rsid w:val="00852C54"/>
    <w:rsid w:val="00856243"/>
    <w:rsid w:val="008606E4"/>
    <w:rsid w:val="00860AF7"/>
    <w:rsid w:val="00861081"/>
    <w:rsid w:val="008677D8"/>
    <w:rsid w:val="0087069F"/>
    <w:rsid w:val="00870E97"/>
    <w:rsid w:val="008742EB"/>
    <w:rsid w:val="00875F47"/>
    <w:rsid w:val="008761F9"/>
    <w:rsid w:val="008811D1"/>
    <w:rsid w:val="0088201F"/>
    <w:rsid w:val="008840A5"/>
    <w:rsid w:val="00884DDB"/>
    <w:rsid w:val="00887BF4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5294"/>
    <w:rsid w:val="008A5C72"/>
    <w:rsid w:val="008A6A91"/>
    <w:rsid w:val="008B0661"/>
    <w:rsid w:val="008B29E3"/>
    <w:rsid w:val="008B3AC7"/>
    <w:rsid w:val="008B3B9E"/>
    <w:rsid w:val="008B4C4C"/>
    <w:rsid w:val="008B6572"/>
    <w:rsid w:val="008B6D96"/>
    <w:rsid w:val="008C0571"/>
    <w:rsid w:val="008C0CFE"/>
    <w:rsid w:val="008C1415"/>
    <w:rsid w:val="008C24B1"/>
    <w:rsid w:val="008C684A"/>
    <w:rsid w:val="008D2025"/>
    <w:rsid w:val="008D20F4"/>
    <w:rsid w:val="008D526C"/>
    <w:rsid w:val="008D6357"/>
    <w:rsid w:val="008D6921"/>
    <w:rsid w:val="008E76EC"/>
    <w:rsid w:val="008E7CC2"/>
    <w:rsid w:val="008F1933"/>
    <w:rsid w:val="008F1A12"/>
    <w:rsid w:val="008F2E62"/>
    <w:rsid w:val="008F310D"/>
    <w:rsid w:val="008F7160"/>
    <w:rsid w:val="008FF2FF"/>
    <w:rsid w:val="00910BCE"/>
    <w:rsid w:val="009122BF"/>
    <w:rsid w:val="00914B01"/>
    <w:rsid w:val="00915E56"/>
    <w:rsid w:val="00916208"/>
    <w:rsid w:val="009178E8"/>
    <w:rsid w:val="00917FA2"/>
    <w:rsid w:val="0092035F"/>
    <w:rsid w:val="00923D66"/>
    <w:rsid w:val="009253FC"/>
    <w:rsid w:val="00927D96"/>
    <w:rsid w:val="00930AF8"/>
    <w:rsid w:val="00932306"/>
    <w:rsid w:val="00936E1F"/>
    <w:rsid w:val="009439D5"/>
    <w:rsid w:val="0094655B"/>
    <w:rsid w:val="00947EDC"/>
    <w:rsid w:val="00951044"/>
    <w:rsid w:val="00952B72"/>
    <w:rsid w:val="0095373B"/>
    <w:rsid w:val="00955180"/>
    <w:rsid w:val="00956543"/>
    <w:rsid w:val="00960719"/>
    <w:rsid w:val="0096658F"/>
    <w:rsid w:val="009722F4"/>
    <w:rsid w:val="009756A9"/>
    <w:rsid w:val="00975781"/>
    <w:rsid w:val="00975F30"/>
    <w:rsid w:val="00975FBA"/>
    <w:rsid w:val="00976484"/>
    <w:rsid w:val="00977F0A"/>
    <w:rsid w:val="00980B4B"/>
    <w:rsid w:val="00980EE2"/>
    <w:rsid w:val="00981BE0"/>
    <w:rsid w:val="00986D24"/>
    <w:rsid w:val="00987801"/>
    <w:rsid w:val="0098780D"/>
    <w:rsid w:val="009908FB"/>
    <w:rsid w:val="009A14BA"/>
    <w:rsid w:val="009A44F0"/>
    <w:rsid w:val="009A5292"/>
    <w:rsid w:val="009A749A"/>
    <w:rsid w:val="009B01BA"/>
    <w:rsid w:val="009B20B4"/>
    <w:rsid w:val="009B2D35"/>
    <w:rsid w:val="009B61D5"/>
    <w:rsid w:val="009C0C7E"/>
    <w:rsid w:val="009D05E0"/>
    <w:rsid w:val="009D0A76"/>
    <w:rsid w:val="009D0E76"/>
    <w:rsid w:val="009D1460"/>
    <w:rsid w:val="009D3AE3"/>
    <w:rsid w:val="009D3F8C"/>
    <w:rsid w:val="009E1CC1"/>
    <w:rsid w:val="009E350E"/>
    <w:rsid w:val="009E3DE9"/>
    <w:rsid w:val="009E466E"/>
    <w:rsid w:val="009E49C5"/>
    <w:rsid w:val="009E4E41"/>
    <w:rsid w:val="009E7FE7"/>
    <w:rsid w:val="009F2EDF"/>
    <w:rsid w:val="009F3FBF"/>
    <w:rsid w:val="009F4823"/>
    <w:rsid w:val="009F5F1C"/>
    <w:rsid w:val="00A02787"/>
    <w:rsid w:val="00A04EFC"/>
    <w:rsid w:val="00A067FC"/>
    <w:rsid w:val="00A069E2"/>
    <w:rsid w:val="00A10690"/>
    <w:rsid w:val="00A141A1"/>
    <w:rsid w:val="00A1433A"/>
    <w:rsid w:val="00A30EB1"/>
    <w:rsid w:val="00A318B1"/>
    <w:rsid w:val="00A34290"/>
    <w:rsid w:val="00A3584D"/>
    <w:rsid w:val="00A35992"/>
    <w:rsid w:val="00A36097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48B4"/>
    <w:rsid w:val="00A553AE"/>
    <w:rsid w:val="00A62549"/>
    <w:rsid w:val="00A63299"/>
    <w:rsid w:val="00A64D1A"/>
    <w:rsid w:val="00A65017"/>
    <w:rsid w:val="00A65B24"/>
    <w:rsid w:val="00A66BA8"/>
    <w:rsid w:val="00A6789F"/>
    <w:rsid w:val="00A678B5"/>
    <w:rsid w:val="00A7238D"/>
    <w:rsid w:val="00A72B8F"/>
    <w:rsid w:val="00A75E6E"/>
    <w:rsid w:val="00A764E3"/>
    <w:rsid w:val="00A76A21"/>
    <w:rsid w:val="00A770EC"/>
    <w:rsid w:val="00A77F35"/>
    <w:rsid w:val="00A83075"/>
    <w:rsid w:val="00A83AD8"/>
    <w:rsid w:val="00A855A4"/>
    <w:rsid w:val="00A87632"/>
    <w:rsid w:val="00A930E4"/>
    <w:rsid w:val="00A97562"/>
    <w:rsid w:val="00AA35F7"/>
    <w:rsid w:val="00AA3686"/>
    <w:rsid w:val="00AA3AC1"/>
    <w:rsid w:val="00AA5778"/>
    <w:rsid w:val="00AB3B70"/>
    <w:rsid w:val="00AB4BE5"/>
    <w:rsid w:val="00AC2AD2"/>
    <w:rsid w:val="00AC6F28"/>
    <w:rsid w:val="00AC75C7"/>
    <w:rsid w:val="00AD236F"/>
    <w:rsid w:val="00AD3599"/>
    <w:rsid w:val="00AD4093"/>
    <w:rsid w:val="00AD6638"/>
    <w:rsid w:val="00AD6D46"/>
    <w:rsid w:val="00AE123B"/>
    <w:rsid w:val="00AE1480"/>
    <w:rsid w:val="00AE29C1"/>
    <w:rsid w:val="00AE63C8"/>
    <w:rsid w:val="00AF2A54"/>
    <w:rsid w:val="00AF3246"/>
    <w:rsid w:val="00AF4B58"/>
    <w:rsid w:val="00AF5E92"/>
    <w:rsid w:val="00B01109"/>
    <w:rsid w:val="00B0297C"/>
    <w:rsid w:val="00B04100"/>
    <w:rsid w:val="00B05C5D"/>
    <w:rsid w:val="00B06730"/>
    <w:rsid w:val="00B0751B"/>
    <w:rsid w:val="00B07D8F"/>
    <w:rsid w:val="00B148E7"/>
    <w:rsid w:val="00B16FD5"/>
    <w:rsid w:val="00B20E54"/>
    <w:rsid w:val="00B229B5"/>
    <w:rsid w:val="00B2597C"/>
    <w:rsid w:val="00B3116A"/>
    <w:rsid w:val="00B35927"/>
    <w:rsid w:val="00B37279"/>
    <w:rsid w:val="00B37CC8"/>
    <w:rsid w:val="00B412D6"/>
    <w:rsid w:val="00B440EE"/>
    <w:rsid w:val="00B44F3E"/>
    <w:rsid w:val="00B45054"/>
    <w:rsid w:val="00B46F10"/>
    <w:rsid w:val="00B50640"/>
    <w:rsid w:val="00B517F4"/>
    <w:rsid w:val="00B51BE8"/>
    <w:rsid w:val="00B52A05"/>
    <w:rsid w:val="00B53DB4"/>
    <w:rsid w:val="00B542C8"/>
    <w:rsid w:val="00B5457D"/>
    <w:rsid w:val="00B545B3"/>
    <w:rsid w:val="00B562FF"/>
    <w:rsid w:val="00B6136F"/>
    <w:rsid w:val="00B616F8"/>
    <w:rsid w:val="00B61891"/>
    <w:rsid w:val="00B62935"/>
    <w:rsid w:val="00B63540"/>
    <w:rsid w:val="00B678E2"/>
    <w:rsid w:val="00B708AF"/>
    <w:rsid w:val="00B7102D"/>
    <w:rsid w:val="00B7166B"/>
    <w:rsid w:val="00B73535"/>
    <w:rsid w:val="00B74C36"/>
    <w:rsid w:val="00B8375A"/>
    <w:rsid w:val="00B87408"/>
    <w:rsid w:val="00B879E3"/>
    <w:rsid w:val="00B87FC7"/>
    <w:rsid w:val="00B91463"/>
    <w:rsid w:val="00B91C9A"/>
    <w:rsid w:val="00B920B9"/>
    <w:rsid w:val="00B92771"/>
    <w:rsid w:val="00B959ED"/>
    <w:rsid w:val="00B95FF1"/>
    <w:rsid w:val="00B97F9F"/>
    <w:rsid w:val="00BA5E16"/>
    <w:rsid w:val="00BA6EBC"/>
    <w:rsid w:val="00BA74D0"/>
    <w:rsid w:val="00BB016A"/>
    <w:rsid w:val="00BB0CC6"/>
    <w:rsid w:val="00BB1898"/>
    <w:rsid w:val="00BB5095"/>
    <w:rsid w:val="00BC1225"/>
    <w:rsid w:val="00BC347E"/>
    <w:rsid w:val="00BC3515"/>
    <w:rsid w:val="00BC4C3B"/>
    <w:rsid w:val="00BC74D3"/>
    <w:rsid w:val="00BD0321"/>
    <w:rsid w:val="00BD0AD3"/>
    <w:rsid w:val="00BD1081"/>
    <w:rsid w:val="00BD1FF9"/>
    <w:rsid w:val="00BD4362"/>
    <w:rsid w:val="00BD4806"/>
    <w:rsid w:val="00BD582B"/>
    <w:rsid w:val="00BD733D"/>
    <w:rsid w:val="00BE1222"/>
    <w:rsid w:val="00BE190E"/>
    <w:rsid w:val="00BE367D"/>
    <w:rsid w:val="00BE3E34"/>
    <w:rsid w:val="00BF0157"/>
    <w:rsid w:val="00BF222E"/>
    <w:rsid w:val="00BF4C4C"/>
    <w:rsid w:val="00BF577F"/>
    <w:rsid w:val="00BF6051"/>
    <w:rsid w:val="00BF694B"/>
    <w:rsid w:val="00C00860"/>
    <w:rsid w:val="00C01010"/>
    <w:rsid w:val="00C045D8"/>
    <w:rsid w:val="00C05905"/>
    <w:rsid w:val="00C05948"/>
    <w:rsid w:val="00C11099"/>
    <w:rsid w:val="00C112EA"/>
    <w:rsid w:val="00C11ED3"/>
    <w:rsid w:val="00C132FA"/>
    <w:rsid w:val="00C14480"/>
    <w:rsid w:val="00C15D1A"/>
    <w:rsid w:val="00C16123"/>
    <w:rsid w:val="00C17FC0"/>
    <w:rsid w:val="00C21BD9"/>
    <w:rsid w:val="00C242FE"/>
    <w:rsid w:val="00C256B7"/>
    <w:rsid w:val="00C30485"/>
    <w:rsid w:val="00C328DE"/>
    <w:rsid w:val="00C342C2"/>
    <w:rsid w:val="00C361DD"/>
    <w:rsid w:val="00C37E5E"/>
    <w:rsid w:val="00C4557F"/>
    <w:rsid w:val="00C56550"/>
    <w:rsid w:val="00C5716B"/>
    <w:rsid w:val="00C6333D"/>
    <w:rsid w:val="00C6452C"/>
    <w:rsid w:val="00C64589"/>
    <w:rsid w:val="00C647BE"/>
    <w:rsid w:val="00C666B1"/>
    <w:rsid w:val="00C66BD8"/>
    <w:rsid w:val="00C674EF"/>
    <w:rsid w:val="00C70FB0"/>
    <w:rsid w:val="00C73D41"/>
    <w:rsid w:val="00C7457C"/>
    <w:rsid w:val="00C747AE"/>
    <w:rsid w:val="00C762F4"/>
    <w:rsid w:val="00C83361"/>
    <w:rsid w:val="00C8413E"/>
    <w:rsid w:val="00C846FD"/>
    <w:rsid w:val="00C85CA3"/>
    <w:rsid w:val="00C85FC6"/>
    <w:rsid w:val="00C862C9"/>
    <w:rsid w:val="00C87181"/>
    <w:rsid w:val="00C91224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39B0"/>
    <w:rsid w:val="00CB6BA4"/>
    <w:rsid w:val="00CC3CC3"/>
    <w:rsid w:val="00CC471C"/>
    <w:rsid w:val="00CC7EDB"/>
    <w:rsid w:val="00CD00D0"/>
    <w:rsid w:val="00CD0758"/>
    <w:rsid w:val="00CD1A0C"/>
    <w:rsid w:val="00CD1E90"/>
    <w:rsid w:val="00CD2B71"/>
    <w:rsid w:val="00CD4079"/>
    <w:rsid w:val="00CD458F"/>
    <w:rsid w:val="00CD76BA"/>
    <w:rsid w:val="00CD7745"/>
    <w:rsid w:val="00CD79EB"/>
    <w:rsid w:val="00CE1A48"/>
    <w:rsid w:val="00CE252D"/>
    <w:rsid w:val="00CE6D23"/>
    <w:rsid w:val="00CE7142"/>
    <w:rsid w:val="00CF2401"/>
    <w:rsid w:val="00CF2B9E"/>
    <w:rsid w:val="00D01039"/>
    <w:rsid w:val="00D01C66"/>
    <w:rsid w:val="00D01E94"/>
    <w:rsid w:val="00D0204E"/>
    <w:rsid w:val="00D02442"/>
    <w:rsid w:val="00D02869"/>
    <w:rsid w:val="00D02C47"/>
    <w:rsid w:val="00D02EC0"/>
    <w:rsid w:val="00D07092"/>
    <w:rsid w:val="00D14211"/>
    <w:rsid w:val="00D15E05"/>
    <w:rsid w:val="00D16664"/>
    <w:rsid w:val="00D1671C"/>
    <w:rsid w:val="00D21B7E"/>
    <w:rsid w:val="00D23752"/>
    <w:rsid w:val="00D24379"/>
    <w:rsid w:val="00D268F0"/>
    <w:rsid w:val="00D26C27"/>
    <w:rsid w:val="00D32174"/>
    <w:rsid w:val="00D33030"/>
    <w:rsid w:val="00D34EA6"/>
    <w:rsid w:val="00D36013"/>
    <w:rsid w:val="00D360F5"/>
    <w:rsid w:val="00D4670F"/>
    <w:rsid w:val="00D46B81"/>
    <w:rsid w:val="00D5098D"/>
    <w:rsid w:val="00D55269"/>
    <w:rsid w:val="00D60392"/>
    <w:rsid w:val="00D62ACC"/>
    <w:rsid w:val="00D645F1"/>
    <w:rsid w:val="00D649E2"/>
    <w:rsid w:val="00D6599C"/>
    <w:rsid w:val="00D662EB"/>
    <w:rsid w:val="00D66723"/>
    <w:rsid w:val="00D67BFF"/>
    <w:rsid w:val="00D7437C"/>
    <w:rsid w:val="00D74C9A"/>
    <w:rsid w:val="00D76F02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2CBD"/>
    <w:rsid w:val="00D933A9"/>
    <w:rsid w:val="00D9369E"/>
    <w:rsid w:val="00D95C4C"/>
    <w:rsid w:val="00D95CEE"/>
    <w:rsid w:val="00DA24AA"/>
    <w:rsid w:val="00DA2B70"/>
    <w:rsid w:val="00DA4AE5"/>
    <w:rsid w:val="00DB1615"/>
    <w:rsid w:val="00DB361E"/>
    <w:rsid w:val="00DB3892"/>
    <w:rsid w:val="00DB588B"/>
    <w:rsid w:val="00DB66E9"/>
    <w:rsid w:val="00DC0B60"/>
    <w:rsid w:val="00DC7F99"/>
    <w:rsid w:val="00DD3A1A"/>
    <w:rsid w:val="00DD7CAB"/>
    <w:rsid w:val="00DE0D33"/>
    <w:rsid w:val="00DE22DC"/>
    <w:rsid w:val="00DE2903"/>
    <w:rsid w:val="00DE33A6"/>
    <w:rsid w:val="00DE4835"/>
    <w:rsid w:val="00DE7205"/>
    <w:rsid w:val="00DF5BC9"/>
    <w:rsid w:val="00DF70B1"/>
    <w:rsid w:val="00E0121E"/>
    <w:rsid w:val="00E0397C"/>
    <w:rsid w:val="00E0399F"/>
    <w:rsid w:val="00E0637B"/>
    <w:rsid w:val="00E07C48"/>
    <w:rsid w:val="00E10F78"/>
    <w:rsid w:val="00E129F2"/>
    <w:rsid w:val="00E1304F"/>
    <w:rsid w:val="00E15757"/>
    <w:rsid w:val="00E159F2"/>
    <w:rsid w:val="00E15BB1"/>
    <w:rsid w:val="00E2017E"/>
    <w:rsid w:val="00E2121C"/>
    <w:rsid w:val="00E21C7D"/>
    <w:rsid w:val="00E26242"/>
    <w:rsid w:val="00E26650"/>
    <w:rsid w:val="00E273CA"/>
    <w:rsid w:val="00E27B6B"/>
    <w:rsid w:val="00E3212F"/>
    <w:rsid w:val="00E37BA7"/>
    <w:rsid w:val="00E40C87"/>
    <w:rsid w:val="00E417F7"/>
    <w:rsid w:val="00E42365"/>
    <w:rsid w:val="00E42A9C"/>
    <w:rsid w:val="00E46E74"/>
    <w:rsid w:val="00E51BAB"/>
    <w:rsid w:val="00E51ED4"/>
    <w:rsid w:val="00E53A06"/>
    <w:rsid w:val="00E60387"/>
    <w:rsid w:val="00E627AB"/>
    <w:rsid w:val="00E668C0"/>
    <w:rsid w:val="00E67400"/>
    <w:rsid w:val="00E70B2C"/>
    <w:rsid w:val="00E70E0E"/>
    <w:rsid w:val="00E72A93"/>
    <w:rsid w:val="00E75766"/>
    <w:rsid w:val="00E83F61"/>
    <w:rsid w:val="00E850CC"/>
    <w:rsid w:val="00E85B0F"/>
    <w:rsid w:val="00E9323A"/>
    <w:rsid w:val="00E94142"/>
    <w:rsid w:val="00E95AA6"/>
    <w:rsid w:val="00E95BE6"/>
    <w:rsid w:val="00E95FB4"/>
    <w:rsid w:val="00EA08F3"/>
    <w:rsid w:val="00EA1374"/>
    <w:rsid w:val="00EA1AFB"/>
    <w:rsid w:val="00EA25BF"/>
    <w:rsid w:val="00EA4902"/>
    <w:rsid w:val="00EA5FF6"/>
    <w:rsid w:val="00EA6A9E"/>
    <w:rsid w:val="00EA7231"/>
    <w:rsid w:val="00EB04F0"/>
    <w:rsid w:val="00EB0B4A"/>
    <w:rsid w:val="00EB32D3"/>
    <w:rsid w:val="00EB3581"/>
    <w:rsid w:val="00EB58A7"/>
    <w:rsid w:val="00EB670E"/>
    <w:rsid w:val="00EC1241"/>
    <w:rsid w:val="00EC1BA2"/>
    <w:rsid w:val="00EC5372"/>
    <w:rsid w:val="00EC680D"/>
    <w:rsid w:val="00EC6BCE"/>
    <w:rsid w:val="00EC73B8"/>
    <w:rsid w:val="00ED0697"/>
    <w:rsid w:val="00ED0BD2"/>
    <w:rsid w:val="00ED173F"/>
    <w:rsid w:val="00ED2B9E"/>
    <w:rsid w:val="00ED3B3E"/>
    <w:rsid w:val="00ED40F4"/>
    <w:rsid w:val="00ED557D"/>
    <w:rsid w:val="00ED6F4A"/>
    <w:rsid w:val="00EE13A0"/>
    <w:rsid w:val="00EE2288"/>
    <w:rsid w:val="00EE5CCD"/>
    <w:rsid w:val="00EE685D"/>
    <w:rsid w:val="00EF19F5"/>
    <w:rsid w:val="00EF2CDE"/>
    <w:rsid w:val="00EF3A8A"/>
    <w:rsid w:val="00EF7824"/>
    <w:rsid w:val="00F01FAA"/>
    <w:rsid w:val="00F0379D"/>
    <w:rsid w:val="00F063E2"/>
    <w:rsid w:val="00F073C2"/>
    <w:rsid w:val="00F11AA8"/>
    <w:rsid w:val="00F14359"/>
    <w:rsid w:val="00F14EF3"/>
    <w:rsid w:val="00F15D23"/>
    <w:rsid w:val="00F23356"/>
    <w:rsid w:val="00F24AE6"/>
    <w:rsid w:val="00F25700"/>
    <w:rsid w:val="00F266D5"/>
    <w:rsid w:val="00F317A8"/>
    <w:rsid w:val="00F3230F"/>
    <w:rsid w:val="00F34AFF"/>
    <w:rsid w:val="00F36227"/>
    <w:rsid w:val="00F42AFC"/>
    <w:rsid w:val="00F46E48"/>
    <w:rsid w:val="00F51B1D"/>
    <w:rsid w:val="00F534CA"/>
    <w:rsid w:val="00F5354C"/>
    <w:rsid w:val="00F55A62"/>
    <w:rsid w:val="00F56F82"/>
    <w:rsid w:val="00F609CB"/>
    <w:rsid w:val="00F614B8"/>
    <w:rsid w:val="00F61C0E"/>
    <w:rsid w:val="00F620C4"/>
    <w:rsid w:val="00F629EE"/>
    <w:rsid w:val="00F640D7"/>
    <w:rsid w:val="00F6592A"/>
    <w:rsid w:val="00F66AAF"/>
    <w:rsid w:val="00F676F6"/>
    <w:rsid w:val="00F702C7"/>
    <w:rsid w:val="00F71C83"/>
    <w:rsid w:val="00F71FD3"/>
    <w:rsid w:val="00F72108"/>
    <w:rsid w:val="00F757CF"/>
    <w:rsid w:val="00F8018F"/>
    <w:rsid w:val="00F80A43"/>
    <w:rsid w:val="00F84682"/>
    <w:rsid w:val="00F87181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468A"/>
    <w:rsid w:val="00FA4A1C"/>
    <w:rsid w:val="00FA52F3"/>
    <w:rsid w:val="00FA6561"/>
    <w:rsid w:val="00FB0150"/>
    <w:rsid w:val="00FB1E7F"/>
    <w:rsid w:val="00FB226F"/>
    <w:rsid w:val="00FB2D14"/>
    <w:rsid w:val="00FB365B"/>
    <w:rsid w:val="00FB41C9"/>
    <w:rsid w:val="00FB6093"/>
    <w:rsid w:val="00FB744E"/>
    <w:rsid w:val="00FBBD7B"/>
    <w:rsid w:val="00FC36C9"/>
    <w:rsid w:val="00FC68B0"/>
    <w:rsid w:val="00FC6D55"/>
    <w:rsid w:val="00FD0F6C"/>
    <w:rsid w:val="00FD3C41"/>
    <w:rsid w:val="00FE47CA"/>
    <w:rsid w:val="00FE5A24"/>
    <w:rsid w:val="00FE5E31"/>
    <w:rsid w:val="00FE7C99"/>
    <w:rsid w:val="00FF1E89"/>
    <w:rsid w:val="00FF7227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5045204"/>
    <w:rsid w:val="053ED2EC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E629F1"/>
    <w:rsid w:val="091D820B"/>
    <w:rsid w:val="092A49BD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DC38DB"/>
    <w:rsid w:val="0AF8AF1C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B615B2"/>
    <w:rsid w:val="0CC508EA"/>
    <w:rsid w:val="0CE2BBDF"/>
    <w:rsid w:val="0D2D4B4D"/>
    <w:rsid w:val="0D37BEB5"/>
    <w:rsid w:val="0D3A6A82"/>
    <w:rsid w:val="0D54B5A8"/>
    <w:rsid w:val="0D630A08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85037F"/>
    <w:rsid w:val="109A0AAC"/>
    <w:rsid w:val="10C9B179"/>
    <w:rsid w:val="11513818"/>
    <w:rsid w:val="118986D5"/>
    <w:rsid w:val="118E301A"/>
    <w:rsid w:val="11B848DC"/>
    <w:rsid w:val="1200BC70"/>
    <w:rsid w:val="1207AE9B"/>
    <w:rsid w:val="122600FC"/>
    <w:rsid w:val="12B134AA"/>
    <w:rsid w:val="12EE240A"/>
    <w:rsid w:val="13255736"/>
    <w:rsid w:val="132893D0"/>
    <w:rsid w:val="13548E74"/>
    <w:rsid w:val="135D0ECF"/>
    <w:rsid w:val="136703B0"/>
    <w:rsid w:val="138F06CC"/>
    <w:rsid w:val="13AB06E0"/>
    <w:rsid w:val="13D3CC9A"/>
    <w:rsid w:val="140F7F20"/>
    <w:rsid w:val="145B01D4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C57C2A7"/>
    <w:rsid w:val="1C6C2F44"/>
    <w:rsid w:val="1CDDFA2B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0DC539"/>
    <w:rsid w:val="226B073A"/>
    <w:rsid w:val="22BD91F2"/>
    <w:rsid w:val="22C60A51"/>
    <w:rsid w:val="22D25700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519B73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C1949A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397120"/>
    <w:rsid w:val="3446C6B9"/>
    <w:rsid w:val="344D10DF"/>
    <w:rsid w:val="34A295FD"/>
    <w:rsid w:val="34FED4DA"/>
    <w:rsid w:val="3527ACEC"/>
    <w:rsid w:val="352C2FA8"/>
    <w:rsid w:val="353F295A"/>
    <w:rsid w:val="354E0187"/>
    <w:rsid w:val="3629A58E"/>
    <w:rsid w:val="367D7E30"/>
    <w:rsid w:val="3690C306"/>
    <w:rsid w:val="36DFB60E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85437B"/>
    <w:rsid w:val="38A239D5"/>
    <w:rsid w:val="38E8D56E"/>
    <w:rsid w:val="38F53B94"/>
    <w:rsid w:val="39168B41"/>
    <w:rsid w:val="394FB2DB"/>
    <w:rsid w:val="3962E6C9"/>
    <w:rsid w:val="396F901B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DE8DBA"/>
    <w:rsid w:val="43E5A6CC"/>
    <w:rsid w:val="44295D06"/>
    <w:rsid w:val="4433759B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A3632A"/>
    <w:rsid w:val="49AF022D"/>
    <w:rsid w:val="49B1E0E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04AED"/>
    <w:rsid w:val="4C3A86B5"/>
    <w:rsid w:val="4C3E8780"/>
    <w:rsid w:val="4C8E1756"/>
    <w:rsid w:val="4D02D830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34E6AF"/>
    <w:rsid w:val="57813A27"/>
    <w:rsid w:val="578543A4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D0A88"/>
    <w:rsid w:val="594913FE"/>
    <w:rsid w:val="595D9C05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8256"/>
    <w:rsid w:val="5D2094D7"/>
    <w:rsid w:val="5D2421D8"/>
    <w:rsid w:val="5D4E087B"/>
    <w:rsid w:val="5DE3A533"/>
    <w:rsid w:val="5E3914F9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6F3C7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85A888"/>
    <w:rsid w:val="66D4F851"/>
    <w:rsid w:val="67027CCE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4EB391"/>
    <w:rsid w:val="69C6001E"/>
    <w:rsid w:val="69FC8623"/>
    <w:rsid w:val="6A866108"/>
    <w:rsid w:val="6B3E0A3F"/>
    <w:rsid w:val="6B5C9EEE"/>
    <w:rsid w:val="6B7273DE"/>
    <w:rsid w:val="6B900D27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F2B2538"/>
    <w:rsid w:val="6F75DE6B"/>
    <w:rsid w:val="6FA30679"/>
    <w:rsid w:val="6FA98F41"/>
    <w:rsid w:val="6FB3C37B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1C49B6"/>
    <w:rsid w:val="722180B7"/>
    <w:rsid w:val="7288BC19"/>
    <w:rsid w:val="728DABB4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5507B8F"/>
    <w:rsid w:val="7551965D"/>
    <w:rsid w:val="75645C47"/>
    <w:rsid w:val="75D593C1"/>
    <w:rsid w:val="75F4E581"/>
    <w:rsid w:val="75FAA455"/>
    <w:rsid w:val="76039CB6"/>
    <w:rsid w:val="7620E3A4"/>
    <w:rsid w:val="766C6658"/>
    <w:rsid w:val="769FF878"/>
    <w:rsid w:val="76A5B9BE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C1A7A7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  <w:style w:type="paragraph" w:styleId="NormalWeb">
    <w:name w:val="Normal (Web)"/>
    <w:basedOn w:val="Normal"/>
    <w:uiPriority w:val="99"/>
    <w:unhideWhenUsed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tcfu.dk/CFUFILM1136735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filmcentralen.dk/grundskolen/filmsprog/filmiske-virkemidl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itcfu.dk/CFUFILM1136735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77FFCB90-08B7-4FF8-A7C6-D427BD8A79A8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itcfu.dk/CFUEBOG106631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F2CDB-AB72-6449-BA5B-A3CC6CB1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3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46EAE1-F4D7-456E-8A32-410F92E91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</Template>
  <TotalTime>12</TotalTime>
  <Pages>1</Pages>
  <Words>1009</Words>
  <Characters>5394</Characters>
  <Application>Microsoft Office Word</Application>
  <DocSecurity>0</DocSecurity>
  <Lines>131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Links>
    <vt:vector size="6" baseType="variant">
      <vt:variant>
        <vt:i4>2424954</vt:i4>
      </vt:variant>
      <vt:variant>
        <vt:i4>0</vt:i4>
      </vt:variant>
      <vt:variant>
        <vt:i4>0</vt:i4>
      </vt:variant>
      <vt:variant>
        <vt:i4>5</vt:i4>
      </vt:variant>
      <vt:variant>
        <vt:lpwstr>https://mitcfu.dk/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Mette Bechmann Westergaard (meew)</cp:lastModifiedBy>
  <cp:revision>4</cp:revision>
  <cp:lastPrinted>2024-12-13T09:25:00Z</cp:lastPrinted>
  <dcterms:created xsi:type="dcterms:W3CDTF">2024-12-13T09:24:00Z</dcterms:created>
  <dcterms:modified xsi:type="dcterms:W3CDTF">2024-12-13T09:25:00Z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