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E4AE1" w14:textId="7E6DD913" w:rsidR="00DA45F0" w:rsidRDefault="00ED5425" w:rsidP="00B3149F">
      <w:pPr>
        <w:pStyle w:val="Titel"/>
      </w:pPr>
      <w:r w:rsidRPr="00411E02"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0" wp14:anchorId="5E6B1E9A" wp14:editId="438C411E">
                <wp:simplePos x="0" y="0"/>
                <wp:positionH relativeFrom="column">
                  <wp:posOffset>-1913623</wp:posOffset>
                </wp:positionH>
                <wp:positionV relativeFrom="paragraph">
                  <wp:posOffset>152935</wp:posOffset>
                </wp:positionV>
                <wp:extent cx="1704975" cy="8614610"/>
                <wp:effectExtent l="0" t="0" r="9525" b="1524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61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E23E6" w14:textId="77777777" w:rsidR="00AE74B2" w:rsidRDefault="00AE74B2" w:rsidP="00ED5425">
                            <w:pPr>
                              <w:pStyle w:val="Lilleskrift"/>
                            </w:pPr>
                            <w:bookmarkStart w:id="0" w:name="_Hlk196306957"/>
                            <w:bookmarkEnd w:id="0"/>
                          </w:p>
                          <w:p w14:paraId="59740013" w14:textId="77777777" w:rsidR="00AE74B2" w:rsidRDefault="00AE74B2" w:rsidP="00ED5425">
                            <w:pPr>
                              <w:pStyle w:val="Lilleskrift"/>
                            </w:pPr>
                          </w:p>
                          <w:p w14:paraId="5233CAB8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7F4CB50" w14:textId="77777777" w:rsidR="00AE74B2" w:rsidRDefault="00AE74B2" w:rsidP="00ED5425">
                            <w:pPr>
                              <w:pStyle w:val="Lilleskrift"/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5288710" w14:textId="76AB046C" w:rsidR="00AE74B2" w:rsidRDefault="00F21B7A" w:rsidP="00ED5425">
                            <w:pPr>
                              <w:pStyle w:val="Lilleskrift"/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E3B8A" wp14:editId="5A310F54">
                                  <wp:extent cx="755650" cy="760735"/>
                                  <wp:effectExtent l="0" t="0" r="6350" b="1270"/>
                                  <wp:docPr id="1503320815" name="Billede 1" descr="Et billede, der indeholder mønster, sting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3320815" name="Billede 1" descr="Et billede, der indeholder mønster, sting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832" cy="768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530DA4" w14:textId="31BBF365" w:rsidR="00AE74B2" w:rsidRPr="00DA45F0" w:rsidRDefault="00AE74B2" w:rsidP="00C23937">
                            <w:pPr>
                              <w:pStyle w:val="Lilleskrift"/>
                              <w:jc w:val="center"/>
                              <w:rPr>
                                <w:rStyle w:val="Hyperlink"/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instrText xml:space="preserve"> HYPERLINK "https://mitcfu.dk/CFUTV1135048" </w:instrTex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fldChar w:fldCharType="begin"/>
                            </w:r>
                            <w:r w:rsidR="00F21B7A">
                              <w:rPr>
                                <w:noProof/>
                                <w:lang w:eastAsia="da-DK"/>
                              </w:rPr>
                              <w:instrText>HYPERLINK "https://mitcfu.dk/MaterialeInfo/?faust=CFUUNIVERS1142946&amp;s=43362240&amp;n=1&amp;o=hits"</w:instrText>
                            </w:r>
                            <w:r w:rsidR="00F21B7A">
                              <w:rPr>
                                <w:noProof/>
                                <w:lang w:eastAsia="da-DK"/>
                              </w:rPr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fldChar w:fldCharType="separate"/>
                            </w:r>
                            <w:r w:rsidRPr="00DA45F0">
                              <w:rPr>
                                <w:rStyle w:val="Hyperlink"/>
                                <w:noProof/>
                                <w:lang w:eastAsia="da-DK"/>
                              </w:rPr>
                              <w:t>Link til</w:t>
                            </w:r>
                            <w:r w:rsidRPr="00DA45F0">
                              <w:rPr>
                                <w:rStyle w:val="Hyperlink"/>
                                <w:noProof/>
                                <w:lang w:eastAsia="da-DK"/>
                              </w:rPr>
                              <w:t xml:space="preserve"> </w:t>
                            </w:r>
                            <w:r w:rsidRPr="00DA45F0">
                              <w:rPr>
                                <w:rStyle w:val="Hyperlink"/>
                                <w:noProof/>
                                <w:lang w:eastAsia="da-DK"/>
                              </w:rPr>
                              <w:t>materiale</w:t>
                            </w:r>
                          </w:p>
                          <w:p w14:paraId="297398F7" w14:textId="7B49D7FE" w:rsidR="00AE74B2" w:rsidRDefault="00AE74B2" w:rsidP="00C23937">
                            <w:pPr>
                              <w:pStyle w:val="Lilleskrift"/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fldChar w:fldCharType="end"/>
                            </w:r>
                          </w:p>
                          <w:p w14:paraId="52C00E3A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CEEA063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98BBD38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5594661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6E29CAB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80916BB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82476B3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CEDA71E" w14:textId="011516B9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BC53111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B41E146" w14:textId="2F7FFDAB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</w:t>
                            </w:r>
                          </w:p>
                          <w:p w14:paraId="5431065C" w14:textId="7EF15365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B79083F" w14:textId="79338763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9E813EA" w14:textId="24179F01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5AE5F8D" w14:textId="77777777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56CF535" w14:textId="1CC53B25" w:rsidR="00615D0C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                       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5B2EC31" wp14:editId="7C1BFB6C">
                                  <wp:extent cx="726137" cy="963930"/>
                                  <wp:effectExtent l="0" t="0" r="0" b="7620"/>
                                  <wp:docPr id="252578315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1197326" name="Billede 167119732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340" cy="973492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D43EE3" w14:textId="77777777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4D923D5" w14:textId="5778C7C5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7CDD6CD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2BC00FB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93C0ECA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43092EC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B0870AF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EB67F71" w14:textId="5C1920B4" w:rsidR="00AE74B2" w:rsidRDefault="00B25962" w:rsidP="00ED5425">
                            <w:pPr>
                              <w:pStyle w:val="Lilleskrift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1D4B434" wp14:editId="71BCA041">
                                  <wp:extent cx="1698625" cy="951230"/>
                                  <wp:effectExtent l="0" t="0" r="0" b="1270"/>
                                  <wp:docPr id="576096413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9743457" name="Billede 161974345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95123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2D03E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8C57865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1230DE6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5C4A0A8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94DE545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CF34A1B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C6D50D7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B993088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B2DE434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414E9DB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2171618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630001F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0C5AA5B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5D73BF6" w14:textId="4A81632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DE5E21C" wp14:editId="4852DC2E">
                                  <wp:extent cx="1698625" cy="2263140"/>
                                  <wp:effectExtent l="0" t="0" r="0" b="3810"/>
                                  <wp:docPr id="633487919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0486182" name="Billede 85048618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226314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27D66B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3897C12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0C14896" w14:textId="77777777" w:rsidR="00B25962" w:rsidRDefault="00B2596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AEC5CB4" w14:textId="1608AE1A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55F3B9B4" w14:textId="77777777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594084F" w14:textId="77777777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449E18C" w14:textId="77777777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F2BA9B2" w14:textId="77777777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552242B" w14:textId="77777777" w:rsidR="00615D0C" w:rsidRDefault="00615D0C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8AD3B1C" w14:textId="244F1A8F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8C17338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06E0136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7315499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A876593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75072C5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444FDC83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6CB6B7A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4E6F1A7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AD14E57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AB71BB3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DAE6F6E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7F59ACA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34400A54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17D91548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E1219AF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7704710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962E749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24FB761" w14:textId="77777777" w:rsidR="00AE74B2" w:rsidRDefault="00AE74B2" w:rsidP="00ED542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73AF899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77DA602" wp14:editId="1A566642">
                                  <wp:extent cx="1698625" cy="488950"/>
                                  <wp:effectExtent l="0" t="0" r="0" b="6350"/>
                                  <wp:docPr id="395395007" name="Billede 395395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e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60093C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7B4EFBD0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201F6389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6F3A33BE" w14:textId="77777777" w:rsidR="00AE74B2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26DFE9F9" w14:textId="77777777" w:rsidR="00AE74B2" w:rsidRPr="0028106C" w:rsidRDefault="00AE74B2" w:rsidP="00ED542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B1E9A" id="_x0000_t202" coordsize="21600,21600" o:spt="202" path="m,l,21600r21600,l21600,xe">
                <v:stroke joinstyle="miter"/>
                <v:path gradientshapeok="t" o:connecttype="rect"/>
              </v:shapetype>
              <v:shape id="Tekstfelt 18" o:spid="_x0000_s1026" type="#_x0000_t202" style="position:absolute;margin-left:-150.7pt;margin-top:12.05pt;width:134.25pt;height:67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" o:allowoverlap="f" filled="f" stroked="f" strokeweight=".5pt">
                <v:textbox inset="0,0,0,0">
                  <w:txbxContent>
                    <w:p w14:paraId="40BE23E6" w14:textId="77777777" w:rsidR="00AE74B2" w:rsidRDefault="00AE74B2" w:rsidP="00ED5425">
                      <w:pPr>
                        <w:pStyle w:val="Lilleskrift"/>
                      </w:pPr>
                      <w:bookmarkStart w:id="1" w:name="_Hlk196306957"/>
                      <w:bookmarkEnd w:id="1"/>
                    </w:p>
                    <w:p w14:paraId="59740013" w14:textId="77777777" w:rsidR="00AE74B2" w:rsidRDefault="00AE74B2" w:rsidP="00ED5425">
                      <w:pPr>
                        <w:pStyle w:val="Lilleskrift"/>
                      </w:pPr>
                    </w:p>
                    <w:p w14:paraId="5233CAB8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7F4CB50" w14:textId="77777777" w:rsidR="00AE74B2" w:rsidRDefault="00AE74B2" w:rsidP="00ED5425">
                      <w:pPr>
                        <w:pStyle w:val="Lilleskrift"/>
                        <w:jc w:val="center"/>
                        <w:rPr>
                          <w:noProof/>
                          <w:lang w:eastAsia="da-DK"/>
                        </w:rPr>
                      </w:pPr>
                    </w:p>
                    <w:p w14:paraId="75288710" w14:textId="76AB046C" w:rsidR="00AE74B2" w:rsidRDefault="00F21B7A" w:rsidP="00ED5425">
                      <w:pPr>
                        <w:pStyle w:val="Lilleskrift"/>
                        <w:jc w:val="center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E3B8A" wp14:editId="5A310F54">
                            <wp:extent cx="755650" cy="760735"/>
                            <wp:effectExtent l="0" t="0" r="6350" b="1270"/>
                            <wp:docPr id="1503320815" name="Billede 1" descr="Et billede, der indeholder mønster, sting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3320815" name="Billede 1" descr="Et billede, der indeholder mønster, sting&#10;&#10;Indhold genereret af kunstig intelligens kan være forker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832" cy="768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530DA4" w14:textId="31BBF365" w:rsidR="00AE74B2" w:rsidRPr="00DA45F0" w:rsidRDefault="00AE74B2" w:rsidP="00C23937">
                      <w:pPr>
                        <w:pStyle w:val="Lilleskrift"/>
                        <w:jc w:val="center"/>
                        <w:rPr>
                          <w:rStyle w:val="Hyperlink"/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fldChar w:fldCharType="begin"/>
                      </w:r>
                      <w:r>
                        <w:rPr>
                          <w:noProof/>
                          <w:lang w:eastAsia="da-DK"/>
                        </w:rPr>
                        <w:instrText xml:space="preserve"> HYPERLINK "https://mitcfu.dk/CFUTV1135048" </w:instrText>
                      </w:r>
                      <w:r>
                        <w:rPr>
                          <w:noProof/>
                          <w:lang w:eastAsia="da-DK"/>
                        </w:rPr>
                      </w:r>
                      <w:r>
                        <w:rPr>
                          <w:noProof/>
                          <w:lang w:eastAsia="da-DK"/>
                        </w:rPr>
                        <w:fldChar w:fldCharType="separate"/>
                      </w:r>
                      <w:r>
                        <w:rPr>
                          <w:noProof/>
                          <w:lang w:eastAsia="da-DK"/>
                        </w:rPr>
                        <w:fldChar w:fldCharType="begin"/>
                      </w:r>
                      <w:r w:rsidR="00F21B7A">
                        <w:rPr>
                          <w:noProof/>
                          <w:lang w:eastAsia="da-DK"/>
                        </w:rPr>
                        <w:instrText>HYPERLINK "https://mitcfu.dk/MaterialeInfo/?faust=CFUUNIVERS1142946&amp;s=43362240&amp;n=1&amp;o=hits"</w:instrText>
                      </w:r>
                      <w:r w:rsidR="00F21B7A">
                        <w:rPr>
                          <w:noProof/>
                          <w:lang w:eastAsia="da-DK"/>
                        </w:rPr>
                      </w:r>
                      <w:r>
                        <w:rPr>
                          <w:noProof/>
                          <w:lang w:eastAsia="da-DK"/>
                        </w:rPr>
                        <w:fldChar w:fldCharType="separate"/>
                      </w:r>
                      <w:r w:rsidRPr="00DA45F0">
                        <w:rPr>
                          <w:rStyle w:val="Hyperlink"/>
                          <w:noProof/>
                          <w:lang w:eastAsia="da-DK"/>
                        </w:rPr>
                        <w:t>Link til</w:t>
                      </w:r>
                      <w:r w:rsidRPr="00DA45F0">
                        <w:rPr>
                          <w:rStyle w:val="Hyperlink"/>
                          <w:noProof/>
                          <w:lang w:eastAsia="da-DK"/>
                        </w:rPr>
                        <w:t xml:space="preserve"> </w:t>
                      </w:r>
                      <w:r w:rsidRPr="00DA45F0">
                        <w:rPr>
                          <w:rStyle w:val="Hyperlink"/>
                          <w:noProof/>
                          <w:lang w:eastAsia="da-DK"/>
                        </w:rPr>
                        <w:t>materiale</w:t>
                      </w:r>
                    </w:p>
                    <w:p w14:paraId="297398F7" w14:textId="7B49D7FE" w:rsidR="00AE74B2" w:rsidRDefault="00AE74B2" w:rsidP="00C23937">
                      <w:pPr>
                        <w:pStyle w:val="Lilleskrift"/>
                        <w:jc w:val="center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fldChar w:fldCharType="end"/>
                      </w:r>
                      <w:r>
                        <w:rPr>
                          <w:noProof/>
                          <w:lang w:eastAsia="da-DK"/>
                        </w:rPr>
                        <w:fldChar w:fldCharType="end"/>
                      </w:r>
                    </w:p>
                    <w:p w14:paraId="52C00E3A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CEEA063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98BBD38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5594661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6E29CAB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80916BB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82476B3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CEDA71E" w14:textId="011516B9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BC53111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B41E146" w14:textId="2F7FFDAB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   </w:t>
                      </w:r>
                    </w:p>
                    <w:p w14:paraId="5431065C" w14:textId="7EF15365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B79083F" w14:textId="79338763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9E813EA" w14:textId="24179F01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5AE5F8D" w14:textId="77777777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56CF535" w14:textId="1CC53B25" w:rsidR="00615D0C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                            </w:t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5B2EC31" wp14:editId="7C1BFB6C">
                            <wp:extent cx="726137" cy="963930"/>
                            <wp:effectExtent l="0" t="0" r="0" b="7620"/>
                            <wp:docPr id="252578315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1197326" name="Billede 167119732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340" cy="973492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D43EE3" w14:textId="77777777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4D923D5" w14:textId="5778C7C5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7CDD6CD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2BC00FB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93C0ECA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43092EC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B0870AF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EB67F71" w14:textId="5C1920B4" w:rsidR="00AE74B2" w:rsidRDefault="00B25962" w:rsidP="00ED5425">
                      <w:pPr>
                        <w:pStyle w:val="Lilleskrift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1D4B434" wp14:editId="71BCA041">
                            <wp:extent cx="1698625" cy="951230"/>
                            <wp:effectExtent l="0" t="0" r="0" b="1270"/>
                            <wp:docPr id="576096413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9743457" name="Billede 161974345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951230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2D03E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8C57865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1230DE6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5C4A0A8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94DE545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CF34A1B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C6D50D7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B993088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B2DE434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414E9DB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2171618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630001F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0C5AA5B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5D73BF6" w14:textId="4A81632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DE5E21C" wp14:editId="4852DC2E">
                            <wp:extent cx="1698625" cy="2263140"/>
                            <wp:effectExtent l="0" t="0" r="0" b="3810"/>
                            <wp:docPr id="633487919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0486182" name="Billede 85048618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2263140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27D66B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3897C12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0C14896" w14:textId="77777777" w:rsidR="00B25962" w:rsidRDefault="00B2596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AEC5CB4" w14:textId="1608AE1A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55F3B9B4" w14:textId="77777777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594084F" w14:textId="77777777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449E18C" w14:textId="77777777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F2BA9B2" w14:textId="77777777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552242B" w14:textId="77777777" w:rsidR="00615D0C" w:rsidRDefault="00615D0C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8AD3B1C" w14:textId="244F1A8F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8C17338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06E0136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7315499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A876593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75072C5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444FDC83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6CB6B7A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4E6F1A7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AD14E57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AB71BB3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DAE6F6E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7F59ACA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34400A54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17D91548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E1219AF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7704710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962E749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24FB761" w14:textId="77777777" w:rsidR="00AE74B2" w:rsidRDefault="00AE74B2" w:rsidP="00ED542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73AF899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  <w:r>
                        <w:rPr>
                          <w:bCs w:val="0"/>
                          <w:noProof/>
                          <w:lang w:eastAsia="da-DK"/>
                        </w:rPr>
                        <w:drawing>
                          <wp:inline distT="0" distB="0" distL="0" distR="0" wp14:anchorId="277DA602" wp14:editId="1A566642">
                            <wp:extent cx="1698625" cy="488950"/>
                            <wp:effectExtent l="0" t="0" r="0" b="6350"/>
                            <wp:docPr id="395395007" name="Billede 395395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ve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48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60093C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7B4EFBD0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201F6389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6F3A33BE" w14:textId="77777777" w:rsidR="00AE74B2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26DFE9F9" w14:textId="77777777" w:rsidR="00AE74B2" w:rsidRPr="0028106C" w:rsidRDefault="00AE74B2" w:rsidP="00ED5425">
                      <w:pPr>
                        <w:pStyle w:val="Lilleskrift"/>
                        <w:rPr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75D6">
        <w:t xml:space="preserve">Dyk ned i Jacob Martin Strids univers </w:t>
      </w:r>
    </w:p>
    <w:p w14:paraId="089DB613" w14:textId="5AA32236" w:rsidR="00C23937" w:rsidRPr="00B3149F" w:rsidRDefault="003875D6" w:rsidP="00C23937">
      <w:pPr>
        <w:pStyle w:val="Titel"/>
        <w:rPr>
          <w:sz w:val="24"/>
          <w:szCs w:val="24"/>
        </w:rPr>
      </w:pPr>
      <w:r>
        <w:rPr>
          <w:sz w:val="24"/>
          <w:szCs w:val="24"/>
        </w:rPr>
        <w:t xml:space="preserve">Læs Lille frø og </w:t>
      </w:r>
      <w:bookmarkStart w:id="2" w:name="_Hlk196307352"/>
      <w:r w:rsidRPr="003875D6">
        <w:rPr>
          <w:sz w:val="24"/>
          <w:szCs w:val="24"/>
        </w:rPr>
        <w:t>Den utrolige historie om den kæmpestore pære</w:t>
      </w:r>
      <w:bookmarkEnd w:id="2"/>
    </w:p>
    <w:p w14:paraId="255EBE63" w14:textId="60687BEC" w:rsidR="00C23937" w:rsidRPr="001833F6" w:rsidRDefault="00C23937" w:rsidP="00C23937">
      <w:pPr>
        <w:pStyle w:val="Lilleskrift"/>
        <w:rPr>
          <w:bCs w:val="0"/>
          <w:color w:val="auto"/>
        </w:rPr>
      </w:pPr>
      <w:r w:rsidRPr="001833F6">
        <w:rPr>
          <w:b/>
          <w:color w:val="auto"/>
        </w:rPr>
        <w:t>Læremidlet</w:t>
      </w:r>
      <w:r w:rsidRPr="001833F6">
        <w:rPr>
          <w:color w:val="auto"/>
        </w:rPr>
        <w:tab/>
      </w:r>
      <w:r w:rsidR="001833F6">
        <w:rPr>
          <w:color w:val="auto"/>
        </w:rPr>
        <w:t xml:space="preserve">Lille frø og </w:t>
      </w:r>
      <w:r w:rsidR="001833F6" w:rsidRPr="001833F6">
        <w:rPr>
          <w:color w:val="auto"/>
        </w:rPr>
        <w:t>Den utrolige historie om den kæmpestore pære</w:t>
      </w:r>
    </w:p>
    <w:p w14:paraId="3EBA9A61" w14:textId="3902E08E" w:rsidR="00C23937" w:rsidRPr="001833F6" w:rsidRDefault="00C23937" w:rsidP="00C23937">
      <w:pPr>
        <w:pStyle w:val="Lilleskrift"/>
        <w:rPr>
          <w:color w:val="auto"/>
        </w:rPr>
      </w:pPr>
      <w:r w:rsidRPr="001833F6">
        <w:rPr>
          <w:b/>
          <w:color w:val="auto"/>
        </w:rPr>
        <w:t>Medietype</w:t>
      </w:r>
      <w:r w:rsidRPr="001833F6">
        <w:rPr>
          <w:b/>
          <w:color w:val="auto"/>
        </w:rPr>
        <w:tab/>
      </w:r>
      <w:r w:rsidRPr="001833F6">
        <w:rPr>
          <w:color w:val="auto"/>
        </w:rPr>
        <w:t>Tv-udsendelser</w:t>
      </w:r>
      <w:r w:rsidR="003875D6" w:rsidRPr="001833F6">
        <w:rPr>
          <w:color w:val="auto"/>
        </w:rPr>
        <w:t>, e-bog, film og bog</w:t>
      </w:r>
    </w:p>
    <w:p w14:paraId="17C160D8" w14:textId="6BE18217" w:rsidR="00C23937" w:rsidRPr="001833F6" w:rsidRDefault="00C23937" w:rsidP="00C23937">
      <w:pPr>
        <w:pStyle w:val="Lilleskrift"/>
        <w:rPr>
          <w:color w:val="auto"/>
        </w:rPr>
      </w:pPr>
      <w:r w:rsidRPr="001833F6">
        <w:rPr>
          <w:b/>
          <w:color w:val="auto"/>
        </w:rPr>
        <w:t>Fag</w:t>
      </w:r>
      <w:r w:rsidRPr="001833F6">
        <w:rPr>
          <w:color w:val="auto"/>
        </w:rPr>
        <w:tab/>
        <w:t>Dansk</w:t>
      </w:r>
      <w:r w:rsidRPr="001833F6">
        <w:rPr>
          <w:bCs w:val="0"/>
          <w:color w:val="auto"/>
        </w:rPr>
        <w:t xml:space="preserve"> </w:t>
      </w:r>
    </w:p>
    <w:p w14:paraId="70ACFDA1" w14:textId="5CDAA28C" w:rsidR="00C23937" w:rsidRPr="001833F6" w:rsidRDefault="00C23937" w:rsidP="00C23937">
      <w:pPr>
        <w:pStyle w:val="Lilleskrift"/>
        <w:rPr>
          <w:color w:val="auto"/>
        </w:rPr>
      </w:pPr>
      <w:r w:rsidRPr="001833F6">
        <w:rPr>
          <w:b/>
          <w:color w:val="auto"/>
        </w:rPr>
        <w:t>Målgruppe</w:t>
      </w:r>
      <w:r w:rsidRPr="001833F6">
        <w:rPr>
          <w:color w:val="auto"/>
        </w:rPr>
        <w:tab/>
        <w:t>0</w:t>
      </w:r>
      <w:r w:rsidRPr="001833F6">
        <w:rPr>
          <w:b/>
          <w:bCs w:val="0"/>
          <w:color w:val="auto"/>
        </w:rPr>
        <w:t>.</w:t>
      </w:r>
      <w:r w:rsidRPr="00447ABD">
        <w:rPr>
          <w:color w:val="auto"/>
        </w:rPr>
        <w:t>-</w:t>
      </w:r>
      <w:r w:rsidRPr="001833F6">
        <w:rPr>
          <w:bCs w:val="0"/>
          <w:color w:val="auto"/>
        </w:rPr>
        <w:t>3. klasse</w:t>
      </w:r>
    </w:p>
    <w:p w14:paraId="378B0E69" w14:textId="0CFB86F5" w:rsidR="00C23937" w:rsidRPr="001833F6" w:rsidRDefault="00C23937" w:rsidP="00C23937">
      <w:pPr>
        <w:pStyle w:val="Lilleskrift"/>
        <w:ind w:left="1588" w:hanging="1588"/>
        <w:rPr>
          <w:color w:val="auto"/>
        </w:rPr>
      </w:pPr>
      <w:r w:rsidRPr="001833F6">
        <w:rPr>
          <w:b/>
          <w:color w:val="auto"/>
        </w:rPr>
        <w:t>Nøgleord</w:t>
      </w:r>
      <w:r w:rsidRPr="001833F6">
        <w:rPr>
          <w:color w:val="auto"/>
        </w:rPr>
        <w:tab/>
        <w:t xml:space="preserve">Humor, </w:t>
      </w:r>
      <w:r w:rsidR="00615D0C" w:rsidRPr="001833F6">
        <w:rPr>
          <w:color w:val="auto"/>
        </w:rPr>
        <w:t>venskab, mod, eventyrlyst, adfærd, anderledes, familie</w:t>
      </w:r>
    </w:p>
    <w:p w14:paraId="60292CF0" w14:textId="28752EF6" w:rsidR="006351A3" w:rsidRDefault="00B25962" w:rsidP="003E67C6">
      <w:pPr>
        <w:pStyle w:val="Overskrift1"/>
      </w:pPr>
      <w:r>
        <w:rPr>
          <w:noProof/>
          <w:lang w:eastAsia="da-DK"/>
        </w:rPr>
        <w:drawing>
          <wp:anchor distT="0" distB="0" distL="114300" distR="114300" simplePos="0" relativeHeight="251698176" behindDoc="0" locked="0" layoutInCell="1" allowOverlap="1" wp14:anchorId="59DE1E6B" wp14:editId="38E2E3D9">
            <wp:simplePos x="0" y="0"/>
            <wp:positionH relativeFrom="column">
              <wp:posOffset>-1899790</wp:posOffset>
            </wp:positionH>
            <wp:positionV relativeFrom="paragraph">
              <wp:posOffset>572770</wp:posOffset>
            </wp:positionV>
            <wp:extent cx="704850" cy="939800"/>
            <wp:effectExtent l="0" t="0" r="0" b="0"/>
            <wp:wrapThrough wrapText="bothSides">
              <wp:wrapPolygon edited="0">
                <wp:start x="584" y="0"/>
                <wp:lineTo x="0" y="1314"/>
                <wp:lineTo x="0" y="20141"/>
                <wp:lineTo x="584" y="21016"/>
                <wp:lineTo x="20432" y="21016"/>
                <wp:lineTo x="21016" y="20141"/>
                <wp:lineTo x="21016" y="438"/>
                <wp:lineTo x="20432" y="0"/>
                <wp:lineTo x="584" y="0"/>
              </wp:wrapPolygon>
            </wp:wrapThrough>
            <wp:docPr id="107107516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75167" name="Billede 10710751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39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3">
        <w:t>Faglig</w:t>
      </w:r>
      <w:r w:rsidR="0E52639F">
        <w:t>t</w:t>
      </w:r>
      <w:r w:rsidR="006351A3">
        <w:t xml:space="preserve"> </w:t>
      </w:r>
      <w:r w:rsidR="48267B2A">
        <w:t>fokus</w:t>
      </w:r>
      <w:r w:rsidR="003A06F9">
        <w:t xml:space="preserve"> </w:t>
      </w:r>
    </w:p>
    <w:p w14:paraId="150FB1F6" w14:textId="6806C136" w:rsidR="003875D6" w:rsidRDefault="0000296C" w:rsidP="00071E71">
      <w:pPr>
        <w:spacing w:after="240" w:line="276" w:lineRule="auto"/>
        <w:rPr>
          <w:rFonts w:ascii="Arial" w:eastAsia="Arial" w:hAnsi="Arial" w:cs="Arial"/>
          <w:szCs w:val="20"/>
        </w:rPr>
      </w:pPr>
      <w:r>
        <w:rPr>
          <w:rFonts w:ascii="Arial" w:eastAsia="Arial" w:hAnsi="Arial" w:cs="Arial"/>
          <w:szCs w:val="20"/>
        </w:rPr>
        <w:t>Dette</w:t>
      </w:r>
      <w:r w:rsidR="006819C2" w:rsidRPr="7D7DD6B4">
        <w:rPr>
          <w:rFonts w:ascii="Arial" w:eastAsia="Arial" w:hAnsi="Arial" w:cs="Arial"/>
          <w:szCs w:val="20"/>
        </w:rPr>
        <w:t xml:space="preserve"> </w:t>
      </w:r>
      <w:r>
        <w:rPr>
          <w:rFonts w:ascii="Arial" w:eastAsia="Arial" w:hAnsi="Arial" w:cs="Arial"/>
          <w:szCs w:val="20"/>
        </w:rPr>
        <w:t>univers</w:t>
      </w:r>
      <w:r w:rsidR="006819C2" w:rsidRPr="7D7DD6B4">
        <w:rPr>
          <w:rFonts w:ascii="Arial" w:eastAsia="Arial" w:hAnsi="Arial" w:cs="Arial"/>
          <w:szCs w:val="20"/>
        </w:rPr>
        <w:t xml:space="preserve"> </w:t>
      </w:r>
      <w:r w:rsidR="003875D6">
        <w:rPr>
          <w:rFonts w:ascii="Arial" w:eastAsia="Arial" w:hAnsi="Arial" w:cs="Arial"/>
          <w:szCs w:val="20"/>
        </w:rPr>
        <w:t xml:space="preserve">inviterer eleverne ind i Jakob Martins Strids forfatterskab og giver dem mulighed for at opleve og indleve sig i de sjove, finurlige og billedmættede fortællinger, </w:t>
      </w:r>
      <w:r w:rsidR="00B25962">
        <w:rPr>
          <w:rFonts w:ascii="Arial" w:eastAsia="Arial" w:hAnsi="Arial" w:cs="Arial"/>
          <w:szCs w:val="20"/>
        </w:rPr>
        <w:t>der</w:t>
      </w:r>
      <w:r w:rsidR="003875D6">
        <w:rPr>
          <w:rFonts w:ascii="Arial" w:eastAsia="Arial" w:hAnsi="Arial" w:cs="Arial"/>
          <w:szCs w:val="20"/>
        </w:rPr>
        <w:t xml:space="preserve"> sætter fokus på forskellige temaer</w:t>
      </w:r>
      <w:r w:rsidR="00B25962">
        <w:rPr>
          <w:rFonts w:ascii="Arial" w:eastAsia="Arial" w:hAnsi="Arial" w:cs="Arial"/>
          <w:szCs w:val="20"/>
        </w:rPr>
        <w:t>, som eleverne kan spejle sig i</w:t>
      </w:r>
      <w:r w:rsidR="003875D6">
        <w:rPr>
          <w:rFonts w:ascii="Arial" w:eastAsia="Arial" w:hAnsi="Arial" w:cs="Arial"/>
          <w:szCs w:val="20"/>
        </w:rPr>
        <w:t>.</w:t>
      </w:r>
    </w:p>
    <w:p w14:paraId="10FFCDAB" w14:textId="77777777" w:rsidR="00B25962" w:rsidRPr="00B25962" w:rsidRDefault="003875D6" w:rsidP="00071E71">
      <w:pPr>
        <w:spacing w:after="240" w:line="276" w:lineRule="auto"/>
        <w:rPr>
          <w:b/>
          <w:bCs/>
        </w:rPr>
      </w:pPr>
      <w:r w:rsidRPr="00B25962">
        <w:rPr>
          <w:b/>
          <w:bCs/>
        </w:rPr>
        <w:t>Universet indeholder</w:t>
      </w:r>
      <w:r w:rsidR="00B25962" w:rsidRPr="00B25962">
        <w:rPr>
          <w:b/>
          <w:bCs/>
        </w:rPr>
        <w:t>:</w:t>
      </w:r>
    </w:p>
    <w:p w14:paraId="4EA41A7A" w14:textId="77777777" w:rsidR="00B25962" w:rsidRDefault="003875D6" w:rsidP="00B25962">
      <w:pPr>
        <w:pStyle w:val="Listeafsnit"/>
        <w:numPr>
          <w:ilvl w:val="0"/>
          <w:numId w:val="25"/>
        </w:numPr>
        <w:spacing w:after="240" w:line="276" w:lineRule="auto"/>
      </w:pPr>
      <w:r>
        <w:t xml:space="preserve">Lille frø som tv-udsendelse og e-bog </w:t>
      </w:r>
    </w:p>
    <w:p w14:paraId="5FB6316E" w14:textId="451F1A62" w:rsidR="003875D6" w:rsidRDefault="003875D6" w:rsidP="00B25962">
      <w:pPr>
        <w:pStyle w:val="Listeafsnit"/>
        <w:numPr>
          <w:ilvl w:val="0"/>
          <w:numId w:val="25"/>
        </w:numPr>
        <w:spacing w:after="240" w:line="276" w:lineRule="auto"/>
      </w:pPr>
      <w:r>
        <w:t>Den utrolige historie om den kæmpestore pære</w:t>
      </w:r>
      <w:r w:rsidR="00B25962">
        <w:t xml:space="preserve"> som film og bog</w:t>
      </w:r>
      <w:r w:rsidR="00447ABD">
        <w:t>.</w:t>
      </w:r>
    </w:p>
    <w:p w14:paraId="55BC5FD5" w14:textId="10F1657E" w:rsidR="00447ABD" w:rsidRDefault="00447ABD" w:rsidP="00447ABD">
      <w:pPr>
        <w:spacing w:after="240" w:line="276" w:lineRule="auto"/>
      </w:pPr>
      <w:r>
        <w:t>Ved at arbejde med fortællingerne får eleverne mulighed for at møde to af forfatterens værker og arbejde med forskellige danskfaglige områder.</w:t>
      </w:r>
    </w:p>
    <w:p w14:paraId="741A8478" w14:textId="33EC9FB5" w:rsidR="00B25962" w:rsidRPr="00B25962" w:rsidRDefault="00447ABD" w:rsidP="00E126F8">
      <w:pPr>
        <w:spacing w:after="240" w:line="276" w:lineRule="auto"/>
        <w:rPr>
          <w:b/>
          <w:bCs/>
        </w:rPr>
      </w:pPr>
      <w:r>
        <w:rPr>
          <w:b/>
          <w:bCs/>
        </w:rPr>
        <w:t xml:space="preserve">Til </w:t>
      </w:r>
      <w:r w:rsidR="00B25962" w:rsidRPr="00B25962">
        <w:rPr>
          <w:b/>
          <w:bCs/>
        </w:rPr>
        <w:t>Lille frø:</w:t>
      </w:r>
    </w:p>
    <w:p w14:paraId="2EF188FA" w14:textId="428A41D1" w:rsidR="00E126F8" w:rsidRDefault="00E126F8" w:rsidP="00E126F8">
      <w:pPr>
        <w:spacing w:after="240" w:line="276" w:lineRule="auto"/>
      </w:pPr>
      <w:r>
        <w:t>Til</w:t>
      </w:r>
      <w:r w:rsidR="00B25962">
        <w:t xml:space="preserve"> tv-udsendelsen om </w:t>
      </w:r>
      <w:r>
        <w:t xml:space="preserve">Lille frø findes en kapitelmærkning med </w:t>
      </w:r>
      <w:r w:rsidR="00615D0C">
        <w:t>r</w:t>
      </w:r>
      <w:r w:rsidRPr="007F7987">
        <w:t>efleksionsspørgsmål,</w:t>
      </w:r>
      <w:r w:rsidR="00447ABD">
        <w:t xml:space="preserve"> </w:t>
      </w:r>
      <w:r w:rsidRPr="007F7987">
        <w:t>som</w:t>
      </w:r>
      <w:r w:rsidR="00447ABD">
        <w:t xml:space="preserve"> </w:t>
      </w:r>
      <w:r w:rsidRPr="007F7987">
        <w:t>skal</w:t>
      </w:r>
      <w:r w:rsidR="00447ABD">
        <w:t xml:space="preserve"> </w:t>
      </w:r>
      <w:r w:rsidRPr="007F7987">
        <w:t>lede</w:t>
      </w:r>
      <w:r w:rsidR="00447ABD">
        <w:t xml:space="preserve"> </w:t>
      </w:r>
      <w:r w:rsidRPr="007F7987">
        <w:t>eleverne</w:t>
      </w:r>
      <w:r w:rsidR="00447ABD">
        <w:t xml:space="preserve"> </w:t>
      </w:r>
      <w:r w:rsidRPr="007F7987">
        <w:t>på</w:t>
      </w:r>
      <w:r w:rsidR="00447ABD">
        <w:t xml:space="preserve"> </w:t>
      </w:r>
      <w:r w:rsidRPr="007F7987">
        <w:t>vej</w:t>
      </w:r>
      <w:r w:rsidR="00447ABD">
        <w:t xml:space="preserve"> </w:t>
      </w:r>
      <w:r w:rsidRPr="007F7987">
        <w:t>til</w:t>
      </w:r>
      <w:r w:rsidR="00447ABD">
        <w:t xml:space="preserve"> </w:t>
      </w:r>
      <w:r w:rsidRPr="007F7987">
        <w:t>at</w:t>
      </w:r>
      <w:r w:rsidR="00447ABD">
        <w:t xml:space="preserve"> </w:t>
      </w:r>
      <w:r w:rsidRPr="007F7987">
        <w:t>forstå</w:t>
      </w:r>
      <w:r w:rsidR="00447ABD">
        <w:t xml:space="preserve"> </w:t>
      </w:r>
      <w:r w:rsidRPr="007F7987">
        <w:t>budskabet</w:t>
      </w:r>
      <w:r w:rsidR="00447ABD">
        <w:t xml:space="preserve"> </w:t>
      </w:r>
      <w:r w:rsidRPr="007F7987">
        <w:t>i</w:t>
      </w:r>
      <w:r w:rsidR="00447ABD">
        <w:t xml:space="preserve"> </w:t>
      </w:r>
      <w:r w:rsidRPr="007F7987">
        <w:t>fortællingen</w:t>
      </w:r>
      <w:r w:rsidR="00447ABD">
        <w:t xml:space="preserve"> </w:t>
      </w:r>
      <w:r>
        <w:t xml:space="preserve">om Lille frøs </w:t>
      </w:r>
      <w:r w:rsidRPr="007F7987">
        <w:t>a</w:t>
      </w:r>
      <w:r>
        <w:t>nden</w:t>
      </w:r>
      <w:r w:rsidR="00447ABD">
        <w:t xml:space="preserve"> </w:t>
      </w:r>
      <w:r>
        <w:t>måde</w:t>
      </w:r>
      <w:r w:rsidR="00447ABD">
        <w:t xml:space="preserve"> </w:t>
      </w:r>
      <w:r>
        <w:t>at</w:t>
      </w:r>
      <w:r w:rsidR="00447ABD">
        <w:t xml:space="preserve"> </w:t>
      </w:r>
      <w:r>
        <w:t>opfatte</w:t>
      </w:r>
      <w:r w:rsidR="00447ABD">
        <w:t xml:space="preserve"> </w:t>
      </w:r>
      <w:r>
        <w:t>verden</w:t>
      </w:r>
      <w:r w:rsidR="00447ABD">
        <w:t xml:space="preserve"> </w:t>
      </w:r>
      <w:r>
        <w:t>på.</w:t>
      </w:r>
    </w:p>
    <w:p w14:paraId="5E70BBE2" w14:textId="17CF46DA" w:rsidR="00615D0C" w:rsidRDefault="00447ABD" w:rsidP="00447ABD">
      <w:pPr>
        <w:spacing w:after="240" w:line="276" w:lineRule="auto"/>
      </w:pPr>
      <w:r w:rsidRPr="00447ABD">
        <w:t>Lille frø er primært tænkt som en introduktion til Jakob Martin Strids streg og måde at skabe historier på, og her lægges der op til, at eleverne først ser tv-udsendelsen og efterfølgende læser bogen.</w:t>
      </w:r>
    </w:p>
    <w:p w14:paraId="57AC7A7B" w14:textId="2A1CBE27" w:rsidR="00B25962" w:rsidRPr="00B25962" w:rsidRDefault="003875D6" w:rsidP="00E126F8">
      <w:pPr>
        <w:tabs>
          <w:tab w:val="num" w:pos="720"/>
        </w:tabs>
        <w:spacing w:after="160" w:line="259" w:lineRule="auto"/>
        <w:rPr>
          <w:b/>
          <w:bCs/>
        </w:rPr>
      </w:pPr>
      <w:r w:rsidRPr="00B25962">
        <w:rPr>
          <w:b/>
          <w:bCs/>
        </w:rPr>
        <w:t>Til Den utrolige historie om den kæmpestore pære</w:t>
      </w:r>
      <w:r w:rsidR="00B25962">
        <w:rPr>
          <w:b/>
          <w:bCs/>
        </w:rPr>
        <w:t>:</w:t>
      </w:r>
    </w:p>
    <w:p w14:paraId="6C45B85D" w14:textId="3B9E8C92" w:rsidR="003875D6" w:rsidRPr="00E126F8" w:rsidRDefault="00B25962" w:rsidP="00E126F8">
      <w:pPr>
        <w:tabs>
          <w:tab w:val="num" w:pos="720"/>
        </w:tabs>
        <w:spacing w:after="160" w:line="259" w:lineRule="auto"/>
      </w:pPr>
      <w:r>
        <w:t>Til filmen findes en</w:t>
      </w:r>
      <w:r w:rsidR="00E57322">
        <w:t xml:space="preserve"> vejledning</w:t>
      </w:r>
      <w:r w:rsidR="00447ABD">
        <w:t>,</w:t>
      </w:r>
      <w:r w:rsidR="00E57322">
        <w:t xml:space="preserve"> der </w:t>
      </w:r>
      <w:r w:rsidR="003875D6">
        <w:t>sætte</w:t>
      </w:r>
      <w:r w:rsidR="00E57322">
        <w:t>r</w:t>
      </w:r>
      <w:r w:rsidR="003875D6">
        <w:t xml:space="preserve"> fokus på </w:t>
      </w:r>
      <w:r w:rsidR="00E126F8">
        <w:t>temaerne v</w:t>
      </w:r>
      <w:r w:rsidR="00E126F8" w:rsidRPr="001D4583">
        <w:t>enskab, mod og eventyrlyst</w:t>
      </w:r>
      <w:r>
        <w:t xml:space="preserve">. Derudover </w:t>
      </w:r>
      <w:r w:rsidR="00447ABD">
        <w:t xml:space="preserve">er </w:t>
      </w:r>
      <w:r>
        <w:t>der sat spot på at gå</w:t>
      </w:r>
      <w:r w:rsidR="00E126F8">
        <w:t xml:space="preserve"> fra bog til </w:t>
      </w:r>
      <w:r w:rsidR="00E126F8" w:rsidRPr="001D4583">
        <w:t>film</w:t>
      </w:r>
      <w:r w:rsidR="00E126F8">
        <w:t xml:space="preserve"> </w:t>
      </w:r>
      <w:r w:rsidR="00E57322">
        <w:t>samt</w:t>
      </w:r>
      <w:r w:rsidR="00E126F8">
        <w:t xml:space="preserve"> arbejde med fortælling</w:t>
      </w:r>
      <w:r w:rsidR="00447ABD">
        <w:t>en</w:t>
      </w:r>
      <w:r w:rsidR="00E126F8">
        <w:t>s struktur</w:t>
      </w:r>
      <w:r w:rsidR="00E57322">
        <w:t xml:space="preserve">, billedbeskæringer </w:t>
      </w:r>
      <w:r w:rsidR="00E126F8" w:rsidRPr="00E126F8">
        <w:t>og</w:t>
      </w:r>
      <w:r w:rsidR="00447ABD">
        <w:t xml:space="preserve"> </w:t>
      </w:r>
      <w:hyperlink r:id="rId17" w:history="1">
        <w:r w:rsidR="00E126F8" w:rsidRPr="00E126F8">
          <w:rPr>
            <w:rStyle w:val="Hyperlink"/>
            <w:u w:val="none"/>
          </w:rPr>
          <w:t>perspektiv</w:t>
        </w:r>
      </w:hyperlink>
      <w:r w:rsidR="00E126F8">
        <w:t>.</w:t>
      </w:r>
    </w:p>
    <w:p w14:paraId="1F26D91B" w14:textId="01B3B2BA" w:rsidR="00B25962" w:rsidRDefault="00447ABD" w:rsidP="00071E71">
      <w:pPr>
        <w:spacing w:after="240" w:line="276" w:lineRule="auto"/>
      </w:pPr>
      <w:r>
        <w:t>V</w:t>
      </w:r>
      <w:r w:rsidR="00183F1C">
        <w:t xml:space="preserve">ejledningen til at arbejde med </w:t>
      </w:r>
      <w:r w:rsidR="00183F1C" w:rsidRPr="00183F1C">
        <w:t xml:space="preserve">Den utrolige historie om den kæmpestore pære </w:t>
      </w:r>
      <w:r w:rsidR="00183F1C">
        <w:t>er mere omfangsrig</w:t>
      </w:r>
      <w:r>
        <w:t>,</w:t>
      </w:r>
      <w:r w:rsidR="00183F1C">
        <w:t xml:space="preserve"> og her bliver eleverne først præsenteret for bogen og dernæst filmen.</w:t>
      </w:r>
    </w:p>
    <w:p w14:paraId="00EC22EC" w14:textId="77777777" w:rsidR="00460546" w:rsidRDefault="00460546" w:rsidP="00A77152">
      <w:pPr>
        <w:spacing w:after="240" w:line="276" w:lineRule="auto"/>
        <w:rPr>
          <w:sz w:val="32"/>
          <w:szCs w:val="32"/>
        </w:rPr>
      </w:pPr>
    </w:p>
    <w:p w14:paraId="3A78D93A" w14:textId="238A54B0" w:rsidR="00F0093C" w:rsidRDefault="00957405" w:rsidP="00A77152">
      <w:pPr>
        <w:spacing w:after="240" w:line="276" w:lineRule="auto"/>
        <w:rPr>
          <w:sz w:val="32"/>
          <w:szCs w:val="32"/>
        </w:rPr>
      </w:pPr>
      <w:r w:rsidRPr="00411E02"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0" wp14:anchorId="1FE90E0B" wp14:editId="57EC26AE">
                <wp:simplePos x="0" y="0"/>
                <wp:positionH relativeFrom="column">
                  <wp:posOffset>-1940676</wp:posOffset>
                </wp:positionH>
                <wp:positionV relativeFrom="paragraph">
                  <wp:posOffset>352492</wp:posOffset>
                </wp:positionV>
                <wp:extent cx="1704975" cy="8614610"/>
                <wp:effectExtent l="0" t="0" r="9525" b="15240"/>
                <wp:wrapNone/>
                <wp:docPr id="1603237056" name="Tekstfelt 1603237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61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3207F" w14:textId="77777777" w:rsidR="00957405" w:rsidRDefault="00957405" w:rsidP="00957405">
                            <w:pPr>
                              <w:pStyle w:val="Lilleskrift"/>
                            </w:pPr>
                          </w:p>
                          <w:p w14:paraId="79727349" w14:textId="77777777" w:rsidR="00957405" w:rsidRDefault="00957405" w:rsidP="00957405">
                            <w:pPr>
                              <w:pStyle w:val="Lilleskrift"/>
                            </w:pPr>
                          </w:p>
                          <w:p w14:paraId="36BDBED7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F395461" w14:textId="77777777" w:rsidR="00460546" w:rsidRDefault="00460546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4F68522" w14:textId="77777777" w:rsidR="00460546" w:rsidRDefault="00460546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84F19BF" w14:textId="77777777" w:rsidR="00957405" w:rsidRDefault="00957405" w:rsidP="00957405">
                            <w:pPr>
                              <w:pStyle w:val="Lilleskrift"/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D9B6D7B" w14:textId="30BDC249" w:rsidR="00957405" w:rsidRDefault="00957405" w:rsidP="00957405">
                            <w:pPr>
                              <w:pStyle w:val="Lilleskrift"/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F97A4BE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099ADB0" w14:textId="5F7F94DC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                 </w:t>
                            </w:r>
                          </w:p>
                          <w:p w14:paraId="12A91866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C19C443" w14:textId="69CC2408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38B3BEC" w14:textId="25FBAC6C" w:rsidR="00957405" w:rsidRDefault="00460546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26202" wp14:editId="417B471C">
                                  <wp:extent cx="1698625" cy="1097280"/>
                                  <wp:effectExtent l="0" t="0" r="0" b="7620"/>
                                  <wp:docPr id="366833760" name="Billede 5" descr="Et billede, der indeholder tekst, skærmbillede, dokument, Font/skrifttype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833760" name="Billede 5" descr="Et billede, der indeholder tekst, skærmbillede, dokument, Font/skrifttype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8690B3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869CCD7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DE41538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20ED943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12EC976" w14:textId="77777777" w:rsidR="00181112" w:rsidRDefault="00181112" w:rsidP="00957405">
                            <w:pPr>
                              <w:pStyle w:val="Lilleskrift"/>
                              <w:rPr>
                                <w:noProof/>
                              </w:rPr>
                            </w:pPr>
                          </w:p>
                          <w:p w14:paraId="67A802F1" w14:textId="77777777" w:rsidR="00181112" w:rsidRDefault="00181112" w:rsidP="00957405">
                            <w:pPr>
                              <w:pStyle w:val="Lilleskrift"/>
                              <w:rPr>
                                <w:noProof/>
                              </w:rPr>
                            </w:pPr>
                          </w:p>
                          <w:p w14:paraId="4EB1C9F6" w14:textId="5CE8F28E" w:rsidR="00957405" w:rsidRDefault="00957405" w:rsidP="00957405">
                            <w:pPr>
                              <w:pStyle w:val="Lilleskrift"/>
                            </w:pPr>
                          </w:p>
                          <w:p w14:paraId="159DCE6B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2048F7F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401F6EB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A6A71E8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0A0B7A3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0B1A056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960DEF4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4561D12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6A5FAA2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88CCA14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C314811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9A6961C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7073AF8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A6BCD91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0B691DA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FF48065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5A4F9A5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FBD12C5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7D0190F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5C7253A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A0A466B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067027D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EA3D778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58D0CAA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54DA82F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B038D09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22CE5AA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CAD1F06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C247EAC" w14:textId="3C0DAA5E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26E2ECB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6ABB106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21C4323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D662BE3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71E359E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B52ED7F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2338FA0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07EC397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23D447C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5315EB1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C947909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39BDED7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318EAB5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4E49A5F" w14:textId="77777777" w:rsidR="00EE2733" w:rsidRDefault="00EE2733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6D97329" w14:textId="5B0C521E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F23AE34" w14:textId="23BBDBEA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6DEF794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2CCB7D2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2B4989C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54F3751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2B0A1A6E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DA4B166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2365BCF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A6D1886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6529E21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A891C7A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916288C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21E4D7E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F8F8AF3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0D2849E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73660F0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0C31B23B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98F2925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42A549F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6FD2BFB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98D1C51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5842AFD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A720466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031FAAC1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70E65E97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0C7B4B4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86C32E3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9E8EB9C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7A37B8A" w14:textId="77777777" w:rsidR="00957405" w:rsidRDefault="00957405" w:rsidP="00957405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5C73BFD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0C86346" wp14:editId="12953B17">
                                  <wp:extent cx="1698625" cy="488950"/>
                                  <wp:effectExtent l="0" t="0" r="0" b="6350"/>
                                  <wp:docPr id="12" name="Bille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e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55777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1009420E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4E37D40C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4ECEBCB5" w14:textId="77777777" w:rsidR="00957405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6C2A3841" w14:textId="77777777" w:rsidR="00957405" w:rsidRPr="0028106C" w:rsidRDefault="00957405" w:rsidP="00957405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0E0B" id="Tekstfelt 1603237056" o:spid="_x0000_s1027" type="#_x0000_t202" style="position:absolute;margin-left:-152.8pt;margin-top:27.75pt;width:134.25pt;height:67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" o:allowoverlap="f" filled="f" stroked="f" strokeweight=".5pt">
                <v:textbox inset="0,0,0,0">
                  <w:txbxContent>
                    <w:p w14:paraId="3933207F" w14:textId="77777777" w:rsidR="00957405" w:rsidRDefault="00957405" w:rsidP="00957405">
                      <w:pPr>
                        <w:pStyle w:val="Lilleskrift"/>
                      </w:pPr>
                    </w:p>
                    <w:p w14:paraId="79727349" w14:textId="77777777" w:rsidR="00957405" w:rsidRDefault="00957405" w:rsidP="00957405">
                      <w:pPr>
                        <w:pStyle w:val="Lilleskrift"/>
                      </w:pPr>
                    </w:p>
                    <w:p w14:paraId="36BDBED7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F395461" w14:textId="77777777" w:rsidR="00460546" w:rsidRDefault="00460546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4F68522" w14:textId="77777777" w:rsidR="00460546" w:rsidRDefault="00460546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84F19BF" w14:textId="77777777" w:rsidR="00957405" w:rsidRDefault="00957405" w:rsidP="00957405">
                      <w:pPr>
                        <w:pStyle w:val="Lilleskrift"/>
                        <w:jc w:val="center"/>
                        <w:rPr>
                          <w:noProof/>
                          <w:lang w:eastAsia="da-DK"/>
                        </w:rPr>
                      </w:pPr>
                    </w:p>
                    <w:p w14:paraId="7D9B6D7B" w14:textId="30BDC249" w:rsidR="00957405" w:rsidRDefault="00957405" w:rsidP="00957405">
                      <w:pPr>
                        <w:pStyle w:val="Lilleskrift"/>
                        <w:jc w:val="center"/>
                        <w:rPr>
                          <w:noProof/>
                          <w:lang w:eastAsia="da-DK"/>
                        </w:rPr>
                      </w:pPr>
                    </w:p>
                    <w:p w14:paraId="1F97A4BE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099ADB0" w14:textId="5F7F94DC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                     </w:t>
                      </w:r>
                    </w:p>
                    <w:p w14:paraId="12A91866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C19C443" w14:textId="69CC2408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38B3BEC" w14:textId="25FBAC6C" w:rsidR="00957405" w:rsidRDefault="00460546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126202" wp14:editId="417B471C">
                            <wp:extent cx="1698625" cy="1097280"/>
                            <wp:effectExtent l="0" t="0" r="0" b="7620"/>
                            <wp:docPr id="366833760" name="Billede 5" descr="Et billede, der indeholder tekst, skærmbillede, dokument, Font/skrifttype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6833760" name="Billede 5" descr="Et billede, der indeholder tekst, skærmbillede, dokument, Font/skrifttype&#10;&#10;Indhold genereret af kunstig intelligens kan være forkert.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8690B3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869CCD7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DE41538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20ED943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12EC976" w14:textId="77777777" w:rsidR="00181112" w:rsidRDefault="00181112" w:rsidP="00957405">
                      <w:pPr>
                        <w:pStyle w:val="Lilleskrift"/>
                        <w:rPr>
                          <w:noProof/>
                        </w:rPr>
                      </w:pPr>
                    </w:p>
                    <w:p w14:paraId="67A802F1" w14:textId="77777777" w:rsidR="00181112" w:rsidRDefault="00181112" w:rsidP="00957405">
                      <w:pPr>
                        <w:pStyle w:val="Lilleskrift"/>
                        <w:rPr>
                          <w:noProof/>
                        </w:rPr>
                      </w:pPr>
                    </w:p>
                    <w:p w14:paraId="4EB1C9F6" w14:textId="5CE8F28E" w:rsidR="00957405" w:rsidRDefault="00957405" w:rsidP="00957405">
                      <w:pPr>
                        <w:pStyle w:val="Lilleskrift"/>
                      </w:pPr>
                    </w:p>
                    <w:p w14:paraId="159DCE6B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2048F7F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401F6EB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A6A71E8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0A0B7A3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0B1A056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960DEF4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4561D12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6A5FAA2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88CCA14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C314811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9A6961C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7073AF8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A6BCD91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0B691DA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FF48065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5A4F9A5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FBD12C5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7D0190F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5C7253A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A0A466B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067027D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EA3D778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58D0CAA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54DA82F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B038D09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22CE5AA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CAD1F06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C247EAC" w14:textId="3C0DAA5E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26E2ECB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6ABB106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21C4323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D662BE3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71E359E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B52ED7F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2338FA0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07EC397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23D447C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5315EB1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C947909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39BDED7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318EAB5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4E49A5F" w14:textId="77777777" w:rsidR="00EE2733" w:rsidRDefault="00EE2733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6D97329" w14:textId="5B0C521E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F23AE34" w14:textId="23BBDBEA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6DEF794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2CCB7D2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2B4989C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54F3751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2B0A1A6E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DA4B166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2365BCF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A6D1886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6529E21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A891C7A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916288C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21E4D7E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F8F8AF3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0D2849E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73660F0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0C31B23B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98F2925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42A549F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6FD2BFB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98D1C51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5842AFD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A720466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031FAAC1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70E65E97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0C7B4B4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86C32E3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9E8EB9C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7A37B8A" w14:textId="77777777" w:rsidR="00957405" w:rsidRDefault="00957405" w:rsidP="00957405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5C73BFD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  <w:r>
                        <w:rPr>
                          <w:bCs w:val="0"/>
                          <w:noProof/>
                          <w:lang w:eastAsia="da-DK"/>
                        </w:rPr>
                        <w:drawing>
                          <wp:inline distT="0" distB="0" distL="0" distR="0" wp14:anchorId="30C86346" wp14:editId="12953B17">
                            <wp:extent cx="1698625" cy="488950"/>
                            <wp:effectExtent l="0" t="0" r="0" b="6350"/>
                            <wp:docPr id="12" name="Bille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ven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48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555777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1009420E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4E37D40C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4ECEBCB5" w14:textId="77777777" w:rsidR="00957405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6C2A3841" w14:textId="77777777" w:rsidR="00957405" w:rsidRPr="0028106C" w:rsidRDefault="00957405" w:rsidP="00957405">
                      <w:pPr>
                        <w:pStyle w:val="Lilleskrift"/>
                        <w:rPr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B64" w:rsidRPr="00524F9F">
        <w:rPr>
          <w:sz w:val="32"/>
          <w:szCs w:val="32"/>
        </w:rPr>
        <w:t>Idéer til undervisninge</w:t>
      </w:r>
      <w:r w:rsidR="00524F9F">
        <w:rPr>
          <w:sz w:val="32"/>
          <w:szCs w:val="32"/>
        </w:rPr>
        <w:t>n</w:t>
      </w:r>
    </w:p>
    <w:p w14:paraId="19E2B3A6" w14:textId="01D54F40" w:rsidR="00D61D30" w:rsidRDefault="00D61D30" w:rsidP="00071E71">
      <w:pPr>
        <w:spacing w:line="276" w:lineRule="auto"/>
      </w:pPr>
    </w:p>
    <w:p w14:paraId="78935F5C" w14:textId="517F6DE6" w:rsidR="00F0093C" w:rsidRPr="00B25962" w:rsidRDefault="00F0093C" w:rsidP="00F0093C">
      <w:pPr>
        <w:spacing w:after="240" w:line="276" w:lineRule="auto"/>
        <w:rPr>
          <w:b/>
          <w:bCs/>
        </w:rPr>
      </w:pPr>
      <w:r w:rsidRPr="00B25962">
        <w:rPr>
          <w:b/>
          <w:bCs/>
        </w:rPr>
        <w:t>Lille frø:</w:t>
      </w:r>
    </w:p>
    <w:p w14:paraId="3A7E8AC4" w14:textId="5CA21650" w:rsidR="00957405" w:rsidRDefault="00F0093C" w:rsidP="00F0093C">
      <w:pPr>
        <w:spacing w:after="240" w:line="276" w:lineRule="auto"/>
      </w:pPr>
      <w:r>
        <w:t>Start med at se tv-udsendelsen, så eleverne får lov til at lære Lille frø at kende.</w:t>
      </w:r>
    </w:p>
    <w:p w14:paraId="604F7F7C" w14:textId="32F7B7D6" w:rsidR="00957405" w:rsidRDefault="00181112" w:rsidP="00F0093C">
      <w:pPr>
        <w:spacing w:after="240" w:line="276" w:lineRule="auto"/>
      </w:pPr>
      <w:r>
        <w:t>Se tv-udsendelsen igen</w:t>
      </w:r>
      <w:r w:rsidR="00447ABD">
        <w:t>,</w:t>
      </w:r>
      <w:r>
        <w:t xml:space="preserve"> </w:t>
      </w:r>
      <w:r w:rsidR="00957405">
        <w:t xml:space="preserve">og </w:t>
      </w:r>
      <w:r>
        <w:t xml:space="preserve">brug de </w:t>
      </w:r>
      <w:r w:rsidR="00957405">
        <w:t>9 refleksionsspørgsmål, som er udarbejdet til tv-udsendelsen. De 9 refleksionsspørgsmål lægger sig op ad følgende overskrifter:</w:t>
      </w:r>
    </w:p>
    <w:p w14:paraId="429C731F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Forforståelse</w:t>
      </w:r>
    </w:p>
    <w:p w14:paraId="04217FF7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Lille Frø ankommer</w:t>
      </w:r>
    </w:p>
    <w:p w14:paraId="140C75CF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Snemanden</w:t>
      </w:r>
    </w:p>
    <w:p w14:paraId="094FEF3C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Slemme ting</w:t>
      </w:r>
    </w:p>
    <w:p w14:paraId="55654B5D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Skolepsykologen</w:t>
      </w:r>
    </w:p>
    <w:p w14:paraId="329B291F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Går sin vej</w:t>
      </w:r>
    </w:p>
    <w:p w14:paraId="11737348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Gammel klog mand</w:t>
      </w:r>
    </w:p>
    <w:p w14:paraId="6655ECE9" w14:textId="77777777" w:rsidR="00A06CD4" w:rsidRPr="00181112" w:rsidRDefault="00957405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Redningen</w:t>
      </w:r>
    </w:p>
    <w:p w14:paraId="67FCFAA5" w14:textId="64545A24" w:rsidR="00181112" w:rsidRPr="00181112" w:rsidRDefault="00181112" w:rsidP="00A06CD4">
      <w:pPr>
        <w:pStyle w:val="Listeafsnit"/>
        <w:numPr>
          <w:ilvl w:val="0"/>
          <w:numId w:val="27"/>
        </w:numPr>
        <w:spacing w:after="240" w:line="276" w:lineRule="auto"/>
        <w:rPr>
          <w:rFonts w:asciiTheme="minorHAnsi" w:hAnsiTheme="minorHAnsi" w:cstheme="minorHAnsi"/>
        </w:rPr>
      </w:pPr>
      <w:r w:rsidRPr="00181112">
        <w:rPr>
          <w:rFonts w:asciiTheme="minorHAnsi" w:hAnsiTheme="minorHAnsi" w:cstheme="minorHAnsi"/>
        </w:rPr>
        <w:t>Lille Frøs kunstudstilling</w:t>
      </w:r>
      <w:r w:rsidR="00447ABD">
        <w:rPr>
          <w:rFonts w:asciiTheme="minorHAnsi" w:hAnsiTheme="minorHAnsi" w:cstheme="minorHAnsi"/>
        </w:rPr>
        <w:t>.</w:t>
      </w:r>
    </w:p>
    <w:p w14:paraId="612DBABD" w14:textId="5365607C" w:rsidR="00181112" w:rsidRDefault="00181112" w:rsidP="00181112">
      <w:pPr>
        <w:spacing w:after="240" w:line="276" w:lineRule="auto"/>
        <w:rPr>
          <w:rFonts w:cstheme="minorHAnsi"/>
        </w:rPr>
      </w:pPr>
      <w:r>
        <w:rPr>
          <w:rFonts w:cstheme="minorHAnsi"/>
        </w:rPr>
        <w:t xml:space="preserve">Efter at have arbejdet med refleksionsspørgsmålene kan I fælles læse </w:t>
      </w:r>
      <w:r w:rsidRPr="00181112">
        <w:rPr>
          <w:rFonts w:cstheme="minorHAnsi"/>
        </w:rPr>
        <w:t>billedbogen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Lille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frø,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som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kan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lånes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som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e</w:t>
      </w:r>
      <w:r w:rsidR="00447ABD">
        <w:rPr>
          <w:rFonts w:cstheme="minorHAnsi"/>
        </w:rPr>
        <w:t>-</w:t>
      </w:r>
      <w:r w:rsidRPr="00181112">
        <w:rPr>
          <w:rFonts w:cstheme="minorHAnsi"/>
        </w:rPr>
        <w:t>bog.</w:t>
      </w:r>
      <w:r w:rsidR="00447ABD">
        <w:rPr>
          <w:rFonts w:cstheme="minorHAnsi"/>
        </w:rPr>
        <w:t xml:space="preserve"> </w:t>
      </w:r>
    </w:p>
    <w:p w14:paraId="2C4C0B7B" w14:textId="2A634440" w:rsidR="00181112" w:rsidRDefault="00181112" w:rsidP="00181112">
      <w:pPr>
        <w:spacing w:after="240" w:line="276" w:lineRule="auto"/>
        <w:rPr>
          <w:rFonts w:cstheme="minorHAnsi"/>
        </w:rPr>
      </w:pPr>
      <w:r w:rsidRPr="00181112">
        <w:rPr>
          <w:rFonts w:cstheme="minorHAnsi"/>
        </w:rPr>
        <w:t>Bagefter kan I sammenligne bog og film med hinanden. Tegningerne er lidt anderledes</w:t>
      </w:r>
      <w:r w:rsidR="00447ABD">
        <w:rPr>
          <w:rFonts w:cstheme="minorHAnsi"/>
        </w:rPr>
        <w:t>,</w:t>
      </w:r>
      <w:r w:rsidRPr="00181112">
        <w:rPr>
          <w:rFonts w:cstheme="minorHAnsi"/>
        </w:rPr>
        <w:t xml:space="preserve"> og der er handlinger og replikker i filmen, som ikke er med i bogen. Der er også mere detaljerede informationer i teksten i bogen, som ikke er så tydeligt med i filmen,</w:t>
      </w:r>
      <w:r w:rsidR="00447ABD">
        <w:rPr>
          <w:rFonts w:cstheme="minorHAnsi"/>
        </w:rPr>
        <w:t xml:space="preserve"> </w:t>
      </w:r>
      <w:r w:rsidRPr="00181112">
        <w:rPr>
          <w:rFonts w:cstheme="minorHAnsi"/>
        </w:rPr>
        <w:t>som fx at Lille Frø kommer med en meteorsten, og at det er en skolepsykolog, han taler med. Lad eleverne se</w:t>
      </w:r>
      <w:r w:rsidR="00447ABD">
        <w:rPr>
          <w:rFonts w:cstheme="minorHAnsi"/>
        </w:rPr>
        <w:t>,</w:t>
      </w:r>
      <w:r w:rsidRPr="00181112">
        <w:rPr>
          <w:rFonts w:cstheme="minorHAnsi"/>
        </w:rPr>
        <w:t xml:space="preserve"> om de kan finde forskellene.</w:t>
      </w:r>
    </w:p>
    <w:p w14:paraId="68562023" w14:textId="6B4E4E2D" w:rsidR="00460546" w:rsidRPr="00181112" w:rsidRDefault="00460546" w:rsidP="00181112">
      <w:pPr>
        <w:spacing w:after="240" w:line="276" w:lineRule="auto"/>
        <w:rPr>
          <w:rFonts w:cstheme="minorHAnsi"/>
        </w:rPr>
      </w:pPr>
      <w:r>
        <w:t xml:space="preserve">Der findes under </w:t>
      </w:r>
      <w:r w:rsidR="00447ABD">
        <w:t>’S</w:t>
      </w:r>
      <w:r>
        <w:t>upplerende materialer</w:t>
      </w:r>
      <w:r w:rsidR="00447ABD">
        <w:t>’</w:t>
      </w:r>
      <w:r>
        <w:t xml:space="preserve"> inspiration til at udarbejde en foldebog</w:t>
      </w:r>
      <w:r w:rsidR="00447ABD">
        <w:t>,</w:t>
      </w:r>
      <w:r>
        <w:t xml:space="preserve"> der </w:t>
      </w:r>
      <w:r w:rsidRPr="00E57322">
        <w:rPr>
          <w:rFonts w:asciiTheme="majorHAnsi" w:hAnsiTheme="majorHAnsi" w:cstheme="majorHAnsi"/>
          <w:szCs w:val="20"/>
        </w:rPr>
        <w:t xml:space="preserve">indeholder </w:t>
      </w:r>
      <w:r w:rsidRPr="00E57322">
        <w:rPr>
          <w:rFonts w:asciiTheme="majorHAnsi" w:hAnsiTheme="majorHAnsi" w:cstheme="majorHAnsi"/>
          <w:color w:val="080809"/>
          <w:szCs w:val="20"/>
          <w:shd w:val="clear" w:color="auto" w:fill="FFFFFF"/>
        </w:rPr>
        <w:t>de 4 temaer i bogen; at være slem, at sige stop, at få et godt råd og at blive berømt</w:t>
      </w:r>
      <w:r w:rsidR="00447ABD">
        <w:rPr>
          <w:rFonts w:asciiTheme="majorHAnsi" w:hAnsiTheme="majorHAnsi" w:cstheme="majorHAnsi"/>
          <w:color w:val="080809"/>
          <w:szCs w:val="20"/>
          <w:shd w:val="clear" w:color="auto" w:fill="FFFFFF"/>
        </w:rPr>
        <w:t>.</w:t>
      </w:r>
    </w:p>
    <w:p w14:paraId="6C707229" w14:textId="58D26F44" w:rsidR="00F0093C" w:rsidRDefault="00957405" w:rsidP="00A06CD4">
      <w:pPr>
        <w:spacing w:after="240" w:line="276" w:lineRule="auto"/>
        <w:rPr>
          <w:rFonts w:cstheme="minorHAnsi"/>
          <w:b/>
          <w:bCs/>
        </w:rPr>
      </w:pPr>
      <w:r w:rsidRPr="00A06CD4">
        <w:rPr>
          <w:rFonts w:cstheme="minorHAnsi"/>
        </w:rPr>
        <w:br/>
      </w:r>
      <w:r w:rsidR="00F0093C" w:rsidRPr="00181112">
        <w:rPr>
          <w:rFonts w:cstheme="minorHAnsi"/>
          <w:b/>
          <w:bCs/>
        </w:rPr>
        <w:t>Den utrolige historie om den kæmpestore pære:</w:t>
      </w:r>
    </w:p>
    <w:p w14:paraId="4A813423" w14:textId="1F5A1094" w:rsidR="00181112" w:rsidRDefault="00181112" w:rsidP="00A06CD4">
      <w:pPr>
        <w:spacing w:after="240" w:line="276" w:lineRule="auto"/>
        <w:rPr>
          <w:rFonts w:cstheme="minorHAnsi"/>
        </w:rPr>
      </w:pPr>
      <w:r w:rsidRPr="00A77152">
        <w:rPr>
          <w:rFonts w:cstheme="minorHAnsi"/>
        </w:rPr>
        <w:t xml:space="preserve">For at give eleverne en anden oplevelse </w:t>
      </w:r>
      <w:r w:rsidR="00DB0F86" w:rsidRPr="00A77152">
        <w:rPr>
          <w:rFonts w:cstheme="minorHAnsi"/>
        </w:rPr>
        <w:t xml:space="preserve">end </w:t>
      </w:r>
      <w:r w:rsidR="00A77152" w:rsidRPr="00A77152">
        <w:rPr>
          <w:rFonts w:cstheme="minorHAnsi"/>
        </w:rPr>
        <w:t xml:space="preserve">med </w:t>
      </w:r>
      <w:r w:rsidR="00DB0F86" w:rsidRPr="00A77152">
        <w:rPr>
          <w:rFonts w:cstheme="minorHAnsi"/>
        </w:rPr>
        <w:t xml:space="preserve">Lille frø kan I starte med at læse </w:t>
      </w:r>
      <w:r w:rsidRPr="00A77152">
        <w:rPr>
          <w:rFonts w:cstheme="minorHAnsi"/>
        </w:rPr>
        <w:t>bogen. Bogen er opdelt i kapitler og danner rammen</w:t>
      </w:r>
      <w:r w:rsidR="00A77152">
        <w:rPr>
          <w:rFonts w:cstheme="minorHAnsi"/>
        </w:rPr>
        <w:t xml:space="preserve"> om den fine fortælling om </w:t>
      </w:r>
      <w:r w:rsidR="00A77152" w:rsidRPr="00A77152">
        <w:rPr>
          <w:rFonts w:cstheme="minorHAnsi"/>
        </w:rPr>
        <w:t xml:space="preserve">vennerne </w:t>
      </w:r>
      <w:proofErr w:type="spellStart"/>
      <w:r w:rsidR="00A77152" w:rsidRPr="00A77152">
        <w:rPr>
          <w:rFonts w:cstheme="minorHAnsi"/>
        </w:rPr>
        <w:t>Mitcho</w:t>
      </w:r>
      <w:proofErr w:type="spellEnd"/>
      <w:r w:rsidR="00A77152" w:rsidRPr="00A77152">
        <w:rPr>
          <w:rFonts w:cstheme="minorHAnsi"/>
        </w:rPr>
        <w:t xml:space="preserve"> og Sebastian</w:t>
      </w:r>
      <w:r w:rsidR="00A77152">
        <w:rPr>
          <w:rFonts w:cstheme="minorHAnsi"/>
        </w:rPr>
        <w:t xml:space="preserve">, der </w:t>
      </w:r>
      <w:r w:rsidR="00A77152" w:rsidRPr="00A77152">
        <w:rPr>
          <w:rFonts w:cstheme="minorHAnsi"/>
        </w:rPr>
        <w:t>fisker en flaskepost op fra havnen</w:t>
      </w:r>
      <w:r w:rsidR="00A77152">
        <w:rPr>
          <w:rFonts w:cstheme="minorHAnsi"/>
        </w:rPr>
        <w:t>. Herfra starter det store eventyr</w:t>
      </w:r>
      <w:r w:rsidR="00447ABD">
        <w:rPr>
          <w:rFonts w:cstheme="minorHAnsi"/>
        </w:rPr>
        <w:t>,</w:t>
      </w:r>
      <w:r w:rsidR="00A77152">
        <w:rPr>
          <w:rFonts w:cstheme="minorHAnsi"/>
        </w:rPr>
        <w:t xml:space="preserve"> hvor den</w:t>
      </w:r>
      <w:r w:rsidR="00A77152" w:rsidRPr="00A77152">
        <w:rPr>
          <w:rFonts w:cstheme="minorHAnsi"/>
        </w:rPr>
        <w:t xml:space="preserve"> KÆMPESTORE pære </w:t>
      </w:r>
      <w:r w:rsidR="00A77152">
        <w:rPr>
          <w:rFonts w:cstheme="minorHAnsi"/>
        </w:rPr>
        <w:t xml:space="preserve">kan </w:t>
      </w:r>
      <w:r w:rsidR="00A77152" w:rsidRPr="00A77152">
        <w:rPr>
          <w:rFonts w:cstheme="minorHAnsi"/>
        </w:rPr>
        <w:t>hjælpe de to venner</w:t>
      </w:r>
      <w:r w:rsidR="00A77152">
        <w:rPr>
          <w:rFonts w:cstheme="minorHAnsi"/>
        </w:rPr>
        <w:t xml:space="preserve">. </w:t>
      </w:r>
    </w:p>
    <w:p w14:paraId="574D053E" w14:textId="32352C19" w:rsidR="00A77152" w:rsidRDefault="00A77152" w:rsidP="00A77152">
      <w:pPr>
        <w:spacing w:after="240" w:line="276" w:lineRule="auto"/>
      </w:pPr>
      <w:r>
        <w:rPr>
          <w:rFonts w:cstheme="minorHAnsi"/>
        </w:rPr>
        <w:t xml:space="preserve">Når bogen er læst, skal eleverne have lov til at se den smukke filmatisering af fortællingen. Bagefter giver vejledningen udarbejdet af </w:t>
      </w:r>
      <w:r w:rsidR="00447ABD">
        <w:rPr>
          <w:rFonts w:cstheme="minorHAnsi"/>
        </w:rPr>
        <w:t>F</w:t>
      </w:r>
      <w:r>
        <w:rPr>
          <w:rFonts w:cstheme="minorHAnsi"/>
        </w:rPr>
        <w:t xml:space="preserve">ilmcentralen hjælp til, hvordan I kan arbejde med temaer og det at </w:t>
      </w:r>
      <w:r w:rsidR="00F0093C">
        <w:t xml:space="preserve">gå fra bog til </w:t>
      </w:r>
      <w:r w:rsidR="00F0093C" w:rsidRPr="001D4583">
        <w:t>film</w:t>
      </w:r>
      <w:r>
        <w:t>.</w:t>
      </w:r>
    </w:p>
    <w:p w14:paraId="5461C2AD" w14:textId="66F79F6E" w:rsidR="00A77152" w:rsidRDefault="00A77152" w:rsidP="00A77152">
      <w:pPr>
        <w:spacing w:after="240" w:line="276" w:lineRule="auto"/>
      </w:pPr>
      <w:r>
        <w:lastRenderedPageBreak/>
        <w:t xml:space="preserve">Vejledningen peger også på, hvordan I kan </w:t>
      </w:r>
      <w:r w:rsidR="00F0093C">
        <w:t>arbejde med fortælling</w:t>
      </w:r>
      <w:r>
        <w:t>ens</w:t>
      </w:r>
      <w:r w:rsidR="00F0093C">
        <w:t xml:space="preserve"> struktur, billedbeskæringer </w:t>
      </w:r>
      <w:r w:rsidR="00F0093C" w:rsidRPr="00E126F8">
        <w:t>og</w:t>
      </w:r>
      <w:r w:rsidR="00447ABD">
        <w:t xml:space="preserve"> </w:t>
      </w:r>
      <w:hyperlink r:id="rId25" w:history="1">
        <w:r w:rsidR="00F0093C" w:rsidRPr="00E126F8">
          <w:rPr>
            <w:rStyle w:val="Hyperlink"/>
            <w:u w:val="none"/>
          </w:rPr>
          <w:t>perspektiv</w:t>
        </w:r>
      </w:hyperlink>
      <w:r>
        <w:t>, hvis I vil folde universet mere ud og arbejde i dybden med de danskfaglige vinkler.</w:t>
      </w:r>
    </w:p>
    <w:p w14:paraId="41ECFF5F" w14:textId="77777777" w:rsidR="00EE2733" w:rsidRDefault="00EE2733" w:rsidP="00A77152">
      <w:pPr>
        <w:spacing w:after="240" w:line="276" w:lineRule="auto"/>
        <w:rPr>
          <w:sz w:val="32"/>
          <w:szCs w:val="32"/>
        </w:rPr>
      </w:pPr>
    </w:p>
    <w:p w14:paraId="0EBE774D" w14:textId="44AC3E57" w:rsidR="00A77152" w:rsidRDefault="00EE2733" w:rsidP="00A77152">
      <w:pPr>
        <w:spacing w:after="240" w:line="276" w:lineRule="auto"/>
        <w:rPr>
          <w:sz w:val="32"/>
          <w:szCs w:val="32"/>
        </w:rPr>
      </w:pPr>
      <w:r w:rsidRPr="00411E02"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0" wp14:anchorId="1C7C7E72" wp14:editId="076C5746">
                <wp:simplePos x="0" y="0"/>
                <wp:positionH relativeFrom="column">
                  <wp:posOffset>-1916831</wp:posOffset>
                </wp:positionH>
                <wp:positionV relativeFrom="paragraph">
                  <wp:posOffset>124059</wp:posOffset>
                </wp:positionV>
                <wp:extent cx="1698625" cy="8614610"/>
                <wp:effectExtent l="0" t="0" r="0" b="15240"/>
                <wp:wrapNone/>
                <wp:docPr id="547559915" name="Tekstfelt 547559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625" cy="861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F25EB" w14:textId="77777777" w:rsidR="00EE2733" w:rsidRDefault="00EE2733" w:rsidP="00EE2733">
                            <w:pPr>
                              <w:pStyle w:val="Lilleskrift"/>
                            </w:pPr>
                          </w:p>
                          <w:p w14:paraId="4A5E5840" w14:textId="77777777" w:rsidR="00EE2733" w:rsidRDefault="00EE2733" w:rsidP="00EE2733">
                            <w:pPr>
                              <w:pStyle w:val="Lilleskrift"/>
                            </w:pPr>
                          </w:p>
                          <w:p w14:paraId="206C6BB7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A6D047F" w14:textId="77777777" w:rsidR="00EE2733" w:rsidRDefault="00EE2733" w:rsidP="00EE2733">
                            <w:pPr>
                              <w:pStyle w:val="Lilleskrift"/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352851B" w14:textId="77777777" w:rsidR="00EE2733" w:rsidRDefault="00EE2733" w:rsidP="00EE2733">
                            <w:pPr>
                              <w:pStyle w:val="Lilleskrift"/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FC93825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57BCD6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t xml:space="preserve">                      </w:t>
                            </w:r>
                          </w:p>
                          <w:p w14:paraId="29834906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C9540F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4EA6978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FDD18B4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00991D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A2C1CB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956D394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2FF9D9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</w:rPr>
                            </w:pPr>
                          </w:p>
                          <w:p w14:paraId="134DBF57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</w:rPr>
                            </w:pPr>
                          </w:p>
                          <w:p w14:paraId="28B22E65" w14:textId="57A7AD6E" w:rsidR="00EE2733" w:rsidRDefault="00EE2733" w:rsidP="00EE2733">
                            <w:pPr>
                              <w:pStyle w:val="Lilleskri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54BB9" wp14:editId="6B593648">
                                  <wp:extent cx="1698625" cy="2410460"/>
                                  <wp:effectExtent l="0" t="0" r="0" b="8890"/>
                                  <wp:docPr id="101815528" name="Billede 26" descr="Et billede, der indeholder skærmbillede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815528" name="Billede 26" descr="Et billede, der indeholder skærmbillede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241046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33F7A" w14:textId="31957768" w:rsidR="00EE2733" w:rsidRPr="001833F6" w:rsidRDefault="001833F6" w:rsidP="00EE2733">
                            <w:pPr>
                              <w:pStyle w:val="Lilleskrift"/>
                              <w:rPr>
                                <w:i/>
                                <w:iCs/>
                                <w:noProof/>
                                <w:lang w:eastAsia="da-DK"/>
                              </w:rPr>
                            </w:pPr>
                            <w:r w:rsidRPr="001833F6">
                              <w:rPr>
                                <w:i/>
                                <w:iCs/>
                                <w:noProof/>
                                <w:lang w:eastAsia="da-DK"/>
                              </w:rPr>
                              <w:t>Skabelon til beretning med billedstøtte</w:t>
                            </w:r>
                          </w:p>
                          <w:p w14:paraId="2DF71ABD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BC9A25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164FF95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AAD97E0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0A82E5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F05926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3CE9216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6C72036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02B7B0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F1B1DE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E574098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455F5F6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0C9CA0B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858BC25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F36C177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2A8D85B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2810B0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B8FE714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AA0A934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0881FEA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13CF667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AC58F35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813B5AA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72CF7F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33084B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76076D2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ABB5507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FB9E3ED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969FB0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1CF0B3D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EEEEDA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F1F752F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4DF664A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963F308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A6F650F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E849A55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0219D52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49D491A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10A3D18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0D6829B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05D59AF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84685A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48189D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890FB55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D06AEA4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4669D5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FAF3C05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709E59BD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5E5A445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5DBA13D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5C5878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5EC8B1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EA0339D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2E8F477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5DF73852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038796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195650A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B521291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369F07AA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0DF5C713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8E2CDDD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20006656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A62BCEB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48F66EBE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1035407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67BB64AF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1B128D1B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1BBFE21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1411101B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DA3A6A9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3A3D8CD8" w14:textId="77777777" w:rsidR="00EE2733" w:rsidRDefault="00EE2733" w:rsidP="00EE2733">
                            <w:pPr>
                              <w:pStyle w:val="Lilleskrift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6651003A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BEE7413" wp14:editId="75E7B851">
                                  <wp:extent cx="1698625" cy="488950"/>
                                  <wp:effectExtent l="0" t="0" r="0" b="6350"/>
                                  <wp:docPr id="1991659801" name="Billede 19916598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e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828F08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47B5F734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2AD962CE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70B0354D" w14:textId="77777777" w:rsidR="00EE2733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  <w:p w14:paraId="32F9BB37" w14:textId="77777777" w:rsidR="00EE2733" w:rsidRPr="0028106C" w:rsidRDefault="00EE2733" w:rsidP="00EE2733">
                            <w:pPr>
                              <w:pStyle w:val="Lilleskrif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7E72" id="Tekstfelt 547559915" o:spid="_x0000_s1028" type="#_x0000_t202" style="position:absolute;margin-left:-150.95pt;margin-top:9.75pt;width:133.75pt;height:67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" o:allowoverlap="f" filled="f" stroked="f" strokeweight=".5pt">
                <v:textbox inset="0,0,0,0">
                  <w:txbxContent>
                    <w:p w14:paraId="0FFF25EB" w14:textId="77777777" w:rsidR="00EE2733" w:rsidRDefault="00EE2733" w:rsidP="00EE2733">
                      <w:pPr>
                        <w:pStyle w:val="Lilleskrift"/>
                      </w:pPr>
                    </w:p>
                    <w:p w14:paraId="4A5E5840" w14:textId="77777777" w:rsidR="00EE2733" w:rsidRDefault="00EE2733" w:rsidP="00EE2733">
                      <w:pPr>
                        <w:pStyle w:val="Lilleskrift"/>
                      </w:pPr>
                    </w:p>
                    <w:p w14:paraId="206C6BB7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A6D047F" w14:textId="77777777" w:rsidR="00EE2733" w:rsidRDefault="00EE2733" w:rsidP="00EE2733">
                      <w:pPr>
                        <w:pStyle w:val="Lilleskrift"/>
                        <w:jc w:val="center"/>
                        <w:rPr>
                          <w:noProof/>
                          <w:lang w:eastAsia="da-DK"/>
                        </w:rPr>
                      </w:pPr>
                    </w:p>
                    <w:p w14:paraId="4352851B" w14:textId="77777777" w:rsidR="00EE2733" w:rsidRDefault="00EE2733" w:rsidP="00EE2733">
                      <w:pPr>
                        <w:pStyle w:val="Lilleskrift"/>
                        <w:jc w:val="center"/>
                        <w:rPr>
                          <w:noProof/>
                          <w:lang w:eastAsia="da-DK"/>
                        </w:rPr>
                      </w:pPr>
                    </w:p>
                    <w:p w14:paraId="4FC93825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57BCD6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t xml:space="preserve">                      </w:t>
                      </w:r>
                    </w:p>
                    <w:p w14:paraId="29834906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C9540F9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4EA6978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FDD18B4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00991D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A2C1CB9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956D394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2FF9D99" w14:textId="77777777" w:rsidR="00EE2733" w:rsidRDefault="00EE2733" w:rsidP="00EE2733">
                      <w:pPr>
                        <w:pStyle w:val="Lilleskrift"/>
                        <w:rPr>
                          <w:noProof/>
                        </w:rPr>
                      </w:pPr>
                    </w:p>
                    <w:p w14:paraId="134DBF57" w14:textId="77777777" w:rsidR="00EE2733" w:rsidRDefault="00EE2733" w:rsidP="00EE2733">
                      <w:pPr>
                        <w:pStyle w:val="Lilleskrift"/>
                        <w:rPr>
                          <w:noProof/>
                        </w:rPr>
                      </w:pPr>
                    </w:p>
                    <w:p w14:paraId="28B22E65" w14:textId="57A7AD6E" w:rsidR="00EE2733" w:rsidRDefault="00EE2733" w:rsidP="00EE2733">
                      <w:pPr>
                        <w:pStyle w:val="Lilleskri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B54BB9" wp14:editId="6B593648">
                            <wp:extent cx="1698625" cy="2410460"/>
                            <wp:effectExtent l="0" t="0" r="0" b="8890"/>
                            <wp:docPr id="101815528" name="Billede 26" descr="Et billede, der indeholder skærmbillede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815528" name="Billede 26" descr="Et billede, der indeholder skærmbillede&#10;&#10;Indhold genereret af kunstig intelligens kan være forkert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2410460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33F7A" w14:textId="31957768" w:rsidR="00EE2733" w:rsidRPr="001833F6" w:rsidRDefault="001833F6" w:rsidP="00EE2733">
                      <w:pPr>
                        <w:pStyle w:val="Lilleskrift"/>
                        <w:rPr>
                          <w:i/>
                          <w:iCs/>
                          <w:noProof/>
                          <w:lang w:eastAsia="da-DK"/>
                        </w:rPr>
                      </w:pPr>
                      <w:r w:rsidRPr="001833F6">
                        <w:rPr>
                          <w:i/>
                          <w:iCs/>
                          <w:noProof/>
                          <w:lang w:eastAsia="da-DK"/>
                        </w:rPr>
                        <w:t>Skabelon til beretning med billedstøtte</w:t>
                      </w:r>
                    </w:p>
                    <w:p w14:paraId="2DF71ABD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BC9A25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164FF95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AAD97E0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0A82E5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F059269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3CE9216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6C72036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02B7B0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F1B1DE9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E574098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455F5F6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0C9CA0B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858BC25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F36C177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2A8D85B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2810B0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B8FE714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AA0A934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0881FEA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13CF667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AC58F35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813B5AA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72CF7F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33084B9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76076D2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ABB5507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FB9E3ED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969FB0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1CF0B3D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EEEEDA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F1F752F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4DF664A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963F308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A6F650F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E849A55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0219D52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49D491A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10A3D18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0D6829B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05D59AF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84685A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48189D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890FB55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D06AEA4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4669D59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FAF3C05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709E59BD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5E5A445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5DBA13D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5C5878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5EC8B1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EA0339D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2E8F477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5DF73852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7038796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195650A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B521291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369F07AA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0DF5C713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8E2CDDD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20006656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A62BCEB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48F66EBE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1035407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67BB64AF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1B128D1B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1BBFE21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1411101B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DA3A6A9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3A3D8CD8" w14:textId="77777777" w:rsidR="00EE2733" w:rsidRDefault="00EE2733" w:rsidP="00EE2733">
                      <w:pPr>
                        <w:pStyle w:val="Lilleskrift"/>
                        <w:rPr>
                          <w:noProof/>
                          <w:lang w:eastAsia="da-DK"/>
                        </w:rPr>
                      </w:pPr>
                    </w:p>
                    <w:p w14:paraId="6651003A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  <w:r>
                        <w:rPr>
                          <w:bCs w:val="0"/>
                          <w:noProof/>
                          <w:lang w:eastAsia="da-DK"/>
                        </w:rPr>
                        <w:drawing>
                          <wp:inline distT="0" distB="0" distL="0" distR="0" wp14:anchorId="2BEE7413" wp14:editId="75E7B851">
                            <wp:extent cx="1698625" cy="488950"/>
                            <wp:effectExtent l="0" t="0" r="0" b="6350"/>
                            <wp:docPr id="1991659801" name="Billede 19916598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ven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48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828F08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47B5F734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2AD962CE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70B0354D" w14:textId="77777777" w:rsidR="00EE2733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  <w:p w14:paraId="32F9BB37" w14:textId="77777777" w:rsidR="00EE2733" w:rsidRPr="0028106C" w:rsidRDefault="00EE2733" w:rsidP="00EE2733">
                      <w:pPr>
                        <w:pStyle w:val="Lilleskrift"/>
                        <w:rPr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152" w:rsidRPr="00A77152">
        <w:rPr>
          <w:sz w:val="32"/>
          <w:szCs w:val="32"/>
        </w:rPr>
        <w:t xml:space="preserve">Supplerende </w:t>
      </w:r>
      <w:r>
        <w:rPr>
          <w:sz w:val="32"/>
          <w:szCs w:val="32"/>
        </w:rPr>
        <w:t>Idéer</w:t>
      </w:r>
    </w:p>
    <w:p w14:paraId="7E78496E" w14:textId="6B5C66EA" w:rsidR="001833F6" w:rsidRPr="001833F6" w:rsidRDefault="001833F6" w:rsidP="00A77152">
      <w:pPr>
        <w:spacing w:after="240" w:line="276" w:lineRule="auto"/>
        <w:rPr>
          <w:szCs w:val="20"/>
        </w:rPr>
      </w:pPr>
      <w:r>
        <w:rPr>
          <w:szCs w:val="20"/>
        </w:rPr>
        <w:t xml:space="preserve">Der er utallige muligheder for at arbejde kreativt med bogen. En mulighed kunne være at skabe den </w:t>
      </w:r>
      <w:r w:rsidR="00447ABD">
        <w:rPr>
          <w:szCs w:val="20"/>
        </w:rPr>
        <w:t xml:space="preserve">kæmpestore </w:t>
      </w:r>
      <w:r>
        <w:rPr>
          <w:szCs w:val="20"/>
        </w:rPr>
        <w:t>pære i papmache</w:t>
      </w:r>
      <w:r w:rsidR="00447ABD">
        <w:rPr>
          <w:szCs w:val="20"/>
        </w:rPr>
        <w:t>:</w:t>
      </w:r>
    </w:p>
    <w:p w14:paraId="3181543E" w14:textId="1F0440FF" w:rsidR="00EE2733" w:rsidRDefault="00EE2733" w:rsidP="00A77152">
      <w:pPr>
        <w:spacing w:after="240"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E410267" wp14:editId="2366EDB2">
            <wp:extent cx="1347537" cy="1796048"/>
            <wp:effectExtent l="0" t="0" r="5080" b="0"/>
            <wp:docPr id="1702738953" name="Billede 29" descr="Et billede, der indeholder person, tøj, in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38953" name="Billede 29" descr="Et billede, der indeholder person, tøj, indendørs&#10;&#10;Indhold genereret af kunstig intelligens kan være forker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685" cy="182290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13E288B" wp14:editId="39EF2D60">
            <wp:extent cx="1337912" cy="1780900"/>
            <wp:effectExtent l="0" t="0" r="0" b="0"/>
            <wp:docPr id="736106757" name="Billede 28" descr="Et billede, der indeholder grøn, kun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06757" name="Billede 28" descr="Et billede, der indeholder grøn, kunst&#10;&#10;Indhold genereret af kunstig intelligens kan være forker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968" cy="17876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24EC414" wp14:editId="6768CC1E">
            <wp:extent cx="1338276" cy="1780037"/>
            <wp:effectExtent l="0" t="0" r="0" b="0"/>
            <wp:docPr id="1687023541" name="Billede 27" descr="Et billede, der indeholder legetøj, indendørs, grøn, plan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23541" name="Billede 27" descr="Et billede, der indeholder legetøj, indendørs, grøn, plante&#10;&#10;Indhold genereret af kunstig intelligens kan være forker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57" cy="179690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1E75" w14:textId="52E511A6" w:rsidR="00A77152" w:rsidRDefault="001833F6" w:rsidP="00A77152">
      <w:pPr>
        <w:spacing w:after="240" w:line="276" w:lineRule="auto"/>
      </w:pPr>
      <w:r>
        <w:t>Hvis der tages billeder undervejs, kan I efterfølgende skrive en beretning, så eleverne får erfaringer med at skrive i den teksttype</w:t>
      </w:r>
      <w:r w:rsidR="00447ABD">
        <w:t>.</w:t>
      </w:r>
    </w:p>
    <w:sectPr w:rsidR="00A77152" w:rsidSect="006F69A8">
      <w:headerReference w:type="even" r:id="rId31"/>
      <w:headerReference w:type="default" r:id="rId32"/>
      <w:footerReference w:type="default" r:id="rId33"/>
      <w:pgSz w:w="11900" w:h="16840"/>
      <w:pgMar w:top="2336" w:right="680" w:bottom="1281" w:left="3822" w:header="6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49829" w14:textId="77777777" w:rsidR="0067165B" w:rsidRDefault="0067165B" w:rsidP="006626CB">
      <w:pPr>
        <w:spacing w:line="240" w:lineRule="auto"/>
      </w:pPr>
      <w:r>
        <w:separator/>
      </w:r>
    </w:p>
    <w:p w14:paraId="482E48F1" w14:textId="77777777" w:rsidR="0067165B" w:rsidRDefault="0067165B"/>
    <w:p w14:paraId="32B11C8B" w14:textId="77777777" w:rsidR="0067165B" w:rsidRDefault="0067165B" w:rsidP="00550804"/>
  </w:endnote>
  <w:endnote w:type="continuationSeparator" w:id="0">
    <w:p w14:paraId="683B4E8B" w14:textId="77777777" w:rsidR="0067165B" w:rsidRDefault="0067165B" w:rsidP="006626CB">
      <w:pPr>
        <w:spacing w:line="240" w:lineRule="auto"/>
      </w:pPr>
      <w:r>
        <w:continuationSeparator/>
      </w:r>
    </w:p>
    <w:p w14:paraId="464110D9" w14:textId="77777777" w:rsidR="0067165B" w:rsidRDefault="0067165B"/>
    <w:p w14:paraId="49303351" w14:textId="77777777" w:rsidR="0067165B" w:rsidRDefault="0067165B" w:rsidP="00550804"/>
  </w:endnote>
  <w:endnote w:type="continuationNotice" w:id="1">
    <w:p w14:paraId="427FD324" w14:textId="77777777" w:rsidR="0067165B" w:rsidRDefault="0067165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00AE74B2" w14:paraId="591F4062" w14:textId="77777777" w:rsidTr="18A6E61D">
      <w:trPr>
        <w:trHeight w:val="300"/>
      </w:trPr>
      <w:tc>
        <w:tcPr>
          <w:tcW w:w="2465" w:type="dxa"/>
        </w:tcPr>
        <w:p w14:paraId="6F6BAAD9" w14:textId="275DD359" w:rsidR="00AE74B2" w:rsidRDefault="00AE74B2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65579B56" w:rsidR="00AE74B2" w:rsidRDefault="00AE74B2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130CFD8E" w:rsidR="00AE74B2" w:rsidRDefault="00AE74B2" w:rsidP="18A6E61D">
          <w:pPr>
            <w:pStyle w:val="Sidehoved"/>
            <w:ind w:right="-115"/>
            <w:jc w:val="right"/>
          </w:pPr>
        </w:p>
      </w:tc>
    </w:tr>
  </w:tbl>
  <w:p w14:paraId="1574C81F" w14:textId="4C6ED495" w:rsidR="00AE74B2" w:rsidRDefault="00AE74B2" w:rsidP="00953AA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6A6E2" w14:textId="77777777" w:rsidR="0067165B" w:rsidRDefault="0067165B" w:rsidP="006626CB">
      <w:pPr>
        <w:spacing w:line="240" w:lineRule="auto"/>
      </w:pPr>
      <w:r>
        <w:separator/>
      </w:r>
    </w:p>
    <w:p w14:paraId="28BD226A" w14:textId="77777777" w:rsidR="0067165B" w:rsidRDefault="0067165B"/>
    <w:p w14:paraId="7ADE0F13" w14:textId="77777777" w:rsidR="0067165B" w:rsidRDefault="0067165B" w:rsidP="00550804"/>
  </w:footnote>
  <w:footnote w:type="continuationSeparator" w:id="0">
    <w:p w14:paraId="656CAE6E" w14:textId="77777777" w:rsidR="0067165B" w:rsidRDefault="0067165B" w:rsidP="006626CB">
      <w:pPr>
        <w:spacing w:line="240" w:lineRule="auto"/>
      </w:pPr>
      <w:r>
        <w:continuationSeparator/>
      </w:r>
    </w:p>
    <w:p w14:paraId="156CAF8B" w14:textId="77777777" w:rsidR="0067165B" w:rsidRDefault="0067165B"/>
    <w:p w14:paraId="05972B76" w14:textId="77777777" w:rsidR="0067165B" w:rsidRDefault="0067165B" w:rsidP="00550804"/>
  </w:footnote>
  <w:footnote w:type="continuationNotice" w:id="1">
    <w:p w14:paraId="09AC8F54" w14:textId="77777777" w:rsidR="0067165B" w:rsidRDefault="0067165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5595D" w14:textId="77777777" w:rsidR="00AE74B2" w:rsidRDefault="00AE74B2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AE74B2" w:rsidRDefault="00AE74B2" w:rsidP="00332E8D">
    <w:pPr>
      <w:pStyle w:val="Sidehoved"/>
      <w:ind w:right="360"/>
    </w:pPr>
  </w:p>
  <w:p w14:paraId="5CC53DB2" w14:textId="77777777" w:rsidR="00AE74B2" w:rsidRDefault="00AE74B2"/>
  <w:p w14:paraId="15DCAA90" w14:textId="77777777" w:rsidR="00AE74B2" w:rsidRDefault="00AE74B2" w:rsidP="00550804"/>
  <w:p w14:paraId="47960514" w14:textId="77777777" w:rsidR="00AE74B2" w:rsidRDefault="00AE74B2"/>
  <w:p w14:paraId="6223BC2C" w14:textId="77777777" w:rsidR="00AE74B2" w:rsidRDefault="00AE74B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4495F" w14:textId="0ED78114" w:rsidR="00AE74B2" w:rsidRPr="00A64D1A" w:rsidRDefault="00AE74B2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7C7F9775">
              <wp:simplePos x="0" y="0"/>
              <wp:positionH relativeFrom="page">
                <wp:posOffset>444770</wp:posOffset>
              </wp:positionH>
              <wp:positionV relativeFrom="page">
                <wp:posOffset>372110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18BC61" id="Gruppe 4" o:spid="_x0000_s1026" style="position:absolute;margin-left:35pt;margin-top:29.3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3875D6">
      <w:t>Ve</w:t>
    </w:r>
    <w:r w:rsidRPr="00A64D1A">
      <w:t>jledning</w:t>
    </w:r>
    <w:r w:rsidRPr="00A64D1A">
      <w:tab/>
    </w:r>
  </w:p>
  <w:p w14:paraId="747D0C72" w14:textId="688ED525" w:rsidR="00AE74B2" w:rsidRPr="00A64D1A" w:rsidRDefault="003875D6" w:rsidP="00A64D1A">
    <w:pPr>
      <w:pStyle w:val="Sidehoved"/>
    </w:pPr>
    <w:r>
      <w:t xml:space="preserve">Udarbejdet af </w:t>
    </w:r>
    <w:r w:rsidR="00AE74B2">
      <w:t xml:space="preserve">Mette Bech </w:t>
    </w:r>
  </w:p>
  <w:p w14:paraId="60526B9F" w14:textId="75ED0E49" w:rsidR="00AE74B2" w:rsidRPr="00A64D1A" w:rsidRDefault="003875D6" w:rsidP="00A64D1A">
    <w:pPr>
      <w:pStyle w:val="Sidehoved"/>
    </w:pPr>
    <w:r>
      <w:t>Maj</w:t>
    </w:r>
    <w:r w:rsidR="00AE74B2">
      <w:t xml:space="preserve"> 202</w:t>
    </w:r>
    <w:r w:rsidR="00E57322">
      <w:t>5</w:t>
    </w:r>
  </w:p>
  <w:p w14:paraId="68C52229" w14:textId="5D0677C2" w:rsidR="00AE74B2" w:rsidRPr="00A64D1A" w:rsidRDefault="00000000" w:rsidP="00222AE8">
    <w:pPr>
      <w:pStyle w:val="Sidehoved"/>
      <w:jc w:val="right"/>
    </w:pP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Content>
        <w:r w:rsidR="00AE74B2" w:rsidRPr="00A64D1A">
          <w:rPr>
            <w:rStyle w:val="Sidetal"/>
          </w:rPr>
          <w:fldChar w:fldCharType="begin"/>
        </w:r>
        <w:r w:rsidR="00AE74B2" w:rsidRPr="00A64D1A">
          <w:rPr>
            <w:rStyle w:val="Sidetal"/>
          </w:rPr>
          <w:instrText xml:space="preserve"> PAGE </w:instrText>
        </w:r>
        <w:r w:rsidR="00AE74B2" w:rsidRPr="00A64D1A">
          <w:rPr>
            <w:rStyle w:val="Sidetal"/>
          </w:rPr>
          <w:fldChar w:fldCharType="separate"/>
        </w:r>
        <w:r w:rsidR="00E57322">
          <w:rPr>
            <w:rStyle w:val="Sidetal"/>
            <w:noProof/>
          </w:rPr>
          <w:t>1</w:t>
        </w:r>
        <w:r w:rsidR="00AE74B2" w:rsidRPr="00A64D1A">
          <w:rPr>
            <w:rStyle w:val="Sidetal"/>
          </w:rPr>
          <w:fldChar w:fldCharType="end"/>
        </w:r>
        <w:r w:rsidR="00AE74B2" w:rsidRPr="00A64D1A">
          <w:rPr>
            <w:rStyle w:val="Sidetal"/>
          </w:rPr>
          <w:t>/</w:t>
        </w:r>
        <w:r w:rsidR="00AE74B2" w:rsidRPr="00A64D1A">
          <w:fldChar w:fldCharType="begin"/>
        </w:r>
        <w:r w:rsidR="00AE74B2" w:rsidRPr="00A64D1A">
          <w:instrText>NUMPAGES \ * arabisk \ * MERGEFORMAT</w:instrText>
        </w:r>
        <w:r w:rsidR="00AE74B2" w:rsidRPr="00A64D1A">
          <w:fldChar w:fldCharType="separate"/>
        </w:r>
        <w:r w:rsidR="00E57322">
          <w:rPr>
            <w:noProof/>
          </w:rPr>
          <w:t>5</w:t>
        </w:r>
        <w:r w:rsidR="00AE74B2" w:rsidRPr="00A64D1A"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E0F77"/>
    <w:multiLevelType w:val="hybridMultilevel"/>
    <w:tmpl w:val="79A88A72"/>
    <w:lvl w:ilvl="0" w:tplc="BC1E48B6">
      <w:start w:val="1"/>
      <w:numFmt w:val="decimal"/>
      <w:lvlText w:val="%1."/>
      <w:lvlJc w:val="left"/>
      <w:pPr>
        <w:ind w:left="720" w:hanging="360"/>
      </w:pPr>
    </w:lvl>
    <w:lvl w:ilvl="1" w:tplc="E82A368C">
      <w:start w:val="1"/>
      <w:numFmt w:val="lowerLetter"/>
      <w:lvlText w:val="%2."/>
      <w:lvlJc w:val="left"/>
      <w:pPr>
        <w:ind w:left="1440" w:hanging="360"/>
      </w:pPr>
    </w:lvl>
    <w:lvl w:ilvl="2" w:tplc="1F8A3D7A">
      <w:start w:val="1"/>
      <w:numFmt w:val="lowerRoman"/>
      <w:lvlText w:val="%3."/>
      <w:lvlJc w:val="right"/>
      <w:pPr>
        <w:ind w:left="2160" w:hanging="180"/>
      </w:pPr>
    </w:lvl>
    <w:lvl w:ilvl="3" w:tplc="DCDEE38C">
      <w:start w:val="1"/>
      <w:numFmt w:val="decimal"/>
      <w:lvlText w:val="%4."/>
      <w:lvlJc w:val="left"/>
      <w:pPr>
        <w:ind w:left="2880" w:hanging="360"/>
      </w:pPr>
    </w:lvl>
    <w:lvl w:ilvl="4" w:tplc="1CAEB3AE">
      <w:start w:val="1"/>
      <w:numFmt w:val="lowerLetter"/>
      <w:lvlText w:val="%5."/>
      <w:lvlJc w:val="left"/>
      <w:pPr>
        <w:ind w:left="3600" w:hanging="360"/>
      </w:pPr>
    </w:lvl>
    <w:lvl w:ilvl="5" w:tplc="90C2E88C">
      <w:start w:val="1"/>
      <w:numFmt w:val="lowerRoman"/>
      <w:lvlText w:val="%6."/>
      <w:lvlJc w:val="right"/>
      <w:pPr>
        <w:ind w:left="4320" w:hanging="180"/>
      </w:pPr>
    </w:lvl>
    <w:lvl w:ilvl="6" w:tplc="D548D42A">
      <w:start w:val="1"/>
      <w:numFmt w:val="decimal"/>
      <w:lvlText w:val="%7."/>
      <w:lvlJc w:val="left"/>
      <w:pPr>
        <w:ind w:left="5040" w:hanging="360"/>
      </w:pPr>
    </w:lvl>
    <w:lvl w:ilvl="7" w:tplc="10B2DC22">
      <w:start w:val="1"/>
      <w:numFmt w:val="lowerLetter"/>
      <w:lvlText w:val="%8."/>
      <w:lvlJc w:val="left"/>
      <w:pPr>
        <w:ind w:left="5760" w:hanging="360"/>
      </w:pPr>
    </w:lvl>
    <w:lvl w:ilvl="8" w:tplc="9508E48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83B88"/>
    <w:multiLevelType w:val="hybridMultilevel"/>
    <w:tmpl w:val="31DAC4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85BA4"/>
    <w:multiLevelType w:val="hybridMultilevel"/>
    <w:tmpl w:val="EEE463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82336C"/>
    <w:multiLevelType w:val="hybridMultilevel"/>
    <w:tmpl w:val="0C347C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26054"/>
    <w:multiLevelType w:val="hybridMultilevel"/>
    <w:tmpl w:val="60BEC5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20F92"/>
    <w:multiLevelType w:val="hybridMultilevel"/>
    <w:tmpl w:val="1FB250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767BA"/>
    <w:multiLevelType w:val="multilevel"/>
    <w:tmpl w:val="481A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31F356"/>
    <w:multiLevelType w:val="hybridMultilevel"/>
    <w:tmpl w:val="121622F6"/>
    <w:lvl w:ilvl="0" w:tplc="9384966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57A6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B0B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C2A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267C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C46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4F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AA9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94181"/>
    <w:multiLevelType w:val="multilevel"/>
    <w:tmpl w:val="5FD0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A59A2"/>
    <w:multiLevelType w:val="hybridMultilevel"/>
    <w:tmpl w:val="C49E56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007199"/>
    <w:multiLevelType w:val="hybridMultilevel"/>
    <w:tmpl w:val="3E9E9E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8563F"/>
    <w:multiLevelType w:val="hybridMultilevel"/>
    <w:tmpl w:val="EF923B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04380"/>
    <w:multiLevelType w:val="hybridMultilevel"/>
    <w:tmpl w:val="87F2AE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B54F22"/>
    <w:multiLevelType w:val="hybridMultilevel"/>
    <w:tmpl w:val="B02AB106"/>
    <w:lvl w:ilvl="0" w:tplc="CAC4636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992EB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7A51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404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20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A4E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23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A86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CE2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4624C"/>
    <w:multiLevelType w:val="hybridMultilevel"/>
    <w:tmpl w:val="17965218"/>
    <w:lvl w:ilvl="0" w:tplc="E398E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8A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42B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3CC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0C34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56E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EB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EAB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0637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A878B"/>
    <w:multiLevelType w:val="hybridMultilevel"/>
    <w:tmpl w:val="47282C3A"/>
    <w:lvl w:ilvl="0" w:tplc="3C804D2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91433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4CE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67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4655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4441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9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AF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BE6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103316">
    <w:abstractNumId w:val="7"/>
  </w:num>
  <w:num w:numId="2" w16cid:durableId="1195072850">
    <w:abstractNumId w:val="7"/>
  </w:num>
  <w:num w:numId="3" w16cid:durableId="1638026320">
    <w:abstractNumId w:val="24"/>
  </w:num>
  <w:num w:numId="4" w16cid:durableId="1325662373">
    <w:abstractNumId w:val="4"/>
  </w:num>
  <w:num w:numId="5" w16cid:durableId="691882276">
    <w:abstractNumId w:val="7"/>
  </w:num>
  <w:num w:numId="6" w16cid:durableId="1043989980">
    <w:abstractNumId w:val="16"/>
  </w:num>
  <w:num w:numId="7" w16cid:durableId="442648000">
    <w:abstractNumId w:val="0"/>
  </w:num>
  <w:num w:numId="8" w16cid:durableId="1359820619">
    <w:abstractNumId w:val="20"/>
  </w:num>
  <w:num w:numId="9" w16cid:durableId="653070741">
    <w:abstractNumId w:val="12"/>
  </w:num>
  <w:num w:numId="10" w16cid:durableId="256210002">
    <w:abstractNumId w:val="14"/>
  </w:num>
  <w:num w:numId="11" w16cid:durableId="161237981">
    <w:abstractNumId w:val="13"/>
  </w:num>
  <w:num w:numId="12" w16cid:durableId="324624144">
    <w:abstractNumId w:val="18"/>
  </w:num>
  <w:num w:numId="13" w16cid:durableId="1682968372">
    <w:abstractNumId w:val="5"/>
  </w:num>
  <w:num w:numId="14" w16cid:durableId="1500777621">
    <w:abstractNumId w:val="10"/>
  </w:num>
  <w:num w:numId="15" w16cid:durableId="145361227">
    <w:abstractNumId w:val="21"/>
  </w:num>
  <w:num w:numId="16" w16cid:durableId="548225416">
    <w:abstractNumId w:val="23"/>
  </w:num>
  <w:num w:numId="17" w16cid:durableId="68775658">
    <w:abstractNumId w:val="22"/>
  </w:num>
  <w:num w:numId="18" w16cid:durableId="548884554">
    <w:abstractNumId w:val="1"/>
  </w:num>
  <w:num w:numId="19" w16cid:durableId="1779371985">
    <w:abstractNumId w:val="17"/>
  </w:num>
  <w:num w:numId="20" w16cid:durableId="1274170512">
    <w:abstractNumId w:val="2"/>
  </w:num>
  <w:num w:numId="21" w16cid:durableId="148374853">
    <w:abstractNumId w:val="3"/>
  </w:num>
  <w:num w:numId="22" w16cid:durableId="792016830">
    <w:abstractNumId w:val="6"/>
  </w:num>
  <w:num w:numId="23" w16cid:durableId="1834299712">
    <w:abstractNumId w:val="11"/>
  </w:num>
  <w:num w:numId="24" w16cid:durableId="1877935722">
    <w:abstractNumId w:val="9"/>
  </w:num>
  <w:num w:numId="25" w16cid:durableId="1512719683">
    <w:abstractNumId w:val="19"/>
  </w:num>
  <w:num w:numId="26" w16cid:durableId="1077168801">
    <w:abstractNumId w:val="15"/>
  </w:num>
  <w:num w:numId="27" w16cid:durableId="21366809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E1B"/>
    <w:rsid w:val="0000296C"/>
    <w:rsid w:val="00004BDC"/>
    <w:rsid w:val="00004CDB"/>
    <w:rsid w:val="0001044E"/>
    <w:rsid w:val="00014BA9"/>
    <w:rsid w:val="0001711A"/>
    <w:rsid w:val="00022823"/>
    <w:rsid w:val="000249AD"/>
    <w:rsid w:val="00025641"/>
    <w:rsid w:val="0002622F"/>
    <w:rsid w:val="00026C86"/>
    <w:rsid w:val="000276BE"/>
    <w:rsid w:val="000319E1"/>
    <w:rsid w:val="000337D8"/>
    <w:rsid w:val="0003407D"/>
    <w:rsid w:val="0003626C"/>
    <w:rsid w:val="0003636F"/>
    <w:rsid w:val="000379D9"/>
    <w:rsid w:val="00040286"/>
    <w:rsid w:val="00040BAE"/>
    <w:rsid w:val="00043258"/>
    <w:rsid w:val="000441A8"/>
    <w:rsid w:val="00045E21"/>
    <w:rsid w:val="00047080"/>
    <w:rsid w:val="00051480"/>
    <w:rsid w:val="000525E6"/>
    <w:rsid w:val="00052660"/>
    <w:rsid w:val="0005621B"/>
    <w:rsid w:val="000627E1"/>
    <w:rsid w:val="0006612D"/>
    <w:rsid w:val="000662A6"/>
    <w:rsid w:val="00070E45"/>
    <w:rsid w:val="00071AD7"/>
    <w:rsid w:val="00071E71"/>
    <w:rsid w:val="00071F52"/>
    <w:rsid w:val="00073067"/>
    <w:rsid w:val="000742C0"/>
    <w:rsid w:val="00074904"/>
    <w:rsid w:val="000757E8"/>
    <w:rsid w:val="00077B5A"/>
    <w:rsid w:val="00087063"/>
    <w:rsid w:val="000873EB"/>
    <w:rsid w:val="00090138"/>
    <w:rsid w:val="00090985"/>
    <w:rsid w:val="00092538"/>
    <w:rsid w:val="0009299E"/>
    <w:rsid w:val="00094CF8"/>
    <w:rsid w:val="000955E8"/>
    <w:rsid w:val="00096BF6"/>
    <w:rsid w:val="000A0F09"/>
    <w:rsid w:val="000A386A"/>
    <w:rsid w:val="000A5FDD"/>
    <w:rsid w:val="000A6B5B"/>
    <w:rsid w:val="000B002D"/>
    <w:rsid w:val="000B138B"/>
    <w:rsid w:val="000B2E14"/>
    <w:rsid w:val="000B3E5C"/>
    <w:rsid w:val="000B4047"/>
    <w:rsid w:val="000B6916"/>
    <w:rsid w:val="000B6E76"/>
    <w:rsid w:val="000C0808"/>
    <w:rsid w:val="000C5BC2"/>
    <w:rsid w:val="000C5D77"/>
    <w:rsid w:val="000D172E"/>
    <w:rsid w:val="000D2EAB"/>
    <w:rsid w:val="000D50E6"/>
    <w:rsid w:val="000D5BE2"/>
    <w:rsid w:val="000D5CA4"/>
    <w:rsid w:val="000D7E36"/>
    <w:rsid w:val="000E295E"/>
    <w:rsid w:val="000E3B64"/>
    <w:rsid w:val="000E3EA8"/>
    <w:rsid w:val="000E409F"/>
    <w:rsid w:val="000E5024"/>
    <w:rsid w:val="000E6023"/>
    <w:rsid w:val="000E7E25"/>
    <w:rsid w:val="000F1EB8"/>
    <w:rsid w:val="000F1F86"/>
    <w:rsid w:val="000F38E9"/>
    <w:rsid w:val="000F3E5D"/>
    <w:rsid w:val="000F55A1"/>
    <w:rsid w:val="00101958"/>
    <w:rsid w:val="0010251A"/>
    <w:rsid w:val="00102EE1"/>
    <w:rsid w:val="00103F61"/>
    <w:rsid w:val="00104A47"/>
    <w:rsid w:val="00104AF9"/>
    <w:rsid w:val="0010700E"/>
    <w:rsid w:val="001075F9"/>
    <w:rsid w:val="001115BA"/>
    <w:rsid w:val="00111A8B"/>
    <w:rsid w:val="001136B1"/>
    <w:rsid w:val="0011376E"/>
    <w:rsid w:val="001147B5"/>
    <w:rsid w:val="0011504F"/>
    <w:rsid w:val="00116C13"/>
    <w:rsid w:val="00120E09"/>
    <w:rsid w:val="00120F7C"/>
    <w:rsid w:val="0012377A"/>
    <w:rsid w:val="001247C4"/>
    <w:rsid w:val="00126A4A"/>
    <w:rsid w:val="00127422"/>
    <w:rsid w:val="00131463"/>
    <w:rsid w:val="00131592"/>
    <w:rsid w:val="00133548"/>
    <w:rsid w:val="001338A1"/>
    <w:rsid w:val="001343E9"/>
    <w:rsid w:val="00135440"/>
    <w:rsid w:val="00140621"/>
    <w:rsid w:val="001428F1"/>
    <w:rsid w:val="00143FA2"/>
    <w:rsid w:val="001441AC"/>
    <w:rsid w:val="00144BA7"/>
    <w:rsid w:val="00145F8D"/>
    <w:rsid w:val="00146228"/>
    <w:rsid w:val="001467D9"/>
    <w:rsid w:val="00146C71"/>
    <w:rsid w:val="001503D4"/>
    <w:rsid w:val="00150417"/>
    <w:rsid w:val="001518A9"/>
    <w:rsid w:val="001529D1"/>
    <w:rsid w:val="0015358E"/>
    <w:rsid w:val="00153E1B"/>
    <w:rsid w:val="00154105"/>
    <w:rsid w:val="00155BFF"/>
    <w:rsid w:val="00160B17"/>
    <w:rsid w:val="00162665"/>
    <w:rsid w:val="001629D0"/>
    <w:rsid w:val="00162C91"/>
    <w:rsid w:val="00165269"/>
    <w:rsid w:val="001660EF"/>
    <w:rsid w:val="0017044A"/>
    <w:rsid w:val="00171F4F"/>
    <w:rsid w:val="0017275F"/>
    <w:rsid w:val="00174B31"/>
    <w:rsid w:val="00175F4B"/>
    <w:rsid w:val="00176480"/>
    <w:rsid w:val="00177E6A"/>
    <w:rsid w:val="00181112"/>
    <w:rsid w:val="001832A9"/>
    <w:rsid w:val="001833F6"/>
    <w:rsid w:val="001835B9"/>
    <w:rsid w:val="00183F1C"/>
    <w:rsid w:val="00185EEF"/>
    <w:rsid w:val="00190CFD"/>
    <w:rsid w:val="00192624"/>
    <w:rsid w:val="00194389"/>
    <w:rsid w:val="00194483"/>
    <w:rsid w:val="00194731"/>
    <w:rsid w:val="0019502E"/>
    <w:rsid w:val="0019643C"/>
    <w:rsid w:val="00197AAF"/>
    <w:rsid w:val="00197DE3"/>
    <w:rsid w:val="001A00C0"/>
    <w:rsid w:val="001A4EF3"/>
    <w:rsid w:val="001A54BF"/>
    <w:rsid w:val="001A6AAB"/>
    <w:rsid w:val="001A7CDC"/>
    <w:rsid w:val="001A7D44"/>
    <w:rsid w:val="001B590B"/>
    <w:rsid w:val="001B6B57"/>
    <w:rsid w:val="001D0689"/>
    <w:rsid w:val="001D0705"/>
    <w:rsid w:val="001D0847"/>
    <w:rsid w:val="001D1090"/>
    <w:rsid w:val="001D2812"/>
    <w:rsid w:val="001D6311"/>
    <w:rsid w:val="001E352F"/>
    <w:rsid w:val="001E47F2"/>
    <w:rsid w:val="001E4CD6"/>
    <w:rsid w:val="001E54FA"/>
    <w:rsid w:val="001F0D52"/>
    <w:rsid w:val="001F2449"/>
    <w:rsid w:val="001F28F9"/>
    <w:rsid w:val="001F5755"/>
    <w:rsid w:val="0020257C"/>
    <w:rsid w:val="0020369C"/>
    <w:rsid w:val="00203CC5"/>
    <w:rsid w:val="00204975"/>
    <w:rsid w:val="00205BE5"/>
    <w:rsid w:val="00221D3D"/>
    <w:rsid w:val="00222461"/>
    <w:rsid w:val="00222AE8"/>
    <w:rsid w:val="00225764"/>
    <w:rsid w:val="00225A74"/>
    <w:rsid w:val="0022683A"/>
    <w:rsid w:val="00226ED8"/>
    <w:rsid w:val="00234E42"/>
    <w:rsid w:val="00235124"/>
    <w:rsid w:val="00236E6B"/>
    <w:rsid w:val="00237160"/>
    <w:rsid w:val="00237293"/>
    <w:rsid w:val="0023774D"/>
    <w:rsid w:val="002404D4"/>
    <w:rsid w:val="00242E3F"/>
    <w:rsid w:val="00247495"/>
    <w:rsid w:val="00250E3D"/>
    <w:rsid w:val="00252B2A"/>
    <w:rsid w:val="00257E3F"/>
    <w:rsid w:val="00260CB1"/>
    <w:rsid w:val="00262CD0"/>
    <w:rsid w:val="002642D7"/>
    <w:rsid w:val="00264313"/>
    <w:rsid w:val="00266CDF"/>
    <w:rsid w:val="002716C0"/>
    <w:rsid w:val="00272F12"/>
    <w:rsid w:val="002735EF"/>
    <w:rsid w:val="00273EC5"/>
    <w:rsid w:val="00275550"/>
    <w:rsid w:val="002765F1"/>
    <w:rsid w:val="0028041D"/>
    <w:rsid w:val="00280793"/>
    <w:rsid w:val="0028106C"/>
    <w:rsid w:val="0028116C"/>
    <w:rsid w:val="002824A1"/>
    <w:rsid w:val="002828F3"/>
    <w:rsid w:val="00282DA4"/>
    <w:rsid w:val="002832D1"/>
    <w:rsid w:val="00284985"/>
    <w:rsid w:val="002859FF"/>
    <w:rsid w:val="00286596"/>
    <w:rsid w:val="00286826"/>
    <w:rsid w:val="002875AD"/>
    <w:rsid w:val="0028792B"/>
    <w:rsid w:val="00290B4A"/>
    <w:rsid w:val="00292276"/>
    <w:rsid w:val="002932D5"/>
    <w:rsid w:val="00293CBB"/>
    <w:rsid w:val="00294F9C"/>
    <w:rsid w:val="002956B1"/>
    <w:rsid w:val="00295EF5"/>
    <w:rsid w:val="002A22C5"/>
    <w:rsid w:val="002A27B2"/>
    <w:rsid w:val="002A2A0F"/>
    <w:rsid w:val="002A3FA4"/>
    <w:rsid w:val="002A6E51"/>
    <w:rsid w:val="002B023E"/>
    <w:rsid w:val="002B35F2"/>
    <w:rsid w:val="002B3F23"/>
    <w:rsid w:val="002B5C12"/>
    <w:rsid w:val="002C2CF0"/>
    <w:rsid w:val="002C3F40"/>
    <w:rsid w:val="002C4A60"/>
    <w:rsid w:val="002C6FAA"/>
    <w:rsid w:val="002E0344"/>
    <w:rsid w:val="002E2830"/>
    <w:rsid w:val="002E3A04"/>
    <w:rsid w:val="002E4314"/>
    <w:rsid w:val="002E5251"/>
    <w:rsid w:val="002E565C"/>
    <w:rsid w:val="002E638A"/>
    <w:rsid w:val="002F332D"/>
    <w:rsid w:val="002F385D"/>
    <w:rsid w:val="002F3B23"/>
    <w:rsid w:val="002F3D35"/>
    <w:rsid w:val="002F66DB"/>
    <w:rsid w:val="002F6B6D"/>
    <w:rsid w:val="002F73CE"/>
    <w:rsid w:val="002F7B06"/>
    <w:rsid w:val="002F7D14"/>
    <w:rsid w:val="00301629"/>
    <w:rsid w:val="00301DF0"/>
    <w:rsid w:val="003022BE"/>
    <w:rsid w:val="0030705A"/>
    <w:rsid w:val="00307C8A"/>
    <w:rsid w:val="0031000E"/>
    <w:rsid w:val="0031148C"/>
    <w:rsid w:val="00312A81"/>
    <w:rsid w:val="00312F93"/>
    <w:rsid w:val="00314DEC"/>
    <w:rsid w:val="00314E93"/>
    <w:rsid w:val="00315379"/>
    <w:rsid w:val="0031553D"/>
    <w:rsid w:val="00316805"/>
    <w:rsid w:val="00321F0F"/>
    <w:rsid w:val="003229B4"/>
    <w:rsid w:val="0032783E"/>
    <w:rsid w:val="00331217"/>
    <w:rsid w:val="00332372"/>
    <w:rsid w:val="00332E8D"/>
    <w:rsid w:val="00333D8D"/>
    <w:rsid w:val="0033572E"/>
    <w:rsid w:val="00335C22"/>
    <w:rsid w:val="003375D4"/>
    <w:rsid w:val="0033788F"/>
    <w:rsid w:val="003405BB"/>
    <w:rsid w:val="00341445"/>
    <w:rsid w:val="003419CD"/>
    <w:rsid w:val="00341AB0"/>
    <w:rsid w:val="0034315E"/>
    <w:rsid w:val="00343C35"/>
    <w:rsid w:val="0034451B"/>
    <w:rsid w:val="00345B33"/>
    <w:rsid w:val="003465B0"/>
    <w:rsid w:val="003507A5"/>
    <w:rsid w:val="00351B4C"/>
    <w:rsid w:val="00354B6C"/>
    <w:rsid w:val="003551A1"/>
    <w:rsid w:val="00361D50"/>
    <w:rsid w:val="00362414"/>
    <w:rsid w:val="0036277B"/>
    <w:rsid w:val="003636F6"/>
    <w:rsid w:val="003638D7"/>
    <w:rsid w:val="00365A55"/>
    <w:rsid w:val="00365D91"/>
    <w:rsid w:val="0036782B"/>
    <w:rsid w:val="00372E95"/>
    <w:rsid w:val="00373BBA"/>
    <w:rsid w:val="003745BA"/>
    <w:rsid w:val="003756BE"/>
    <w:rsid w:val="0037651C"/>
    <w:rsid w:val="00376FD0"/>
    <w:rsid w:val="003804B7"/>
    <w:rsid w:val="003810D7"/>
    <w:rsid w:val="00385049"/>
    <w:rsid w:val="00385A65"/>
    <w:rsid w:val="00386023"/>
    <w:rsid w:val="003875D6"/>
    <w:rsid w:val="00391075"/>
    <w:rsid w:val="00391B50"/>
    <w:rsid w:val="00393B66"/>
    <w:rsid w:val="00397B40"/>
    <w:rsid w:val="003A06F9"/>
    <w:rsid w:val="003A14F2"/>
    <w:rsid w:val="003A21A8"/>
    <w:rsid w:val="003A3703"/>
    <w:rsid w:val="003A6834"/>
    <w:rsid w:val="003A7C02"/>
    <w:rsid w:val="003A7DA4"/>
    <w:rsid w:val="003B1907"/>
    <w:rsid w:val="003B2042"/>
    <w:rsid w:val="003B23D2"/>
    <w:rsid w:val="003B2F2C"/>
    <w:rsid w:val="003B45E4"/>
    <w:rsid w:val="003B4611"/>
    <w:rsid w:val="003B469C"/>
    <w:rsid w:val="003B6BAC"/>
    <w:rsid w:val="003B7F7B"/>
    <w:rsid w:val="003C2D1A"/>
    <w:rsid w:val="003C3C77"/>
    <w:rsid w:val="003D26B1"/>
    <w:rsid w:val="003D5BED"/>
    <w:rsid w:val="003D6927"/>
    <w:rsid w:val="003D6A57"/>
    <w:rsid w:val="003E08EC"/>
    <w:rsid w:val="003E0C09"/>
    <w:rsid w:val="003E1A68"/>
    <w:rsid w:val="003E22C5"/>
    <w:rsid w:val="003E3708"/>
    <w:rsid w:val="003E3781"/>
    <w:rsid w:val="003E53E3"/>
    <w:rsid w:val="003E57FD"/>
    <w:rsid w:val="003E67C6"/>
    <w:rsid w:val="003E7E4E"/>
    <w:rsid w:val="003F055C"/>
    <w:rsid w:val="003F649B"/>
    <w:rsid w:val="00402173"/>
    <w:rsid w:val="004039D0"/>
    <w:rsid w:val="0040511B"/>
    <w:rsid w:val="0040628E"/>
    <w:rsid w:val="004110DC"/>
    <w:rsid w:val="0041483E"/>
    <w:rsid w:val="004154B1"/>
    <w:rsid w:val="004161E9"/>
    <w:rsid w:val="004210AC"/>
    <w:rsid w:val="00421BF1"/>
    <w:rsid w:val="00422110"/>
    <w:rsid w:val="0042407F"/>
    <w:rsid w:val="0042442E"/>
    <w:rsid w:val="0042452B"/>
    <w:rsid w:val="004251AB"/>
    <w:rsid w:val="0042685D"/>
    <w:rsid w:val="00426A6A"/>
    <w:rsid w:val="00427EFE"/>
    <w:rsid w:val="00431092"/>
    <w:rsid w:val="00431A89"/>
    <w:rsid w:val="004336E8"/>
    <w:rsid w:val="00435701"/>
    <w:rsid w:val="004358A5"/>
    <w:rsid w:val="0044322D"/>
    <w:rsid w:val="00446C18"/>
    <w:rsid w:val="00447ABD"/>
    <w:rsid w:val="00450475"/>
    <w:rsid w:val="00451DC3"/>
    <w:rsid w:val="00452DAE"/>
    <w:rsid w:val="00453C75"/>
    <w:rsid w:val="00454223"/>
    <w:rsid w:val="00455701"/>
    <w:rsid w:val="00455F9B"/>
    <w:rsid w:val="00456263"/>
    <w:rsid w:val="00460546"/>
    <w:rsid w:val="00461768"/>
    <w:rsid w:val="004634AD"/>
    <w:rsid w:val="00463EA4"/>
    <w:rsid w:val="00463ECF"/>
    <w:rsid w:val="004678D7"/>
    <w:rsid w:val="00467D5E"/>
    <w:rsid w:val="0047147A"/>
    <w:rsid w:val="00471A7F"/>
    <w:rsid w:val="00473721"/>
    <w:rsid w:val="00474630"/>
    <w:rsid w:val="004747CC"/>
    <w:rsid w:val="00474D71"/>
    <w:rsid w:val="00474EEC"/>
    <w:rsid w:val="00475CCA"/>
    <w:rsid w:val="004863EC"/>
    <w:rsid w:val="0048FCF5"/>
    <w:rsid w:val="00491C31"/>
    <w:rsid w:val="00492583"/>
    <w:rsid w:val="0049326F"/>
    <w:rsid w:val="00493E9B"/>
    <w:rsid w:val="004A2C91"/>
    <w:rsid w:val="004A3C7D"/>
    <w:rsid w:val="004A429C"/>
    <w:rsid w:val="004A4810"/>
    <w:rsid w:val="004A53BA"/>
    <w:rsid w:val="004A5D3A"/>
    <w:rsid w:val="004A77C7"/>
    <w:rsid w:val="004B3AEA"/>
    <w:rsid w:val="004B3C52"/>
    <w:rsid w:val="004B5C5A"/>
    <w:rsid w:val="004B626A"/>
    <w:rsid w:val="004B7114"/>
    <w:rsid w:val="004C0E20"/>
    <w:rsid w:val="004C1BFA"/>
    <w:rsid w:val="004C4821"/>
    <w:rsid w:val="004C6450"/>
    <w:rsid w:val="004C7D9C"/>
    <w:rsid w:val="004D0011"/>
    <w:rsid w:val="004D1D20"/>
    <w:rsid w:val="004D4084"/>
    <w:rsid w:val="004E028F"/>
    <w:rsid w:val="004E0571"/>
    <w:rsid w:val="004E0DC4"/>
    <w:rsid w:val="004E2A55"/>
    <w:rsid w:val="004E4A97"/>
    <w:rsid w:val="004E6648"/>
    <w:rsid w:val="004E6CCA"/>
    <w:rsid w:val="004E78D6"/>
    <w:rsid w:val="004EC845"/>
    <w:rsid w:val="004F0163"/>
    <w:rsid w:val="004F0512"/>
    <w:rsid w:val="004F1003"/>
    <w:rsid w:val="004F4A77"/>
    <w:rsid w:val="004F5BA5"/>
    <w:rsid w:val="00500DD0"/>
    <w:rsid w:val="005019B7"/>
    <w:rsid w:val="00501E7B"/>
    <w:rsid w:val="00503ECD"/>
    <w:rsid w:val="00512429"/>
    <w:rsid w:val="00513059"/>
    <w:rsid w:val="00516300"/>
    <w:rsid w:val="00520D5C"/>
    <w:rsid w:val="00521B64"/>
    <w:rsid w:val="00521BB3"/>
    <w:rsid w:val="00524BEF"/>
    <w:rsid w:val="00524F9F"/>
    <w:rsid w:val="00526818"/>
    <w:rsid w:val="0052771E"/>
    <w:rsid w:val="00530342"/>
    <w:rsid w:val="00532B6F"/>
    <w:rsid w:val="00533CB5"/>
    <w:rsid w:val="005356F4"/>
    <w:rsid w:val="00537696"/>
    <w:rsid w:val="00537E64"/>
    <w:rsid w:val="00541B6B"/>
    <w:rsid w:val="00542205"/>
    <w:rsid w:val="00543116"/>
    <w:rsid w:val="005437E2"/>
    <w:rsid w:val="00543A79"/>
    <w:rsid w:val="0054ADA1"/>
    <w:rsid w:val="00550804"/>
    <w:rsid w:val="005524B6"/>
    <w:rsid w:val="00553850"/>
    <w:rsid w:val="005554CA"/>
    <w:rsid w:val="00555A72"/>
    <w:rsid w:val="005562CD"/>
    <w:rsid w:val="005569BC"/>
    <w:rsid w:val="0055755A"/>
    <w:rsid w:val="00557D78"/>
    <w:rsid w:val="00561D06"/>
    <w:rsid w:val="00562E03"/>
    <w:rsid w:val="00564E53"/>
    <w:rsid w:val="00565A61"/>
    <w:rsid w:val="00566ECF"/>
    <w:rsid w:val="00577B3B"/>
    <w:rsid w:val="00577F20"/>
    <w:rsid w:val="005815B1"/>
    <w:rsid w:val="00581B55"/>
    <w:rsid w:val="005821F0"/>
    <w:rsid w:val="00584CA8"/>
    <w:rsid w:val="00584D9E"/>
    <w:rsid w:val="00590130"/>
    <w:rsid w:val="0059054C"/>
    <w:rsid w:val="0059134B"/>
    <w:rsid w:val="0059181D"/>
    <w:rsid w:val="00592B1B"/>
    <w:rsid w:val="0059429B"/>
    <w:rsid w:val="005954F0"/>
    <w:rsid w:val="00595CEC"/>
    <w:rsid w:val="00595EA0"/>
    <w:rsid w:val="00597A1D"/>
    <w:rsid w:val="005A0940"/>
    <w:rsid w:val="005A23A3"/>
    <w:rsid w:val="005A5292"/>
    <w:rsid w:val="005A5CF2"/>
    <w:rsid w:val="005A6237"/>
    <w:rsid w:val="005B25CD"/>
    <w:rsid w:val="005B3E41"/>
    <w:rsid w:val="005B418F"/>
    <w:rsid w:val="005B4A21"/>
    <w:rsid w:val="005C11F1"/>
    <w:rsid w:val="005C143B"/>
    <w:rsid w:val="005C4086"/>
    <w:rsid w:val="005D0127"/>
    <w:rsid w:val="005D0515"/>
    <w:rsid w:val="005D0AE4"/>
    <w:rsid w:val="005D1538"/>
    <w:rsid w:val="005D15F3"/>
    <w:rsid w:val="005D1B25"/>
    <w:rsid w:val="005D21B9"/>
    <w:rsid w:val="005D5CC9"/>
    <w:rsid w:val="005D6B90"/>
    <w:rsid w:val="005D6E6F"/>
    <w:rsid w:val="005D7F98"/>
    <w:rsid w:val="005E143E"/>
    <w:rsid w:val="005E68E0"/>
    <w:rsid w:val="005F11AE"/>
    <w:rsid w:val="005F5635"/>
    <w:rsid w:val="005F5EFA"/>
    <w:rsid w:val="005F69D2"/>
    <w:rsid w:val="005F6E0F"/>
    <w:rsid w:val="005F76B8"/>
    <w:rsid w:val="00600C1B"/>
    <w:rsid w:val="00602D89"/>
    <w:rsid w:val="00602FD7"/>
    <w:rsid w:val="00604070"/>
    <w:rsid w:val="00606142"/>
    <w:rsid w:val="006071E6"/>
    <w:rsid w:val="00608F71"/>
    <w:rsid w:val="0061095E"/>
    <w:rsid w:val="006152C2"/>
    <w:rsid w:val="00615D0C"/>
    <w:rsid w:val="0061612A"/>
    <w:rsid w:val="006204EF"/>
    <w:rsid w:val="006223D3"/>
    <w:rsid w:val="0062296C"/>
    <w:rsid w:val="00627551"/>
    <w:rsid w:val="006310F5"/>
    <w:rsid w:val="00631451"/>
    <w:rsid w:val="00631504"/>
    <w:rsid w:val="00631EEB"/>
    <w:rsid w:val="0063434B"/>
    <w:rsid w:val="006351A3"/>
    <w:rsid w:val="00636877"/>
    <w:rsid w:val="00637D67"/>
    <w:rsid w:val="00637D90"/>
    <w:rsid w:val="00640385"/>
    <w:rsid w:val="0064258D"/>
    <w:rsid w:val="00645388"/>
    <w:rsid w:val="00645679"/>
    <w:rsid w:val="006479FF"/>
    <w:rsid w:val="00651A57"/>
    <w:rsid w:val="00651D71"/>
    <w:rsid w:val="0065394F"/>
    <w:rsid w:val="00653BE7"/>
    <w:rsid w:val="00657133"/>
    <w:rsid w:val="0065720D"/>
    <w:rsid w:val="0066064F"/>
    <w:rsid w:val="006626CB"/>
    <w:rsid w:val="0066315C"/>
    <w:rsid w:val="00663A12"/>
    <w:rsid w:val="00666326"/>
    <w:rsid w:val="00667248"/>
    <w:rsid w:val="00670FF6"/>
    <w:rsid w:val="00671110"/>
    <w:rsid w:val="0067165B"/>
    <w:rsid w:val="00671B48"/>
    <w:rsid w:val="00673465"/>
    <w:rsid w:val="006748D5"/>
    <w:rsid w:val="00676B9B"/>
    <w:rsid w:val="00676E54"/>
    <w:rsid w:val="006800CB"/>
    <w:rsid w:val="006804E0"/>
    <w:rsid w:val="0068135B"/>
    <w:rsid w:val="006819C2"/>
    <w:rsid w:val="00683D7E"/>
    <w:rsid w:val="00684C90"/>
    <w:rsid w:val="00685167"/>
    <w:rsid w:val="006859E6"/>
    <w:rsid w:val="00686C29"/>
    <w:rsid w:val="0069133B"/>
    <w:rsid w:val="006945F1"/>
    <w:rsid w:val="0069538F"/>
    <w:rsid w:val="00695E01"/>
    <w:rsid w:val="00695E45"/>
    <w:rsid w:val="006A001E"/>
    <w:rsid w:val="006A07FF"/>
    <w:rsid w:val="006A0A77"/>
    <w:rsid w:val="006A1D87"/>
    <w:rsid w:val="006A4C5D"/>
    <w:rsid w:val="006A5718"/>
    <w:rsid w:val="006A5919"/>
    <w:rsid w:val="006A5C58"/>
    <w:rsid w:val="006A79DD"/>
    <w:rsid w:val="006B0824"/>
    <w:rsid w:val="006B215D"/>
    <w:rsid w:val="006B234E"/>
    <w:rsid w:val="006B4DCD"/>
    <w:rsid w:val="006B52B7"/>
    <w:rsid w:val="006C0D83"/>
    <w:rsid w:val="006C0E27"/>
    <w:rsid w:val="006C2B04"/>
    <w:rsid w:val="006C2DF7"/>
    <w:rsid w:val="006C5B3C"/>
    <w:rsid w:val="006C6670"/>
    <w:rsid w:val="006C7398"/>
    <w:rsid w:val="006D1844"/>
    <w:rsid w:val="006D52FD"/>
    <w:rsid w:val="006D5701"/>
    <w:rsid w:val="006D71EF"/>
    <w:rsid w:val="006D7F68"/>
    <w:rsid w:val="006E0100"/>
    <w:rsid w:val="006E1C47"/>
    <w:rsid w:val="006E30DE"/>
    <w:rsid w:val="006E7F31"/>
    <w:rsid w:val="006F2AB4"/>
    <w:rsid w:val="006F421F"/>
    <w:rsid w:val="006F58D9"/>
    <w:rsid w:val="006F69A8"/>
    <w:rsid w:val="006F77C4"/>
    <w:rsid w:val="00714A07"/>
    <w:rsid w:val="00717726"/>
    <w:rsid w:val="00720B31"/>
    <w:rsid w:val="0072661F"/>
    <w:rsid w:val="00734496"/>
    <w:rsid w:val="00736514"/>
    <w:rsid w:val="007403C7"/>
    <w:rsid w:val="007410DC"/>
    <w:rsid w:val="007413D8"/>
    <w:rsid w:val="00744943"/>
    <w:rsid w:val="00745BE7"/>
    <w:rsid w:val="00746065"/>
    <w:rsid w:val="007519F4"/>
    <w:rsid w:val="00752560"/>
    <w:rsid w:val="00753489"/>
    <w:rsid w:val="007544F3"/>
    <w:rsid w:val="00754C31"/>
    <w:rsid w:val="00756B34"/>
    <w:rsid w:val="007571BE"/>
    <w:rsid w:val="007575DD"/>
    <w:rsid w:val="007611C4"/>
    <w:rsid w:val="007623B9"/>
    <w:rsid w:val="00765D14"/>
    <w:rsid w:val="00767D71"/>
    <w:rsid w:val="00772ACC"/>
    <w:rsid w:val="00774690"/>
    <w:rsid w:val="00777871"/>
    <w:rsid w:val="00777A52"/>
    <w:rsid w:val="00783BA6"/>
    <w:rsid w:val="0078416B"/>
    <w:rsid w:val="00784D48"/>
    <w:rsid w:val="00786C57"/>
    <w:rsid w:val="00787ACC"/>
    <w:rsid w:val="00793BA6"/>
    <w:rsid w:val="00794AF3"/>
    <w:rsid w:val="00795F43"/>
    <w:rsid w:val="00797EC5"/>
    <w:rsid w:val="007A15DC"/>
    <w:rsid w:val="007A334E"/>
    <w:rsid w:val="007A5C13"/>
    <w:rsid w:val="007A6FB8"/>
    <w:rsid w:val="007A7E58"/>
    <w:rsid w:val="007B1BA7"/>
    <w:rsid w:val="007B201F"/>
    <w:rsid w:val="007B2D85"/>
    <w:rsid w:val="007B58FD"/>
    <w:rsid w:val="007B6007"/>
    <w:rsid w:val="007B6B78"/>
    <w:rsid w:val="007C0926"/>
    <w:rsid w:val="007C3DE6"/>
    <w:rsid w:val="007C3F92"/>
    <w:rsid w:val="007C5421"/>
    <w:rsid w:val="007C68D5"/>
    <w:rsid w:val="007C701D"/>
    <w:rsid w:val="007C72EA"/>
    <w:rsid w:val="007D010D"/>
    <w:rsid w:val="007D49A4"/>
    <w:rsid w:val="007D4EE7"/>
    <w:rsid w:val="007D749A"/>
    <w:rsid w:val="007D7D41"/>
    <w:rsid w:val="007E14C5"/>
    <w:rsid w:val="007E1A4C"/>
    <w:rsid w:val="007E50B4"/>
    <w:rsid w:val="007E6D91"/>
    <w:rsid w:val="007F045F"/>
    <w:rsid w:val="007F04DE"/>
    <w:rsid w:val="007F0840"/>
    <w:rsid w:val="007F15DC"/>
    <w:rsid w:val="007F27A6"/>
    <w:rsid w:val="007F3082"/>
    <w:rsid w:val="007F332F"/>
    <w:rsid w:val="007F374B"/>
    <w:rsid w:val="007F37D0"/>
    <w:rsid w:val="007F5015"/>
    <w:rsid w:val="007F502F"/>
    <w:rsid w:val="007F7AB3"/>
    <w:rsid w:val="00800112"/>
    <w:rsid w:val="008004C5"/>
    <w:rsid w:val="008065CB"/>
    <w:rsid w:val="00806799"/>
    <w:rsid w:val="00806F26"/>
    <w:rsid w:val="008078A1"/>
    <w:rsid w:val="00811AE8"/>
    <w:rsid w:val="008138C3"/>
    <w:rsid w:val="00815702"/>
    <w:rsid w:val="00815890"/>
    <w:rsid w:val="00817C95"/>
    <w:rsid w:val="00821962"/>
    <w:rsid w:val="00821CE3"/>
    <w:rsid w:val="008228D0"/>
    <w:rsid w:val="00822B27"/>
    <w:rsid w:val="0082314B"/>
    <w:rsid w:val="00823FF4"/>
    <w:rsid w:val="0082458F"/>
    <w:rsid w:val="00824B66"/>
    <w:rsid w:val="00826414"/>
    <w:rsid w:val="008268C4"/>
    <w:rsid w:val="008275B8"/>
    <w:rsid w:val="00827916"/>
    <w:rsid w:val="0083043C"/>
    <w:rsid w:val="00835A0D"/>
    <w:rsid w:val="00837DC4"/>
    <w:rsid w:val="0084115C"/>
    <w:rsid w:val="008431AA"/>
    <w:rsid w:val="008436F6"/>
    <w:rsid w:val="0084449B"/>
    <w:rsid w:val="008447A2"/>
    <w:rsid w:val="00844DD7"/>
    <w:rsid w:val="00846BC5"/>
    <w:rsid w:val="00850C07"/>
    <w:rsid w:val="00850EEF"/>
    <w:rsid w:val="008513C4"/>
    <w:rsid w:val="0085203C"/>
    <w:rsid w:val="00852C54"/>
    <w:rsid w:val="00853E9E"/>
    <w:rsid w:val="00856243"/>
    <w:rsid w:val="008606E4"/>
    <w:rsid w:val="00860EC3"/>
    <w:rsid w:val="00861081"/>
    <w:rsid w:val="008677D8"/>
    <w:rsid w:val="00867DAA"/>
    <w:rsid w:val="0087069F"/>
    <w:rsid w:val="008742EB"/>
    <w:rsid w:val="008761F9"/>
    <w:rsid w:val="00880ADD"/>
    <w:rsid w:val="008811D1"/>
    <w:rsid w:val="008840A5"/>
    <w:rsid w:val="00884DDB"/>
    <w:rsid w:val="00887BF4"/>
    <w:rsid w:val="00891C3F"/>
    <w:rsid w:val="00892140"/>
    <w:rsid w:val="00892C9F"/>
    <w:rsid w:val="00892F06"/>
    <w:rsid w:val="0089339C"/>
    <w:rsid w:val="00894601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4545"/>
    <w:rsid w:val="008A4C67"/>
    <w:rsid w:val="008A5294"/>
    <w:rsid w:val="008A5C72"/>
    <w:rsid w:val="008A69FA"/>
    <w:rsid w:val="008A6A91"/>
    <w:rsid w:val="008A6FAB"/>
    <w:rsid w:val="008B0661"/>
    <w:rsid w:val="008B3AC7"/>
    <w:rsid w:val="008B7792"/>
    <w:rsid w:val="008C0114"/>
    <w:rsid w:val="008C026D"/>
    <w:rsid w:val="008C0571"/>
    <w:rsid w:val="008C0CFE"/>
    <w:rsid w:val="008C1415"/>
    <w:rsid w:val="008C24B1"/>
    <w:rsid w:val="008C684A"/>
    <w:rsid w:val="008C6B40"/>
    <w:rsid w:val="008D2025"/>
    <w:rsid w:val="008D4219"/>
    <w:rsid w:val="008D5CEB"/>
    <w:rsid w:val="008D6921"/>
    <w:rsid w:val="008D71E0"/>
    <w:rsid w:val="008E2D28"/>
    <w:rsid w:val="008E76EC"/>
    <w:rsid w:val="008F1933"/>
    <w:rsid w:val="008F1A12"/>
    <w:rsid w:val="008F2E62"/>
    <w:rsid w:val="008F310D"/>
    <w:rsid w:val="008F7160"/>
    <w:rsid w:val="008FF2FF"/>
    <w:rsid w:val="00901394"/>
    <w:rsid w:val="00910BCE"/>
    <w:rsid w:val="009122BF"/>
    <w:rsid w:val="00914B01"/>
    <w:rsid w:val="00916208"/>
    <w:rsid w:val="009178E8"/>
    <w:rsid w:val="00917FA2"/>
    <w:rsid w:val="0092035F"/>
    <w:rsid w:val="00923D66"/>
    <w:rsid w:val="009253FC"/>
    <w:rsid w:val="00925C01"/>
    <w:rsid w:val="00926C9E"/>
    <w:rsid w:val="00927D96"/>
    <w:rsid w:val="00930AF8"/>
    <w:rsid w:val="00932306"/>
    <w:rsid w:val="00932A2E"/>
    <w:rsid w:val="00936E1F"/>
    <w:rsid w:val="009379D1"/>
    <w:rsid w:val="009439D5"/>
    <w:rsid w:val="00947EDC"/>
    <w:rsid w:val="00951044"/>
    <w:rsid w:val="00952B72"/>
    <w:rsid w:val="0095373B"/>
    <w:rsid w:val="00953AAF"/>
    <w:rsid w:val="00954DB5"/>
    <w:rsid w:val="00955180"/>
    <w:rsid w:val="00956543"/>
    <w:rsid w:val="00957405"/>
    <w:rsid w:val="00960719"/>
    <w:rsid w:val="00961F54"/>
    <w:rsid w:val="00964DE4"/>
    <w:rsid w:val="0096658F"/>
    <w:rsid w:val="009722F4"/>
    <w:rsid w:val="00974B88"/>
    <w:rsid w:val="009756A9"/>
    <w:rsid w:val="00975F30"/>
    <w:rsid w:val="00975FBA"/>
    <w:rsid w:val="00976484"/>
    <w:rsid w:val="00980B4B"/>
    <w:rsid w:val="00980EE2"/>
    <w:rsid w:val="00981BE0"/>
    <w:rsid w:val="00986D24"/>
    <w:rsid w:val="00987801"/>
    <w:rsid w:val="009908FB"/>
    <w:rsid w:val="009A14BA"/>
    <w:rsid w:val="009A2BE1"/>
    <w:rsid w:val="009A5292"/>
    <w:rsid w:val="009A749A"/>
    <w:rsid w:val="009B01BA"/>
    <w:rsid w:val="009B20B4"/>
    <w:rsid w:val="009B2D35"/>
    <w:rsid w:val="009B61D5"/>
    <w:rsid w:val="009C0B5D"/>
    <w:rsid w:val="009C0C7E"/>
    <w:rsid w:val="009C2F8C"/>
    <w:rsid w:val="009D05E0"/>
    <w:rsid w:val="009D1460"/>
    <w:rsid w:val="009D3AE3"/>
    <w:rsid w:val="009D3F8C"/>
    <w:rsid w:val="009E350E"/>
    <w:rsid w:val="009E3DE9"/>
    <w:rsid w:val="009E466E"/>
    <w:rsid w:val="009E49C5"/>
    <w:rsid w:val="009E4E41"/>
    <w:rsid w:val="009E7FE7"/>
    <w:rsid w:val="009F057F"/>
    <w:rsid w:val="009F228D"/>
    <w:rsid w:val="009F24FD"/>
    <w:rsid w:val="009F4589"/>
    <w:rsid w:val="009F4823"/>
    <w:rsid w:val="009F4A64"/>
    <w:rsid w:val="009F5F1C"/>
    <w:rsid w:val="009F6D37"/>
    <w:rsid w:val="00A02787"/>
    <w:rsid w:val="00A02B95"/>
    <w:rsid w:val="00A02BEE"/>
    <w:rsid w:val="00A040C5"/>
    <w:rsid w:val="00A04EFC"/>
    <w:rsid w:val="00A067FC"/>
    <w:rsid w:val="00A06CD4"/>
    <w:rsid w:val="00A10690"/>
    <w:rsid w:val="00A10E95"/>
    <w:rsid w:val="00A1397B"/>
    <w:rsid w:val="00A27996"/>
    <w:rsid w:val="00A30709"/>
    <w:rsid w:val="00A30EB1"/>
    <w:rsid w:val="00A318B1"/>
    <w:rsid w:val="00A34290"/>
    <w:rsid w:val="00A3584D"/>
    <w:rsid w:val="00A3737A"/>
    <w:rsid w:val="00A40D76"/>
    <w:rsid w:val="00A40EFC"/>
    <w:rsid w:val="00A42B16"/>
    <w:rsid w:val="00A4351A"/>
    <w:rsid w:val="00A447C2"/>
    <w:rsid w:val="00A47D49"/>
    <w:rsid w:val="00A5017B"/>
    <w:rsid w:val="00A514FE"/>
    <w:rsid w:val="00A548B4"/>
    <w:rsid w:val="00A553AE"/>
    <w:rsid w:val="00A55B02"/>
    <w:rsid w:val="00A5617B"/>
    <w:rsid w:val="00A62549"/>
    <w:rsid w:val="00A63299"/>
    <w:rsid w:val="00A64D1A"/>
    <w:rsid w:val="00A65017"/>
    <w:rsid w:val="00A65B24"/>
    <w:rsid w:val="00A66BA8"/>
    <w:rsid w:val="00A6789F"/>
    <w:rsid w:val="00A7238D"/>
    <w:rsid w:val="00A72B8F"/>
    <w:rsid w:val="00A72E3D"/>
    <w:rsid w:val="00A72E42"/>
    <w:rsid w:val="00A7384F"/>
    <w:rsid w:val="00A770EC"/>
    <w:rsid w:val="00A77152"/>
    <w:rsid w:val="00A77F35"/>
    <w:rsid w:val="00A83075"/>
    <w:rsid w:val="00A83AD8"/>
    <w:rsid w:val="00A855A4"/>
    <w:rsid w:val="00A872E1"/>
    <w:rsid w:val="00A90796"/>
    <w:rsid w:val="00A91DA1"/>
    <w:rsid w:val="00A92FCA"/>
    <w:rsid w:val="00A930E4"/>
    <w:rsid w:val="00A97562"/>
    <w:rsid w:val="00AA35F7"/>
    <w:rsid w:val="00AA3AC1"/>
    <w:rsid w:val="00AA5778"/>
    <w:rsid w:val="00AB0592"/>
    <w:rsid w:val="00AB08A3"/>
    <w:rsid w:val="00AB3B70"/>
    <w:rsid w:val="00AB4BE5"/>
    <w:rsid w:val="00AC2AD2"/>
    <w:rsid w:val="00AD236F"/>
    <w:rsid w:val="00AD4093"/>
    <w:rsid w:val="00AD475E"/>
    <w:rsid w:val="00AD6D46"/>
    <w:rsid w:val="00AE123B"/>
    <w:rsid w:val="00AE1480"/>
    <w:rsid w:val="00AE2110"/>
    <w:rsid w:val="00AE29C1"/>
    <w:rsid w:val="00AE74B2"/>
    <w:rsid w:val="00AE7E66"/>
    <w:rsid w:val="00AF2A54"/>
    <w:rsid w:val="00AF3246"/>
    <w:rsid w:val="00AF4B58"/>
    <w:rsid w:val="00B008B0"/>
    <w:rsid w:val="00B01109"/>
    <w:rsid w:val="00B0297C"/>
    <w:rsid w:val="00B04100"/>
    <w:rsid w:val="00B05AFE"/>
    <w:rsid w:val="00B05C5D"/>
    <w:rsid w:val="00B06730"/>
    <w:rsid w:val="00B0751B"/>
    <w:rsid w:val="00B07D8F"/>
    <w:rsid w:val="00B10CA4"/>
    <w:rsid w:val="00B16FD5"/>
    <w:rsid w:val="00B20E54"/>
    <w:rsid w:val="00B229B5"/>
    <w:rsid w:val="00B25962"/>
    <w:rsid w:val="00B2597C"/>
    <w:rsid w:val="00B26175"/>
    <w:rsid w:val="00B26FFF"/>
    <w:rsid w:val="00B3116A"/>
    <w:rsid w:val="00B3149F"/>
    <w:rsid w:val="00B35927"/>
    <w:rsid w:val="00B37279"/>
    <w:rsid w:val="00B37CC8"/>
    <w:rsid w:val="00B412D6"/>
    <w:rsid w:val="00B412DA"/>
    <w:rsid w:val="00B4288C"/>
    <w:rsid w:val="00B440EE"/>
    <w:rsid w:val="00B44F3E"/>
    <w:rsid w:val="00B46E89"/>
    <w:rsid w:val="00B46F10"/>
    <w:rsid w:val="00B501FD"/>
    <w:rsid w:val="00B50640"/>
    <w:rsid w:val="00B517F4"/>
    <w:rsid w:val="00B52A05"/>
    <w:rsid w:val="00B53DB4"/>
    <w:rsid w:val="00B5457D"/>
    <w:rsid w:val="00B616F8"/>
    <w:rsid w:val="00B62935"/>
    <w:rsid w:val="00B678E2"/>
    <w:rsid w:val="00B708AF"/>
    <w:rsid w:val="00B71CB1"/>
    <w:rsid w:val="00B73535"/>
    <w:rsid w:val="00B73DCD"/>
    <w:rsid w:val="00B74C36"/>
    <w:rsid w:val="00B76A9B"/>
    <w:rsid w:val="00B80495"/>
    <w:rsid w:val="00B8375A"/>
    <w:rsid w:val="00B87408"/>
    <w:rsid w:val="00B87FC7"/>
    <w:rsid w:val="00B91463"/>
    <w:rsid w:val="00B91B2A"/>
    <w:rsid w:val="00B91C9A"/>
    <w:rsid w:val="00B920B9"/>
    <w:rsid w:val="00B92771"/>
    <w:rsid w:val="00B94BFF"/>
    <w:rsid w:val="00B959ED"/>
    <w:rsid w:val="00B95FF1"/>
    <w:rsid w:val="00B97F9F"/>
    <w:rsid w:val="00BA5E16"/>
    <w:rsid w:val="00BA6EBC"/>
    <w:rsid w:val="00BA74D0"/>
    <w:rsid w:val="00BA7E80"/>
    <w:rsid w:val="00BB016A"/>
    <w:rsid w:val="00BB0CC6"/>
    <w:rsid w:val="00BB5095"/>
    <w:rsid w:val="00BC1225"/>
    <w:rsid w:val="00BC1DB9"/>
    <w:rsid w:val="00BC347E"/>
    <w:rsid w:val="00BC3515"/>
    <w:rsid w:val="00BC4C3B"/>
    <w:rsid w:val="00BC55C6"/>
    <w:rsid w:val="00BC616E"/>
    <w:rsid w:val="00BC712A"/>
    <w:rsid w:val="00BC74D3"/>
    <w:rsid w:val="00BD0AD3"/>
    <w:rsid w:val="00BD1081"/>
    <w:rsid w:val="00BD1FF9"/>
    <w:rsid w:val="00BD4362"/>
    <w:rsid w:val="00BD582B"/>
    <w:rsid w:val="00BD733D"/>
    <w:rsid w:val="00BE1222"/>
    <w:rsid w:val="00BE190E"/>
    <w:rsid w:val="00BE367D"/>
    <w:rsid w:val="00BE3E34"/>
    <w:rsid w:val="00BF222E"/>
    <w:rsid w:val="00BF4C4C"/>
    <w:rsid w:val="00BF577F"/>
    <w:rsid w:val="00BF6051"/>
    <w:rsid w:val="00BF694B"/>
    <w:rsid w:val="00C00860"/>
    <w:rsid w:val="00C01010"/>
    <w:rsid w:val="00C02164"/>
    <w:rsid w:val="00C045D8"/>
    <w:rsid w:val="00C0477A"/>
    <w:rsid w:val="00C047FD"/>
    <w:rsid w:val="00C05905"/>
    <w:rsid w:val="00C07152"/>
    <w:rsid w:val="00C11099"/>
    <w:rsid w:val="00C112EA"/>
    <w:rsid w:val="00C11ED3"/>
    <w:rsid w:val="00C132FA"/>
    <w:rsid w:val="00C13ECB"/>
    <w:rsid w:val="00C16123"/>
    <w:rsid w:val="00C16D2F"/>
    <w:rsid w:val="00C17FC0"/>
    <w:rsid w:val="00C21BD9"/>
    <w:rsid w:val="00C21E75"/>
    <w:rsid w:val="00C23937"/>
    <w:rsid w:val="00C242FE"/>
    <w:rsid w:val="00C256B7"/>
    <w:rsid w:val="00C266A0"/>
    <w:rsid w:val="00C30485"/>
    <w:rsid w:val="00C30CB6"/>
    <w:rsid w:val="00C328DE"/>
    <w:rsid w:val="00C342C2"/>
    <w:rsid w:val="00C36016"/>
    <w:rsid w:val="00C361DD"/>
    <w:rsid w:val="00C37E5E"/>
    <w:rsid w:val="00C43D2E"/>
    <w:rsid w:val="00C4557F"/>
    <w:rsid w:val="00C56550"/>
    <w:rsid w:val="00C57400"/>
    <w:rsid w:val="00C6326D"/>
    <w:rsid w:val="00C6333D"/>
    <w:rsid w:val="00C64589"/>
    <w:rsid w:val="00C647BE"/>
    <w:rsid w:val="00C66054"/>
    <w:rsid w:val="00C66284"/>
    <w:rsid w:val="00C666B1"/>
    <w:rsid w:val="00C66916"/>
    <w:rsid w:val="00C66BD8"/>
    <w:rsid w:val="00C674EF"/>
    <w:rsid w:val="00C67922"/>
    <w:rsid w:val="00C7057B"/>
    <w:rsid w:val="00C70FB0"/>
    <w:rsid w:val="00C7457C"/>
    <w:rsid w:val="00C747AE"/>
    <w:rsid w:val="00C83361"/>
    <w:rsid w:val="00C8413E"/>
    <w:rsid w:val="00C846FD"/>
    <w:rsid w:val="00C84705"/>
    <w:rsid w:val="00C84CD9"/>
    <w:rsid w:val="00C85FC6"/>
    <w:rsid w:val="00C862C9"/>
    <w:rsid w:val="00C87181"/>
    <w:rsid w:val="00C91224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04F3"/>
    <w:rsid w:val="00CB6BA4"/>
    <w:rsid w:val="00CC0F29"/>
    <w:rsid w:val="00CC3CC3"/>
    <w:rsid w:val="00CC471C"/>
    <w:rsid w:val="00CC7EDB"/>
    <w:rsid w:val="00CD00D0"/>
    <w:rsid w:val="00CD1A0C"/>
    <w:rsid w:val="00CD1E90"/>
    <w:rsid w:val="00CD2B71"/>
    <w:rsid w:val="00CD4079"/>
    <w:rsid w:val="00CD458F"/>
    <w:rsid w:val="00CD76BA"/>
    <w:rsid w:val="00CD7745"/>
    <w:rsid w:val="00CD79EB"/>
    <w:rsid w:val="00CE1681"/>
    <w:rsid w:val="00CE1A48"/>
    <w:rsid w:val="00CE252D"/>
    <w:rsid w:val="00CE41F2"/>
    <w:rsid w:val="00CE6D23"/>
    <w:rsid w:val="00CE7142"/>
    <w:rsid w:val="00CF2401"/>
    <w:rsid w:val="00D01C66"/>
    <w:rsid w:val="00D01E94"/>
    <w:rsid w:val="00D0204E"/>
    <w:rsid w:val="00D02442"/>
    <w:rsid w:val="00D0269D"/>
    <w:rsid w:val="00D02869"/>
    <w:rsid w:val="00D02EC0"/>
    <w:rsid w:val="00D034B9"/>
    <w:rsid w:val="00D03E43"/>
    <w:rsid w:val="00D0405C"/>
    <w:rsid w:val="00D04809"/>
    <w:rsid w:val="00D07092"/>
    <w:rsid w:val="00D103EB"/>
    <w:rsid w:val="00D14211"/>
    <w:rsid w:val="00D15019"/>
    <w:rsid w:val="00D15E05"/>
    <w:rsid w:val="00D16664"/>
    <w:rsid w:val="00D1671C"/>
    <w:rsid w:val="00D16B1E"/>
    <w:rsid w:val="00D21B7E"/>
    <w:rsid w:val="00D24379"/>
    <w:rsid w:val="00D267E5"/>
    <w:rsid w:val="00D268F0"/>
    <w:rsid w:val="00D3039A"/>
    <w:rsid w:val="00D31FD2"/>
    <w:rsid w:val="00D32174"/>
    <w:rsid w:val="00D34EA6"/>
    <w:rsid w:val="00D36013"/>
    <w:rsid w:val="00D360F5"/>
    <w:rsid w:val="00D3632C"/>
    <w:rsid w:val="00D373DF"/>
    <w:rsid w:val="00D41B2C"/>
    <w:rsid w:val="00D42E76"/>
    <w:rsid w:val="00D46B81"/>
    <w:rsid w:val="00D507E9"/>
    <w:rsid w:val="00D5098D"/>
    <w:rsid w:val="00D55269"/>
    <w:rsid w:val="00D573D4"/>
    <w:rsid w:val="00D60392"/>
    <w:rsid w:val="00D61D30"/>
    <w:rsid w:val="00D62815"/>
    <w:rsid w:val="00D62ACC"/>
    <w:rsid w:val="00D645F1"/>
    <w:rsid w:val="00D649E2"/>
    <w:rsid w:val="00D64CD4"/>
    <w:rsid w:val="00D6599C"/>
    <w:rsid w:val="00D662EB"/>
    <w:rsid w:val="00D67BFF"/>
    <w:rsid w:val="00D7437C"/>
    <w:rsid w:val="00D75B74"/>
    <w:rsid w:val="00D76F8B"/>
    <w:rsid w:val="00D8003D"/>
    <w:rsid w:val="00D80419"/>
    <w:rsid w:val="00D80A4F"/>
    <w:rsid w:val="00D83087"/>
    <w:rsid w:val="00D83604"/>
    <w:rsid w:val="00D8409C"/>
    <w:rsid w:val="00D86D12"/>
    <w:rsid w:val="00D86F6D"/>
    <w:rsid w:val="00D87430"/>
    <w:rsid w:val="00D879C1"/>
    <w:rsid w:val="00D90529"/>
    <w:rsid w:val="00D9257E"/>
    <w:rsid w:val="00D92A78"/>
    <w:rsid w:val="00D933A9"/>
    <w:rsid w:val="00D95C4C"/>
    <w:rsid w:val="00D95CEE"/>
    <w:rsid w:val="00D9672F"/>
    <w:rsid w:val="00DA1CD7"/>
    <w:rsid w:val="00DA24AA"/>
    <w:rsid w:val="00DA2B70"/>
    <w:rsid w:val="00DA45F0"/>
    <w:rsid w:val="00DA4AE5"/>
    <w:rsid w:val="00DB0F86"/>
    <w:rsid w:val="00DB1615"/>
    <w:rsid w:val="00DB2F70"/>
    <w:rsid w:val="00DB361E"/>
    <w:rsid w:val="00DB3892"/>
    <w:rsid w:val="00DB588B"/>
    <w:rsid w:val="00DB60BA"/>
    <w:rsid w:val="00DB66E9"/>
    <w:rsid w:val="00DC0B60"/>
    <w:rsid w:val="00DC0FDF"/>
    <w:rsid w:val="00DC42F6"/>
    <w:rsid w:val="00DC4BCD"/>
    <w:rsid w:val="00DC7290"/>
    <w:rsid w:val="00DC7F99"/>
    <w:rsid w:val="00DD6AC6"/>
    <w:rsid w:val="00DD7C08"/>
    <w:rsid w:val="00DD7CAB"/>
    <w:rsid w:val="00DE0527"/>
    <w:rsid w:val="00DE0D33"/>
    <w:rsid w:val="00DE33A6"/>
    <w:rsid w:val="00DE7205"/>
    <w:rsid w:val="00DF5BC9"/>
    <w:rsid w:val="00DF70B1"/>
    <w:rsid w:val="00DFD79C"/>
    <w:rsid w:val="00E0121E"/>
    <w:rsid w:val="00E0397C"/>
    <w:rsid w:val="00E0399F"/>
    <w:rsid w:val="00E055F2"/>
    <w:rsid w:val="00E0637B"/>
    <w:rsid w:val="00E07C48"/>
    <w:rsid w:val="00E10F78"/>
    <w:rsid w:val="00E126F8"/>
    <w:rsid w:val="00E129F2"/>
    <w:rsid w:val="00E1304F"/>
    <w:rsid w:val="00E15757"/>
    <w:rsid w:val="00E159F2"/>
    <w:rsid w:val="00E15BB1"/>
    <w:rsid w:val="00E2017E"/>
    <w:rsid w:val="00E21C7D"/>
    <w:rsid w:val="00E26242"/>
    <w:rsid w:val="00E26650"/>
    <w:rsid w:val="00E273CA"/>
    <w:rsid w:val="00E27B6B"/>
    <w:rsid w:val="00E3212F"/>
    <w:rsid w:val="00E37BA7"/>
    <w:rsid w:val="00E40C87"/>
    <w:rsid w:val="00E417F7"/>
    <w:rsid w:val="00E42588"/>
    <w:rsid w:val="00E42A9C"/>
    <w:rsid w:val="00E46E74"/>
    <w:rsid w:val="00E47B25"/>
    <w:rsid w:val="00E51ED4"/>
    <w:rsid w:val="00E56075"/>
    <w:rsid w:val="00E57322"/>
    <w:rsid w:val="00E5754C"/>
    <w:rsid w:val="00E57FBC"/>
    <w:rsid w:val="00E60387"/>
    <w:rsid w:val="00E668C0"/>
    <w:rsid w:val="00E67400"/>
    <w:rsid w:val="00E70100"/>
    <w:rsid w:val="00E70B2C"/>
    <w:rsid w:val="00E70E0E"/>
    <w:rsid w:val="00E721BA"/>
    <w:rsid w:val="00E72A93"/>
    <w:rsid w:val="00E75766"/>
    <w:rsid w:val="00E838BD"/>
    <w:rsid w:val="00E83F61"/>
    <w:rsid w:val="00E85B0F"/>
    <w:rsid w:val="00E86DE1"/>
    <w:rsid w:val="00E90E80"/>
    <w:rsid w:val="00E9323A"/>
    <w:rsid w:val="00E93319"/>
    <w:rsid w:val="00E95AA6"/>
    <w:rsid w:val="00E95BE6"/>
    <w:rsid w:val="00E95F11"/>
    <w:rsid w:val="00EA08F3"/>
    <w:rsid w:val="00EA1374"/>
    <w:rsid w:val="00EA1AFB"/>
    <w:rsid w:val="00EA25BF"/>
    <w:rsid w:val="00EA3648"/>
    <w:rsid w:val="00EA43F7"/>
    <w:rsid w:val="00EA4902"/>
    <w:rsid w:val="00EA5FF6"/>
    <w:rsid w:val="00EA6A9E"/>
    <w:rsid w:val="00EA6DC2"/>
    <w:rsid w:val="00EB0B4A"/>
    <w:rsid w:val="00EB1764"/>
    <w:rsid w:val="00EB32D3"/>
    <w:rsid w:val="00EB3581"/>
    <w:rsid w:val="00EB58A7"/>
    <w:rsid w:val="00EB5ED2"/>
    <w:rsid w:val="00EB670E"/>
    <w:rsid w:val="00EC1241"/>
    <w:rsid w:val="00EC18FA"/>
    <w:rsid w:val="00EC19D0"/>
    <w:rsid w:val="00EC1BA2"/>
    <w:rsid w:val="00EC5372"/>
    <w:rsid w:val="00EC680D"/>
    <w:rsid w:val="00EC6BCE"/>
    <w:rsid w:val="00EC73B8"/>
    <w:rsid w:val="00ED0BD2"/>
    <w:rsid w:val="00ED1110"/>
    <w:rsid w:val="00ED1250"/>
    <w:rsid w:val="00ED173F"/>
    <w:rsid w:val="00ED3B3E"/>
    <w:rsid w:val="00ED40F4"/>
    <w:rsid w:val="00ED5425"/>
    <w:rsid w:val="00ED557D"/>
    <w:rsid w:val="00ED6F4A"/>
    <w:rsid w:val="00EE13A0"/>
    <w:rsid w:val="00EE2733"/>
    <w:rsid w:val="00EE5CCD"/>
    <w:rsid w:val="00EE685D"/>
    <w:rsid w:val="00EE6BFA"/>
    <w:rsid w:val="00EE7EDF"/>
    <w:rsid w:val="00EF0245"/>
    <w:rsid w:val="00EF09C5"/>
    <w:rsid w:val="00EF19F5"/>
    <w:rsid w:val="00EF2CDE"/>
    <w:rsid w:val="00EF3A8A"/>
    <w:rsid w:val="00EF479D"/>
    <w:rsid w:val="00EF7824"/>
    <w:rsid w:val="00F0093C"/>
    <w:rsid w:val="00F00F86"/>
    <w:rsid w:val="00F01FAA"/>
    <w:rsid w:val="00F0379D"/>
    <w:rsid w:val="00F063E2"/>
    <w:rsid w:val="00F07C56"/>
    <w:rsid w:val="00F112E0"/>
    <w:rsid w:val="00F11AA8"/>
    <w:rsid w:val="00F1369F"/>
    <w:rsid w:val="00F14359"/>
    <w:rsid w:val="00F15D23"/>
    <w:rsid w:val="00F21B7A"/>
    <w:rsid w:val="00F23356"/>
    <w:rsid w:val="00F24AE6"/>
    <w:rsid w:val="00F25700"/>
    <w:rsid w:val="00F266D5"/>
    <w:rsid w:val="00F317A8"/>
    <w:rsid w:val="00F3230F"/>
    <w:rsid w:val="00F33EEC"/>
    <w:rsid w:val="00F34AFF"/>
    <w:rsid w:val="00F36227"/>
    <w:rsid w:val="00F40013"/>
    <w:rsid w:val="00F405CC"/>
    <w:rsid w:val="00F42AFC"/>
    <w:rsid w:val="00F456B5"/>
    <w:rsid w:val="00F4716A"/>
    <w:rsid w:val="00F47829"/>
    <w:rsid w:val="00F534CA"/>
    <w:rsid w:val="00F5532C"/>
    <w:rsid w:val="00F56F82"/>
    <w:rsid w:val="00F609CB"/>
    <w:rsid w:val="00F614B8"/>
    <w:rsid w:val="00F61C0E"/>
    <w:rsid w:val="00F620C4"/>
    <w:rsid w:val="00F629EE"/>
    <w:rsid w:val="00F62AA8"/>
    <w:rsid w:val="00F640D7"/>
    <w:rsid w:val="00F6592A"/>
    <w:rsid w:val="00F663A3"/>
    <w:rsid w:val="00F66AAF"/>
    <w:rsid w:val="00F676F6"/>
    <w:rsid w:val="00F67AF6"/>
    <w:rsid w:val="00F702C7"/>
    <w:rsid w:val="00F71C83"/>
    <w:rsid w:val="00F71FD3"/>
    <w:rsid w:val="00F72108"/>
    <w:rsid w:val="00F757CF"/>
    <w:rsid w:val="00F8018F"/>
    <w:rsid w:val="00F80A43"/>
    <w:rsid w:val="00F84682"/>
    <w:rsid w:val="00F87181"/>
    <w:rsid w:val="00F9005D"/>
    <w:rsid w:val="00F91972"/>
    <w:rsid w:val="00F91D72"/>
    <w:rsid w:val="00F93EEE"/>
    <w:rsid w:val="00F946E7"/>
    <w:rsid w:val="00F95B0D"/>
    <w:rsid w:val="00F9629F"/>
    <w:rsid w:val="00F96558"/>
    <w:rsid w:val="00F96BD6"/>
    <w:rsid w:val="00F96E79"/>
    <w:rsid w:val="00F979B4"/>
    <w:rsid w:val="00FA2C58"/>
    <w:rsid w:val="00FA304C"/>
    <w:rsid w:val="00FA468A"/>
    <w:rsid w:val="00FA4A1C"/>
    <w:rsid w:val="00FA52F3"/>
    <w:rsid w:val="00FA6561"/>
    <w:rsid w:val="00FB0150"/>
    <w:rsid w:val="00FB07F8"/>
    <w:rsid w:val="00FB1E7F"/>
    <w:rsid w:val="00FB226F"/>
    <w:rsid w:val="00FB365B"/>
    <w:rsid w:val="00FB41C9"/>
    <w:rsid w:val="00FB6093"/>
    <w:rsid w:val="00FB744E"/>
    <w:rsid w:val="00FBBD7B"/>
    <w:rsid w:val="00FC185A"/>
    <w:rsid w:val="00FC36C9"/>
    <w:rsid w:val="00FC68B0"/>
    <w:rsid w:val="00FC6D55"/>
    <w:rsid w:val="00FD0F6C"/>
    <w:rsid w:val="00FD3C41"/>
    <w:rsid w:val="00FE47CA"/>
    <w:rsid w:val="00FE5A24"/>
    <w:rsid w:val="00FE5E31"/>
    <w:rsid w:val="00FE7C99"/>
    <w:rsid w:val="00FF1E89"/>
    <w:rsid w:val="0101A11A"/>
    <w:rsid w:val="013FE716"/>
    <w:rsid w:val="01429016"/>
    <w:rsid w:val="017835BA"/>
    <w:rsid w:val="019CD7FE"/>
    <w:rsid w:val="01AA5E3B"/>
    <w:rsid w:val="023CA525"/>
    <w:rsid w:val="02529784"/>
    <w:rsid w:val="0278BB5D"/>
    <w:rsid w:val="028A4076"/>
    <w:rsid w:val="02A66E2F"/>
    <w:rsid w:val="02AE860D"/>
    <w:rsid w:val="02C6D622"/>
    <w:rsid w:val="02EC3E02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75E8E0"/>
    <w:rsid w:val="04768065"/>
    <w:rsid w:val="04B81E11"/>
    <w:rsid w:val="04D80699"/>
    <w:rsid w:val="04E35931"/>
    <w:rsid w:val="04EBF747"/>
    <w:rsid w:val="05045204"/>
    <w:rsid w:val="051C2CD5"/>
    <w:rsid w:val="051E8E56"/>
    <w:rsid w:val="053893B7"/>
    <w:rsid w:val="053ED2EC"/>
    <w:rsid w:val="0576DE01"/>
    <w:rsid w:val="0593971E"/>
    <w:rsid w:val="059627D6"/>
    <w:rsid w:val="05A123BD"/>
    <w:rsid w:val="05B957BC"/>
    <w:rsid w:val="05CEF675"/>
    <w:rsid w:val="05D9A4B6"/>
    <w:rsid w:val="05DD12A3"/>
    <w:rsid w:val="05E08ACC"/>
    <w:rsid w:val="06163BB6"/>
    <w:rsid w:val="062453E8"/>
    <w:rsid w:val="0630CD69"/>
    <w:rsid w:val="0661F8CB"/>
    <w:rsid w:val="0662FF9A"/>
    <w:rsid w:val="0674DB21"/>
    <w:rsid w:val="0679862F"/>
    <w:rsid w:val="0690C9C6"/>
    <w:rsid w:val="06AA45FE"/>
    <w:rsid w:val="06EC5F38"/>
    <w:rsid w:val="070C50C3"/>
    <w:rsid w:val="0715644B"/>
    <w:rsid w:val="0726DAC3"/>
    <w:rsid w:val="075CA01B"/>
    <w:rsid w:val="075EF5B9"/>
    <w:rsid w:val="075F8299"/>
    <w:rsid w:val="0768377E"/>
    <w:rsid w:val="0778604B"/>
    <w:rsid w:val="07900FF6"/>
    <w:rsid w:val="0798842A"/>
    <w:rsid w:val="07A60D1F"/>
    <w:rsid w:val="07ADBEC4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8B3E165"/>
    <w:rsid w:val="08BE1360"/>
    <w:rsid w:val="08E629F1"/>
    <w:rsid w:val="091D820B"/>
    <w:rsid w:val="092A49BD"/>
    <w:rsid w:val="097E74F0"/>
    <w:rsid w:val="099EBF9B"/>
    <w:rsid w:val="09ABE46B"/>
    <w:rsid w:val="09CDBD31"/>
    <w:rsid w:val="0A02BF3F"/>
    <w:rsid w:val="0A0E646D"/>
    <w:rsid w:val="0A13BC7E"/>
    <w:rsid w:val="0A18E880"/>
    <w:rsid w:val="0A758AF1"/>
    <w:rsid w:val="0A7C066F"/>
    <w:rsid w:val="0AB446CC"/>
    <w:rsid w:val="0AB9A3FF"/>
    <w:rsid w:val="0ADC38DB"/>
    <w:rsid w:val="0AEF65AD"/>
    <w:rsid w:val="0AF8AF1C"/>
    <w:rsid w:val="0B144CBE"/>
    <w:rsid w:val="0B1A4551"/>
    <w:rsid w:val="0B8CABBB"/>
    <w:rsid w:val="0BB0CB2B"/>
    <w:rsid w:val="0BBC08F8"/>
    <w:rsid w:val="0BC85509"/>
    <w:rsid w:val="0BDB23C7"/>
    <w:rsid w:val="0C033E4B"/>
    <w:rsid w:val="0C29C831"/>
    <w:rsid w:val="0C6E9C5F"/>
    <w:rsid w:val="0CA83BDF"/>
    <w:rsid w:val="0CB09FB6"/>
    <w:rsid w:val="0CB615B2"/>
    <w:rsid w:val="0CC12A04"/>
    <w:rsid w:val="0CC508EA"/>
    <w:rsid w:val="0CE2BBDF"/>
    <w:rsid w:val="0D13A402"/>
    <w:rsid w:val="0D2D4B4D"/>
    <w:rsid w:val="0D37BEB5"/>
    <w:rsid w:val="0D3A6A82"/>
    <w:rsid w:val="0D54B5A8"/>
    <w:rsid w:val="0D630A08"/>
    <w:rsid w:val="0D786DDA"/>
    <w:rsid w:val="0D8215F8"/>
    <w:rsid w:val="0D9C60C8"/>
    <w:rsid w:val="0DAE2EAA"/>
    <w:rsid w:val="0DB9FACD"/>
    <w:rsid w:val="0DC1151B"/>
    <w:rsid w:val="0DD4096B"/>
    <w:rsid w:val="0DED003C"/>
    <w:rsid w:val="0DF59303"/>
    <w:rsid w:val="0E1F8AF2"/>
    <w:rsid w:val="0E3CAC5A"/>
    <w:rsid w:val="0E412742"/>
    <w:rsid w:val="0E512A17"/>
    <w:rsid w:val="0E52639F"/>
    <w:rsid w:val="0E8A219C"/>
    <w:rsid w:val="0E9C4369"/>
    <w:rsid w:val="0EC91BAE"/>
    <w:rsid w:val="0EEC2708"/>
    <w:rsid w:val="0F05001C"/>
    <w:rsid w:val="0F25D013"/>
    <w:rsid w:val="0F3191DF"/>
    <w:rsid w:val="0F444564"/>
    <w:rsid w:val="0FD4DD35"/>
    <w:rsid w:val="0FFBFCEE"/>
    <w:rsid w:val="10501E6B"/>
    <w:rsid w:val="1085037F"/>
    <w:rsid w:val="109A0AAC"/>
    <w:rsid w:val="10C9B179"/>
    <w:rsid w:val="11375017"/>
    <w:rsid w:val="11513818"/>
    <w:rsid w:val="118986D5"/>
    <w:rsid w:val="118E301A"/>
    <w:rsid w:val="11B32A58"/>
    <w:rsid w:val="11B848DC"/>
    <w:rsid w:val="1200BC70"/>
    <w:rsid w:val="1207AE9B"/>
    <w:rsid w:val="1219D5B0"/>
    <w:rsid w:val="122600FC"/>
    <w:rsid w:val="12362EA1"/>
    <w:rsid w:val="1241869D"/>
    <w:rsid w:val="12A79AD6"/>
    <w:rsid w:val="12B134AA"/>
    <w:rsid w:val="12EE240A"/>
    <w:rsid w:val="12FF5295"/>
    <w:rsid w:val="13255736"/>
    <w:rsid w:val="132893D0"/>
    <w:rsid w:val="1329ECAB"/>
    <w:rsid w:val="13548E74"/>
    <w:rsid w:val="135D0ECF"/>
    <w:rsid w:val="136703B0"/>
    <w:rsid w:val="138F06CC"/>
    <w:rsid w:val="13AB06E0"/>
    <w:rsid w:val="13D3CC9A"/>
    <w:rsid w:val="13D66321"/>
    <w:rsid w:val="140F7F20"/>
    <w:rsid w:val="145B01D4"/>
    <w:rsid w:val="147421DE"/>
    <w:rsid w:val="1476226F"/>
    <w:rsid w:val="147C31BA"/>
    <w:rsid w:val="148A5746"/>
    <w:rsid w:val="14A2B72B"/>
    <w:rsid w:val="14A9A11E"/>
    <w:rsid w:val="14C12797"/>
    <w:rsid w:val="14FB0944"/>
    <w:rsid w:val="14FCE91F"/>
    <w:rsid w:val="152BD591"/>
    <w:rsid w:val="15385D32"/>
    <w:rsid w:val="154699D8"/>
    <w:rsid w:val="15622EA8"/>
    <w:rsid w:val="15860121"/>
    <w:rsid w:val="15991F9E"/>
    <w:rsid w:val="15D02DA7"/>
    <w:rsid w:val="15EC7BB2"/>
    <w:rsid w:val="15FF23C5"/>
    <w:rsid w:val="1606A0B3"/>
    <w:rsid w:val="163B6C78"/>
    <w:rsid w:val="164C9CB0"/>
    <w:rsid w:val="1697FF50"/>
    <w:rsid w:val="16ABCF22"/>
    <w:rsid w:val="16C4CAE2"/>
    <w:rsid w:val="16C62912"/>
    <w:rsid w:val="16E65582"/>
    <w:rsid w:val="17271D26"/>
    <w:rsid w:val="17355208"/>
    <w:rsid w:val="1741C9E0"/>
    <w:rsid w:val="1767A7C0"/>
    <w:rsid w:val="17718EF1"/>
    <w:rsid w:val="177541BC"/>
    <w:rsid w:val="17927642"/>
    <w:rsid w:val="1794FF8F"/>
    <w:rsid w:val="1795D58B"/>
    <w:rsid w:val="17A3AB97"/>
    <w:rsid w:val="17C34154"/>
    <w:rsid w:val="17DDF279"/>
    <w:rsid w:val="17E1F344"/>
    <w:rsid w:val="17E982EA"/>
    <w:rsid w:val="1816D3D3"/>
    <w:rsid w:val="1818CB1E"/>
    <w:rsid w:val="186FFDF4"/>
    <w:rsid w:val="187FD9C4"/>
    <w:rsid w:val="18A22574"/>
    <w:rsid w:val="18A6E61D"/>
    <w:rsid w:val="190B7CF9"/>
    <w:rsid w:val="190F5199"/>
    <w:rsid w:val="19234F58"/>
    <w:rsid w:val="19398B17"/>
    <w:rsid w:val="195C5BC0"/>
    <w:rsid w:val="1998D26B"/>
    <w:rsid w:val="19C5F8D7"/>
    <w:rsid w:val="1A097CC3"/>
    <w:rsid w:val="1A2D2724"/>
    <w:rsid w:val="1A3927A5"/>
    <w:rsid w:val="1A39B1A0"/>
    <w:rsid w:val="1A522C81"/>
    <w:rsid w:val="1A633586"/>
    <w:rsid w:val="1A825877"/>
    <w:rsid w:val="1AB3E72F"/>
    <w:rsid w:val="1AF6F397"/>
    <w:rsid w:val="1B3856A1"/>
    <w:rsid w:val="1B533F0A"/>
    <w:rsid w:val="1B6732B2"/>
    <w:rsid w:val="1B6923DC"/>
    <w:rsid w:val="1B6F2FFF"/>
    <w:rsid w:val="1BABE5D8"/>
    <w:rsid w:val="1BB82F6D"/>
    <w:rsid w:val="1BB86F18"/>
    <w:rsid w:val="1BBA3B6D"/>
    <w:rsid w:val="1C57C2A7"/>
    <w:rsid w:val="1C6C2F44"/>
    <w:rsid w:val="1CDDFA2B"/>
    <w:rsid w:val="1D088D79"/>
    <w:rsid w:val="1D198FEA"/>
    <w:rsid w:val="1D51590E"/>
    <w:rsid w:val="1D621E25"/>
    <w:rsid w:val="1D6A661C"/>
    <w:rsid w:val="1D8453CC"/>
    <w:rsid w:val="1D90D3EE"/>
    <w:rsid w:val="1D976CF5"/>
    <w:rsid w:val="1DAE0581"/>
    <w:rsid w:val="1DC2DC2E"/>
    <w:rsid w:val="1E666116"/>
    <w:rsid w:val="1E9D0237"/>
    <w:rsid w:val="1EB77769"/>
    <w:rsid w:val="1EC160DB"/>
    <w:rsid w:val="1EDE667A"/>
    <w:rsid w:val="1F1D7E4C"/>
    <w:rsid w:val="1F2A7E8A"/>
    <w:rsid w:val="1FEA14F5"/>
    <w:rsid w:val="20044F77"/>
    <w:rsid w:val="202879BF"/>
    <w:rsid w:val="20491788"/>
    <w:rsid w:val="207F307D"/>
    <w:rsid w:val="20B94EAD"/>
    <w:rsid w:val="20C69B4D"/>
    <w:rsid w:val="20CD7DBA"/>
    <w:rsid w:val="2146EA85"/>
    <w:rsid w:val="216286D1"/>
    <w:rsid w:val="216F4968"/>
    <w:rsid w:val="21D86560"/>
    <w:rsid w:val="21F01720"/>
    <w:rsid w:val="220DC539"/>
    <w:rsid w:val="22405812"/>
    <w:rsid w:val="226B073A"/>
    <w:rsid w:val="22B4C582"/>
    <w:rsid w:val="22BD91F2"/>
    <w:rsid w:val="22C60A51"/>
    <w:rsid w:val="22CCAF5E"/>
    <w:rsid w:val="22D25700"/>
    <w:rsid w:val="22F12C63"/>
    <w:rsid w:val="23014F36"/>
    <w:rsid w:val="230BCC45"/>
    <w:rsid w:val="232AFE68"/>
    <w:rsid w:val="2342CD68"/>
    <w:rsid w:val="23436886"/>
    <w:rsid w:val="234E2F82"/>
    <w:rsid w:val="2373B459"/>
    <w:rsid w:val="237435C1"/>
    <w:rsid w:val="237DC84D"/>
    <w:rsid w:val="23AD00B1"/>
    <w:rsid w:val="23FD2022"/>
    <w:rsid w:val="2425E6EF"/>
    <w:rsid w:val="243894CC"/>
    <w:rsid w:val="244046A0"/>
    <w:rsid w:val="244AB3E1"/>
    <w:rsid w:val="247A03B0"/>
    <w:rsid w:val="24A130CE"/>
    <w:rsid w:val="24B03C2B"/>
    <w:rsid w:val="24C980A1"/>
    <w:rsid w:val="24F4177D"/>
    <w:rsid w:val="25100622"/>
    <w:rsid w:val="252ACB32"/>
    <w:rsid w:val="2593D470"/>
    <w:rsid w:val="25B65A88"/>
    <w:rsid w:val="260321BD"/>
    <w:rsid w:val="2638BA54"/>
    <w:rsid w:val="26570516"/>
    <w:rsid w:val="26637A28"/>
    <w:rsid w:val="2670BF34"/>
    <w:rsid w:val="2674F1EA"/>
    <w:rsid w:val="2675CAAE"/>
    <w:rsid w:val="2692F108"/>
    <w:rsid w:val="26B355BF"/>
    <w:rsid w:val="26C27047"/>
    <w:rsid w:val="26E097D1"/>
    <w:rsid w:val="26F63805"/>
    <w:rsid w:val="2704AFD8"/>
    <w:rsid w:val="27217360"/>
    <w:rsid w:val="272341AC"/>
    <w:rsid w:val="2741DDB9"/>
    <w:rsid w:val="27ABC396"/>
    <w:rsid w:val="27D45789"/>
    <w:rsid w:val="27DD2403"/>
    <w:rsid w:val="2814EDC2"/>
    <w:rsid w:val="28173E50"/>
    <w:rsid w:val="2819AF26"/>
    <w:rsid w:val="28318C97"/>
    <w:rsid w:val="28519B73"/>
    <w:rsid w:val="28617271"/>
    <w:rsid w:val="28705C69"/>
    <w:rsid w:val="2887D646"/>
    <w:rsid w:val="28A87ADE"/>
    <w:rsid w:val="28B563F1"/>
    <w:rsid w:val="290A6BFB"/>
    <w:rsid w:val="29698B5C"/>
    <w:rsid w:val="29938862"/>
    <w:rsid w:val="299EAFC9"/>
    <w:rsid w:val="29CFC393"/>
    <w:rsid w:val="29DB77DC"/>
    <w:rsid w:val="29EC62F1"/>
    <w:rsid w:val="2A2383A3"/>
    <w:rsid w:val="2A4EE36D"/>
    <w:rsid w:val="2A6CA1B1"/>
    <w:rsid w:val="2A86D0C5"/>
    <w:rsid w:val="2A9A0419"/>
    <w:rsid w:val="2AA48421"/>
    <w:rsid w:val="2AB198A0"/>
    <w:rsid w:val="2AB46A78"/>
    <w:rsid w:val="2B4E7A6B"/>
    <w:rsid w:val="2B56DD90"/>
    <w:rsid w:val="2B99EDC6"/>
    <w:rsid w:val="2BA3C125"/>
    <w:rsid w:val="2BA7155C"/>
    <w:rsid w:val="2BA80BE9"/>
    <w:rsid w:val="2BF6704E"/>
    <w:rsid w:val="2C0AE1C3"/>
    <w:rsid w:val="2C1148F1"/>
    <w:rsid w:val="2C1CB195"/>
    <w:rsid w:val="2C503AD9"/>
    <w:rsid w:val="2C54DD1C"/>
    <w:rsid w:val="2C748C25"/>
    <w:rsid w:val="2C974C40"/>
    <w:rsid w:val="2CC1949A"/>
    <w:rsid w:val="2CD61011"/>
    <w:rsid w:val="2CD75598"/>
    <w:rsid w:val="2CF5788B"/>
    <w:rsid w:val="2D4877DE"/>
    <w:rsid w:val="2D4B438E"/>
    <w:rsid w:val="2D8CEA39"/>
    <w:rsid w:val="2DA63AB1"/>
    <w:rsid w:val="2DAE8CDE"/>
    <w:rsid w:val="2DB459ED"/>
    <w:rsid w:val="2DB7891E"/>
    <w:rsid w:val="2DC545FF"/>
    <w:rsid w:val="2DCB6965"/>
    <w:rsid w:val="2DF12683"/>
    <w:rsid w:val="2E46F30C"/>
    <w:rsid w:val="2E47EBAB"/>
    <w:rsid w:val="2E5B6B3C"/>
    <w:rsid w:val="2E6B8A94"/>
    <w:rsid w:val="2E6E0F84"/>
    <w:rsid w:val="2E804830"/>
    <w:rsid w:val="2E8C254D"/>
    <w:rsid w:val="2EA93F7E"/>
    <w:rsid w:val="2ED2C422"/>
    <w:rsid w:val="2EDB61E7"/>
    <w:rsid w:val="2F2F8587"/>
    <w:rsid w:val="2F3B29FA"/>
    <w:rsid w:val="2F799FBC"/>
    <w:rsid w:val="2F8638B3"/>
    <w:rsid w:val="2F8B16C3"/>
    <w:rsid w:val="2F90764A"/>
    <w:rsid w:val="2F964183"/>
    <w:rsid w:val="2F9F0861"/>
    <w:rsid w:val="2FB1E1A1"/>
    <w:rsid w:val="2FB50C89"/>
    <w:rsid w:val="2FB62E98"/>
    <w:rsid w:val="2FCFFCA4"/>
    <w:rsid w:val="2FD021C0"/>
    <w:rsid w:val="3007C270"/>
    <w:rsid w:val="30137807"/>
    <w:rsid w:val="302F34A3"/>
    <w:rsid w:val="303CF486"/>
    <w:rsid w:val="303F59BA"/>
    <w:rsid w:val="3059A33E"/>
    <w:rsid w:val="3059ED75"/>
    <w:rsid w:val="30FE2148"/>
    <w:rsid w:val="3115701D"/>
    <w:rsid w:val="31311304"/>
    <w:rsid w:val="313B09D1"/>
    <w:rsid w:val="3151E8B9"/>
    <w:rsid w:val="316CF196"/>
    <w:rsid w:val="316E2DD8"/>
    <w:rsid w:val="31930BFE"/>
    <w:rsid w:val="31A116E7"/>
    <w:rsid w:val="31B3F2D1"/>
    <w:rsid w:val="31CEF8DD"/>
    <w:rsid w:val="321302A9"/>
    <w:rsid w:val="3233C45F"/>
    <w:rsid w:val="3265C612"/>
    <w:rsid w:val="3272CABC"/>
    <w:rsid w:val="32892452"/>
    <w:rsid w:val="328EC038"/>
    <w:rsid w:val="32B1407E"/>
    <w:rsid w:val="339E9BDD"/>
    <w:rsid w:val="33A5AD91"/>
    <w:rsid w:val="33C2F032"/>
    <w:rsid w:val="33F96735"/>
    <w:rsid w:val="3409FC73"/>
    <w:rsid w:val="342A9099"/>
    <w:rsid w:val="34397120"/>
    <w:rsid w:val="3446C6B9"/>
    <w:rsid w:val="3447978C"/>
    <w:rsid w:val="344D10DF"/>
    <w:rsid w:val="345245F1"/>
    <w:rsid w:val="34A295FD"/>
    <w:rsid w:val="34BF3B0B"/>
    <w:rsid w:val="34FED4DA"/>
    <w:rsid w:val="3527ACEC"/>
    <w:rsid w:val="352C2FA8"/>
    <w:rsid w:val="353F295A"/>
    <w:rsid w:val="354E0187"/>
    <w:rsid w:val="35593599"/>
    <w:rsid w:val="3565D526"/>
    <w:rsid w:val="3567E281"/>
    <w:rsid w:val="35AA4B9E"/>
    <w:rsid w:val="35B3A61C"/>
    <w:rsid w:val="35E0370D"/>
    <w:rsid w:val="35EA140C"/>
    <w:rsid w:val="3629A58E"/>
    <w:rsid w:val="367D7E30"/>
    <w:rsid w:val="368FA022"/>
    <w:rsid w:val="3690C306"/>
    <w:rsid w:val="36DFB60E"/>
    <w:rsid w:val="36EA9DF0"/>
    <w:rsid w:val="37132F3D"/>
    <w:rsid w:val="3717F78D"/>
    <w:rsid w:val="37265414"/>
    <w:rsid w:val="37321D1E"/>
    <w:rsid w:val="3734046D"/>
    <w:rsid w:val="373DDB3D"/>
    <w:rsid w:val="3746A3D4"/>
    <w:rsid w:val="3764B1BD"/>
    <w:rsid w:val="37908BE2"/>
    <w:rsid w:val="3793E3D0"/>
    <w:rsid w:val="37D0037B"/>
    <w:rsid w:val="37E3A3F2"/>
    <w:rsid w:val="37E6803F"/>
    <w:rsid w:val="37FEEFF7"/>
    <w:rsid w:val="381478E7"/>
    <w:rsid w:val="381F1C58"/>
    <w:rsid w:val="384E73F7"/>
    <w:rsid w:val="385B7D60"/>
    <w:rsid w:val="386C27EC"/>
    <w:rsid w:val="3875FCC8"/>
    <w:rsid w:val="3885437B"/>
    <w:rsid w:val="38A239D5"/>
    <w:rsid w:val="38E8D56E"/>
    <w:rsid w:val="38F1B2DB"/>
    <w:rsid w:val="38F53B94"/>
    <w:rsid w:val="39168B41"/>
    <w:rsid w:val="3938D553"/>
    <w:rsid w:val="394FB2DB"/>
    <w:rsid w:val="3962E6C9"/>
    <w:rsid w:val="396F901B"/>
    <w:rsid w:val="398624A2"/>
    <w:rsid w:val="39D20BD1"/>
    <w:rsid w:val="39DFE820"/>
    <w:rsid w:val="39E23E66"/>
    <w:rsid w:val="39F74DC1"/>
    <w:rsid w:val="39FF0300"/>
    <w:rsid w:val="3A056280"/>
    <w:rsid w:val="3A123E99"/>
    <w:rsid w:val="3A1AED49"/>
    <w:rsid w:val="3A1C1BC1"/>
    <w:rsid w:val="3A2D6EDB"/>
    <w:rsid w:val="3A389093"/>
    <w:rsid w:val="3A3E0A36"/>
    <w:rsid w:val="3A84A5CF"/>
    <w:rsid w:val="3ACA7872"/>
    <w:rsid w:val="3B069EF5"/>
    <w:rsid w:val="3B3A6A01"/>
    <w:rsid w:val="3B5857D3"/>
    <w:rsid w:val="3B706150"/>
    <w:rsid w:val="3BBBBCC6"/>
    <w:rsid w:val="3BBE89C3"/>
    <w:rsid w:val="3BCF9321"/>
    <w:rsid w:val="3BE072B0"/>
    <w:rsid w:val="3C443E4B"/>
    <w:rsid w:val="3C57109A"/>
    <w:rsid w:val="3C5B6BD0"/>
    <w:rsid w:val="3C6E67DD"/>
    <w:rsid w:val="3C79FA95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8D8DAF"/>
    <w:rsid w:val="3E8ECA88"/>
    <w:rsid w:val="3E8FE206"/>
    <w:rsid w:val="3EC825B4"/>
    <w:rsid w:val="3EEE3EF1"/>
    <w:rsid w:val="3EF4255A"/>
    <w:rsid w:val="3F1845C8"/>
    <w:rsid w:val="3F188D0C"/>
    <w:rsid w:val="3F406681"/>
    <w:rsid w:val="3F5D6C16"/>
    <w:rsid w:val="3FD117DE"/>
    <w:rsid w:val="3FE42271"/>
    <w:rsid w:val="400ED201"/>
    <w:rsid w:val="401A90F9"/>
    <w:rsid w:val="402DAD98"/>
    <w:rsid w:val="405BB69B"/>
    <w:rsid w:val="40619B65"/>
    <w:rsid w:val="4094235D"/>
    <w:rsid w:val="409AAA0C"/>
    <w:rsid w:val="40A5DEF5"/>
    <w:rsid w:val="40B92D02"/>
    <w:rsid w:val="40E982FC"/>
    <w:rsid w:val="40EBCA19"/>
    <w:rsid w:val="40FF642E"/>
    <w:rsid w:val="41034576"/>
    <w:rsid w:val="4104A05C"/>
    <w:rsid w:val="410B2F5C"/>
    <w:rsid w:val="410E2E51"/>
    <w:rsid w:val="41431BA1"/>
    <w:rsid w:val="41461CF9"/>
    <w:rsid w:val="415363C2"/>
    <w:rsid w:val="416C5154"/>
    <w:rsid w:val="4171EDDB"/>
    <w:rsid w:val="4183F025"/>
    <w:rsid w:val="4190D1B4"/>
    <w:rsid w:val="41D6773C"/>
    <w:rsid w:val="41EC9320"/>
    <w:rsid w:val="41ED5DC0"/>
    <w:rsid w:val="4210681C"/>
    <w:rsid w:val="4254F6CB"/>
    <w:rsid w:val="42795C24"/>
    <w:rsid w:val="42AE2425"/>
    <w:rsid w:val="42AFD054"/>
    <w:rsid w:val="42E107BC"/>
    <w:rsid w:val="43066DE9"/>
    <w:rsid w:val="43339281"/>
    <w:rsid w:val="43396C35"/>
    <w:rsid w:val="433F29B2"/>
    <w:rsid w:val="436FD9B7"/>
    <w:rsid w:val="439F7555"/>
    <w:rsid w:val="43A72CC5"/>
    <w:rsid w:val="43CA291E"/>
    <w:rsid w:val="43D3D62B"/>
    <w:rsid w:val="43DE8DBA"/>
    <w:rsid w:val="43E2881E"/>
    <w:rsid w:val="43E5A6CC"/>
    <w:rsid w:val="44295D06"/>
    <w:rsid w:val="4433759B"/>
    <w:rsid w:val="4443905B"/>
    <w:rsid w:val="4530F144"/>
    <w:rsid w:val="4537BA68"/>
    <w:rsid w:val="453ACB8E"/>
    <w:rsid w:val="4547CA80"/>
    <w:rsid w:val="454B3184"/>
    <w:rsid w:val="45A706EA"/>
    <w:rsid w:val="45C56F62"/>
    <w:rsid w:val="45C75876"/>
    <w:rsid w:val="45D240F6"/>
    <w:rsid w:val="45E61B11"/>
    <w:rsid w:val="463FFA33"/>
    <w:rsid w:val="466442D7"/>
    <w:rsid w:val="4685FFBD"/>
    <w:rsid w:val="468FADAB"/>
    <w:rsid w:val="46C1C446"/>
    <w:rsid w:val="46CCDE6A"/>
    <w:rsid w:val="46CE0EAA"/>
    <w:rsid w:val="470364E1"/>
    <w:rsid w:val="4721225E"/>
    <w:rsid w:val="4740CB13"/>
    <w:rsid w:val="4750C475"/>
    <w:rsid w:val="47764606"/>
    <w:rsid w:val="47DE3467"/>
    <w:rsid w:val="48165850"/>
    <w:rsid w:val="48267B2A"/>
    <w:rsid w:val="48778BBC"/>
    <w:rsid w:val="488AE505"/>
    <w:rsid w:val="4891E309"/>
    <w:rsid w:val="489F3542"/>
    <w:rsid w:val="48C3524C"/>
    <w:rsid w:val="48D3358F"/>
    <w:rsid w:val="48FEF938"/>
    <w:rsid w:val="4906E6BE"/>
    <w:rsid w:val="49210ADA"/>
    <w:rsid w:val="493980C0"/>
    <w:rsid w:val="49690F77"/>
    <w:rsid w:val="49A3632A"/>
    <w:rsid w:val="49AF022D"/>
    <w:rsid w:val="49B1E0E6"/>
    <w:rsid w:val="49C4BB0D"/>
    <w:rsid w:val="49D33042"/>
    <w:rsid w:val="49EF72DB"/>
    <w:rsid w:val="4A34A6E1"/>
    <w:rsid w:val="4A493C73"/>
    <w:rsid w:val="4A5DED15"/>
    <w:rsid w:val="4A65D4BA"/>
    <w:rsid w:val="4A8D11CB"/>
    <w:rsid w:val="4A96249D"/>
    <w:rsid w:val="4A985D60"/>
    <w:rsid w:val="4A9AC999"/>
    <w:rsid w:val="4AA2B71F"/>
    <w:rsid w:val="4AA4D1DF"/>
    <w:rsid w:val="4AC8752C"/>
    <w:rsid w:val="4AE8E0CA"/>
    <w:rsid w:val="4AF246F5"/>
    <w:rsid w:val="4AF78DD2"/>
    <w:rsid w:val="4B0A1EE2"/>
    <w:rsid w:val="4B384B72"/>
    <w:rsid w:val="4B3ED737"/>
    <w:rsid w:val="4B5A70A2"/>
    <w:rsid w:val="4B6BA1E8"/>
    <w:rsid w:val="4B9CCECB"/>
    <w:rsid w:val="4BE6FAA0"/>
    <w:rsid w:val="4C05CFD0"/>
    <w:rsid w:val="4C16850D"/>
    <w:rsid w:val="4C247A99"/>
    <w:rsid w:val="4C304AED"/>
    <w:rsid w:val="4C3A86B5"/>
    <w:rsid w:val="4C3E8780"/>
    <w:rsid w:val="4C8E1756"/>
    <w:rsid w:val="4C985E25"/>
    <w:rsid w:val="4D02D830"/>
    <w:rsid w:val="4D1CEEC2"/>
    <w:rsid w:val="4D74F90B"/>
    <w:rsid w:val="4D9488EE"/>
    <w:rsid w:val="4D972077"/>
    <w:rsid w:val="4DC8FB83"/>
    <w:rsid w:val="4DD3BA20"/>
    <w:rsid w:val="4DE64B13"/>
    <w:rsid w:val="4DEC2E96"/>
    <w:rsid w:val="4E29E7B7"/>
    <w:rsid w:val="4E45FA89"/>
    <w:rsid w:val="4E6E7BE8"/>
    <w:rsid w:val="4E7DC274"/>
    <w:rsid w:val="4EA63BC3"/>
    <w:rsid w:val="4EAF9945"/>
    <w:rsid w:val="4ED2FB0E"/>
    <w:rsid w:val="4EE090FB"/>
    <w:rsid w:val="4EE501E5"/>
    <w:rsid w:val="4EEA7FBB"/>
    <w:rsid w:val="4EFA1F88"/>
    <w:rsid w:val="4EFDAAAA"/>
    <w:rsid w:val="4F0EC1B5"/>
    <w:rsid w:val="4F2F9D26"/>
    <w:rsid w:val="4F40ED72"/>
    <w:rsid w:val="4F93016F"/>
    <w:rsid w:val="4FA1F826"/>
    <w:rsid w:val="4FB2CEF0"/>
    <w:rsid w:val="4FBC2913"/>
    <w:rsid w:val="4FBD4B79"/>
    <w:rsid w:val="4FCE3C24"/>
    <w:rsid w:val="4FDE7878"/>
    <w:rsid w:val="4FE2B3F1"/>
    <w:rsid w:val="4FE5A22D"/>
    <w:rsid w:val="4FEA068A"/>
    <w:rsid w:val="504271C6"/>
    <w:rsid w:val="504ABE8B"/>
    <w:rsid w:val="505A727F"/>
    <w:rsid w:val="5074C69C"/>
    <w:rsid w:val="507BF38B"/>
    <w:rsid w:val="50B61B6A"/>
    <w:rsid w:val="50C95AF8"/>
    <w:rsid w:val="50CAF927"/>
    <w:rsid w:val="50CEFC5C"/>
    <w:rsid w:val="50F5FA9F"/>
    <w:rsid w:val="510E8F50"/>
    <w:rsid w:val="5111F8A3"/>
    <w:rsid w:val="5131A810"/>
    <w:rsid w:val="5157860F"/>
    <w:rsid w:val="51658A64"/>
    <w:rsid w:val="517F2200"/>
    <w:rsid w:val="5181728E"/>
    <w:rsid w:val="5197AB58"/>
    <w:rsid w:val="519E0DCD"/>
    <w:rsid w:val="51ABAEAF"/>
    <w:rsid w:val="51AD8143"/>
    <w:rsid w:val="51C27B3C"/>
    <w:rsid w:val="5212B839"/>
    <w:rsid w:val="5215D56A"/>
    <w:rsid w:val="5278B1CB"/>
    <w:rsid w:val="52ADC904"/>
    <w:rsid w:val="52B0EB76"/>
    <w:rsid w:val="52C87D82"/>
    <w:rsid w:val="52CF97E6"/>
    <w:rsid w:val="52E0DBAC"/>
    <w:rsid w:val="52EA20FA"/>
    <w:rsid w:val="52F14E39"/>
    <w:rsid w:val="52F5E265"/>
    <w:rsid w:val="5321D259"/>
    <w:rsid w:val="53337BB9"/>
    <w:rsid w:val="5388FBC2"/>
    <w:rsid w:val="53CAB1E2"/>
    <w:rsid w:val="53D4E98A"/>
    <w:rsid w:val="53E9D56F"/>
    <w:rsid w:val="53EF58EB"/>
    <w:rsid w:val="53F0CBA7"/>
    <w:rsid w:val="53FDA820"/>
    <w:rsid w:val="54022D9B"/>
    <w:rsid w:val="54499965"/>
    <w:rsid w:val="5452EBC4"/>
    <w:rsid w:val="5486C274"/>
    <w:rsid w:val="54A21A21"/>
    <w:rsid w:val="54A83FDA"/>
    <w:rsid w:val="54ACF45B"/>
    <w:rsid w:val="54ADA525"/>
    <w:rsid w:val="54B91350"/>
    <w:rsid w:val="54C043DF"/>
    <w:rsid w:val="54C5FAC3"/>
    <w:rsid w:val="54CCC4C0"/>
    <w:rsid w:val="54F9A7A6"/>
    <w:rsid w:val="5502BA53"/>
    <w:rsid w:val="550E52BA"/>
    <w:rsid w:val="55157D47"/>
    <w:rsid w:val="55622B48"/>
    <w:rsid w:val="556DBB27"/>
    <w:rsid w:val="5599FC54"/>
    <w:rsid w:val="55A4B8A6"/>
    <w:rsid w:val="55D5BBE8"/>
    <w:rsid w:val="55E569C6"/>
    <w:rsid w:val="56294354"/>
    <w:rsid w:val="56357FE8"/>
    <w:rsid w:val="5653A599"/>
    <w:rsid w:val="567B5540"/>
    <w:rsid w:val="5682691A"/>
    <w:rsid w:val="56B14DA8"/>
    <w:rsid w:val="56B154EF"/>
    <w:rsid w:val="56B61B3F"/>
    <w:rsid w:val="56F7B0F0"/>
    <w:rsid w:val="5702E826"/>
    <w:rsid w:val="571819E9"/>
    <w:rsid w:val="5734E6AF"/>
    <w:rsid w:val="573D3E55"/>
    <w:rsid w:val="57813A27"/>
    <w:rsid w:val="578543A4"/>
    <w:rsid w:val="578E1190"/>
    <w:rsid w:val="57A8CE78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8F32CD4"/>
    <w:rsid w:val="58FDF206"/>
    <w:rsid w:val="591D0A88"/>
    <w:rsid w:val="59279D21"/>
    <w:rsid w:val="59364947"/>
    <w:rsid w:val="594913FE"/>
    <w:rsid w:val="595D9C05"/>
    <w:rsid w:val="59C2CD71"/>
    <w:rsid w:val="59FA8DD6"/>
    <w:rsid w:val="5A4116F2"/>
    <w:rsid w:val="5A5A0C7E"/>
    <w:rsid w:val="5A8C09E1"/>
    <w:rsid w:val="5AAC4A88"/>
    <w:rsid w:val="5AAEA235"/>
    <w:rsid w:val="5AFBBEB3"/>
    <w:rsid w:val="5B061E4E"/>
    <w:rsid w:val="5B18439C"/>
    <w:rsid w:val="5B3E8D9E"/>
    <w:rsid w:val="5B4B424D"/>
    <w:rsid w:val="5B6B7F19"/>
    <w:rsid w:val="5B82DF5C"/>
    <w:rsid w:val="5B8CAC51"/>
    <w:rsid w:val="5BCB2213"/>
    <w:rsid w:val="5BDCBF5D"/>
    <w:rsid w:val="5BE229B0"/>
    <w:rsid w:val="5BF5DCDF"/>
    <w:rsid w:val="5C0857D2"/>
    <w:rsid w:val="5C10E2B5"/>
    <w:rsid w:val="5C16D000"/>
    <w:rsid w:val="5C45A4AD"/>
    <w:rsid w:val="5C52BE83"/>
    <w:rsid w:val="5C6F8BC1"/>
    <w:rsid w:val="5C7833C4"/>
    <w:rsid w:val="5CB09469"/>
    <w:rsid w:val="5D208256"/>
    <w:rsid w:val="5D2094D7"/>
    <w:rsid w:val="5D2421D8"/>
    <w:rsid w:val="5D30BCFF"/>
    <w:rsid w:val="5D4E087B"/>
    <w:rsid w:val="5D8BFFDE"/>
    <w:rsid w:val="5DCD9608"/>
    <w:rsid w:val="5DE3A533"/>
    <w:rsid w:val="5E3914F9"/>
    <w:rsid w:val="5E63DD22"/>
    <w:rsid w:val="5E64639E"/>
    <w:rsid w:val="5E648500"/>
    <w:rsid w:val="5E67D755"/>
    <w:rsid w:val="5E9F5E1B"/>
    <w:rsid w:val="5EAF3824"/>
    <w:rsid w:val="5EB54B21"/>
    <w:rsid w:val="5EB73B65"/>
    <w:rsid w:val="5EC44D13"/>
    <w:rsid w:val="5ECA96B3"/>
    <w:rsid w:val="5F0599A4"/>
    <w:rsid w:val="5F0DD2CD"/>
    <w:rsid w:val="5F195910"/>
    <w:rsid w:val="5F1DF6FC"/>
    <w:rsid w:val="5F40ACD7"/>
    <w:rsid w:val="5F40C452"/>
    <w:rsid w:val="5F42DBAC"/>
    <w:rsid w:val="5FA02CC4"/>
    <w:rsid w:val="5FC6DB08"/>
    <w:rsid w:val="5FD31032"/>
    <w:rsid w:val="5FDF08EC"/>
    <w:rsid w:val="604419F8"/>
    <w:rsid w:val="6066E6A2"/>
    <w:rsid w:val="6085A93D"/>
    <w:rsid w:val="60B3672E"/>
    <w:rsid w:val="60DC1E0E"/>
    <w:rsid w:val="60E5165C"/>
    <w:rsid w:val="60EF4A96"/>
    <w:rsid w:val="61281C6D"/>
    <w:rsid w:val="613BFD25"/>
    <w:rsid w:val="614275AE"/>
    <w:rsid w:val="615675F9"/>
    <w:rsid w:val="61637495"/>
    <w:rsid w:val="61872E58"/>
    <w:rsid w:val="619F83DE"/>
    <w:rsid w:val="61FBEDD5"/>
    <w:rsid w:val="62602882"/>
    <w:rsid w:val="62672354"/>
    <w:rsid w:val="62BA310D"/>
    <w:rsid w:val="62C3ECCE"/>
    <w:rsid w:val="62C6F3C7"/>
    <w:rsid w:val="62CE57C3"/>
    <w:rsid w:val="62E276DA"/>
    <w:rsid w:val="630A9C1B"/>
    <w:rsid w:val="637B22C1"/>
    <w:rsid w:val="6382B860"/>
    <w:rsid w:val="63938627"/>
    <w:rsid w:val="63B3F73A"/>
    <w:rsid w:val="63C4E9CD"/>
    <w:rsid w:val="63E546B1"/>
    <w:rsid w:val="64034306"/>
    <w:rsid w:val="643E5DCF"/>
    <w:rsid w:val="64480C69"/>
    <w:rsid w:val="64816392"/>
    <w:rsid w:val="6497A3A0"/>
    <w:rsid w:val="64E2E7BB"/>
    <w:rsid w:val="64EA3CCE"/>
    <w:rsid w:val="64ED5D6A"/>
    <w:rsid w:val="64F4BEF5"/>
    <w:rsid w:val="64FC6C6C"/>
    <w:rsid w:val="653837DB"/>
    <w:rsid w:val="654276CB"/>
    <w:rsid w:val="65483EDE"/>
    <w:rsid w:val="65715BB8"/>
    <w:rsid w:val="6582315B"/>
    <w:rsid w:val="65AA37B2"/>
    <w:rsid w:val="65BEDCC4"/>
    <w:rsid w:val="65C07EEC"/>
    <w:rsid w:val="65D48468"/>
    <w:rsid w:val="6602273E"/>
    <w:rsid w:val="6685A888"/>
    <w:rsid w:val="669AAFB3"/>
    <w:rsid w:val="66D4F851"/>
    <w:rsid w:val="67027CCE"/>
    <w:rsid w:val="67409A48"/>
    <w:rsid w:val="67974DA2"/>
    <w:rsid w:val="67B5D2D4"/>
    <w:rsid w:val="67C05010"/>
    <w:rsid w:val="67D56E08"/>
    <w:rsid w:val="67DEBAA7"/>
    <w:rsid w:val="67E53CE7"/>
    <w:rsid w:val="67EC80BE"/>
    <w:rsid w:val="6807D363"/>
    <w:rsid w:val="680EC562"/>
    <w:rsid w:val="680FE59E"/>
    <w:rsid w:val="683A95B3"/>
    <w:rsid w:val="686B2F59"/>
    <w:rsid w:val="68945EE1"/>
    <w:rsid w:val="68B5FE45"/>
    <w:rsid w:val="68DD1BAE"/>
    <w:rsid w:val="68E6DADA"/>
    <w:rsid w:val="68FCFC0E"/>
    <w:rsid w:val="692EFD48"/>
    <w:rsid w:val="6944D659"/>
    <w:rsid w:val="694EB391"/>
    <w:rsid w:val="6960E9FE"/>
    <w:rsid w:val="6976C5DB"/>
    <w:rsid w:val="69C6001E"/>
    <w:rsid w:val="69FC8623"/>
    <w:rsid w:val="6A866108"/>
    <w:rsid w:val="6A870BAF"/>
    <w:rsid w:val="6ACE8F6F"/>
    <w:rsid w:val="6ACFD765"/>
    <w:rsid w:val="6B3E0A3F"/>
    <w:rsid w:val="6B5C9EEE"/>
    <w:rsid w:val="6B7273DE"/>
    <w:rsid w:val="6B900D27"/>
    <w:rsid w:val="6BC59863"/>
    <w:rsid w:val="6C1A76B4"/>
    <w:rsid w:val="6C1E7B9C"/>
    <w:rsid w:val="6C4E3A31"/>
    <w:rsid w:val="6C58FF17"/>
    <w:rsid w:val="6C680788"/>
    <w:rsid w:val="6C848A27"/>
    <w:rsid w:val="6C869F56"/>
    <w:rsid w:val="6CF91632"/>
    <w:rsid w:val="6D0D9552"/>
    <w:rsid w:val="6D0EA691"/>
    <w:rsid w:val="6D14A7BE"/>
    <w:rsid w:val="6D31B450"/>
    <w:rsid w:val="6D412B76"/>
    <w:rsid w:val="6D4D7373"/>
    <w:rsid w:val="6D6336A9"/>
    <w:rsid w:val="6DA5C386"/>
    <w:rsid w:val="6DAC411B"/>
    <w:rsid w:val="6DAF3FAE"/>
    <w:rsid w:val="6DBCCA4B"/>
    <w:rsid w:val="6DEA35FE"/>
    <w:rsid w:val="6DFB30B2"/>
    <w:rsid w:val="6E161E83"/>
    <w:rsid w:val="6E327066"/>
    <w:rsid w:val="6E37DDE9"/>
    <w:rsid w:val="6E422EE8"/>
    <w:rsid w:val="6E45CC8D"/>
    <w:rsid w:val="6E474EA7"/>
    <w:rsid w:val="6E7506F1"/>
    <w:rsid w:val="6E873A30"/>
    <w:rsid w:val="6E938869"/>
    <w:rsid w:val="6EDA70DD"/>
    <w:rsid w:val="6F094E56"/>
    <w:rsid w:val="6F22F7A2"/>
    <w:rsid w:val="6F2B2538"/>
    <w:rsid w:val="6F6BECA1"/>
    <w:rsid w:val="6F75DE6B"/>
    <w:rsid w:val="6F873FC8"/>
    <w:rsid w:val="6FA30679"/>
    <w:rsid w:val="6FA98F41"/>
    <w:rsid w:val="6FB3C37B"/>
    <w:rsid w:val="6FBCEEC5"/>
    <w:rsid w:val="6FC68DBF"/>
    <w:rsid w:val="6FE9A7D8"/>
    <w:rsid w:val="700BABCF"/>
    <w:rsid w:val="7012AA8A"/>
    <w:rsid w:val="7017C371"/>
    <w:rsid w:val="701D4676"/>
    <w:rsid w:val="703F0764"/>
    <w:rsid w:val="704D624D"/>
    <w:rsid w:val="7058F0D8"/>
    <w:rsid w:val="70EDA7FB"/>
    <w:rsid w:val="7114AFC4"/>
    <w:rsid w:val="71311740"/>
    <w:rsid w:val="71786699"/>
    <w:rsid w:val="718F5196"/>
    <w:rsid w:val="71E7115A"/>
    <w:rsid w:val="71FF2015"/>
    <w:rsid w:val="7201F5F8"/>
    <w:rsid w:val="72135741"/>
    <w:rsid w:val="721C49B6"/>
    <w:rsid w:val="722180B7"/>
    <w:rsid w:val="722BBC9D"/>
    <w:rsid w:val="72448DB1"/>
    <w:rsid w:val="724B20B5"/>
    <w:rsid w:val="7278C9A2"/>
    <w:rsid w:val="7288BC19"/>
    <w:rsid w:val="728DABB4"/>
    <w:rsid w:val="73086D62"/>
    <w:rsid w:val="73263F32"/>
    <w:rsid w:val="732B21F7"/>
    <w:rsid w:val="73352A3A"/>
    <w:rsid w:val="73445957"/>
    <w:rsid w:val="7358E032"/>
    <w:rsid w:val="73600502"/>
    <w:rsid w:val="7363DCA7"/>
    <w:rsid w:val="7367B0D3"/>
    <w:rsid w:val="736857B6"/>
    <w:rsid w:val="7371FEDD"/>
    <w:rsid w:val="738B0179"/>
    <w:rsid w:val="739EDBA0"/>
    <w:rsid w:val="73B82C80"/>
    <w:rsid w:val="74027663"/>
    <w:rsid w:val="740ED2AF"/>
    <w:rsid w:val="741F0014"/>
    <w:rsid w:val="748C62B3"/>
    <w:rsid w:val="74A2D341"/>
    <w:rsid w:val="74B34249"/>
    <w:rsid w:val="74B84609"/>
    <w:rsid w:val="74DC0336"/>
    <w:rsid w:val="750B0DC9"/>
    <w:rsid w:val="75507B8F"/>
    <w:rsid w:val="7551965D"/>
    <w:rsid w:val="75645C47"/>
    <w:rsid w:val="7578AB46"/>
    <w:rsid w:val="75D593C1"/>
    <w:rsid w:val="75DE6EFB"/>
    <w:rsid w:val="75F479DB"/>
    <w:rsid w:val="75F4E581"/>
    <w:rsid w:val="75FAA455"/>
    <w:rsid w:val="75FB67A0"/>
    <w:rsid w:val="76039CB6"/>
    <w:rsid w:val="7620E3A4"/>
    <w:rsid w:val="766C6658"/>
    <w:rsid w:val="769FF878"/>
    <w:rsid w:val="76A5B9BE"/>
    <w:rsid w:val="76ADB952"/>
    <w:rsid w:val="76F22E0F"/>
    <w:rsid w:val="77019D40"/>
    <w:rsid w:val="770DF394"/>
    <w:rsid w:val="772CA7F8"/>
    <w:rsid w:val="7754A9AB"/>
    <w:rsid w:val="775B95C4"/>
    <w:rsid w:val="776CCFCA"/>
    <w:rsid w:val="77B68DE2"/>
    <w:rsid w:val="77B7D4F0"/>
    <w:rsid w:val="77E201E1"/>
    <w:rsid w:val="77F24452"/>
    <w:rsid w:val="782CA8CF"/>
    <w:rsid w:val="783B21F6"/>
    <w:rsid w:val="78B70D55"/>
    <w:rsid w:val="78C08783"/>
    <w:rsid w:val="78E593D6"/>
    <w:rsid w:val="790DCF06"/>
    <w:rsid w:val="7942ABAD"/>
    <w:rsid w:val="7980AE36"/>
    <w:rsid w:val="79844065"/>
    <w:rsid w:val="79B3146C"/>
    <w:rsid w:val="79C1A7A7"/>
    <w:rsid w:val="79DFF882"/>
    <w:rsid w:val="79FDCA63"/>
    <w:rsid w:val="7A01E37D"/>
    <w:rsid w:val="7A05F864"/>
    <w:rsid w:val="7A1CE15F"/>
    <w:rsid w:val="7A247AF6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33E9C2"/>
    <w:rsid w:val="7C578F7A"/>
    <w:rsid w:val="7C93B1F8"/>
    <w:rsid w:val="7CE80EE9"/>
    <w:rsid w:val="7CF63DAA"/>
    <w:rsid w:val="7CF70180"/>
    <w:rsid w:val="7D06129C"/>
    <w:rsid w:val="7D07EF84"/>
    <w:rsid w:val="7D74A582"/>
    <w:rsid w:val="7D7DD6B4"/>
    <w:rsid w:val="7D8560EB"/>
    <w:rsid w:val="7DB86D81"/>
    <w:rsid w:val="7DFE608F"/>
    <w:rsid w:val="7E15354D"/>
    <w:rsid w:val="7E305817"/>
    <w:rsid w:val="7E53FFAB"/>
    <w:rsid w:val="7EAB0A5D"/>
    <w:rsid w:val="7EDA2B36"/>
    <w:rsid w:val="7EDD5A3C"/>
    <w:rsid w:val="7EE6A260"/>
    <w:rsid w:val="7EECA8A3"/>
    <w:rsid w:val="7F025C55"/>
    <w:rsid w:val="7F0C5D77"/>
    <w:rsid w:val="7F19FFD9"/>
    <w:rsid w:val="7F3339CE"/>
    <w:rsid w:val="7F4B213D"/>
    <w:rsid w:val="7F523ECD"/>
    <w:rsid w:val="7F8B3B11"/>
    <w:rsid w:val="7F982E20"/>
    <w:rsid w:val="7FA3A12D"/>
    <w:rsid w:val="7FB1F78C"/>
    <w:rsid w:val="7FBDBE18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093BA"/>
  <w15:chartTrackingRefBased/>
  <w15:docId w15:val="{E2A203A2-DFA8-4747-83F9-D0869502E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  <w:style w:type="paragraph" w:customStyle="1" w:styleId="paragraph">
    <w:name w:val="paragraph"/>
    <w:basedOn w:val="Normal"/>
    <w:rsid w:val="00314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  <w:style w:type="character" w:customStyle="1" w:styleId="normaltextrun">
    <w:name w:val="normaltextrun"/>
    <w:basedOn w:val="Standardskrifttypeiafsnit"/>
    <w:rsid w:val="00C266A0"/>
  </w:style>
  <w:style w:type="paragraph" w:styleId="NormalWeb">
    <w:name w:val="Normal (Web)"/>
    <w:basedOn w:val="Normal"/>
    <w:uiPriority w:val="99"/>
    <w:semiHidden/>
    <w:unhideWhenUsed/>
    <w:rsid w:val="00B00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92C9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892C9F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892C9F"/>
    <w:rPr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92C9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92C9F"/>
    <w:rPr>
      <w:b/>
      <w:bCs/>
      <w:color w:val="000000"/>
      <w:sz w:val="20"/>
      <w:szCs w:val="20"/>
    </w:rPr>
  </w:style>
  <w:style w:type="character" w:customStyle="1" w:styleId="Ulstomtale2">
    <w:name w:val="Uløst omtale2"/>
    <w:basedOn w:val="Standardskrifttypeiafsnit"/>
    <w:uiPriority w:val="99"/>
    <w:semiHidden/>
    <w:unhideWhenUsed/>
    <w:rsid w:val="00892C9F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0C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0CF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34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84309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515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0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9280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5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3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85853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9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7524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61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7692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0541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5900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4614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240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3156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534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613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0716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2719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8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filmcentralen.dk/grundskolen/filmsprog/kameravinkler" TargetMode="External"/><Relationship Id="rId25" Type="http://schemas.openxmlformats.org/officeDocument/2006/relationships/hyperlink" Target="https://filmcentralen.dk/grundskolen/filmsprog/kameravinkler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50.JP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0.JP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8" Type="http://schemas.openxmlformats.org/officeDocument/2006/relationships/image" Target="media/image9.jpeg"/><Relationship Id="rId10" Type="http://schemas.openxmlformats.org/officeDocument/2006/relationships/endnotes" Target="endnotes.xm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7" Type="http://schemas.openxmlformats.org/officeDocument/2006/relationships/image" Target="media/image80.pn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2.xml><?xml version="1.0" encoding="utf-8"?>
<ds:datastoreItem xmlns:ds="http://schemas.openxmlformats.org/officeDocument/2006/customXml" ds:itemID="{075B042B-A496-4FBF-B3CB-A8F9D417F8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46EAE1-F4D7-456E-8A32-410F92E91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</Template>
  <TotalTime>4</TotalTime>
  <Pages>3</Pages>
  <Words>568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Mette Bech (mebe)</cp:lastModifiedBy>
  <cp:revision>2</cp:revision>
  <cp:lastPrinted>2024-11-05T12:42:00Z</cp:lastPrinted>
  <dcterms:created xsi:type="dcterms:W3CDTF">2025-05-08T11:22:00Z</dcterms:created>
  <dcterms:modified xsi:type="dcterms:W3CDTF">2025-05-08T11:22:00Z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