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934295" w14:textId="35D824BE" w:rsidR="00E273CA" w:rsidRPr="00CE489D" w:rsidRDefault="00096DDF" w:rsidP="00421BF1">
      <w:pPr>
        <w:pStyle w:val="Titel"/>
        <w:rPr>
          <w:color w:val="auto"/>
        </w:rPr>
      </w:pPr>
      <w:bookmarkStart w:id="0" w:name="_GoBack"/>
      <w:bookmarkEnd w:id="0"/>
      <w:r>
        <w:rPr>
          <w:noProof/>
          <w:color w:val="auto"/>
          <w:lang w:eastAsia="da-DK"/>
        </w:rPr>
        <w:drawing>
          <wp:anchor distT="0" distB="0" distL="114300" distR="114300" simplePos="0" relativeHeight="251664389" behindDoc="0" locked="0" layoutInCell="1" allowOverlap="1" wp14:anchorId="40064AC4" wp14:editId="180D5702">
            <wp:simplePos x="0" y="0"/>
            <wp:positionH relativeFrom="column">
              <wp:posOffset>-1995170</wp:posOffset>
            </wp:positionH>
            <wp:positionV relativeFrom="paragraph">
              <wp:posOffset>31115</wp:posOffset>
            </wp:positionV>
            <wp:extent cx="984250" cy="984250"/>
            <wp:effectExtent l="0" t="0" r="6350" b="6350"/>
            <wp:wrapSquare wrapText="bothSides"/>
            <wp:docPr id="1402518005" name="Billede 5" descr="Et billede, der indeholder mønster, kvadratisk, Symmetri, Grafi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518005" name="Billede 5" descr="Et billede, der indeholder mønster, kvadratisk, Symmetri, Grafik&#10;&#10;Automatisk genereret beskrivels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id w:val="950206073"/>
          <w:picture/>
        </w:sdtPr>
        <w:sdtEndPr/>
        <w:sdtContent/>
      </w:sdt>
      <w:r w:rsidR="007D33E7" w:rsidRPr="00CE489D">
        <w:rPr>
          <w:color w:val="auto"/>
        </w:rPr>
        <w:t>Vilde vidunderlige dyr</w:t>
      </w:r>
    </w:p>
    <w:p w14:paraId="5878334B" w14:textId="2C69340D" w:rsidR="00CA4151" w:rsidRPr="00CE489D" w:rsidRDefault="00A64D1A" w:rsidP="00A64D1A">
      <w:pPr>
        <w:pStyle w:val="Lilleskrift"/>
        <w:rPr>
          <w:color w:val="auto"/>
        </w:rPr>
      </w:pPr>
      <w:r w:rsidRPr="00CE489D">
        <w:rPr>
          <w:b/>
          <w:bCs w:val="0"/>
          <w:color w:val="auto"/>
        </w:rPr>
        <w:t>Fag</w:t>
      </w:r>
      <w:r w:rsidR="00CA4151" w:rsidRPr="00CE489D">
        <w:rPr>
          <w:color w:val="auto"/>
        </w:rPr>
        <w:tab/>
      </w:r>
      <w:r w:rsidR="001A6305" w:rsidRPr="00CE489D">
        <w:rPr>
          <w:bCs w:val="0"/>
          <w:color w:val="auto"/>
        </w:rPr>
        <w:t>Dansk</w:t>
      </w:r>
      <w:r w:rsidR="009961AA" w:rsidRPr="00CE489D">
        <w:rPr>
          <w:bCs w:val="0"/>
          <w:color w:val="auto"/>
        </w:rPr>
        <w:t>,</w:t>
      </w:r>
      <w:r w:rsidR="001A6305" w:rsidRPr="00CE489D">
        <w:rPr>
          <w:bCs w:val="0"/>
          <w:color w:val="auto"/>
        </w:rPr>
        <w:t xml:space="preserve"> natur</w:t>
      </w:r>
      <w:r w:rsidR="00657254" w:rsidRPr="00CE489D">
        <w:rPr>
          <w:bCs w:val="0"/>
          <w:color w:val="auto"/>
        </w:rPr>
        <w:t>/</w:t>
      </w:r>
      <w:r w:rsidR="001A6305" w:rsidRPr="00CE489D">
        <w:rPr>
          <w:bCs w:val="0"/>
          <w:color w:val="auto"/>
        </w:rPr>
        <w:t>teknologi</w:t>
      </w:r>
    </w:p>
    <w:p w14:paraId="1654A714" w14:textId="079BF7E2" w:rsidR="00CA4151" w:rsidRPr="00CE489D" w:rsidRDefault="000A3C64" w:rsidP="00A64D1A">
      <w:pPr>
        <w:pStyle w:val="Lilleskrift"/>
        <w:rPr>
          <w:color w:val="auto"/>
        </w:rPr>
      </w:pPr>
      <w:r w:rsidRPr="00CE489D">
        <w:rPr>
          <w:b/>
          <w:bCs w:val="0"/>
          <w:noProof/>
          <w:color w:val="auto"/>
          <w:lang w:eastAsia="da-DK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0" wp14:anchorId="0A891970" wp14:editId="2DDBCFCA">
                <wp:simplePos x="0" y="0"/>
                <wp:positionH relativeFrom="column">
                  <wp:posOffset>-1988820</wp:posOffset>
                </wp:positionH>
                <wp:positionV relativeFrom="page">
                  <wp:posOffset>2552700</wp:posOffset>
                </wp:positionV>
                <wp:extent cx="1713230" cy="466725"/>
                <wp:effectExtent l="0" t="0" r="1270" b="9525"/>
                <wp:wrapNone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23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49EF76" w14:textId="6108C585" w:rsidR="00CE7142" w:rsidRPr="003D4807" w:rsidRDefault="002847D1" w:rsidP="00CE7142">
                            <w:pPr>
                              <w:pStyle w:val="Lilleskrift"/>
                              <w:rPr>
                                <w:rFonts w:cs="Times New Roman (Brødtekst CS)"/>
                                <w:color w:val="000000"/>
                                <w:spacing w:val="-1"/>
                              </w:rPr>
                            </w:pPr>
                            <w:hyperlink r:id="rId12" w:history="1">
                              <w:r w:rsidR="00D33449">
                                <w:rPr>
                                  <w:rStyle w:val="Hyperlink"/>
                                  <w:rFonts w:cs="Times New Roman (Brødtekst CS)"/>
                                  <w:spacing w:val="-1"/>
                                </w:rPr>
                                <w:t>Vilde vidunderlige dyr</w:t>
                              </w:r>
                            </w:hyperlink>
                          </w:p>
                          <w:p w14:paraId="643CA2DF" w14:textId="77777777" w:rsidR="003D4807" w:rsidRPr="00CE7142" w:rsidRDefault="003D4807" w:rsidP="00CE7142">
                            <w:pPr>
                              <w:pStyle w:val="Lilleskrift"/>
                              <w:rPr>
                                <w:rFonts w:cs="Times New Roman (Brødtekst CS)"/>
                                <w:b/>
                                <w:bCs w:val="0"/>
                                <w:color w:val="000000"/>
                                <w:spacing w:val="-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A891970" id="_x0000_t202" coordsize="21600,21600" o:spt="202" path="m,l,21600r21600,l21600,xe">
                <v:stroke joinstyle="miter"/>
                <v:path gradientshapeok="t" o:connecttype="rect"/>
              </v:shapetype>
              <v:shape id="Tekstfelt 13" o:spid="_x0000_s1026" type="#_x0000_t202" style="position:absolute;margin-left:-156.6pt;margin-top:201pt;width:134.9pt;height:36.75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" o:allowoverlap="f" filled="f" stroked="f" strokeweight=".5pt">
                <v:textbox inset="0,0,0,0">
                  <w:txbxContent>
                    <w:p w14:paraId="6A49EF76" w14:textId="6108C585" w:rsidR="00CE7142" w:rsidRPr="003D4807" w:rsidRDefault="00FA1470" w:rsidP="00CE7142">
                      <w:pPr>
                        <w:pStyle w:val="Lilleskrift"/>
                        <w:rPr>
                          <w:rFonts w:cs="Times New Roman (Brødtekst CS)"/>
                          <w:color w:val="000000"/>
                          <w:spacing w:val="-1"/>
                        </w:rPr>
                      </w:pPr>
                      <w:hyperlink r:id="rId13" w:history="1">
                        <w:r w:rsidR="00D33449">
                          <w:rPr>
                            <w:rStyle w:val="Hyperlink"/>
                            <w:rFonts w:cs="Times New Roman (Brødtekst CS)"/>
                            <w:spacing w:val="-1"/>
                          </w:rPr>
                          <w:t>Vilde vidunderlige dyr</w:t>
                        </w:r>
                      </w:hyperlink>
                    </w:p>
                    <w:p w14:paraId="643CA2DF" w14:textId="77777777" w:rsidR="003D4807" w:rsidRPr="00CE7142" w:rsidRDefault="003D4807" w:rsidP="00CE7142">
                      <w:pPr>
                        <w:pStyle w:val="Lilleskrift"/>
                        <w:rPr>
                          <w:rFonts w:cs="Times New Roman (Brødtekst CS)"/>
                          <w:b/>
                          <w:bCs w:val="0"/>
                          <w:color w:val="000000"/>
                          <w:spacing w:val="-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64D1A" w:rsidRPr="00CE489D">
        <w:rPr>
          <w:b/>
          <w:bCs w:val="0"/>
          <w:color w:val="auto"/>
        </w:rPr>
        <w:t>Målgruppe</w:t>
      </w:r>
      <w:r w:rsidR="00CA4151" w:rsidRPr="00CE489D">
        <w:rPr>
          <w:color w:val="auto"/>
        </w:rPr>
        <w:tab/>
      </w:r>
      <w:r w:rsidR="00BF2D9B">
        <w:rPr>
          <w:bCs w:val="0"/>
          <w:color w:val="auto"/>
        </w:rPr>
        <w:t>2</w:t>
      </w:r>
      <w:r w:rsidR="00B64CD5" w:rsidRPr="00CE489D">
        <w:rPr>
          <w:bCs w:val="0"/>
          <w:color w:val="auto"/>
        </w:rPr>
        <w:t>. – 6. klasse</w:t>
      </w:r>
    </w:p>
    <w:p w14:paraId="489A7425" w14:textId="39A5D321" w:rsidR="00CA4151" w:rsidRPr="00CE489D" w:rsidRDefault="003D4807" w:rsidP="00A64D1A">
      <w:pPr>
        <w:pStyle w:val="Lilleskrift"/>
        <w:rPr>
          <w:color w:val="auto"/>
        </w:rPr>
      </w:pPr>
      <w:r w:rsidRPr="00CE489D">
        <w:rPr>
          <w:b/>
          <w:bCs w:val="0"/>
          <w:color w:val="auto"/>
        </w:rPr>
        <w:t>Mediet</w:t>
      </w:r>
      <w:r w:rsidR="00A64D1A" w:rsidRPr="00CE489D">
        <w:rPr>
          <w:b/>
          <w:bCs w:val="0"/>
          <w:color w:val="auto"/>
        </w:rPr>
        <w:t>ype</w:t>
      </w:r>
      <w:r w:rsidR="000D33BA" w:rsidRPr="00CE489D">
        <w:rPr>
          <w:b/>
          <w:bCs w:val="0"/>
          <w:color w:val="auto"/>
        </w:rPr>
        <w:t>(r)</w:t>
      </w:r>
      <w:r w:rsidR="000D33BA" w:rsidRPr="00CE489D">
        <w:rPr>
          <w:b/>
          <w:bCs w:val="0"/>
          <w:color w:val="auto"/>
        </w:rPr>
        <w:tab/>
      </w:r>
      <w:r w:rsidR="004441B6" w:rsidRPr="00CE489D">
        <w:rPr>
          <w:color w:val="auto"/>
        </w:rPr>
        <w:t>dokumentarserie</w:t>
      </w:r>
      <w:r w:rsidR="00BF2D9B">
        <w:rPr>
          <w:color w:val="auto"/>
        </w:rPr>
        <w:t xml:space="preserve"> fra Ramasjang</w:t>
      </w:r>
      <w:r w:rsidR="00CA4151" w:rsidRPr="00CE489D">
        <w:rPr>
          <w:color w:val="auto"/>
        </w:rPr>
        <w:tab/>
      </w:r>
    </w:p>
    <w:p w14:paraId="06421EC8" w14:textId="1BD4F366" w:rsidR="00D53777" w:rsidRPr="00CE489D" w:rsidRDefault="007B2ABA" w:rsidP="00D53777">
      <w:pPr>
        <w:pStyle w:val="Lilleskrift"/>
        <w:rPr>
          <w:b/>
          <w:bCs w:val="0"/>
          <w:color w:val="auto"/>
        </w:rPr>
      </w:pPr>
      <w:r w:rsidRPr="00CE489D">
        <w:rPr>
          <w:b/>
          <w:bCs w:val="0"/>
          <w:color w:val="auto"/>
        </w:rPr>
        <w:t>Nøgleord</w:t>
      </w:r>
      <w:r w:rsidR="00D53777" w:rsidRPr="00CE489D">
        <w:rPr>
          <w:color w:val="auto"/>
        </w:rPr>
        <w:tab/>
      </w:r>
      <w:r w:rsidR="00E110F3" w:rsidRPr="00CE489D">
        <w:rPr>
          <w:color w:val="auto"/>
        </w:rPr>
        <w:t>Beskrivende fagtekst,</w:t>
      </w:r>
      <w:r w:rsidR="00D53777" w:rsidRPr="00CE489D">
        <w:rPr>
          <w:color w:val="auto"/>
        </w:rPr>
        <w:t xml:space="preserve"> </w:t>
      </w:r>
      <w:r w:rsidR="00D22CB3" w:rsidRPr="00CE489D">
        <w:rPr>
          <w:color w:val="auto"/>
        </w:rPr>
        <w:t xml:space="preserve">fremstilling, </w:t>
      </w:r>
      <w:r w:rsidR="00284BE3" w:rsidRPr="00CE489D">
        <w:rPr>
          <w:color w:val="auto"/>
        </w:rPr>
        <w:t xml:space="preserve">sproglig opmærksomhed, </w:t>
      </w:r>
      <w:r w:rsidR="00D53777" w:rsidRPr="00CE489D">
        <w:rPr>
          <w:color w:val="auto"/>
        </w:rPr>
        <w:t>dyr</w:t>
      </w:r>
      <w:r w:rsidR="00487CEA" w:rsidRPr="00CE489D">
        <w:rPr>
          <w:color w:val="auto"/>
        </w:rPr>
        <w:t>efilm</w:t>
      </w:r>
      <w:r w:rsidR="009456CB" w:rsidRPr="00CE489D">
        <w:rPr>
          <w:color w:val="auto"/>
        </w:rPr>
        <w:t xml:space="preserve">, </w:t>
      </w:r>
    </w:p>
    <w:p w14:paraId="413D1A5D" w14:textId="68CCE689" w:rsidR="006351A3" w:rsidRPr="00CE489D" w:rsidRDefault="006351A3" w:rsidP="00550804">
      <w:pPr>
        <w:pStyle w:val="Lilleskrift"/>
        <w:pBdr>
          <w:bottom w:val="single" w:sz="2" w:space="1" w:color="5F5F5F" w:themeColor="text1" w:themeTint="BF"/>
        </w:pBdr>
        <w:spacing w:before="360" w:line="40" w:lineRule="exact"/>
        <w:rPr>
          <w:b/>
          <w:bCs w:val="0"/>
          <w:color w:val="auto"/>
        </w:rPr>
      </w:pPr>
    </w:p>
    <w:p w14:paraId="60292CF0" w14:textId="119774C2" w:rsidR="006351A3" w:rsidRPr="00CE489D" w:rsidRDefault="00CB2FCA" w:rsidP="006351A3">
      <w:pPr>
        <w:pStyle w:val="Overskrift1"/>
        <w:rPr>
          <w:color w:val="auto"/>
        </w:rPr>
      </w:pPr>
      <w:r w:rsidRPr="00CE489D">
        <w:rPr>
          <w:noProof/>
          <w:color w:val="auto"/>
          <w:lang w:eastAsia="da-DK"/>
        </w:rPr>
        <w:drawing>
          <wp:anchor distT="0" distB="0" distL="114300" distR="114300" simplePos="0" relativeHeight="251658242" behindDoc="0" locked="0" layoutInCell="1" allowOverlap="1" wp14:anchorId="23719A0F" wp14:editId="5B68ED72">
            <wp:simplePos x="0" y="0"/>
            <wp:positionH relativeFrom="column">
              <wp:posOffset>-1995170</wp:posOffset>
            </wp:positionH>
            <wp:positionV relativeFrom="paragraph">
              <wp:posOffset>607060</wp:posOffset>
            </wp:positionV>
            <wp:extent cx="1706880" cy="1395095"/>
            <wp:effectExtent l="0" t="0" r="7620" b="0"/>
            <wp:wrapSquare wrapText="bothSides"/>
            <wp:docPr id="1231618243" name="Billede 1" descr="Et billede, der indeholder pattedyr, ræv, u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618243" name="Billede 1" descr="Et billede, der indeholder pattedyr, ræv, udendørs&#10;&#10;Automatisk genereret beskrivels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39509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1A3" w:rsidRPr="00CE489D">
        <w:rPr>
          <w:color w:val="auto"/>
        </w:rPr>
        <w:t>Faglig</w:t>
      </w:r>
      <w:r w:rsidR="00403687" w:rsidRPr="00CE489D">
        <w:rPr>
          <w:color w:val="auto"/>
        </w:rPr>
        <w:t>t fokus</w:t>
      </w:r>
    </w:p>
    <w:p w14:paraId="78137FF0" w14:textId="4FC1EB46" w:rsidR="003B69E2" w:rsidRDefault="0031268A" w:rsidP="0077052C">
      <w:pPr>
        <w:spacing w:after="240"/>
        <w:rPr>
          <w:color w:val="auto"/>
        </w:rPr>
      </w:pPr>
      <w:r>
        <w:rPr>
          <w:color w:val="auto"/>
        </w:rPr>
        <w:t xml:space="preserve">’Vilde vidunderlige dyr’ er en </w:t>
      </w:r>
      <w:r w:rsidR="009962A0">
        <w:rPr>
          <w:color w:val="auto"/>
        </w:rPr>
        <w:t>dokumentar</w:t>
      </w:r>
      <w:r>
        <w:rPr>
          <w:color w:val="auto"/>
        </w:rPr>
        <w:t xml:space="preserve">serie på 40 korte afsnit. </w:t>
      </w:r>
      <w:r w:rsidR="00D515D8" w:rsidRPr="00CE489D">
        <w:rPr>
          <w:color w:val="auto"/>
        </w:rPr>
        <w:t>TV-s</w:t>
      </w:r>
      <w:r w:rsidR="00B007EC" w:rsidRPr="00CE489D">
        <w:rPr>
          <w:color w:val="auto"/>
        </w:rPr>
        <w:t xml:space="preserve">erien </w:t>
      </w:r>
      <w:r w:rsidR="004A13D9" w:rsidRPr="00CE489D">
        <w:rPr>
          <w:color w:val="auto"/>
        </w:rPr>
        <w:t xml:space="preserve">kan </w:t>
      </w:r>
      <w:r w:rsidR="00A314F5" w:rsidRPr="00CE489D">
        <w:rPr>
          <w:color w:val="auto"/>
        </w:rPr>
        <w:t xml:space="preserve">styrke dine elevers </w:t>
      </w:r>
      <w:r w:rsidR="00BD2D04" w:rsidRPr="00CE489D">
        <w:rPr>
          <w:color w:val="auto"/>
        </w:rPr>
        <w:t>viden</w:t>
      </w:r>
      <w:r w:rsidR="00A314F5" w:rsidRPr="00CE489D">
        <w:rPr>
          <w:color w:val="auto"/>
        </w:rPr>
        <w:t xml:space="preserve"> </w:t>
      </w:r>
      <w:r w:rsidR="0092058B" w:rsidRPr="00CE489D">
        <w:rPr>
          <w:color w:val="auto"/>
        </w:rPr>
        <w:t xml:space="preserve">og ordforråd </w:t>
      </w:r>
      <w:r w:rsidR="00A314F5" w:rsidRPr="00CE489D">
        <w:rPr>
          <w:color w:val="auto"/>
        </w:rPr>
        <w:t xml:space="preserve">om </w:t>
      </w:r>
      <w:r w:rsidR="00BD2D04" w:rsidRPr="00CE489D">
        <w:rPr>
          <w:color w:val="auto"/>
        </w:rPr>
        <w:t>dyr</w:t>
      </w:r>
      <w:r w:rsidR="003B1A7E" w:rsidRPr="00CE489D">
        <w:rPr>
          <w:color w:val="auto"/>
        </w:rPr>
        <w:t xml:space="preserve"> og </w:t>
      </w:r>
      <w:r w:rsidR="00F23ABE" w:rsidRPr="00CE489D">
        <w:rPr>
          <w:color w:val="auto"/>
        </w:rPr>
        <w:t xml:space="preserve">sætte </w:t>
      </w:r>
      <w:r w:rsidR="00D56D89" w:rsidRPr="00CE489D">
        <w:rPr>
          <w:color w:val="auto"/>
        </w:rPr>
        <w:t xml:space="preserve">dem i </w:t>
      </w:r>
      <w:r w:rsidR="00F23ABE" w:rsidRPr="00CE489D">
        <w:rPr>
          <w:color w:val="auto"/>
        </w:rPr>
        <w:t xml:space="preserve">gang </w:t>
      </w:r>
      <w:r w:rsidR="00D56D89" w:rsidRPr="00CE489D">
        <w:rPr>
          <w:color w:val="auto"/>
        </w:rPr>
        <w:t xml:space="preserve">med at </w:t>
      </w:r>
      <w:r w:rsidR="004439D3" w:rsidRPr="00CE489D">
        <w:rPr>
          <w:color w:val="auto"/>
        </w:rPr>
        <w:t>fremstill</w:t>
      </w:r>
      <w:r w:rsidR="00D56D89" w:rsidRPr="00CE489D">
        <w:rPr>
          <w:color w:val="auto"/>
        </w:rPr>
        <w:t>e</w:t>
      </w:r>
      <w:r w:rsidR="00B53385">
        <w:rPr>
          <w:color w:val="auto"/>
        </w:rPr>
        <w:t xml:space="preserve"> forskellige </w:t>
      </w:r>
      <w:r w:rsidR="00D47335">
        <w:rPr>
          <w:color w:val="auto"/>
        </w:rPr>
        <w:t>typer</w:t>
      </w:r>
      <w:r>
        <w:rPr>
          <w:color w:val="auto"/>
        </w:rPr>
        <w:t xml:space="preserve"> af</w:t>
      </w:r>
      <w:r w:rsidR="00D47335">
        <w:rPr>
          <w:color w:val="auto"/>
        </w:rPr>
        <w:t xml:space="preserve"> tekster.</w:t>
      </w:r>
      <w:r w:rsidR="00F23ABE" w:rsidRPr="00CE489D">
        <w:rPr>
          <w:color w:val="auto"/>
        </w:rPr>
        <w:t xml:space="preserve"> </w:t>
      </w:r>
      <w:r w:rsidR="00BA0017" w:rsidRPr="00CE489D">
        <w:rPr>
          <w:color w:val="auto"/>
        </w:rPr>
        <w:t xml:space="preserve">På </w:t>
      </w:r>
      <w:r w:rsidR="008B71FD" w:rsidRPr="00CE489D">
        <w:rPr>
          <w:color w:val="auto"/>
        </w:rPr>
        <w:t xml:space="preserve">fem </w:t>
      </w:r>
      <w:r w:rsidR="00FE5295" w:rsidRPr="00CE489D">
        <w:rPr>
          <w:color w:val="auto"/>
        </w:rPr>
        <w:t>til otte</w:t>
      </w:r>
      <w:r w:rsidR="00BA0017" w:rsidRPr="00CE489D">
        <w:rPr>
          <w:color w:val="auto"/>
        </w:rPr>
        <w:t xml:space="preserve"> minutter får </w:t>
      </w:r>
      <w:r w:rsidR="00936F31" w:rsidRPr="00CE489D">
        <w:rPr>
          <w:color w:val="auto"/>
        </w:rPr>
        <w:t>eleverne</w:t>
      </w:r>
      <w:r w:rsidR="00BA0017" w:rsidRPr="00CE489D">
        <w:rPr>
          <w:color w:val="auto"/>
        </w:rPr>
        <w:t xml:space="preserve"> </w:t>
      </w:r>
      <w:r w:rsidR="003E0371" w:rsidRPr="00CE489D">
        <w:rPr>
          <w:color w:val="auto"/>
        </w:rPr>
        <w:t xml:space="preserve">både drama og en masse viden om </w:t>
      </w:r>
      <w:r w:rsidR="008209A8">
        <w:rPr>
          <w:color w:val="auto"/>
        </w:rPr>
        <w:t xml:space="preserve">et </w:t>
      </w:r>
      <w:r w:rsidR="003E0371" w:rsidRPr="00CE489D">
        <w:rPr>
          <w:color w:val="auto"/>
        </w:rPr>
        <w:t>dyr</w:t>
      </w:r>
      <w:r w:rsidR="00936F31" w:rsidRPr="00CE489D">
        <w:rPr>
          <w:color w:val="auto"/>
        </w:rPr>
        <w:t>, som de kan bruge, når de skal i gang med at skrive</w:t>
      </w:r>
      <w:r w:rsidR="00ED1F93" w:rsidRPr="00CE489D">
        <w:rPr>
          <w:color w:val="auto"/>
        </w:rPr>
        <w:t xml:space="preserve"> deres egne</w:t>
      </w:r>
      <w:r w:rsidR="00936F31" w:rsidRPr="00CE489D">
        <w:rPr>
          <w:color w:val="auto"/>
        </w:rPr>
        <w:t xml:space="preserve"> </w:t>
      </w:r>
      <w:r w:rsidR="004054E6" w:rsidRPr="00CE489D">
        <w:rPr>
          <w:color w:val="auto"/>
        </w:rPr>
        <w:t>tekster om dyr</w:t>
      </w:r>
      <w:r w:rsidR="008209A8">
        <w:rPr>
          <w:color w:val="auto"/>
        </w:rPr>
        <w:t>et</w:t>
      </w:r>
      <w:r w:rsidR="009A2AD3" w:rsidRPr="00CE489D">
        <w:rPr>
          <w:color w:val="auto"/>
        </w:rPr>
        <w:t>.</w:t>
      </w:r>
      <w:r w:rsidR="00C57A99">
        <w:rPr>
          <w:color w:val="auto"/>
        </w:rPr>
        <w:t xml:space="preserve"> </w:t>
      </w:r>
    </w:p>
    <w:p w14:paraId="74ADE1FC" w14:textId="01ABA9E2" w:rsidR="003B69E2" w:rsidRDefault="003B69E2" w:rsidP="001B4BD8">
      <w:pPr>
        <w:rPr>
          <w:color w:val="auto"/>
        </w:rPr>
      </w:pPr>
      <w:r w:rsidRPr="00CE489D">
        <w:rPr>
          <w:color w:val="auto"/>
        </w:rPr>
        <w:t>Vejledningen indeholder ideer til en række aktiviteter, som du og dine elever kan vælge én eller flere af.</w:t>
      </w:r>
      <w:r w:rsidR="001B4BD8">
        <w:rPr>
          <w:color w:val="auto"/>
        </w:rPr>
        <w:t xml:space="preserve"> </w:t>
      </w:r>
      <w:r w:rsidRPr="00CE489D">
        <w:rPr>
          <w:color w:val="auto"/>
        </w:rPr>
        <w:t xml:space="preserve">1) Skriv sammen om Eghjorten 2) Skriv fagtekst om selvvalgt dyr 3) Skriv en underholdende </w:t>
      </w:r>
      <w:r w:rsidR="00E12EDD">
        <w:rPr>
          <w:color w:val="auto"/>
        </w:rPr>
        <w:t>fag</w:t>
      </w:r>
      <w:r w:rsidRPr="00CE489D">
        <w:rPr>
          <w:color w:val="auto"/>
        </w:rPr>
        <w:t>tekst om dyr 4) Lav et f</w:t>
      </w:r>
      <w:r w:rsidR="00F85C94">
        <w:rPr>
          <w:color w:val="auto"/>
        </w:rPr>
        <w:t>igurdigte</w:t>
      </w:r>
      <w:r w:rsidRPr="00CE489D">
        <w:rPr>
          <w:color w:val="auto"/>
        </w:rPr>
        <w:t xml:space="preserve"> om dyr</w:t>
      </w:r>
    </w:p>
    <w:p w14:paraId="3FE4358F" w14:textId="5C5CC4FB" w:rsidR="001B4BD8" w:rsidRDefault="001B4BD8" w:rsidP="001B4BD8">
      <w:pPr>
        <w:rPr>
          <w:color w:val="auto"/>
        </w:rPr>
      </w:pPr>
    </w:p>
    <w:p w14:paraId="6A6F7DC6" w14:textId="3155CF2A" w:rsidR="00B06C2A" w:rsidRPr="00CE489D" w:rsidRDefault="00B032AE" w:rsidP="0077052C">
      <w:pPr>
        <w:spacing w:after="240"/>
        <w:rPr>
          <w:color w:val="auto"/>
        </w:rPr>
      </w:pPr>
      <w:r w:rsidRPr="00CE489D">
        <w:rPr>
          <w:color w:val="auto"/>
        </w:rPr>
        <w:t xml:space="preserve">Mange fagtekster om dyr er bygget op </w:t>
      </w:r>
      <w:r w:rsidR="00E12DCF" w:rsidRPr="00CE489D">
        <w:rPr>
          <w:color w:val="auto"/>
        </w:rPr>
        <w:t xml:space="preserve">den samme måde og trækker på </w:t>
      </w:r>
      <w:r w:rsidR="000E063B" w:rsidRPr="00CE489D">
        <w:rPr>
          <w:color w:val="auto"/>
        </w:rPr>
        <w:t xml:space="preserve">struktur og sprog fra den </w:t>
      </w:r>
      <w:r w:rsidR="000E063B" w:rsidRPr="00CE489D">
        <w:rPr>
          <w:i/>
          <w:iCs/>
          <w:color w:val="auto"/>
        </w:rPr>
        <w:t>beskrivende fremstilling</w:t>
      </w:r>
      <w:r w:rsidR="002D79B6" w:rsidRPr="00CE489D">
        <w:rPr>
          <w:i/>
          <w:iCs/>
          <w:color w:val="auto"/>
        </w:rPr>
        <w:t>s</w:t>
      </w:r>
      <w:r w:rsidR="000E063B" w:rsidRPr="00CE489D">
        <w:rPr>
          <w:i/>
          <w:iCs/>
          <w:color w:val="auto"/>
        </w:rPr>
        <w:t>form</w:t>
      </w:r>
      <w:r w:rsidR="00E92299">
        <w:rPr>
          <w:i/>
          <w:iCs/>
          <w:color w:val="auto"/>
        </w:rPr>
        <w:t xml:space="preserve">, </w:t>
      </w:r>
      <w:r w:rsidR="00E92299" w:rsidRPr="00E92299">
        <w:rPr>
          <w:color w:val="auto"/>
        </w:rPr>
        <w:t>hvor formålet er at formidle viden</w:t>
      </w:r>
      <w:r w:rsidR="00FB6A72" w:rsidRPr="00CE489D">
        <w:rPr>
          <w:color w:val="auto"/>
        </w:rPr>
        <w:t>. Du finder skriveramme</w:t>
      </w:r>
      <w:r w:rsidR="00A2263C">
        <w:rPr>
          <w:color w:val="auto"/>
        </w:rPr>
        <w:t>r til henholdsvis indskoling og mellemtrin</w:t>
      </w:r>
      <w:r w:rsidR="00366110" w:rsidRPr="00CE489D">
        <w:rPr>
          <w:color w:val="auto"/>
        </w:rPr>
        <w:t xml:space="preserve"> under elevmateriale</w:t>
      </w:r>
      <w:r w:rsidR="0021552C">
        <w:rPr>
          <w:color w:val="auto"/>
        </w:rPr>
        <w:t xml:space="preserve"> på mitCFU</w:t>
      </w:r>
      <w:r w:rsidR="00A2263C">
        <w:rPr>
          <w:color w:val="auto"/>
        </w:rPr>
        <w:t>.</w:t>
      </w:r>
      <w:r w:rsidR="0028723E" w:rsidRPr="00CE489D">
        <w:rPr>
          <w:color w:val="auto"/>
        </w:rPr>
        <w:t xml:space="preserve"> Skriverammerne </w:t>
      </w:r>
      <w:r w:rsidR="00AF27DF" w:rsidRPr="00CE489D">
        <w:rPr>
          <w:color w:val="auto"/>
        </w:rPr>
        <w:t xml:space="preserve">kan stilladsere </w:t>
      </w:r>
      <w:r w:rsidR="00224AE5" w:rsidRPr="00CE489D">
        <w:rPr>
          <w:color w:val="auto"/>
        </w:rPr>
        <w:t>eleverne, når de skriver</w:t>
      </w:r>
      <w:r w:rsidR="005635DE" w:rsidRPr="00CE489D">
        <w:rPr>
          <w:color w:val="auto"/>
        </w:rPr>
        <w:t xml:space="preserve"> </w:t>
      </w:r>
      <w:r w:rsidR="003A0C55" w:rsidRPr="00CE489D">
        <w:rPr>
          <w:color w:val="auto"/>
        </w:rPr>
        <w:t>en</w:t>
      </w:r>
      <w:r w:rsidR="004E6E1D" w:rsidRPr="00CE489D">
        <w:rPr>
          <w:color w:val="auto"/>
        </w:rPr>
        <w:t xml:space="preserve"> klassisk </w:t>
      </w:r>
      <w:r w:rsidR="00A412F6" w:rsidRPr="00CE489D">
        <w:rPr>
          <w:color w:val="auto"/>
        </w:rPr>
        <w:t>f</w:t>
      </w:r>
      <w:r w:rsidR="007D712E" w:rsidRPr="00CE489D">
        <w:rPr>
          <w:color w:val="auto"/>
        </w:rPr>
        <w:t>agtekst</w:t>
      </w:r>
      <w:r w:rsidR="00366110" w:rsidRPr="00CE489D">
        <w:rPr>
          <w:color w:val="auto"/>
        </w:rPr>
        <w:t>.</w:t>
      </w:r>
      <w:r w:rsidR="003A0C55" w:rsidRPr="00CE489D">
        <w:rPr>
          <w:color w:val="auto"/>
        </w:rPr>
        <w:t xml:space="preserve"> Vær opmærksom på, at dyreserien</w:t>
      </w:r>
      <w:r w:rsidR="00A77F72" w:rsidRPr="00CE489D">
        <w:rPr>
          <w:color w:val="auto"/>
        </w:rPr>
        <w:t>s</w:t>
      </w:r>
      <w:r w:rsidR="003A0C55" w:rsidRPr="00CE489D">
        <w:rPr>
          <w:color w:val="auto"/>
        </w:rPr>
        <w:t xml:space="preserve"> </w:t>
      </w:r>
      <w:r w:rsidR="00B13963" w:rsidRPr="00CE489D">
        <w:rPr>
          <w:color w:val="auto"/>
        </w:rPr>
        <w:t xml:space="preserve">brug af </w:t>
      </w:r>
      <w:r w:rsidR="005349B2">
        <w:rPr>
          <w:color w:val="auto"/>
        </w:rPr>
        <w:t>narrative</w:t>
      </w:r>
      <w:r w:rsidR="00B13963" w:rsidRPr="00CE489D">
        <w:rPr>
          <w:color w:val="auto"/>
        </w:rPr>
        <w:t xml:space="preserve"> virkemidler fx</w:t>
      </w:r>
      <w:r w:rsidR="009D56F4" w:rsidRPr="00CE489D">
        <w:rPr>
          <w:color w:val="auto"/>
        </w:rPr>
        <w:t xml:space="preserve"> spændingskurve</w:t>
      </w:r>
      <w:r w:rsidR="00145BA4" w:rsidRPr="00CE489D">
        <w:rPr>
          <w:color w:val="auto"/>
        </w:rPr>
        <w:t>, tilbag</w:t>
      </w:r>
      <w:r w:rsidR="00807167" w:rsidRPr="00CE489D">
        <w:rPr>
          <w:color w:val="auto"/>
        </w:rPr>
        <w:t>e</w:t>
      </w:r>
      <w:r w:rsidR="00145BA4" w:rsidRPr="00CE489D">
        <w:rPr>
          <w:color w:val="auto"/>
        </w:rPr>
        <w:t>holdt information og musik</w:t>
      </w:r>
      <w:r w:rsidR="00B31D07" w:rsidRPr="00CE489D">
        <w:rPr>
          <w:color w:val="auto"/>
        </w:rPr>
        <w:t xml:space="preserve"> kan smitte af på</w:t>
      </w:r>
      <w:r w:rsidR="00B13963" w:rsidRPr="00CE489D">
        <w:rPr>
          <w:color w:val="auto"/>
        </w:rPr>
        <w:t xml:space="preserve"> elevernes tekster</w:t>
      </w:r>
      <w:r w:rsidR="00CA73A0">
        <w:rPr>
          <w:color w:val="auto"/>
        </w:rPr>
        <w:t>. Hvis I vil undersøge filmes dramaturgi</w:t>
      </w:r>
      <w:r w:rsidR="00293FEB">
        <w:rPr>
          <w:color w:val="auto"/>
        </w:rPr>
        <w:t>,</w:t>
      </w:r>
      <w:r w:rsidR="00CA73A0">
        <w:rPr>
          <w:color w:val="auto"/>
        </w:rPr>
        <w:t xml:space="preserve"> kan I </w:t>
      </w:r>
      <w:r w:rsidR="002648C3">
        <w:rPr>
          <w:color w:val="auto"/>
        </w:rPr>
        <w:t xml:space="preserve">benytte kapitelsættet </w:t>
      </w:r>
      <w:r w:rsidR="005E1947">
        <w:rPr>
          <w:color w:val="auto"/>
        </w:rPr>
        <w:t>’</w:t>
      </w:r>
      <w:r w:rsidR="005E1947">
        <w:t xml:space="preserve">Dyrefilmens dramaturgi’, som kan vælges under afspilning af </w:t>
      </w:r>
      <w:r w:rsidR="00956981">
        <w:t>’Eghjortens vilde våben’</w:t>
      </w:r>
      <w:r w:rsidR="00B13963" w:rsidRPr="00CE489D">
        <w:rPr>
          <w:color w:val="auto"/>
        </w:rPr>
        <w:t>.</w:t>
      </w:r>
      <w:r w:rsidR="00B31D07" w:rsidRPr="00CE489D">
        <w:rPr>
          <w:color w:val="auto"/>
        </w:rPr>
        <w:t xml:space="preserve"> </w:t>
      </w:r>
      <w:r w:rsidR="00D2344F">
        <w:rPr>
          <w:color w:val="auto"/>
        </w:rPr>
        <w:t>Hvis I vil s</w:t>
      </w:r>
      <w:r w:rsidR="0078145A">
        <w:rPr>
          <w:color w:val="auto"/>
        </w:rPr>
        <w:t>krive f</w:t>
      </w:r>
      <w:r w:rsidR="00E5569F">
        <w:rPr>
          <w:color w:val="auto"/>
        </w:rPr>
        <w:t>igurd</w:t>
      </w:r>
      <w:r w:rsidR="0078145A">
        <w:rPr>
          <w:color w:val="auto"/>
        </w:rPr>
        <w:t xml:space="preserve">igte om dyret, så finder du </w:t>
      </w:r>
      <w:r w:rsidR="00250A82">
        <w:rPr>
          <w:color w:val="auto"/>
        </w:rPr>
        <w:t>modeltekster i e-bogen ’Det sner med fjer’ under supplerende materialer.</w:t>
      </w:r>
    </w:p>
    <w:p w14:paraId="60856C77" w14:textId="24415D97" w:rsidR="005826F1" w:rsidRPr="00CE489D" w:rsidRDefault="00C44040" w:rsidP="0077052C">
      <w:pPr>
        <w:spacing w:after="240"/>
        <w:rPr>
          <w:color w:val="auto"/>
        </w:rPr>
      </w:pPr>
      <w:r w:rsidRPr="00CE489D">
        <w:rPr>
          <w:color w:val="auto"/>
        </w:rPr>
        <w:t>Du kan s</w:t>
      </w:r>
      <w:r w:rsidR="008B6020" w:rsidRPr="00CE489D">
        <w:rPr>
          <w:color w:val="auto"/>
        </w:rPr>
        <w:t>tyrk</w:t>
      </w:r>
      <w:r w:rsidR="00A44266" w:rsidRPr="00CE489D">
        <w:rPr>
          <w:color w:val="auto"/>
        </w:rPr>
        <w:t xml:space="preserve">e </w:t>
      </w:r>
      <w:r w:rsidR="005814F9" w:rsidRPr="00CE489D">
        <w:rPr>
          <w:color w:val="auto"/>
        </w:rPr>
        <w:t xml:space="preserve">klassens </w:t>
      </w:r>
      <w:r w:rsidR="008B6020" w:rsidRPr="00CE489D">
        <w:rPr>
          <w:color w:val="auto"/>
        </w:rPr>
        <w:t>skrivefællesskab</w:t>
      </w:r>
      <w:r w:rsidRPr="00CE489D">
        <w:rPr>
          <w:color w:val="auto"/>
        </w:rPr>
        <w:t xml:space="preserve"> </w:t>
      </w:r>
      <w:r w:rsidR="00A54E7D">
        <w:rPr>
          <w:color w:val="auto"/>
        </w:rPr>
        <w:t xml:space="preserve">og </w:t>
      </w:r>
      <w:r w:rsidR="004B2BB0">
        <w:rPr>
          <w:color w:val="auto"/>
        </w:rPr>
        <w:t xml:space="preserve">sproglige </w:t>
      </w:r>
      <w:r w:rsidR="008A2BC6">
        <w:rPr>
          <w:color w:val="auto"/>
        </w:rPr>
        <w:t>bevidsthed</w:t>
      </w:r>
      <w:r w:rsidR="00016F63">
        <w:rPr>
          <w:color w:val="auto"/>
        </w:rPr>
        <w:t xml:space="preserve"> </w:t>
      </w:r>
      <w:r w:rsidRPr="00CE489D">
        <w:rPr>
          <w:color w:val="auto"/>
        </w:rPr>
        <w:t>ved at få eleverne til at tale om</w:t>
      </w:r>
      <w:r w:rsidR="00E032B7" w:rsidRPr="00CE489D">
        <w:rPr>
          <w:color w:val="auto"/>
        </w:rPr>
        <w:t xml:space="preserve"> de tekster</w:t>
      </w:r>
      <w:r w:rsidR="00016F63">
        <w:rPr>
          <w:color w:val="auto"/>
        </w:rPr>
        <w:t>,</w:t>
      </w:r>
      <w:r w:rsidR="00E032B7" w:rsidRPr="00CE489D">
        <w:rPr>
          <w:color w:val="auto"/>
        </w:rPr>
        <w:t xml:space="preserve"> de skriver</w:t>
      </w:r>
      <w:r w:rsidR="00ED36BD" w:rsidRPr="00CE489D">
        <w:rPr>
          <w:color w:val="auto"/>
        </w:rPr>
        <w:t>.</w:t>
      </w:r>
      <w:r w:rsidR="00E032B7" w:rsidRPr="00CE489D">
        <w:rPr>
          <w:color w:val="auto"/>
        </w:rPr>
        <w:t xml:space="preserve"> Måske</w:t>
      </w:r>
      <w:r w:rsidR="00A82658">
        <w:rPr>
          <w:color w:val="auto"/>
        </w:rPr>
        <w:t xml:space="preserve"> giver du en minilektion om udvalgte </w:t>
      </w:r>
      <w:r w:rsidR="008E5869" w:rsidRPr="00CE489D">
        <w:rPr>
          <w:color w:val="auto"/>
        </w:rPr>
        <w:t xml:space="preserve">grammatiske begreber undervejs, </w:t>
      </w:r>
      <w:r w:rsidR="00DF50D6" w:rsidRPr="00CE489D">
        <w:rPr>
          <w:color w:val="auto"/>
        </w:rPr>
        <w:t xml:space="preserve">hvilket gør det lettere </w:t>
      </w:r>
      <w:r w:rsidR="00753724">
        <w:rPr>
          <w:color w:val="auto"/>
        </w:rPr>
        <w:t>for dem at</w:t>
      </w:r>
      <w:r w:rsidR="00DF50D6" w:rsidRPr="00CE489D">
        <w:rPr>
          <w:color w:val="auto"/>
        </w:rPr>
        <w:t xml:space="preserve"> tale om de sproglige valg</w:t>
      </w:r>
      <w:r w:rsidR="005814F9" w:rsidRPr="00CE489D">
        <w:rPr>
          <w:color w:val="auto"/>
        </w:rPr>
        <w:t>,</w:t>
      </w:r>
      <w:r w:rsidR="00DF50D6" w:rsidRPr="00CE489D">
        <w:rPr>
          <w:color w:val="auto"/>
        </w:rPr>
        <w:t xml:space="preserve"> de træffer. </w:t>
      </w:r>
      <w:r w:rsidR="005B7EC2" w:rsidRPr="00CE489D">
        <w:rPr>
          <w:color w:val="auto"/>
        </w:rPr>
        <w:t>Vejledningen</w:t>
      </w:r>
      <w:r w:rsidR="007159E7" w:rsidRPr="00CE489D">
        <w:rPr>
          <w:color w:val="auto"/>
        </w:rPr>
        <w:t xml:space="preserve"> </w:t>
      </w:r>
      <w:r w:rsidR="00DF50D6" w:rsidRPr="00CE489D">
        <w:rPr>
          <w:color w:val="auto"/>
        </w:rPr>
        <w:t xml:space="preserve">her </w:t>
      </w:r>
      <w:r w:rsidR="0076734D" w:rsidRPr="00CE489D">
        <w:rPr>
          <w:color w:val="auto"/>
        </w:rPr>
        <w:t xml:space="preserve">henter begreber og </w:t>
      </w:r>
      <w:r w:rsidR="00B417C0" w:rsidRPr="00CE489D">
        <w:rPr>
          <w:color w:val="auto"/>
        </w:rPr>
        <w:t>metoder fra</w:t>
      </w:r>
      <w:r w:rsidR="006E54C7" w:rsidRPr="00CE489D">
        <w:rPr>
          <w:color w:val="auto"/>
        </w:rPr>
        <w:t xml:space="preserve"> </w:t>
      </w:r>
      <w:r w:rsidR="00B52063" w:rsidRPr="00CE489D">
        <w:rPr>
          <w:i/>
          <w:iCs/>
          <w:color w:val="auto"/>
        </w:rPr>
        <w:t>scenariedidaktik,</w:t>
      </w:r>
      <w:r w:rsidR="00B52063" w:rsidRPr="00CE489D">
        <w:rPr>
          <w:color w:val="auto"/>
        </w:rPr>
        <w:t xml:space="preserve"> </w:t>
      </w:r>
      <w:r w:rsidR="005D28FE" w:rsidRPr="00CE489D">
        <w:rPr>
          <w:i/>
          <w:iCs/>
          <w:color w:val="auto"/>
        </w:rPr>
        <w:t>SFL-sprogteori</w:t>
      </w:r>
      <w:r w:rsidR="006E54C7" w:rsidRPr="00CE489D">
        <w:rPr>
          <w:color w:val="auto"/>
        </w:rPr>
        <w:t xml:space="preserve"> og </w:t>
      </w:r>
      <w:r w:rsidR="006E54C7" w:rsidRPr="00CE489D">
        <w:rPr>
          <w:i/>
          <w:iCs/>
          <w:color w:val="auto"/>
        </w:rPr>
        <w:t>grammatik i kontekst</w:t>
      </w:r>
      <w:r w:rsidR="00EB0565" w:rsidRPr="00CE489D">
        <w:rPr>
          <w:color w:val="auto"/>
        </w:rPr>
        <w:t>.</w:t>
      </w:r>
      <w:r w:rsidR="00CE0F2A" w:rsidRPr="00CE489D">
        <w:rPr>
          <w:color w:val="auto"/>
        </w:rPr>
        <w:t xml:space="preserve"> </w:t>
      </w:r>
      <w:r w:rsidR="00113E6C" w:rsidRPr="00CE489D">
        <w:rPr>
          <w:color w:val="auto"/>
        </w:rPr>
        <w:t xml:space="preserve"> </w:t>
      </w:r>
    </w:p>
    <w:p w14:paraId="65766E24" w14:textId="1EE971EB" w:rsidR="000D5E94" w:rsidRPr="00CE489D" w:rsidRDefault="00550804" w:rsidP="003F25AB">
      <w:pPr>
        <w:pStyle w:val="Overskrift1"/>
        <w:rPr>
          <w:color w:val="auto"/>
        </w:rPr>
      </w:pPr>
      <w:r w:rsidRPr="00CE489D">
        <w:rPr>
          <w:color w:val="auto"/>
        </w:rPr>
        <w:t>Ideer til undervis</w:t>
      </w:r>
      <w:r w:rsidR="003F25AB" w:rsidRPr="00CE489D">
        <w:rPr>
          <w:color w:val="auto"/>
        </w:rPr>
        <w:t>ningen</w:t>
      </w:r>
    </w:p>
    <w:p w14:paraId="689C00F1" w14:textId="57D26339" w:rsidR="000B3DEF" w:rsidRDefault="00F66BEA" w:rsidP="003F25AB">
      <w:pPr>
        <w:rPr>
          <w:color w:val="auto"/>
        </w:rPr>
      </w:pPr>
      <w:r>
        <w:rPr>
          <w:color w:val="auto"/>
        </w:rPr>
        <w:t>Hvis I laver flere af nedenstående opgaver</w:t>
      </w:r>
      <w:r w:rsidR="00034F4C">
        <w:rPr>
          <w:color w:val="auto"/>
        </w:rPr>
        <w:t>,</w:t>
      </w:r>
      <w:r>
        <w:rPr>
          <w:color w:val="auto"/>
        </w:rPr>
        <w:t xml:space="preserve"> kommer </w:t>
      </w:r>
      <w:r w:rsidR="007C6C6E">
        <w:rPr>
          <w:color w:val="auto"/>
        </w:rPr>
        <w:t>de</w:t>
      </w:r>
      <w:r>
        <w:rPr>
          <w:color w:val="auto"/>
        </w:rPr>
        <w:t xml:space="preserve"> til at </w:t>
      </w:r>
      <w:r w:rsidR="000F70A4">
        <w:rPr>
          <w:color w:val="auto"/>
        </w:rPr>
        <w:t>genbruge ord</w:t>
      </w:r>
      <w:r w:rsidR="00E92375">
        <w:rPr>
          <w:color w:val="auto"/>
        </w:rPr>
        <w:t>,</w:t>
      </w:r>
      <w:r w:rsidR="007E2395">
        <w:rPr>
          <w:color w:val="auto"/>
        </w:rPr>
        <w:t xml:space="preserve"> de har hentet fra</w:t>
      </w:r>
      <w:r w:rsidR="00306ACC">
        <w:rPr>
          <w:color w:val="auto"/>
        </w:rPr>
        <w:t xml:space="preserve"> en selvvalgt</w:t>
      </w:r>
      <w:r w:rsidR="00BF3639">
        <w:rPr>
          <w:color w:val="auto"/>
        </w:rPr>
        <w:t>e</w:t>
      </w:r>
      <w:r w:rsidR="00306ACC">
        <w:rPr>
          <w:color w:val="auto"/>
        </w:rPr>
        <w:t xml:space="preserve"> film</w:t>
      </w:r>
      <w:r w:rsidR="000F70A4">
        <w:rPr>
          <w:color w:val="auto"/>
        </w:rPr>
        <w:t>, men da formålet er forskelligt, vil de komme til at skrive på forskellige måder</w:t>
      </w:r>
      <w:r w:rsidR="00306ACC">
        <w:rPr>
          <w:color w:val="auto"/>
        </w:rPr>
        <w:t xml:space="preserve"> om det samme dyr</w:t>
      </w:r>
      <w:r w:rsidR="007E2395">
        <w:rPr>
          <w:color w:val="auto"/>
        </w:rPr>
        <w:t>.</w:t>
      </w:r>
      <w:r w:rsidR="004B7EB9">
        <w:rPr>
          <w:color w:val="auto"/>
        </w:rPr>
        <w:t xml:space="preserve"> </w:t>
      </w:r>
    </w:p>
    <w:p w14:paraId="1F9263C2" w14:textId="77777777" w:rsidR="00B9444F" w:rsidRDefault="00B9444F" w:rsidP="003F25AB">
      <w:pPr>
        <w:rPr>
          <w:color w:val="auto"/>
        </w:rPr>
      </w:pPr>
    </w:p>
    <w:p w14:paraId="43D76AE1" w14:textId="77777777" w:rsidR="006C6647" w:rsidRPr="00CE489D" w:rsidRDefault="006C6647" w:rsidP="003F25AB">
      <w:pPr>
        <w:rPr>
          <w:color w:val="auto"/>
        </w:rPr>
      </w:pPr>
    </w:p>
    <w:p w14:paraId="6EB80C9A" w14:textId="757C58D0" w:rsidR="00550804" w:rsidRPr="00CE489D" w:rsidRDefault="00F00768" w:rsidP="00550804">
      <w:pPr>
        <w:pStyle w:val="Mellemrubrik"/>
        <w:spacing w:after="80"/>
        <w:rPr>
          <w:color w:val="auto"/>
        </w:rPr>
      </w:pPr>
      <w:r>
        <w:rPr>
          <w:color w:val="auto"/>
        </w:rPr>
        <w:lastRenderedPageBreak/>
        <w:t xml:space="preserve">1) </w:t>
      </w:r>
      <w:r w:rsidR="00906396" w:rsidRPr="00CE489D">
        <w:rPr>
          <w:color w:val="auto"/>
        </w:rPr>
        <w:t xml:space="preserve">Skriv sammen om </w:t>
      </w:r>
      <w:r w:rsidR="00E2598F" w:rsidRPr="00CE489D">
        <w:rPr>
          <w:color w:val="auto"/>
        </w:rPr>
        <w:t>Eghjorten</w:t>
      </w:r>
    </w:p>
    <w:p w14:paraId="2AE546B1" w14:textId="21F1E1FF" w:rsidR="00697535" w:rsidRPr="00CE489D" w:rsidRDefault="00CB490A" w:rsidP="003E6141">
      <w:pPr>
        <w:spacing w:after="240" w:line="276" w:lineRule="auto"/>
        <w:rPr>
          <w:rFonts w:ascii="Helvetica" w:eastAsia="Times New Roman" w:hAnsi="Helvetica" w:cs="Helvetica"/>
          <w:color w:val="auto"/>
          <w:szCs w:val="20"/>
          <w:lang w:eastAsia="da-DK"/>
        </w:rPr>
      </w:pPr>
      <w:r>
        <w:rPr>
          <w:color w:val="auto"/>
        </w:rPr>
        <w:t xml:space="preserve">Skab </w:t>
      </w:r>
      <w:r w:rsidR="0046701F">
        <w:rPr>
          <w:color w:val="auto"/>
        </w:rPr>
        <w:t xml:space="preserve">et </w:t>
      </w:r>
      <w:r>
        <w:rPr>
          <w:color w:val="auto"/>
        </w:rPr>
        <w:t>scenariet</w:t>
      </w:r>
      <w:r w:rsidR="004D3202">
        <w:rPr>
          <w:color w:val="auto"/>
        </w:rPr>
        <w:t xml:space="preserve"> sammen med skolebibliotekaren, som </w:t>
      </w:r>
      <w:r w:rsidR="00076F99">
        <w:rPr>
          <w:color w:val="auto"/>
        </w:rPr>
        <w:t xml:space="preserve">har brug for et </w:t>
      </w:r>
      <w:r w:rsidR="005318B2">
        <w:rPr>
          <w:color w:val="auto"/>
        </w:rPr>
        <w:t xml:space="preserve">nyt </w:t>
      </w:r>
      <w:r w:rsidR="00076F99">
        <w:rPr>
          <w:color w:val="auto"/>
        </w:rPr>
        <w:t>dyreleksikon</w:t>
      </w:r>
      <w:r w:rsidR="005318B2">
        <w:rPr>
          <w:color w:val="auto"/>
        </w:rPr>
        <w:t xml:space="preserve"> på skolens bibliotek.</w:t>
      </w:r>
      <w:r w:rsidR="001F7679">
        <w:rPr>
          <w:color w:val="auto"/>
        </w:rPr>
        <w:t xml:space="preserve"> </w:t>
      </w:r>
      <w:r w:rsidR="008E161F">
        <w:rPr>
          <w:color w:val="auto"/>
        </w:rPr>
        <w:t xml:space="preserve">Først </w:t>
      </w:r>
      <w:r w:rsidR="00034F4C">
        <w:rPr>
          <w:color w:val="auto"/>
        </w:rPr>
        <w:t xml:space="preserve">ser klassen episoden </w:t>
      </w:r>
      <w:r w:rsidR="00B248FD" w:rsidRPr="00CE489D">
        <w:rPr>
          <w:color w:val="auto"/>
          <w:szCs w:val="20"/>
        </w:rPr>
        <w:t>’</w:t>
      </w:r>
      <w:r w:rsidR="00041557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>Eghjortens vilde våben</w:t>
      </w:r>
      <w:r w:rsidR="00B248FD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>’</w:t>
      </w:r>
      <w:r w:rsidR="00D9087B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 sammen</w:t>
      </w:r>
      <w:r w:rsidR="00B248FD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 og brug</w:t>
      </w:r>
      <w:r w:rsidR="005318B2">
        <w:rPr>
          <w:rFonts w:ascii="Helvetica" w:eastAsia="Times New Roman" w:hAnsi="Helvetica" w:cs="Helvetica"/>
          <w:color w:val="auto"/>
          <w:szCs w:val="20"/>
          <w:lang w:eastAsia="da-DK"/>
        </w:rPr>
        <w:t>er</w:t>
      </w:r>
      <w:r w:rsidR="00B248FD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 </w:t>
      </w:r>
      <w:r w:rsidR="0076705B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>skriveramme</w:t>
      </w:r>
      <w:r w:rsidR="005318B2">
        <w:rPr>
          <w:rFonts w:ascii="Helvetica" w:eastAsia="Times New Roman" w:hAnsi="Helvetica" w:cs="Helvetica"/>
          <w:color w:val="auto"/>
          <w:szCs w:val="20"/>
          <w:lang w:eastAsia="da-DK"/>
        </w:rPr>
        <w:t>n</w:t>
      </w:r>
      <w:r w:rsidR="00C179FB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 fra </w:t>
      </w:r>
      <w:r w:rsidR="004A563F">
        <w:rPr>
          <w:rFonts w:ascii="Helvetica" w:eastAsia="Times New Roman" w:hAnsi="Helvetica" w:cs="Helvetica"/>
          <w:color w:val="auto"/>
          <w:szCs w:val="20"/>
          <w:lang w:eastAsia="da-DK"/>
        </w:rPr>
        <w:t>elevmateriale</w:t>
      </w:r>
      <w:r w:rsidR="00C179FB">
        <w:rPr>
          <w:rFonts w:ascii="Helvetica" w:eastAsia="Times New Roman" w:hAnsi="Helvetica" w:cs="Helvetica"/>
          <w:color w:val="auto"/>
          <w:szCs w:val="20"/>
          <w:lang w:eastAsia="da-DK"/>
        </w:rPr>
        <w:t>t</w:t>
      </w:r>
      <w:r w:rsidR="0076705B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 til at </w:t>
      </w:r>
      <w:r w:rsidR="002172D2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>stilladsere fællesskrivning</w:t>
      </w:r>
      <w:r w:rsidR="00CF65FA">
        <w:rPr>
          <w:rFonts w:ascii="Helvetica" w:eastAsia="Times New Roman" w:hAnsi="Helvetica" w:cs="Helvetica"/>
          <w:color w:val="auto"/>
          <w:szCs w:val="20"/>
          <w:lang w:eastAsia="da-DK"/>
        </w:rPr>
        <w:t>en</w:t>
      </w:r>
      <w:r w:rsidR="00FE4A87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. </w:t>
      </w:r>
      <w:r w:rsidR="006E140C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>Først</w:t>
      </w:r>
      <w:r w:rsidR="00E45324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>e gang se</w:t>
      </w:r>
      <w:r w:rsidR="006C61C1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>r</w:t>
      </w:r>
      <w:r w:rsidR="00E45324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 I</w:t>
      </w:r>
      <w:r w:rsidR="00D52E8C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 episoden uden afbrydelsen. Anden gang stopper I op og svarer </w:t>
      </w:r>
      <w:r w:rsidR="002F6BEE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>løbende på spø</w:t>
      </w:r>
      <w:r w:rsidR="00074703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>r</w:t>
      </w:r>
      <w:r w:rsidR="002F6BEE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>g</w:t>
      </w:r>
      <w:r w:rsidR="00074703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>s</w:t>
      </w:r>
      <w:r w:rsidR="002F6BEE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målene: </w:t>
      </w:r>
    </w:p>
    <w:p w14:paraId="7AA5EB87" w14:textId="1A1F81C9" w:rsidR="00697535" w:rsidRPr="00CE489D" w:rsidRDefault="002F6BEE" w:rsidP="004E1010">
      <w:pPr>
        <w:pStyle w:val="Listeafsnit"/>
        <w:numPr>
          <w:ilvl w:val="0"/>
          <w:numId w:val="13"/>
        </w:numPr>
        <w:spacing w:after="240" w:line="276" w:lineRule="auto"/>
        <w:rPr>
          <w:rFonts w:ascii="Helvetica" w:eastAsia="Times New Roman" w:hAnsi="Helvetica" w:cs="Helvetica"/>
        </w:rPr>
      </w:pPr>
      <w:r w:rsidRPr="00CE489D">
        <w:rPr>
          <w:rFonts w:ascii="Helvetica" w:eastAsia="Times New Roman" w:hAnsi="Helvetica" w:cs="Helvetica"/>
        </w:rPr>
        <w:t xml:space="preserve">Hvem </w:t>
      </w:r>
      <w:r w:rsidR="004E1010" w:rsidRPr="00CE489D">
        <w:rPr>
          <w:rFonts w:ascii="Helvetica" w:eastAsia="Times New Roman" w:hAnsi="Helvetica" w:cs="Helvetica"/>
        </w:rPr>
        <w:t xml:space="preserve">eller hvad </w:t>
      </w:r>
      <w:r w:rsidRPr="00CE489D">
        <w:rPr>
          <w:rFonts w:ascii="Helvetica" w:eastAsia="Times New Roman" w:hAnsi="Helvetica" w:cs="Helvetica"/>
        </w:rPr>
        <w:t xml:space="preserve">deltager? </w:t>
      </w:r>
    </w:p>
    <w:p w14:paraId="021FD220" w14:textId="77777777" w:rsidR="00697535" w:rsidRPr="00CE489D" w:rsidRDefault="002F6BEE" w:rsidP="004E1010">
      <w:pPr>
        <w:pStyle w:val="Listeafsnit"/>
        <w:numPr>
          <w:ilvl w:val="0"/>
          <w:numId w:val="13"/>
        </w:numPr>
        <w:spacing w:after="240" w:line="276" w:lineRule="auto"/>
        <w:rPr>
          <w:rFonts w:ascii="Helvetica" w:eastAsia="Times New Roman" w:hAnsi="Helvetica" w:cs="Helvetica"/>
        </w:rPr>
      </w:pPr>
      <w:r w:rsidRPr="00CE489D">
        <w:rPr>
          <w:rFonts w:ascii="Helvetica" w:eastAsia="Times New Roman" w:hAnsi="Helvetica" w:cs="Helvetica"/>
        </w:rPr>
        <w:t xml:space="preserve">Hvad gør deltagerne? </w:t>
      </w:r>
    </w:p>
    <w:p w14:paraId="4786B633" w14:textId="77777777" w:rsidR="004E1010" w:rsidRPr="00CE489D" w:rsidRDefault="002F6BEE" w:rsidP="004E1010">
      <w:pPr>
        <w:pStyle w:val="Listeafsnit"/>
        <w:numPr>
          <w:ilvl w:val="0"/>
          <w:numId w:val="13"/>
        </w:numPr>
        <w:spacing w:after="240" w:line="276" w:lineRule="auto"/>
        <w:rPr>
          <w:rFonts w:ascii="Helvetica" w:eastAsia="Times New Roman" w:hAnsi="Helvetica" w:cs="Helvetica"/>
        </w:rPr>
      </w:pPr>
      <w:r w:rsidRPr="00CE489D">
        <w:rPr>
          <w:rFonts w:ascii="Helvetica" w:eastAsia="Times New Roman" w:hAnsi="Helvetica" w:cs="Helvetica"/>
        </w:rPr>
        <w:t>Hvor, hvornår, hvorfor?</w:t>
      </w:r>
    </w:p>
    <w:p w14:paraId="25B6389A" w14:textId="2A9A7984" w:rsidR="001905DA" w:rsidRDefault="000A20D3" w:rsidP="003E6141">
      <w:pPr>
        <w:spacing w:after="240" w:line="276" w:lineRule="auto"/>
        <w:rPr>
          <w:rFonts w:ascii="Helvetica" w:eastAsia="Times New Roman" w:hAnsi="Helvetica" w:cs="Helvetica"/>
          <w:color w:val="auto"/>
          <w:szCs w:val="20"/>
          <w:lang w:eastAsia="da-DK"/>
        </w:rPr>
      </w:pPr>
      <w:r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Resultatet er tre </w:t>
      </w:r>
      <w:r w:rsidR="00C179FB">
        <w:rPr>
          <w:rFonts w:ascii="Helvetica" w:eastAsia="Times New Roman" w:hAnsi="Helvetica" w:cs="Helvetica"/>
          <w:color w:val="auto"/>
          <w:szCs w:val="20"/>
          <w:lang w:eastAsia="da-DK"/>
        </w:rPr>
        <w:t>ord</w:t>
      </w:r>
      <w:r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lister </w:t>
      </w:r>
      <w:r w:rsidR="004E1010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på </w:t>
      </w:r>
      <w:r w:rsidR="00D471D1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>t</w:t>
      </w:r>
      <w:r w:rsidR="004E1010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>avlen</w:t>
      </w:r>
      <w:r w:rsidR="00A50F79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. </w:t>
      </w:r>
      <w:r w:rsidR="0000181E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Listerne </w:t>
      </w:r>
      <w:r w:rsidR="008F6E1F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stiller sproglige ressourcer </w:t>
      </w:r>
      <w:r w:rsidR="00A751F8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>til rådighed</w:t>
      </w:r>
      <w:r w:rsidR="00F55143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, når I </w:t>
      </w:r>
      <w:r w:rsidR="00074703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bagefter </w:t>
      </w:r>
      <w:r w:rsidR="00F55143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skal skrive </w:t>
      </w:r>
      <w:r w:rsidR="008D25F3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>d</w:t>
      </w:r>
      <w:r w:rsidR="00F55143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>en fælles tekst om</w:t>
      </w:r>
      <w:r w:rsidR="0087002E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 Eghjorten. </w:t>
      </w:r>
    </w:p>
    <w:p w14:paraId="7A575152" w14:textId="1567E296" w:rsidR="000579C1" w:rsidRPr="000579C1" w:rsidRDefault="00D229B0" w:rsidP="003E6141">
      <w:pPr>
        <w:spacing w:after="240" w:line="276" w:lineRule="auto"/>
        <w:rPr>
          <w:rFonts w:ascii="Helvetica" w:eastAsia="Times New Roman" w:hAnsi="Helvetica" w:cs="Helvetica"/>
          <w:i/>
          <w:iCs/>
          <w:color w:val="auto"/>
          <w:sz w:val="2"/>
          <w:szCs w:val="2"/>
          <w:lang w:eastAsia="da-DK"/>
        </w:rPr>
      </w:pPr>
      <w:r w:rsidRPr="00CE489D">
        <w:rPr>
          <w:rFonts w:ascii="Helvetica" w:eastAsia="Times New Roman" w:hAnsi="Helvetica" w:cs="Helvetica"/>
          <w:noProof/>
          <w:color w:val="auto"/>
          <w:szCs w:val="20"/>
          <w:lang w:eastAsia="da-DK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C3DC9B8" wp14:editId="2985CD81">
                <wp:simplePos x="0" y="0"/>
                <wp:positionH relativeFrom="column">
                  <wp:posOffset>3021965</wp:posOffset>
                </wp:positionH>
                <wp:positionV relativeFrom="paragraph">
                  <wp:posOffset>577215</wp:posOffset>
                </wp:positionV>
                <wp:extent cx="1628775" cy="2079625"/>
                <wp:effectExtent l="0" t="0" r="0" b="0"/>
                <wp:wrapNone/>
                <wp:docPr id="1310109960" name="Rektangel: afrundede hjørner diagona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079625"/>
                        </a:xfrm>
                        <a:prstGeom prst="round2DiagRect">
                          <a:avLst>
                            <a:gd name="adj1" fmla="val 16667"/>
                            <a:gd name="adj2" fmla="val 8577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8D7BDC" w14:textId="5E0DCDC8" w:rsidR="003A2388" w:rsidRPr="00040944" w:rsidRDefault="003A2388" w:rsidP="003A2388">
                            <w:pPr>
                              <w:rPr>
                                <w:b/>
                                <w:bCs/>
                                <w:color w:val="FFFFFF" w:themeColor="background2"/>
                                <w:sz w:val="18"/>
                                <w:szCs w:val="22"/>
                              </w:rPr>
                            </w:pPr>
                            <w:r w:rsidRPr="00040944">
                              <w:rPr>
                                <w:b/>
                                <w:bCs/>
                                <w:color w:val="FFFFFF" w:themeColor="background2"/>
                                <w:sz w:val="18"/>
                                <w:szCs w:val="22"/>
                              </w:rPr>
                              <w:t>Hv</w:t>
                            </w:r>
                            <w:r w:rsidR="00321995" w:rsidRPr="00040944">
                              <w:rPr>
                                <w:b/>
                                <w:bCs/>
                                <w:color w:val="FFFFFF" w:themeColor="background2"/>
                                <w:sz w:val="18"/>
                                <w:szCs w:val="22"/>
                              </w:rPr>
                              <w:t>or, hvad, hvornår, hvorfor?</w:t>
                            </w:r>
                          </w:p>
                          <w:p w14:paraId="16366419" w14:textId="5022A21B" w:rsidR="00F82CB1" w:rsidRPr="00040944" w:rsidRDefault="00F82CB1" w:rsidP="00321995">
                            <w:pPr>
                              <w:rPr>
                                <w:color w:val="FFFFFF" w:themeColor="background2"/>
                                <w:sz w:val="18"/>
                                <w:szCs w:val="22"/>
                              </w:rPr>
                            </w:pPr>
                          </w:p>
                          <w:p w14:paraId="1C7C5C8E" w14:textId="47F4A214" w:rsidR="003A2388" w:rsidRPr="00040944" w:rsidRDefault="008A3582" w:rsidP="00321995">
                            <w:pPr>
                              <w:rPr>
                                <w:color w:val="FFFFFF" w:themeColor="background2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color w:val="FFFFFF" w:themeColor="background2"/>
                                <w:sz w:val="18"/>
                                <w:szCs w:val="22"/>
                              </w:rPr>
                              <w:t>b</w:t>
                            </w:r>
                            <w:r w:rsidR="00321995" w:rsidRPr="00040944">
                              <w:rPr>
                                <w:color w:val="FFFFFF" w:themeColor="background2"/>
                                <w:sz w:val="18"/>
                                <w:szCs w:val="22"/>
                              </w:rPr>
                              <w:t xml:space="preserve">landt væltede </w:t>
                            </w:r>
                            <w:r w:rsidR="00201283">
                              <w:rPr>
                                <w:color w:val="FFFFFF" w:themeColor="background2"/>
                                <w:sz w:val="18"/>
                                <w:szCs w:val="22"/>
                              </w:rPr>
                              <w:t>ege</w:t>
                            </w:r>
                            <w:r w:rsidR="00321995" w:rsidRPr="00040944">
                              <w:rPr>
                                <w:color w:val="FFFFFF" w:themeColor="background2"/>
                                <w:sz w:val="18"/>
                                <w:szCs w:val="22"/>
                              </w:rPr>
                              <w:t>træer</w:t>
                            </w:r>
                          </w:p>
                          <w:p w14:paraId="74CD3960" w14:textId="5130434D" w:rsidR="008A3582" w:rsidRDefault="008A3582" w:rsidP="008A3582">
                            <w:pPr>
                              <w:rPr>
                                <w:color w:val="FFFFFF" w:themeColor="background2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color w:val="FFFFFF" w:themeColor="background2"/>
                                <w:sz w:val="18"/>
                                <w:szCs w:val="22"/>
                              </w:rPr>
                              <w:t>i</w:t>
                            </w:r>
                            <w:r w:rsidR="00F82CB1" w:rsidRPr="00040944">
                              <w:rPr>
                                <w:color w:val="FFFFFF" w:themeColor="background2"/>
                                <w:sz w:val="18"/>
                                <w:szCs w:val="22"/>
                              </w:rPr>
                              <w:t xml:space="preserve"> Dyrehaven</w:t>
                            </w:r>
                          </w:p>
                          <w:p w14:paraId="3F9BA3A0" w14:textId="16611854" w:rsidR="00201283" w:rsidRDefault="00201283" w:rsidP="008A3582">
                            <w:pPr>
                              <w:rPr>
                                <w:color w:val="FFFFFF" w:themeColor="background2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color w:val="FFFFFF" w:themeColor="background2"/>
                                <w:sz w:val="18"/>
                                <w:szCs w:val="22"/>
                              </w:rPr>
                              <w:t>i skovbunden</w:t>
                            </w:r>
                          </w:p>
                          <w:p w14:paraId="4E68B450" w14:textId="7A56F92F" w:rsidR="008A3582" w:rsidRDefault="008A3582" w:rsidP="008A3582">
                            <w:pPr>
                              <w:rPr>
                                <w:color w:val="FFFFFF" w:themeColor="background2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color w:val="FFFFFF" w:themeColor="background2"/>
                                <w:sz w:val="18"/>
                                <w:szCs w:val="22"/>
                              </w:rPr>
                              <w:t>med sine kindba</w:t>
                            </w:r>
                            <w:r w:rsidR="00692E78">
                              <w:rPr>
                                <w:color w:val="FFFFFF" w:themeColor="background2"/>
                                <w:sz w:val="18"/>
                                <w:szCs w:val="22"/>
                              </w:rPr>
                              <w:t>k</w:t>
                            </w:r>
                            <w:r>
                              <w:rPr>
                                <w:color w:val="FFFFFF" w:themeColor="background2"/>
                                <w:sz w:val="18"/>
                                <w:szCs w:val="22"/>
                              </w:rPr>
                              <w:t>ke</w:t>
                            </w:r>
                            <w:r w:rsidR="00201283">
                              <w:rPr>
                                <w:color w:val="FFFFFF" w:themeColor="background2"/>
                                <w:sz w:val="18"/>
                                <w:szCs w:val="22"/>
                              </w:rPr>
                              <w:t>r</w:t>
                            </w:r>
                          </w:p>
                          <w:p w14:paraId="07740B12" w14:textId="4979CC59" w:rsidR="00321995" w:rsidRPr="00040944" w:rsidRDefault="008A3582" w:rsidP="00321995">
                            <w:pPr>
                              <w:rPr>
                                <w:color w:val="FFFFFF" w:themeColor="background2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color w:val="FFFFFF" w:themeColor="background2"/>
                                <w:sz w:val="18"/>
                                <w:szCs w:val="22"/>
                              </w:rPr>
                              <w:t>m</w:t>
                            </w:r>
                            <w:r w:rsidR="00321995" w:rsidRPr="00040944">
                              <w:rPr>
                                <w:color w:val="FFFFFF" w:themeColor="background2"/>
                                <w:sz w:val="18"/>
                                <w:szCs w:val="22"/>
                              </w:rPr>
                              <w:t>od rivalen</w:t>
                            </w:r>
                          </w:p>
                          <w:p w14:paraId="313BD550" w14:textId="29E523C6" w:rsidR="00321995" w:rsidRDefault="008A3582" w:rsidP="00321995">
                            <w:pPr>
                              <w:rPr>
                                <w:color w:val="FFFFFF" w:themeColor="background2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color w:val="FFFFFF" w:themeColor="background2"/>
                                <w:sz w:val="18"/>
                                <w:szCs w:val="22"/>
                              </w:rPr>
                              <w:t>m</w:t>
                            </w:r>
                            <w:r w:rsidR="00321995" w:rsidRPr="00040944">
                              <w:rPr>
                                <w:color w:val="FFFFFF" w:themeColor="background2"/>
                                <w:sz w:val="18"/>
                                <w:szCs w:val="22"/>
                              </w:rPr>
                              <w:t>ed hunnen</w:t>
                            </w:r>
                          </w:p>
                          <w:p w14:paraId="31476EB1" w14:textId="17357CB0" w:rsidR="00BA4602" w:rsidRDefault="00BA4602" w:rsidP="00321995">
                            <w:pPr>
                              <w:rPr>
                                <w:color w:val="FFFFFF" w:themeColor="background2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color w:val="FFFFFF" w:themeColor="background2"/>
                                <w:sz w:val="18"/>
                                <w:szCs w:val="22"/>
                              </w:rPr>
                              <w:t>mod tiden</w:t>
                            </w:r>
                          </w:p>
                          <w:p w14:paraId="69F76616" w14:textId="77777777" w:rsidR="003A2388" w:rsidRDefault="003A2388" w:rsidP="003A2388">
                            <w:pPr>
                              <w:jc w:val="center"/>
                              <w:rPr>
                                <w:color w:val="F05923" w:themeColor="accent1"/>
                              </w:rPr>
                            </w:pPr>
                          </w:p>
                          <w:p w14:paraId="252591BF" w14:textId="77777777" w:rsidR="00BA4602" w:rsidRPr="00EF7E39" w:rsidRDefault="00BA4602" w:rsidP="003A2388">
                            <w:pPr>
                              <w:jc w:val="center"/>
                              <w:rPr>
                                <w:color w:val="F05923" w:themeColor="accent1"/>
                              </w:rPr>
                            </w:pPr>
                          </w:p>
                          <w:p w14:paraId="5314442A" w14:textId="77777777" w:rsidR="003A2388" w:rsidRPr="00EF7E39" w:rsidRDefault="003A2388" w:rsidP="003A2388">
                            <w:pPr>
                              <w:jc w:val="center"/>
                              <w:rPr>
                                <w:color w:val="F05923" w:themeColor="accent1"/>
                              </w:rPr>
                            </w:pPr>
                          </w:p>
                          <w:p w14:paraId="4B87E7DB" w14:textId="77777777" w:rsidR="003A2388" w:rsidRPr="00EF7E39" w:rsidRDefault="003A2388" w:rsidP="003A2388">
                            <w:pPr>
                              <w:jc w:val="center"/>
                              <w:rPr>
                                <w:color w:val="F05923" w:themeColor="accent1"/>
                              </w:rPr>
                            </w:pPr>
                          </w:p>
                          <w:p w14:paraId="37D6AC47" w14:textId="77777777" w:rsidR="003A2388" w:rsidRPr="00EF7E39" w:rsidRDefault="003A2388" w:rsidP="003A2388">
                            <w:pPr>
                              <w:jc w:val="center"/>
                              <w:rPr>
                                <w:color w:val="F05923" w:themeColor="accent1"/>
                              </w:rPr>
                            </w:pPr>
                          </w:p>
                          <w:p w14:paraId="419BF2F7" w14:textId="77777777" w:rsidR="003A2388" w:rsidRPr="00EF7E39" w:rsidRDefault="003A2388" w:rsidP="003A2388">
                            <w:pPr>
                              <w:jc w:val="center"/>
                              <w:rPr>
                                <w:color w:val="F05923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3DC9B8" id="Rektangel: afrundede hjørner diagonalt 1" o:spid="_x0000_s1027" style="position:absolute;margin-left:237.95pt;margin-top:45.45pt;width:128.25pt;height:163.75pt;z-index:2516582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628775,2079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" adj="-11796480,,5400" path="m271468,l1489075,v77154,,139700,62546,139700,139700l1628775,1808157v,149928,-121540,271468,-271468,271468l139700,2079625c62546,2079625,,2017079,,1939925l,271468c,121540,121540,,271468,xe" filled="f" stroked="f" strokeweight="1pt">
                <v:stroke joinstyle="miter"/>
                <v:formulas/>
                <v:path arrowok="t" o:connecttype="custom" o:connectlocs="271468,0;1489075,0;1628775,139700;1628775,1808157;1357307,2079625;139700,2079625;0,1939925;0,271468;271468,0" o:connectangles="0,0,0,0,0,0,0,0,0" textboxrect="0,0,1628775,2079625"/>
                <v:textbox>
                  <w:txbxContent>
                    <w:p w14:paraId="748D7BDC" w14:textId="5E0DCDC8" w:rsidR="003A2388" w:rsidRPr="00040944" w:rsidRDefault="003A2388" w:rsidP="003A2388">
                      <w:pPr>
                        <w:rPr>
                          <w:b/>
                          <w:bCs/>
                          <w:color w:val="FFFFFF" w:themeColor="background2"/>
                          <w:sz w:val="18"/>
                          <w:szCs w:val="22"/>
                        </w:rPr>
                      </w:pPr>
                      <w:r w:rsidRPr="00040944">
                        <w:rPr>
                          <w:b/>
                          <w:bCs/>
                          <w:color w:val="FFFFFF" w:themeColor="background2"/>
                          <w:sz w:val="18"/>
                          <w:szCs w:val="22"/>
                        </w:rPr>
                        <w:t>Hv</w:t>
                      </w:r>
                      <w:r w:rsidR="00321995" w:rsidRPr="00040944">
                        <w:rPr>
                          <w:b/>
                          <w:bCs/>
                          <w:color w:val="FFFFFF" w:themeColor="background2"/>
                          <w:sz w:val="18"/>
                          <w:szCs w:val="22"/>
                        </w:rPr>
                        <w:t>or, hvad, hvornår, hvorfor?</w:t>
                      </w:r>
                    </w:p>
                    <w:p w14:paraId="16366419" w14:textId="5022A21B" w:rsidR="00F82CB1" w:rsidRPr="00040944" w:rsidRDefault="00F82CB1" w:rsidP="00321995">
                      <w:pPr>
                        <w:rPr>
                          <w:color w:val="FFFFFF" w:themeColor="background2"/>
                          <w:sz w:val="18"/>
                          <w:szCs w:val="22"/>
                        </w:rPr>
                      </w:pPr>
                    </w:p>
                    <w:p w14:paraId="1C7C5C8E" w14:textId="47F4A214" w:rsidR="003A2388" w:rsidRPr="00040944" w:rsidRDefault="008A3582" w:rsidP="00321995">
                      <w:pPr>
                        <w:rPr>
                          <w:color w:val="FFFFFF" w:themeColor="background2"/>
                          <w:sz w:val="18"/>
                          <w:szCs w:val="22"/>
                        </w:rPr>
                      </w:pPr>
                      <w:r>
                        <w:rPr>
                          <w:color w:val="FFFFFF" w:themeColor="background2"/>
                          <w:sz w:val="18"/>
                          <w:szCs w:val="22"/>
                        </w:rPr>
                        <w:t>b</w:t>
                      </w:r>
                      <w:r w:rsidR="00321995" w:rsidRPr="00040944">
                        <w:rPr>
                          <w:color w:val="FFFFFF" w:themeColor="background2"/>
                          <w:sz w:val="18"/>
                          <w:szCs w:val="22"/>
                        </w:rPr>
                        <w:t xml:space="preserve">landt væltede </w:t>
                      </w:r>
                      <w:r w:rsidR="00201283">
                        <w:rPr>
                          <w:color w:val="FFFFFF" w:themeColor="background2"/>
                          <w:sz w:val="18"/>
                          <w:szCs w:val="22"/>
                        </w:rPr>
                        <w:t>ege</w:t>
                      </w:r>
                      <w:r w:rsidR="00321995" w:rsidRPr="00040944">
                        <w:rPr>
                          <w:color w:val="FFFFFF" w:themeColor="background2"/>
                          <w:sz w:val="18"/>
                          <w:szCs w:val="22"/>
                        </w:rPr>
                        <w:t>træer</w:t>
                      </w:r>
                    </w:p>
                    <w:p w14:paraId="74CD3960" w14:textId="5130434D" w:rsidR="008A3582" w:rsidRDefault="008A3582" w:rsidP="008A3582">
                      <w:pPr>
                        <w:rPr>
                          <w:color w:val="FFFFFF" w:themeColor="background2"/>
                          <w:sz w:val="18"/>
                          <w:szCs w:val="22"/>
                        </w:rPr>
                      </w:pPr>
                      <w:r>
                        <w:rPr>
                          <w:color w:val="FFFFFF" w:themeColor="background2"/>
                          <w:sz w:val="18"/>
                          <w:szCs w:val="22"/>
                        </w:rPr>
                        <w:t>i</w:t>
                      </w:r>
                      <w:r w:rsidR="00F82CB1" w:rsidRPr="00040944">
                        <w:rPr>
                          <w:color w:val="FFFFFF" w:themeColor="background2"/>
                          <w:sz w:val="18"/>
                          <w:szCs w:val="22"/>
                        </w:rPr>
                        <w:t xml:space="preserve"> Dyrehaven</w:t>
                      </w:r>
                    </w:p>
                    <w:p w14:paraId="3F9BA3A0" w14:textId="16611854" w:rsidR="00201283" w:rsidRDefault="00201283" w:rsidP="008A3582">
                      <w:pPr>
                        <w:rPr>
                          <w:color w:val="FFFFFF" w:themeColor="background2"/>
                          <w:sz w:val="18"/>
                          <w:szCs w:val="22"/>
                        </w:rPr>
                      </w:pPr>
                      <w:r>
                        <w:rPr>
                          <w:color w:val="FFFFFF" w:themeColor="background2"/>
                          <w:sz w:val="18"/>
                          <w:szCs w:val="22"/>
                        </w:rPr>
                        <w:t>i skovbunden</w:t>
                      </w:r>
                    </w:p>
                    <w:p w14:paraId="4E68B450" w14:textId="7A56F92F" w:rsidR="008A3582" w:rsidRDefault="008A3582" w:rsidP="008A3582">
                      <w:pPr>
                        <w:rPr>
                          <w:color w:val="FFFFFF" w:themeColor="background2"/>
                          <w:sz w:val="18"/>
                          <w:szCs w:val="22"/>
                        </w:rPr>
                      </w:pPr>
                      <w:r>
                        <w:rPr>
                          <w:color w:val="FFFFFF" w:themeColor="background2"/>
                          <w:sz w:val="18"/>
                          <w:szCs w:val="22"/>
                        </w:rPr>
                        <w:t>med sine kindba</w:t>
                      </w:r>
                      <w:r w:rsidR="00692E78">
                        <w:rPr>
                          <w:color w:val="FFFFFF" w:themeColor="background2"/>
                          <w:sz w:val="18"/>
                          <w:szCs w:val="22"/>
                        </w:rPr>
                        <w:t>k</w:t>
                      </w:r>
                      <w:r>
                        <w:rPr>
                          <w:color w:val="FFFFFF" w:themeColor="background2"/>
                          <w:sz w:val="18"/>
                          <w:szCs w:val="22"/>
                        </w:rPr>
                        <w:t>ke</w:t>
                      </w:r>
                      <w:r w:rsidR="00201283">
                        <w:rPr>
                          <w:color w:val="FFFFFF" w:themeColor="background2"/>
                          <w:sz w:val="18"/>
                          <w:szCs w:val="22"/>
                        </w:rPr>
                        <w:t>r</w:t>
                      </w:r>
                    </w:p>
                    <w:p w14:paraId="07740B12" w14:textId="4979CC59" w:rsidR="00321995" w:rsidRPr="00040944" w:rsidRDefault="008A3582" w:rsidP="00321995">
                      <w:pPr>
                        <w:rPr>
                          <w:color w:val="FFFFFF" w:themeColor="background2"/>
                          <w:sz w:val="18"/>
                          <w:szCs w:val="22"/>
                        </w:rPr>
                      </w:pPr>
                      <w:r>
                        <w:rPr>
                          <w:color w:val="FFFFFF" w:themeColor="background2"/>
                          <w:sz w:val="18"/>
                          <w:szCs w:val="22"/>
                        </w:rPr>
                        <w:t>m</w:t>
                      </w:r>
                      <w:r w:rsidR="00321995" w:rsidRPr="00040944">
                        <w:rPr>
                          <w:color w:val="FFFFFF" w:themeColor="background2"/>
                          <w:sz w:val="18"/>
                          <w:szCs w:val="22"/>
                        </w:rPr>
                        <w:t>od rivalen</w:t>
                      </w:r>
                    </w:p>
                    <w:p w14:paraId="313BD550" w14:textId="29E523C6" w:rsidR="00321995" w:rsidRDefault="008A3582" w:rsidP="00321995">
                      <w:pPr>
                        <w:rPr>
                          <w:color w:val="FFFFFF" w:themeColor="background2"/>
                          <w:sz w:val="18"/>
                          <w:szCs w:val="22"/>
                        </w:rPr>
                      </w:pPr>
                      <w:r>
                        <w:rPr>
                          <w:color w:val="FFFFFF" w:themeColor="background2"/>
                          <w:sz w:val="18"/>
                          <w:szCs w:val="22"/>
                        </w:rPr>
                        <w:t>m</w:t>
                      </w:r>
                      <w:r w:rsidR="00321995" w:rsidRPr="00040944">
                        <w:rPr>
                          <w:color w:val="FFFFFF" w:themeColor="background2"/>
                          <w:sz w:val="18"/>
                          <w:szCs w:val="22"/>
                        </w:rPr>
                        <w:t>ed hunnen</w:t>
                      </w:r>
                    </w:p>
                    <w:p w14:paraId="31476EB1" w14:textId="17357CB0" w:rsidR="00BA4602" w:rsidRDefault="00BA4602" w:rsidP="00321995">
                      <w:pPr>
                        <w:rPr>
                          <w:color w:val="FFFFFF" w:themeColor="background2"/>
                          <w:sz w:val="18"/>
                          <w:szCs w:val="22"/>
                        </w:rPr>
                      </w:pPr>
                      <w:r>
                        <w:rPr>
                          <w:color w:val="FFFFFF" w:themeColor="background2"/>
                          <w:sz w:val="18"/>
                          <w:szCs w:val="22"/>
                        </w:rPr>
                        <w:t>mod tiden</w:t>
                      </w:r>
                    </w:p>
                    <w:p w14:paraId="69F76616" w14:textId="77777777" w:rsidR="003A2388" w:rsidRDefault="003A2388" w:rsidP="003A2388">
                      <w:pPr>
                        <w:jc w:val="center"/>
                        <w:rPr>
                          <w:color w:val="F05923" w:themeColor="accent1"/>
                        </w:rPr>
                      </w:pPr>
                    </w:p>
                    <w:p w14:paraId="252591BF" w14:textId="77777777" w:rsidR="00BA4602" w:rsidRPr="00EF7E39" w:rsidRDefault="00BA4602" w:rsidP="003A2388">
                      <w:pPr>
                        <w:jc w:val="center"/>
                        <w:rPr>
                          <w:color w:val="F05923" w:themeColor="accent1"/>
                        </w:rPr>
                      </w:pPr>
                    </w:p>
                    <w:p w14:paraId="5314442A" w14:textId="77777777" w:rsidR="003A2388" w:rsidRPr="00EF7E39" w:rsidRDefault="003A2388" w:rsidP="003A2388">
                      <w:pPr>
                        <w:jc w:val="center"/>
                        <w:rPr>
                          <w:color w:val="F05923" w:themeColor="accent1"/>
                        </w:rPr>
                      </w:pPr>
                    </w:p>
                    <w:p w14:paraId="4B87E7DB" w14:textId="77777777" w:rsidR="003A2388" w:rsidRPr="00EF7E39" w:rsidRDefault="003A2388" w:rsidP="003A2388">
                      <w:pPr>
                        <w:jc w:val="center"/>
                        <w:rPr>
                          <w:color w:val="F05923" w:themeColor="accent1"/>
                        </w:rPr>
                      </w:pPr>
                    </w:p>
                    <w:p w14:paraId="37D6AC47" w14:textId="77777777" w:rsidR="003A2388" w:rsidRPr="00EF7E39" w:rsidRDefault="003A2388" w:rsidP="003A2388">
                      <w:pPr>
                        <w:jc w:val="center"/>
                        <w:rPr>
                          <w:color w:val="F05923" w:themeColor="accent1"/>
                        </w:rPr>
                      </w:pPr>
                    </w:p>
                    <w:p w14:paraId="419BF2F7" w14:textId="77777777" w:rsidR="003A2388" w:rsidRPr="00EF7E39" w:rsidRDefault="003A2388" w:rsidP="003A2388">
                      <w:pPr>
                        <w:jc w:val="center"/>
                        <w:rPr>
                          <w:color w:val="F05923" w:themeColor="accen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414A" w:rsidRPr="00CE489D">
        <w:rPr>
          <w:rFonts w:ascii="Helvetica" w:eastAsia="Times New Roman" w:hAnsi="Helvetica" w:cs="Helvetica"/>
          <w:noProof/>
          <w:color w:val="auto"/>
          <w:szCs w:val="20"/>
          <w:lang w:eastAsia="da-DK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65E5822" wp14:editId="146031ED">
                <wp:simplePos x="0" y="0"/>
                <wp:positionH relativeFrom="column">
                  <wp:posOffset>1487805</wp:posOffset>
                </wp:positionH>
                <wp:positionV relativeFrom="paragraph">
                  <wp:posOffset>48260</wp:posOffset>
                </wp:positionV>
                <wp:extent cx="1727200" cy="2079625"/>
                <wp:effectExtent l="0" t="0" r="0" b="0"/>
                <wp:wrapNone/>
                <wp:docPr id="1325545182" name="Rektangel: afrundede hjørner diagona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2079625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5C56ED" w14:textId="2A9FEFF4" w:rsidR="003A2388" w:rsidRPr="00040944" w:rsidRDefault="003A2388" w:rsidP="003A2388">
                            <w:pPr>
                              <w:rPr>
                                <w:b/>
                                <w:bCs/>
                                <w:color w:val="FFFFFF" w:themeColor="background2"/>
                                <w:sz w:val="18"/>
                                <w:szCs w:val="22"/>
                              </w:rPr>
                            </w:pPr>
                            <w:r w:rsidRPr="00040944">
                              <w:rPr>
                                <w:b/>
                                <w:bCs/>
                                <w:color w:val="FFFFFF" w:themeColor="background2"/>
                                <w:sz w:val="18"/>
                                <w:szCs w:val="22"/>
                              </w:rPr>
                              <w:t>Hvad gør deltageren?</w:t>
                            </w:r>
                          </w:p>
                          <w:p w14:paraId="43D05BD3" w14:textId="3D6A0509" w:rsidR="003A2388" w:rsidRPr="00040944" w:rsidRDefault="003B52A5" w:rsidP="003A2388">
                            <w:pPr>
                              <w:rPr>
                                <w:color w:val="FFFFFF" w:themeColor="background2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color w:val="FFFFFF" w:themeColor="background2"/>
                                <w:sz w:val="18"/>
                                <w:szCs w:val="22"/>
                              </w:rPr>
                              <w:t>l</w:t>
                            </w:r>
                            <w:r w:rsidR="003A2388" w:rsidRPr="00040944">
                              <w:rPr>
                                <w:color w:val="FFFFFF" w:themeColor="background2"/>
                                <w:sz w:val="18"/>
                                <w:szCs w:val="22"/>
                              </w:rPr>
                              <w:t>ever</w:t>
                            </w:r>
                          </w:p>
                          <w:p w14:paraId="35F0C097" w14:textId="185C0E11" w:rsidR="003A2388" w:rsidRPr="00040944" w:rsidRDefault="003B52A5" w:rsidP="003A2388">
                            <w:pPr>
                              <w:rPr>
                                <w:color w:val="FFFFFF" w:themeColor="background2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color w:val="FFFFFF" w:themeColor="background2"/>
                                <w:sz w:val="18"/>
                                <w:szCs w:val="22"/>
                              </w:rPr>
                              <w:t>k</w:t>
                            </w:r>
                            <w:r w:rsidR="003A2388" w:rsidRPr="00040944">
                              <w:rPr>
                                <w:color w:val="FFFFFF" w:themeColor="background2"/>
                                <w:sz w:val="18"/>
                                <w:szCs w:val="22"/>
                              </w:rPr>
                              <w:t>æmper</w:t>
                            </w:r>
                          </w:p>
                          <w:p w14:paraId="09438DF4" w14:textId="3D63EDCE" w:rsidR="003A2388" w:rsidRDefault="003B52A5" w:rsidP="003A2388">
                            <w:pPr>
                              <w:rPr>
                                <w:color w:val="FFFFFF" w:themeColor="background2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color w:val="FFFFFF" w:themeColor="background2"/>
                                <w:sz w:val="18"/>
                                <w:szCs w:val="22"/>
                              </w:rPr>
                              <w:t>p</w:t>
                            </w:r>
                            <w:r w:rsidR="003A2388" w:rsidRPr="00040944">
                              <w:rPr>
                                <w:color w:val="FFFFFF" w:themeColor="background2"/>
                                <w:sz w:val="18"/>
                                <w:szCs w:val="22"/>
                              </w:rPr>
                              <w:t>arrer sig</w:t>
                            </w:r>
                          </w:p>
                          <w:p w14:paraId="25535AD4" w14:textId="0E824A6C" w:rsidR="002D5F3B" w:rsidRDefault="002D5F3B" w:rsidP="003A2388">
                            <w:pPr>
                              <w:rPr>
                                <w:color w:val="FFFFFF" w:themeColor="background2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color w:val="FFFFFF" w:themeColor="background2"/>
                                <w:sz w:val="18"/>
                                <w:szCs w:val="22"/>
                              </w:rPr>
                              <w:tab/>
                            </w:r>
                          </w:p>
                          <w:p w14:paraId="41F89780" w14:textId="26851606" w:rsidR="007B7528" w:rsidRPr="00040944" w:rsidRDefault="007B7528" w:rsidP="003A2388">
                            <w:pPr>
                              <w:rPr>
                                <w:color w:val="FFFFFF" w:themeColor="background2"/>
                                <w:sz w:val="18"/>
                                <w:szCs w:val="22"/>
                              </w:rPr>
                            </w:pPr>
                          </w:p>
                          <w:p w14:paraId="197F907A" w14:textId="77777777" w:rsidR="003A2388" w:rsidRPr="008437C0" w:rsidRDefault="003A2388" w:rsidP="003A2388">
                            <w:pPr>
                              <w:jc w:val="center"/>
                              <w:rPr>
                                <w:color w:val="FFFFFF" w:themeColor="background2"/>
                              </w:rPr>
                            </w:pPr>
                          </w:p>
                          <w:p w14:paraId="4DD662A6" w14:textId="77777777" w:rsidR="003A2388" w:rsidRPr="008437C0" w:rsidRDefault="003A2388" w:rsidP="003A2388">
                            <w:pPr>
                              <w:jc w:val="center"/>
                              <w:rPr>
                                <w:color w:val="FFFFFF" w:themeColor="background2"/>
                              </w:rPr>
                            </w:pPr>
                          </w:p>
                          <w:p w14:paraId="34935B56" w14:textId="77777777" w:rsidR="003A2388" w:rsidRPr="008437C0" w:rsidRDefault="003A2388" w:rsidP="003A2388">
                            <w:pPr>
                              <w:jc w:val="center"/>
                              <w:rPr>
                                <w:color w:val="FFFFFF" w:themeColor="background2"/>
                              </w:rPr>
                            </w:pPr>
                          </w:p>
                          <w:p w14:paraId="1423D4B3" w14:textId="77777777" w:rsidR="003A2388" w:rsidRPr="008437C0" w:rsidRDefault="003A2388" w:rsidP="003A2388">
                            <w:pPr>
                              <w:jc w:val="center"/>
                              <w:rPr>
                                <w:color w:val="FFFFFF" w:themeColor="background2"/>
                              </w:rPr>
                            </w:pPr>
                          </w:p>
                          <w:p w14:paraId="3DA3A46E" w14:textId="77777777" w:rsidR="003A2388" w:rsidRPr="008437C0" w:rsidRDefault="003A2388" w:rsidP="003A2388">
                            <w:pPr>
                              <w:jc w:val="center"/>
                              <w:rPr>
                                <w:color w:val="FFFFFF" w:themeColor="background2"/>
                              </w:rPr>
                            </w:pPr>
                          </w:p>
                          <w:p w14:paraId="49E7DBCA" w14:textId="77777777" w:rsidR="003A2388" w:rsidRPr="008437C0" w:rsidRDefault="003A2388" w:rsidP="003A2388">
                            <w:pPr>
                              <w:jc w:val="center"/>
                              <w:rPr>
                                <w:color w:val="FFFFFF" w:themeColor="background2"/>
                              </w:rPr>
                            </w:pPr>
                          </w:p>
                          <w:p w14:paraId="5EE7A754" w14:textId="77777777" w:rsidR="003A2388" w:rsidRPr="008437C0" w:rsidRDefault="003A2388" w:rsidP="003A2388">
                            <w:pPr>
                              <w:jc w:val="center"/>
                              <w:rPr>
                                <w:color w:val="FFFFFF" w:themeColor="background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5E5822" id="_x0000_s1028" style="position:absolute;margin-left:117.15pt;margin-top:3.8pt;width:136pt;height:163.75pt;z-index:251658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727200,2079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" adj="-11796480,,5400" path="m287872,l1727200,r,l1727200,1791753v,158987,-128885,287872,-287872,287872l,2079625r,l,287872c,128885,128885,,287872,xe" filled="f" stroked="f" strokeweight="1pt">
                <v:stroke joinstyle="miter"/>
                <v:formulas/>
                <v:path arrowok="t" o:connecttype="custom" o:connectlocs="287872,0;1727200,0;1727200,0;1727200,1791753;1439328,2079625;0,2079625;0,2079625;0,287872;287872,0" o:connectangles="0,0,0,0,0,0,0,0,0" textboxrect="0,0,1727200,2079625"/>
                <v:textbox>
                  <w:txbxContent>
                    <w:p w14:paraId="485C56ED" w14:textId="2A9FEFF4" w:rsidR="003A2388" w:rsidRPr="00040944" w:rsidRDefault="003A2388" w:rsidP="003A2388">
                      <w:pPr>
                        <w:rPr>
                          <w:b/>
                          <w:bCs/>
                          <w:color w:val="FFFFFF" w:themeColor="background2"/>
                          <w:sz w:val="18"/>
                          <w:szCs w:val="22"/>
                        </w:rPr>
                      </w:pPr>
                      <w:r w:rsidRPr="00040944">
                        <w:rPr>
                          <w:b/>
                          <w:bCs/>
                          <w:color w:val="FFFFFF" w:themeColor="background2"/>
                          <w:sz w:val="18"/>
                          <w:szCs w:val="22"/>
                        </w:rPr>
                        <w:t>Hvad gør deltageren?</w:t>
                      </w:r>
                    </w:p>
                    <w:p w14:paraId="43D05BD3" w14:textId="3D6A0509" w:rsidR="003A2388" w:rsidRPr="00040944" w:rsidRDefault="003B52A5" w:rsidP="003A2388">
                      <w:pPr>
                        <w:rPr>
                          <w:color w:val="FFFFFF" w:themeColor="background2"/>
                          <w:sz w:val="18"/>
                          <w:szCs w:val="22"/>
                        </w:rPr>
                      </w:pPr>
                      <w:r>
                        <w:rPr>
                          <w:color w:val="FFFFFF" w:themeColor="background2"/>
                          <w:sz w:val="18"/>
                          <w:szCs w:val="22"/>
                        </w:rPr>
                        <w:t>l</w:t>
                      </w:r>
                      <w:r w:rsidR="003A2388" w:rsidRPr="00040944">
                        <w:rPr>
                          <w:color w:val="FFFFFF" w:themeColor="background2"/>
                          <w:sz w:val="18"/>
                          <w:szCs w:val="22"/>
                        </w:rPr>
                        <w:t>ever</w:t>
                      </w:r>
                    </w:p>
                    <w:p w14:paraId="35F0C097" w14:textId="185C0E11" w:rsidR="003A2388" w:rsidRPr="00040944" w:rsidRDefault="003B52A5" w:rsidP="003A2388">
                      <w:pPr>
                        <w:rPr>
                          <w:color w:val="FFFFFF" w:themeColor="background2"/>
                          <w:sz w:val="18"/>
                          <w:szCs w:val="22"/>
                        </w:rPr>
                      </w:pPr>
                      <w:r>
                        <w:rPr>
                          <w:color w:val="FFFFFF" w:themeColor="background2"/>
                          <w:sz w:val="18"/>
                          <w:szCs w:val="22"/>
                        </w:rPr>
                        <w:t>k</w:t>
                      </w:r>
                      <w:r w:rsidR="003A2388" w:rsidRPr="00040944">
                        <w:rPr>
                          <w:color w:val="FFFFFF" w:themeColor="background2"/>
                          <w:sz w:val="18"/>
                          <w:szCs w:val="22"/>
                        </w:rPr>
                        <w:t>æmper</w:t>
                      </w:r>
                    </w:p>
                    <w:p w14:paraId="09438DF4" w14:textId="3D63EDCE" w:rsidR="003A2388" w:rsidRDefault="003B52A5" w:rsidP="003A2388">
                      <w:pPr>
                        <w:rPr>
                          <w:color w:val="FFFFFF" w:themeColor="background2"/>
                          <w:sz w:val="18"/>
                          <w:szCs w:val="22"/>
                        </w:rPr>
                      </w:pPr>
                      <w:r>
                        <w:rPr>
                          <w:color w:val="FFFFFF" w:themeColor="background2"/>
                          <w:sz w:val="18"/>
                          <w:szCs w:val="22"/>
                        </w:rPr>
                        <w:t>p</w:t>
                      </w:r>
                      <w:r w:rsidR="003A2388" w:rsidRPr="00040944">
                        <w:rPr>
                          <w:color w:val="FFFFFF" w:themeColor="background2"/>
                          <w:sz w:val="18"/>
                          <w:szCs w:val="22"/>
                        </w:rPr>
                        <w:t>arrer sig</w:t>
                      </w:r>
                    </w:p>
                    <w:p w14:paraId="25535AD4" w14:textId="0E824A6C" w:rsidR="002D5F3B" w:rsidRDefault="002D5F3B" w:rsidP="003A2388">
                      <w:pPr>
                        <w:rPr>
                          <w:color w:val="FFFFFF" w:themeColor="background2"/>
                          <w:sz w:val="18"/>
                          <w:szCs w:val="22"/>
                        </w:rPr>
                      </w:pPr>
                      <w:r>
                        <w:rPr>
                          <w:color w:val="FFFFFF" w:themeColor="background2"/>
                          <w:sz w:val="18"/>
                          <w:szCs w:val="22"/>
                        </w:rPr>
                        <w:tab/>
                      </w:r>
                    </w:p>
                    <w:p w14:paraId="41F89780" w14:textId="26851606" w:rsidR="007B7528" w:rsidRPr="00040944" w:rsidRDefault="007B7528" w:rsidP="003A2388">
                      <w:pPr>
                        <w:rPr>
                          <w:color w:val="FFFFFF" w:themeColor="background2"/>
                          <w:sz w:val="18"/>
                          <w:szCs w:val="22"/>
                        </w:rPr>
                      </w:pPr>
                    </w:p>
                    <w:p w14:paraId="197F907A" w14:textId="77777777" w:rsidR="003A2388" w:rsidRPr="008437C0" w:rsidRDefault="003A2388" w:rsidP="003A2388">
                      <w:pPr>
                        <w:jc w:val="center"/>
                        <w:rPr>
                          <w:color w:val="FFFFFF" w:themeColor="background2"/>
                        </w:rPr>
                      </w:pPr>
                    </w:p>
                    <w:p w14:paraId="4DD662A6" w14:textId="77777777" w:rsidR="003A2388" w:rsidRPr="008437C0" w:rsidRDefault="003A2388" w:rsidP="003A2388">
                      <w:pPr>
                        <w:jc w:val="center"/>
                        <w:rPr>
                          <w:color w:val="FFFFFF" w:themeColor="background2"/>
                        </w:rPr>
                      </w:pPr>
                    </w:p>
                    <w:p w14:paraId="34935B56" w14:textId="77777777" w:rsidR="003A2388" w:rsidRPr="008437C0" w:rsidRDefault="003A2388" w:rsidP="003A2388">
                      <w:pPr>
                        <w:jc w:val="center"/>
                        <w:rPr>
                          <w:color w:val="FFFFFF" w:themeColor="background2"/>
                        </w:rPr>
                      </w:pPr>
                    </w:p>
                    <w:p w14:paraId="1423D4B3" w14:textId="77777777" w:rsidR="003A2388" w:rsidRPr="008437C0" w:rsidRDefault="003A2388" w:rsidP="003A2388">
                      <w:pPr>
                        <w:jc w:val="center"/>
                        <w:rPr>
                          <w:color w:val="FFFFFF" w:themeColor="background2"/>
                        </w:rPr>
                      </w:pPr>
                    </w:p>
                    <w:p w14:paraId="3DA3A46E" w14:textId="77777777" w:rsidR="003A2388" w:rsidRPr="008437C0" w:rsidRDefault="003A2388" w:rsidP="003A2388">
                      <w:pPr>
                        <w:jc w:val="center"/>
                        <w:rPr>
                          <w:color w:val="FFFFFF" w:themeColor="background2"/>
                        </w:rPr>
                      </w:pPr>
                    </w:p>
                    <w:p w14:paraId="49E7DBCA" w14:textId="77777777" w:rsidR="003A2388" w:rsidRPr="008437C0" w:rsidRDefault="003A2388" w:rsidP="003A2388">
                      <w:pPr>
                        <w:jc w:val="center"/>
                        <w:rPr>
                          <w:color w:val="FFFFFF" w:themeColor="background2"/>
                        </w:rPr>
                      </w:pPr>
                    </w:p>
                    <w:p w14:paraId="5EE7A754" w14:textId="77777777" w:rsidR="003A2388" w:rsidRPr="008437C0" w:rsidRDefault="003A2388" w:rsidP="003A2388">
                      <w:pPr>
                        <w:jc w:val="center"/>
                        <w:rPr>
                          <w:color w:val="FFFFFF" w:themeColor="background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2E78" w:rsidRPr="00CE489D">
        <w:rPr>
          <w:rFonts w:ascii="Helvetica" w:eastAsia="Times New Roman" w:hAnsi="Helvetica" w:cs="Helvetica"/>
          <w:noProof/>
          <w:color w:val="auto"/>
          <w:szCs w:val="20"/>
          <w:lang w:eastAsia="da-DK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9BBD29E" wp14:editId="2F42F58D">
                <wp:simplePos x="0" y="0"/>
                <wp:positionH relativeFrom="column">
                  <wp:posOffset>14605</wp:posOffset>
                </wp:positionH>
                <wp:positionV relativeFrom="paragraph">
                  <wp:posOffset>1005205</wp:posOffset>
                </wp:positionV>
                <wp:extent cx="1838325" cy="1885950"/>
                <wp:effectExtent l="0" t="0" r="0" b="0"/>
                <wp:wrapNone/>
                <wp:docPr id="962391194" name="Rektangel: afrundede hjørner diagona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88595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5399AC" w14:textId="46CAC9AD" w:rsidR="001F7048" w:rsidRPr="00040944" w:rsidRDefault="001F7048" w:rsidP="001F7048">
                            <w:pPr>
                              <w:rPr>
                                <w:b/>
                                <w:bCs/>
                                <w:color w:val="FFFFFF" w:themeColor="background2"/>
                                <w:sz w:val="18"/>
                                <w:szCs w:val="22"/>
                              </w:rPr>
                            </w:pPr>
                            <w:r w:rsidRPr="00040944">
                              <w:rPr>
                                <w:b/>
                                <w:bCs/>
                                <w:color w:val="FFFFFF" w:themeColor="background2"/>
                              </w:rPr>
                              <w:t>Hvem</w:t>
                            </w:r>
                            <w:r w:rsidRPr="00040944">
                              <w:rPr>
                                <w:b/>
                                <w:bCs/>
                                <w:color w:val="FFFFFF" w:themeColor="background2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="00005E84">
                              <w:rPr>
                                <w:b/>
                                <w:bCs/>
                                <w:color w:val="FFFFFF" w:themeColor="background2"/>
                                <w:sz w:val="18"/>
                                <w:szCs w:val="22"/>
                              </w:rPr>
                              <w:t>eller hvad</w:t>
                            </w:r>
                            <w:r w:rsidR="00D471D1">
                              <w:rPr>
                                <w:b/>
                                <w:bCs/>
                                <w:color w:val="FFFFFF" w:themeColor="background2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040944">
                              <w:rPr>
                                <w:b/>
                                <w:bCs/>
                                <w:color w:val="FFFFFF" w:themeColor="background2"/>
                                <w:sz w:val="18"/>
                                <w:szCs w:val="22"/>
                              </w:rPr>
                              <w:t>deltager?</w:t>
                            </w:r>
                          </w:p>
                          <w:p w14:paraId="0C7EA4FF" w14:textId="75344024" w:rsidR="00DB55C6" w:rsidRDefault="001F7048" w:rsidP="001F7048">
                            <w:pPr>
                              <w:rPr>
                                <w:color w:val="FFFFFF" w:themeColor="background2"/>
                                <w:sz w:val="18"/>
                                <w:szCs w:val="22"/>
                              </w:rPr>
                            </w:pPr>
                            <w:r w:rsidRPr="00040944">
                              <w:rPr>
                                <w:color w:val="FFFFFF" w:themeColor="background2"/>
                                <w:sz w:val="18"/>
                                <w:szCs w:val="22"/>
                              </w:rPr>
                              <w:t>Eghjort</w:t>
                            </w:r>
                            <w:r w:rsidR="00692E78">
                              <w:rPr>
                                <w:color w:val="FFFFFF" w:themeColor="background2"/>
                                <w:sz w:val="18"/>
                                <w:szCs w:val="22"/>
                              </w:rPr>
                              <w:t>en</w:t>
                            </w:r>
                          </w:p>
                          <w:p w14:paraId="7DF4AEC1" w14:textId="4F232DB0" w:rsidR="001F7048" w:rsidRPr="00040944" w:rsidRDefault="00DB55C6" w:rsidP="001F7048">
                            <w:pPr>
                              <w:rPr>
                                <w:color w:val="FFFFFF" w:themeColor="background2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color w:val="FFFFFF" w:themeColor="background2"/>
                                <w:sz w:val="18"/>
                                <w:szCs w:val="22"/>
                              </w:rPr>
                              <w:t>kæmpebille</w:t>
                            </w:r>
                            <w:r w:rsidR="0068077E">
                              <w:rPr>
                                <w:color w:val="FFFFFF" w:themeColor="background2"/>
                                <w:sz w:val="18"/>
                                <w:szCs w:val="22"/>
                              </w:rPr>
                              <w:t>n</w:t>
                            </w:r>
                            <w:r w:rsidR="00665658">
                              <w:rPr>
                                <w:color w:val="FFFFFF" w:themeColor="background2"/>
                                <w:sz w:val="18"/>
                                <w:szCs w:val="22"/>
                              </w:rPr>
                              <w:t xml:space="preserve"> </w:t>
                            </w:r>
                          </w:p>
                          <w:p w14:paraId="0FD70ABD" w14:textId="2C22469D" w:rsidR="001F7048" w:rsidRDefault="001F7048" w:rsidP="001F7048">
                            <w:pPr>
                              <w:rPr>
                                <w:color w:val="FFFFFF" w:themeColor="background2"/>
                                <w:sz w:val="18"/>
                                <w:szCs w:val="22"/>
                              </w:rPr>
                            </w:pPr>
                            <w:r w:rsidRPr="00040944">
                              <w:rPr>
                                <w:color w:val="FFFFFF" w:themeColor="background2"/>
                                <w:sz w:val="18"/>
                                <w:szCs w:val="22"/>
                              </w:rPr>
                              <w:t>Europas største bille</w:t>
                            </w:r>
                          </w:p>
                          <w:p w14:paraId="68D9A201" w14:textId="2A6F7803" w:rsidR="001420E4" w:rsidRDefault="001420E4" w:rsidP="001F7048">
                            <w:pPr>
                              <w:rPr>
                                <w:color w:val="FFFFFF" w:themeColor="background2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color w:val="FFFFFF" w:themeColor="background2"/>
                                <w:sz w:val="18"/>
                                <w:szCs w:val="22"/>
                              </w:rPr>
                              <w:t>den</w:t>
                            </w:r>
                          </w:p>
                          <w:p w14:paraId="23B476DB" w14:textId="44E9707D" w:rsidR="002D5F3B" w:rsidRDefault="002D5F3B" w:rsidP="001F7048">
                            <w:pPr>
                              <w:rPr>
                                <w:color w:val="FFFFFF" w:themeColor="background2"/>
                                <w:sz w:val="18"/>
                                <w:szCs w:val="22"/>
                              </w:rPr>
                            </w:pPr>
                          </w:p>
                          <w:p w14:paraId="21EF9D01" w14:textId="4EF9C761" w:rsidR="003A2388" w:rsidRPr="00040944" w:rsidRDefault="003A2388" w:rsidP="001F7048">
                            <w:pPr>
                              <w:rPr>
                                <w:color w:val="FFFFFF" w:themeColor="background2"/>
                                <w:sz w:val="18"/>
                                <w:szCs w:val="22"/>
                              </w:rPr>
                            </w:pPr>
                          </w:p>
                          <w:p w14:paraId="2BFD1E00" w14:textId="77777777" w:rsidR="001F7048" w:rsidRPr="008437C0" w:rsidRDefault="001F7048" w:rsidP="001F7048">
                            <w:pPr>
                              <w:jc w:val="center"/>
                              <w:rPr>
                                <w:color w:val="EEF3E3" w:themeColor="background1"/>
                              </w:rPr>
                            </w:pPr>
                          </w:p>
                          <w:p w14:paraId="1402F592" w14:textId="77777777" w:rsidR="001F7048" w:rsidRPr="008437C0" w:rsidRDefault="001F7048" w:rsidP="001F7048">
                            <w:pPr>
                              <w:jc w:val="center"/>
                              <w:rPr>
                                <w:color w:val="EEF3E3" w:themeColor="background1"/>
                              </w:rPr>
                            </w:pPr>
                          </w:p>
                          <w:p w14:paraId="4CB2CE65" w14:textId="77777777" w:rsidR="001F7048" w:rsidRPr="008437C0" w:rsidRDefault="001F7048" w:rsidP="001F7048">
                            <w:pPr>
                              <w:jc w:val="center"/>
                              <w:rPr>
                                <w:color w:val="EEF3E3" w:themeColor="background1"/>
                              </w:rPr>
                            </w:pPr>
                          </w:p>
                          <w:p w14:paraId="099D6C87" w14:textId="77777777" w:rsidR="001F7048" w:rsidRPr="008437C0" w:rsidRDefault="001F7048" w:rsidP="001F7048">
                            <w:pPr>
                              <w:jc w:val="center"/>
                              <w:rPr>
                                <w:color w:val="EEF3E3" w:themeColor="background1"/>
                              </w:rPr>
                            </w:pPr>
                          </w:p>
                          <w:p w14:paraId="341FC935" w14:textId="77777777" w:rsidR="001F7048" w:rsidRPr="008437C0" w:rsidRDefault="001F7048" w:rsidP="001F7048">
                            <w:pPr>
                              <w:jc w:val="center"/>
                              <w:rPr>
                                <w:color w:val="EEF3E3" w:themeColor="background1"/>
                              </w:rPr>
                            </w:pPr>
                          </w:p>
                          <w:p w14:paraId="5ECA2C0D" w14:textId="77777777" w:rsidR="001F7048" w:rsidRPr="008437C0" w:rsidRDefault="001F7048" w:rsidP="001F7048">
                            <w:pPr>
                              <w:jc w:val="center"/>
                              <w:rPr>
                                <w:color w:val="EEF3E3" w:themeColor="background1"/>
                              </w:rPr>
                            </w:pPr>
                          </w:p>
                          <w:p w14:paraId="2661BE35" w14:textId="77777777" w:rsidR="001F7048" w:rsidRPr="008437C0" w:rsidRDefault="001F7048" w:rsidP="001F7048">
                            <w:pPr>
                              <w:jc w:val="center"/>
                              <w:rPr>
                                <w:color w:val="EEF3E3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BBD29E" id="_x0000_s1029" style="position:absolute;margin-left:1.15pt;margin-top:79.15pt;width:144.75pt;height:148.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38325,1885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" adj="-11796480,,5400" path="m306394,l1838325,r,l1838325,1579556v,169217,-137177,306394,-306394,306394l,1885950r,l,306394c,137177,137177,,306394,xe" filled="f" stroked="f" strokeweight="1pt">
                <v:stroke joinstyle="miter"/>
                <v:formulas/>
                <v:path arrowok="t" o:connecttype="custom" o:connectlocs="306394,0;1838325,0;1838325,0;1838325,1579556;1531931,1885950;0,1885950;0,1885950;0,306394;306394,0" o:connectangles="0,0,0,0,0,0,0,0,0" textboxrect="0,0,1838325,1885950"/>
                <v:textbox>
                  <w:txbxContent>
                    <w:p w14:paraId="705399AC" w14:textId="46CAC9AD" w:rsidR="001F7048" w:rsidRPr="00040944" w:rsidRDefault="001F7048" w:rsidP="001F7048">
                      <w:pPr>
                        <w:rPr>
                          <w:b/>
                          <w:bCs/>
                          <w:color w:val="FFFFFF" w:themeColor="background2"/>
                          <w:sz w:val="18"/>
                          <w:szCs w:val="22"/>
                        </w:rPr>
                      </w:pPr>
                      <w:r w:rsidRPr="00040944">
                        <w:rPr>
                          <w:b/>
                          <w:bCs/>
                          <w:color w:val="FFFFFF" w:themeColor="background2"/>
                        </w:rPr>
                        <w:t>Hvem</w:t>
                      </w:r>
                      <w:r w:rsidRPr="00040944">
                        <w:rPr>
                          <w:b/>
                          <w:bCs/>
                          <w:color w:val="FFFFFF" w:themeColor="background2"/>
                          <w:sz w:val="18"/>
                          <w:szCs w:val="22"/>
                        </w:rPr>
                        <w:t xml:space="preserve"> </w:t>
                      </w:r>
                      <w:r w:rsidR="00005E84">
                        <w:rPr>
                          <w:b/>
                          <w:bCs/>
                          <w:color w:val="FFFFFF" w:themeColor="background2"/>
                          <w:sz w:val="18"/>
                          <w:szCs w:val="22"/>
                        </w:rPr>
                        <w:t>eller hvad</w:t>
                      </w:r>
                      <w:r w:rsidR="00D471D1">
                        <w:rPr>
                          <w:b/>
                          <w:bCs/>
                          <w:color w:val="FFFFFF" w:themeColor="background2"/>
                          <w:sz w:val="18"/>
                          <w:szCs w:val="22"/>
                        </w:rPr>
                        <w:t xml:space="preserve"> </w:t>
                      </w:r>
                      <w:r w:rsidRPr="00040944">
                        <w:rPr>
                          <w:b/>
                          <w:bCs/>
                          <w:color w:val="FFFFFF" w:themeColor="background2"/>
                          <w:sz w:val="18"/>
                          <w:szCs w:val="22"/>
                        </w:rPr>
                        <w:t>deltager?</w:t>
                      </w:r>
                    </w:p>
                    <w:p w14:paraId="0C7EA4FF" w14:textId="75344024" w:rsidR="00DB55C6" w:rsidRDefault="001F7048" w:rsidP="001F7048">
                      <w:pPr>
                        <w:rPr>
                          <w:color w:val="FFFFFF" w:themeColor="background2"/>
                          <w:sz w:val="18"/>
                          <w:szCs w:val="22"/>
                        </w:rPr>
                      </w:pPr>
                      <w:r w:rsidRPr="00040944">
                        <w:rPr>
                          <w:color w:val="FFFFFF" w:themeColor="background2"/>
                          <w:sz w:val="18"/>
                          <w:szCs w:val="22"/>
                        </w:rPr>
                        <w:t>Eghjort</w:t>
                      </w:r>
                      <w:r w:rsidR="00692E78">
                        <w:rPr>
                          <w:color w:val="FFFFFF" w:themeColor="background2"/>
                          <w:sz w:val="18"/>
                          <w:szCs w:val="22"/>
                        </w:rPr>
                        <w:t>en</w:t>
                      </w:r>
                    </w:p>
                    <w:p w14:paraId="7DF4AEC1" w14:textId="4F232DB0" w:rsidR="001F7048" w:rsidRPr="00040944" w:rsidRDefault="00DB55C6" w:rsidP="001F7048">
                      <w:pPr>
                        <w:rPr>
                          <w:color w:val="FFFFFF" w:themeColor="background2"/>
                          <w:sz w:val="18"/>
                          <w:szCs w:val="22"/>
                        </w:rPr>
                      </w:pPr>
                      <w:r>
                        <w:rPr>
                          <w:color w:val="FFFFFF" w:themeColor="background2"/>
                          <w:sz w:val="18"/>
                          <w:szCs w:val="22"/>
                        </w:rPr>
                        <w:t>kæmpebille</w:t>
                      </w:r>
                      <w:r w:rsidR="0068077E">
                        <w:rPr>
                          <w:color w:val="FFFFFF" w:themeColor="background2"/>
                          <w:sz w:val="18"/>
                          <w:szCs w:val="22"/>
                        </w:rPr>
                        <w:t>n</w:t>
                      </w:r>
                      <w:r w:rsidR="00665658">
                        <w:rPr>
                          <w:color w:val="FFFFFF" w:themeColor="background2"/>
                          <w:sz w:val="18"/>
                          <w:szCs w:val="22"/>
                        </w:rPr>
                        <w:t xml:space="preserve"> </w:t>
                      </w:r>
                    </w:p>
                    <w:p w14:paraId="0FD70ABD" w14:textId="2C22469D" w:rsidR="001F7048" w:rsidRDefault="001F7048" w:rsidP="001F7048">
                      <w:pPr>
                        <w:rPr>
                          <w:color w:val="FFFFFF" w:themeColor="background2"/>
                          <w:sz w:val="18"/>
                          <w:szCs w:val="22"/>
                        </w:rPr>
                      </w:pPr>
                      <w:r w:rsidRPr="00040944">
                        <w:rPr>
                          <w:color w:val="FFFFFF" w:themeColor="background2"/>
                          <w:sz w:val="18"/>
                          <w:szCs w:val="22"/>
                        </w:rPr>
                        <w:t>Europas største bille</w:t>
                      </w:r>
                    </w:p>
                    <w:p w14:paraId="68D9A201" w14:textId="2A6F7803" w:rsidR="001420E4" w:rsidRDefault="001420E4" w:rsidP="001F7048">
                      <w:pPr>
                        <w:rPr>
                          <w:color w:val="FFFFFF" w:themeColor="background2"/>
                          <w:sz w:val="18"/>
                          <w:szCs w:val="22"/>
                        </w:rPr>
                      </w:pPr>
                      <w:r>
                        <w:rPr>
                          <w:color w:val="FFFFFF" w:themeColor="background2"/>
                          <w:sz w:val="18"/>
                          <w:szCs w:val="22"/>
                        </w:rPr>
                        <w:t>den</w:t>
                      </w:r>
                    </w:p>
                    <w:p w14:paraId="23B476DB" w14:textId="44E9707D" w:rsidR="002D5F3B" w:rsidRDefault="002D5F3B" w:rsidP="001F7048">
                      <w:pPr>
                        <w:rPr>
                          <w:color w:val="FFFFFF" w:themeColor="background2"/>
                          <w:sz w:val="18"/>
                          <w:szCs w:val="22"/>
                        </w:rPr>
                      </w:pPr>
                    </w:p>
                    <w:p w14:paraId="21EF9D01" w14:textId="4EF9C761" w:rsidR="003A2388" w:rsidRPr="00040944" w:rsidRDefault="003A2388" w:rsidP="001F7048">
                      <w:pPr>
                        <w:rPr>
                          <w:color w:val="FFFFFF" w:themeColor="background2"/>
                          <w:sz w:val="18"/>
                          <w:szCs w:val="22"/>
                        </w:rPr>
                      </w:pPr>
                    </w:p>
                    <w:p w14:paraId="2BFD1E00" w14:textId="77777777" w:rsidR="001F7048" w:rsidRPr="008437C0" w:rsidRDefault="001F7048" w:rsidP="001F7048">
                      <w:pPr>
                        <w:jc w:val="center"/>
                        <w:rPr>
                          <w:color w:val="EEF3E3" w:themeColor="background1"/>
                        </w:rPr>
                      </w:pPr>
                    </w:p>
                    <w:p w14:paraId="1402F592" w14:textId="77777777" w:rsidR="001F7048" w:rsidRPr="008437C0" w:rsidRDefault="001F7048" w:rsidP="001F7048">
                      <w:pPr>
                        <w:jc w:val="center"/>
                        <w:rPr>
                          <w:color w:val="EEF3E3" w:themeColor="background1"/>
                        </w:rPr>
                      </w:pPr>
                    </w:p>
                    <w:p w14:paraId="4CB2CE65" w14:textId="77777777" w:rsidR="001F7048" w:rsidRPr="008437C0" w:rsidRDefault="001F7048" w:rsidP="001F7048">
                      <w:pPr>
                        <w:jc w:val="center"/>
                        <w:rPr>
                          <w:color w:val="EEF3E3" w:themeColor="background1"/>
                        </w:rPr>
                      </w:pPr>
                    </w:p>
                    <w:p w14:paraId="099D6C87" w14:textId="77777777" w:rsidR="001F7048" w:rsidRPr="008437C0" w:rsidRDefault="001F7048" w:rsidP="001F7048">
                      <w:pPr>
                        <w:jc w:val="center"/>
                        <w:rPr>
                          <w:color w:val="EEF3E3" w:themeColor="background1"/>
                        </w:rPr>
                      </w:pPr>
                    </w:p>
                    <w:p w14:paraId="341FC935" w14:textId="77777777" w:rsidR="001F7048" w:rsidRPr="008437C0" w:rsidRDefault="001F7048" w:rsidP="001F7048">
                      <w:pPr>
                        <w:jc w:val="center"/>
                        <w:rPr>
                          <w:color w:val="EEF3E3" w:themeColor="background1"/>
                        </w:rPr>
                      </w:pPr>
                    </w:p>
                    <w:p w14:paraId="5ECA2C0D" w14:textId="77777777" w:rsidR="001F7048" w:rsidRPr="008437C0" w:rsidRDefault="001F7048" w:rsidP="001F7048">
                      <w:pPr>
                        <w:jc w:val="center"/>
                        <w:rPr>
                          <w:color w:val="EEF3E3" w:themeColor="background1"/>
                        </w:rPr>
                      </w:pPr>
                    </w:p>
                    <w:p w14:paraId="2661BE35" w14:textId="77777777" w:rsidR="001F7048" w:rsidRPr="008437C0" w:rsidRDefault="001F7048" w:rsidP="001F7048">
                      <w:pPr>
                        <w:jc w:val="center"/>
                        <w:rPr>
                          <w:color w:val="EEF3E3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6761" w:rsidRPr="00CE489D">
        <w:rPr>
          <w:noProof/>
          <w:color w:val="auto"/>
          <w:lang w:eastAsia="da-DK"/>
        </w:rPr>
        <w:drawing>
          <wp:anchor distT="0" distB="0" distL="114300" distR="114300" simplePos="0" relativeHeight="251658240" behindDoc="0" locked="0" layoutInCell="1" allowOverlap="1" wp14:anchorId="76751D15" wp14:editId="694449F8">
            <wp:simplePos x="0" y="0"/>
            <wp:positionH relativeFrom="column">
              <wp:posOffset>-45720</wp:posOffset>
            </wp:positionH>
            <wp:positionV relativeFrom="paragraph">
              <wp:posOffset>27940</wp:posOffset>
            </wp:positionV>
            <wp:extent cx="4697730" cy="2648585"/>
            <wp:effectExtent l="0" t="0" r="7620" b="0"/>
            <wp:wrapSquare wrapText="bothSides"/>
            <wp:docPr id="897239715" name="Billede 2" descr="Et billede, der indeholder træ, udendørs, fugl, bill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239715" name="Billede 2" descr="Et billede, der indeholder træ, udendørs, fugl, bille&#10;&#10;Automatisk genereret beskrivels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26485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1A611B08" w14:textId="4817B615" w:rsidR="00FD5054" w:rsidRDefault="002F6BEE" w:rsidP="003E6141">
      <w:pPr>
        <w:spacing w:after="240" w:line="276" w:lineRule="auto"/>
        <w:rPr>
          <w:rFonts w:ascii="Helvetica" w:eastAsia="Times New Roman" w:hAnsi="Helvetica" w:cs="Helvetica"/>
          <w:i/>
          <w:iCs/>
          <w:color w:val="auto"/>
          <w:sz w:val="16"/>
          <w:szCs w:val="16"/>
          <w:lang w:eastAsia="da-DK"/>
        </w:rPr>
      </w:pPr>
      <w:r w:rsidRPr="00CE489D">
        <w:rPr>
          <w:rFonts w:ascii="Helvetica" w:eastAsia="Times New Roman" w:hAnsi="Helvetica" w:cs="Helvetica"/>
          <w:i/>
          <w:iCs/>
          <w:color w:val="auto"/>
          <w:sz w:val="16"/>
          <w:szCs w:val="16"/>
          <w:lang w:eastAsia="da-DK"/>
        </w:rPr>
        <w:t xml:space="preserve">Her er </w:t>
      </w:r>
      <w:r w:rsidR="00885651" w:rsidRPr="00CE489D">
        <w:rPr>
          <w:rFonts w:ascii="Helvetica" w:eastAsia="Times New Roman" w:hAnsi="Helvetica" w:cs="Helvetica"/>
          <w:i/>
          <w:iCs/>
          <w:color w:val="auto"/>
          <w:sz w:val="16"/>
          <w:szCs w:val="16"/>
          <w:lang w:eastAsia="da-DK"/>
        </w:rPr>
        <w:t xml:space="preserve">tre lister med </w:t>
      </w:r>
      <w:r w:rsidR="009D20E9">
        <w:rPr>
          <w:rFonts w:ascii="Helvetica" w:eastAsia="Times New Roman" w:hAnsi="Helvetica" w:cs="Helvetica"/>
          <w:i/>
          <w:iCs/>
          <w:color w:val="auto"/>
          <w:sz w:val="16"/>
          <w:szCs w:val="16"/>
          <w:lang w:eastAsia="da-DK"/>
        </w:rPr>
        <w:t xml:space="preserve">henholdsvis </w:t>
      </w:r>
      <w:r w:rsidR="00885651" w:rsidRPr="009D20E9">
        <w:rPr>
          <w:rFonts w:ascii="Helvetica" w:eastAsia="Times New Roman" w:hAnsi="Helvetica" w:cs="Helvetica"/>
          <w:i/>
          <w:iCs/>
          <w:color w:val="ED0000"/>
          <w:sz w:val="16"/>
          <w:szCs w:val="16"/>
          <w:lang w:eastAsia="da-DK"/>
        </w:rPr>
        <w:t>deltagere</w:t>
      </w:r>
      <w:r w:rsidR="00F31B1E">
        <w:rPr>
          <w:rFonts w:ascii="Helvetica" w:eastAsia="Times New Roman" w:hAnsi="Helvetica" w:cs="Helvetica"/>
          <w:i/>
          <w:iCs/>
          <w:color w:val="ED0000"/>
          <w:sz w:val="16"/>
          <w:szCs w:val="16"/>
          <w:lang w:eastAsia="da-DK"/>
        </w:rPr>
        <w:t xml:space="preserve"> </w:t>
      </w:r>
      <w:r w:rsidR="00F31B1E" w:rsidRPr="004579D4">
        <w:rPr>
          <w:rFonts w:ascii="Helvetica" w:eastAsia="Times New Roman" w:hAnsi="Helvetica" w:cs="Helvetica"/>
          <w:i/>
          <w:iCs/>
          <w:color w:val="auto"/>
          <w:sz w:val="16"/>
          <w:szCs w:val="16"/>
          <w:lang w:eastAsia="da-DK"/>
        </w:rPr>
        <w:t>(substantiver, pronomener</w:t>
      </w:r>
      <w:r w:rsidR="004579D4" w:rsidRPr="004579D4">
        <w:rPr>
          <w:rFonts w:ascii="Helvetica" w:eastAsia="Times New Roman" w:hAnsi="Helvetica" w:cs="Helvetica"/>
          <w:i/>
          <w:iCs/>
          <w:color w:val="auto"/>
          <w:sz w:val="16"/>
          <w:szCs w:val="16"/>
          <w:lang w:eastAsia="da-DK"/>
        </w:rPr>
        <w:t xml:space="preserve"> og grupper af ord)</w:t>
      </w:r>
      <w:r w:rsidR="00885651" w:rsidRPr="00CE489D">
        <w:rPr>
          <w:rFonts w:ascii="Helvetica" w:eastAsia="Times New Roman" w:hAnsi="Helvetica" w:cs="Helvetica"/>
          <w:i/>
          <w:iCs/>
          <w:color w:val="auto"/>
          <w:sz w:val="16"/>
          <w:szCs w:val="16"/>
          <w:lang w:eastAsia="da-DK"/>
        </w:rPr>
        <w:t xml:space="preserve">, </w:t>
      </w:r>
      <w:r w:rsidR="00885651" w:rsidRPr="009D20E9">
        <w:rPr>
          <w:rFonts w:ascii="Helvetica" w:eastAsia="Times New Roman" w:hAnsi="Helvetica" w:cs="Helvetica"/>
          <w:i/>
          <w:iCs/>
          <w:color w:val="388600"/>
          <w:sz w:val="16"/>
          <w:szCs w:val="16"/>
          <w:lang w:eastAsia="da-DK"/>
        </w:rPr>
        <w:t>processer</w:t>
      </w:r>
      <w:r w:rsidR="008F7110" w:rsidRPr="00CE489D">
        <w:rPr>
          <w:rFonts w:ascii="Helvetica" w:eastAsia="Times New Roman" w:hAnsi="Helvetica" w:cs="Helvetica"/>
          <w:i/>
          <w:iCs/>
          <w:color w:val="auto"/>
          <w:sz w:val="16"/>
          <w:szCs w:val="16"/>
          <w:lang w:eastAsia="da-DK"/>
        </w:rPr>
        <w:t xml:space="preserve"> (verber)</w:t>
      </w:r>
      <w:r w:rsidR="00885651" w:rsidRPr="00CE489D">
        <w:rPr>
          <w:rFonts w:ascii="Helvetica" w:eastAsia="Times New Roman" w:hAnsi="Helvetica" w:cs="Helvetica"/>
          <w:i/>
          <w:iCs/>
          <w:color w:val="auto"/>
          <w:sz w:val="16"/>
          <w:szCs w:val="16"/>
          <w:lang w:eastAsia="da-DK"/>
        </w:rPr>
        <w:t xml:space="preserve"> og </w:t>
      </w:r>
      <w:r w:rsidR="00885651" w:rsidRPr="009D20E9">
        <w:rPr>
          <w:rFonts w:ascii="Helvetica" w:eastAsia="Times New Roman" w:hAnsi="Helvetica" w:cs="Helvetica"/>
          <w:i/>
          <w:iCs/>
          <w:color w:val="0070C0"/>
          <w:sz w:val="16"/>
          <w:szCs w:val="16"/>
          <w:lang w:eastAsia="da-DK"/>
        </w:rPr>
        <w:t>omstændigheder</w:t>
      </w:r>
      <w:r w:rsidR="00885651" w:rsidRPr="00CE489D">
        <w:rPr>
          <w:rFonts w:ascii="Helvetica" w:eastAsia="Times New Roman" w:hAnsi="Helvetica" w:cs="Helvetica"/>
          <w:i/>
          <w:iCs/>
          <w:color w:val="auto"/>
          <w:sz w:val="16"/>
          <w:szCs w:val="16"/>
          <w:lang w:eastAsia="da-DK"/>
        </w:rPr>
        <w:t xml:space="preserve">, som </w:t>
      </w:r>
      <w:r w:rsidR="00D111B2" w:rsidRPr="00CE489D">
        <w:rPr>
          <w:rFonts w:ascii="Helvetica" w:eastAsia="Times New Roman" w:hAnsi="Helvetica" w:cs="Helvetica"/>
          <w:i/>
          <w:iCs/>
          <w:color w:val="auto"/>
          <w:sz w:val="16"/>
          <w:szCs w:val="16"/>
          <w:lang w:eastAsia="da-DK"/>
        </w:rPr>
        <w:t>I kan lave</w:t>
      </w:r>
      <w:r w:rsidR="00EE7C12" w:rsidRPr="00CE489D">
        <w:rPr>
          <w:rFonts w:ascii="Helvetica" w:eastAsia="Times New Roman" w:hAnsi="Helvetica" w:cs="Helvetica"/>
          <w:i/>
          <w:iCs/>
          <w:color w:val="auto"/>
          <w:sz w:val="16"/>
          <w:szCs w:val="16"/>
          <w:lang w:eastAsia="da-DK"/>
        </w:rPr>
        <w:t xml:space="preserve"> i fællesskab</w:t>
      </w:r>
      <w:r w:rsidR="006F63E5" w:rsidRPr="00CE489D">
        <w:rPr>
          <w:rFonts w:ascii="Helvetica" w:eastAsia="Times New Roman" w:hAnsi="Helvetica" w:cs="Helvetica"/>
          <w:i/>
          <w:iCs/>
          <w:color w:val="auto"/>
          <w:sz w:val="16"/>
          <w:szCs w:val="16"/>
          <w:lang w:eastAsia="da-DK"/>
        </w:rPr>
        <w:t xml:space="preserve"> på tavlen</w:t>
      </w:r>
      <w:r w:rsidR="00EE7C12" w:rsidRPr="00CE489D">
        <w:rPr>
          <w:rFonts w:ascii="Helvetica" w:eastAsia="Times New Roman" w:hAnsi="Helvetica" w:cs="Helvetica"/>
          <w:i/>
          <w:iCs/>
          <w:color w:val="auto"/>
          <w:sz w:val="16"/>
          <w:szCs w:val="16"/>
          <w:lang w:eastAsia="da-DK"/>
        </w:rPr>
        <w:t>, mens I ser filmen</w:t>
      </w:r>
      <w:r w:rsidR="006F63E5" w:rsidRPr="00CE489D">
        <w:rPr>
          <w:rFonts w:ascii="Helvetica" w:eastAsia="Times New Roman" w:hAnsi="Helvetica" w:cs="Helvetica"/>
          <w:i/>
          <w:iCs/>
          <w:color w:val="auto"/>
          <w:sz w:val="16"/>
          <w:szCs w:val="16"/>
          <w:lang w:eastAsia="da-DK"/>
        </w:rPr>
        <w:t xml:space="preserve"> </w:t>
      </w:r>
      <w:r w:rsidR="00EE7C12" w:rsidRPr="00CE489D">
        <w:rPr>
          <w:rFonts w:ascii="Helvetica" w:eastAsia="Times New Roman" w:hAnsi="Helvetica" w:cs="Helvetica"/>
          <w:i/>
          <w:iCs/>
          <w:color w:val="auto"/>
          <w:sz w:val="16"/>
          <w:szCs w:val="16"/>
          <w:lang w:eastAsia="da-DK"/>
        </w:rPr>
        <w:t>anden gang</w:t>
      </w:r>
      <w:r w:rsidR="006F63E5" w:rsidRPr="00CE489D">
        <w:rPr>
          <w:rFonts w:ascii="Helvetica" w:eastAsia="Times New Roman" w:hAnsi="Helvetica" w:cs="Helvetica"/>
          <w:i/>
          <w:iCs/>
          <w:color w:val="auto"/>
          <w:sz w:val="16"/>
          <w:szCs w:val="16"/>
          <w:lang w:eastAsia="da-DK"/>
        </w:rPr>
        <w:t xml:space="preserve">. Disse ord kan I bruge, når I efterfølgende </w:t>
      </w:r>
      <w:r w:rsidR="000A486F">
        <w:rPr>
          <w:rFonts w:ascii="Helvetica" w:eastAsia="Times New Roman" w:hAnsi="Helvetica" w:cs="Helvetica"/>
          <w:i/>
          <w:iCs/>
          <w:color w:val="auto"/>
          <w:sz w:val="16"/>
          <w:szCs w:val="16"/>
          <w:lang w:eastAsia="da-DK"/>
        </w:rPr>
        <w:t>skriver</w:t>
      </w:r>
      <w:r w:rsidR="006F63E5" w:rsidRPr="00CE489D">
        <w:rPr>
          <w:rFonts w:ascii="Helvetica" w:eastAsia="Times New Roman" w:hAnsi="Helvetica" w:cs="Helvetica"/>
          <w:i/>
          <w:iCs/>
          <w:color w:val="auto"/>
          <w:sz w:val="16"/>
          <w:szCs w:val="16"/>
          <w:lang w:eastAsia="da-DK"/>
        </w:rPr>
        <w:t xml:space="preserve"> en fælles tekst om Eghjorten.</w:t>
      </w:r>
    </w:p>
    <w:p w14:paraId="6EB4DCDD" w14:textId="7B9ED26E" w:rsidR="00B479BB" w:rsidRDefault="00B479BB" w:rsidP="00B479BB">
      <w:pPr>
        <w:spacing w:after="240" w:line="276" w:lineRule="auto"/>
        <w:rPr>
          <w:rFonts w:ascii="Helvetica" w:eastAsia="Times New Roman" w:hAnsi="Helvetica" w:cs="Helvetica"/>
          <w:color w:val="auto"/>
          <w:szCs w:val="20"/>
          <w:lang w:eastAsia="da-DK"/>
        </w:rPr>
      </w:pPr>
      <w:r>
        <w:rPr>
          <w:rFonts w:ascii="Helvetica" w:eastAsia="Times New Roman" w:hAnsi="Helvetica" w:cs="Helvetica"/>
          <w:color w:val="auto"/>
          <w:szCs w:val="20"/>
          <w:lang w:eastAsia="da-DK"/>
        </w:rPr>
        <w:t>Prøv at se, hvor mange forskellige sætninger</w:t>
      </w:r>
      <w:r w:rsidR="002A3E8C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 I kan k</w:t>
      </w:r>
      <w:r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ombinere med ord fra </w:t>
      </w:r>
      <w:r w:rsidR="000A486F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de tre </w:t>
      </w:r>
      <w:r>
        <w:rPr>
          <w:rFonts w:ascii="Helvetica" w:eastAsia="Times New Roman" w:hAnsi="Helvetica" w:cs="Helvetica"/>
          <w:color w:val="auto"/>
          <w:szCs w:val="20"/>
          <w:lang w:eastAsia="da-DK"/>
        </w:rPr>
        <w:t>lister</w:t>
      </w:r>
      <w:r w:rsidR="000A486F">
        <w:rPr>
          <w:rFonts w:ascii="Helvetica" w:eastAsia="Times New Roman" w:hAnsi="Helvetica" w:cs="Helvetica"/>
          <w:color w:val="auto"/>
          <w:szCs w:val="20"/>
          <w:lang w:eastAsia="da-DK"/>
        </w:rPr>
        <w:t>,</w:t>
      </w:r>
      <w:r w:rsidR="00FD5A45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 inden I </w:t>
      </w:r>
      <w:r w:rsidR="002D73BA">
        <w:rPr>
          <w:rFonts w:ascii="Helvetica" w:eastAsia="Times New Roman" w:hAnsi="Helvetica" w:cs="Helvetica"/>
          <w:color w:val="auto"/>
          <w:szCs w:val="20"/>
          <w:lang w:eastAsia="da-DK"/>
        </w:rPr>
        <w:t>begynder</w:t>
      </w:r>
      <w:r w:rsidR="00FD5A45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 at skrive </w:t>
      </w:r>
      <w:r w:rsidR="00300594">
        <w:rPr>
          <w:rFonts w:ascii="Helvetica" w:eastAsia="Times New Roman" w:hAnsi="Helvetica" w:cs="Helvetica"/>
          <w:color w:val="auto"/>
          <w:szCs w:val="20"/>
          <w:lang w:eastAsia="da-DK"/>
        </w:rPr>
        <w:t>i skriverammen</w:t>
      </w:r>
      <w:r>
        <w:rPr>
          <w:rFonts w:ascii="Helvetica" w:eastAsia="Times New Roman" w:hAnsi="Helvetica" w:cs="Helvetica"/>
          <w:color w:val="auto"/>
          <w:szCs w:val="20"/>
          <w:lang w:eastAsia="da-DK"/>
        </w:rPr>
        <w:t>?</w:t>
      </w:r>
    </w:p>
    <w:p w14:paraId="57DE1C91" w14:textId="54654EAB" w:rsidR="00EA6DDB" w:rsidRPr="00EA6DDB" w:rsidRDefault="00EA6DDB" w:rsidP="00EA6DDB">
      <w:pPr>
        <w:spacing w:after="240" w:line="276" w:lineRule="auto"/>
        <w:rPr>
          <w:rFonts w:ascii="Helvetica" w:eastAsia="Times New Roman" w:hAnsi="Helvetica" w:cs="Helvetica"/>
          <w:i/>
          <w:iCs/>
          <w:color w:val="auto"/>
          <w:szCs w:val="20"/>
          <w:lang w:eastAsia="da-DK"/>
        </w:rPr>
      </w:pPr>
      <w:r w:rsidRPr="00EA6DDB">
        <w:rPr>
          <w:rFonts w:ascii="Helvetica" w:eastAsia="Times New Roman" w:hAnsi="Helvetica" w:cs="Helvetica"/>
          <w:i/>
          <w:iCs/>
          <w:color w:val="FF0000"/>
          <w:szCs w:val="20"/>
          <w:lang w:eastAsia="da-DK"/>
        </w:rPr>
        <w:t>Eghjorten</w:t>
      </w:r>
      <w:r w:rsidRPr="00EA6DDB">
        <w:rPr>
          <w:rFonts w:ascii="Helvetica" w:eastAsia="Times New Roman" w:hAnsi="Helvetica" w:cs="Helvetica"/>
          <w:i/>
          <w:iCs/>
          <w:color w:val="auto"/>
          <w:szCs w:val="20"/>
          <w:lang w:eastAsia="da-DK"/>
        </w:rPr>
        <w:t xml:space="preserve"> </w:t>
      </w:r>
      <w:r w:rsidRPr="00EA6DDB">
        <w:rPr>
          <w:rFonts w:ascii="Helvetica" w:eastAsia="Times New Roman" w:hAnsi="Helvetica" w:cs="Helvetica"/>
          <w:i/>
          <w:iCs/>
          <w:color w:val="388600"/>
          <w:szCs w:val="20"/>
          <w:lang w:eastAsia="da-DK"/>
        </w:rPr>
        <w:t>kæmper</w:t>
      </w:r>
      <w:r w:rsidRPr="00EA6DDB">
        <w:rPr>
          <w:rFonts w:ascii="Helvetica" w:eastAsia="Times New Roman" w:hAnsi="Helvetica" w:cs="Helvetica"/>
          <w:i/>
          <w:iCs/>
          <w:color w:val="auto"/>
          <w:szCs w:val="20"/>
          <w:lang w:eastAsia="da-DK"/>
        </w:rPr>
        <w:t xml:space="preserve"> </w:t>
      </w:r>
      <w:r w:rsidRPr="00EA6DDB">
        <w:rPr>
          <w:rFonts w:ascii="Helvetica" w:eastAsia="Times New Roman" w:hAnsi="Helvetica" w:cs="Helvetica"/>
          <w:i/>
          <w:iCs/>
          <w:color w:val="0070C0"/>
          <w:szCs w:val="20"/>
          <w:lang w:eastAsia="da-DK"/>
        </w:rPr>
        <w:t>med sine kindbakker</w:t>
      </w:r>
    </w:p>
    <w:p w14:paraId="04315921" w14:textId="77777777" w:rsidR="00E42F52" w:rsidRDefault="00EA6DDB" w:rsidP="00EA6DDB">
      <w:pPr>
        <w:spacing w:after="240" w:line="276" w:lineRule="auto"/>
        <w:rPr>
          <w:rFonts w:ascii="Helvetica" w:eastAsia="Times New Roman" w:hAnsi="Helvetica" w:cs="Helvetica"/>
          <w:i/>
          <w:iCs/>
          <w:color w:val="0070C0"/>
          <w:szCs w:val="20"/>
          <w:lang w:eastAsia="da-DK"/>
        </w:rPr>
      </w:pPr>
      <w:r w:rsidRPr="00EA6DDB">
        <w:rPr>
          <w:rFonts w:ascii="Helvetica" w:eastAsia="Times New Roman" w:hAnsi="Helvetica" w:cs="Helvetica"/>
          <w:i/>
          <w:iCs/>
          <w:color w:val="FF0000"/>
          <w:szCs w:val="20"/>
          <w:lang w:eastAsia="da-DK"/>
        </w:rPr>
        <w:t>Den</w:t>
      </w:r>
      <w:r w:rsidRPr="00EA6DDB">
        <w:rPr>
          <w:rFonts w:ascii="Helvetica" w:eastAsia="Times New Roman" w:hAnsi="Helvetica" w:cs="Helvetica"/>
          <w:i/>
          <w:iCs/>
          <w:color w:val="auto"/>
          <w:szCs w:val="20"/>
          <w:lang w:eastAsia="da-DK"/>
        </w:rPr>
        <w:t xml:space="preserve"> </w:t>
      </w:r>
      <w:r w:rsidRPr="00EA6DDB">
        <w:rPr>
          <w:rFonts w:ascii="Helvetica" w:eastAsia="Times New Roman" w:hAnsi="Helvetica" w:cs="Helvetica"/>
          <w:i/>
          <w:iCs/>
          <w:color w:val="388600"/>
          <w:szCs w:val="20"/>
          <w:lang w:eastAsia="da-DK"/>
        </w:rPr>
        <w:t>kæmper</w:t>
      </w:r>
      <w:r w:rsidRPr="00EA6DDB">
        <w:rPr>
          <w:rFonts w:ascii="Helvetica" w:eastAsia="Times New Roman" w:hAnsi="Helvetica" w:cs="Helvetica"/>
          <w:i/>
          <w:iCs/>
          <w:color w:val="auto"/>
          <w:szCs w:val="20"/>
          <w:lang w:eastAsia="da-DK"/>
        </w:rPr>
        <w:t xml:space="preserve"> </w:t>
      </w:r>
      <w:r w:rsidRPr="00EA6DDB">
        <w:rPr>
          <w:rFonts w:ascii="Helvetica" w:eastAsia="Times New Roman" w:hAnsi="Helvetica" w:cs="Helvetica"/>
          <w:i/>
          <w:iCs/>
          <w:color w:val="0070C0"/>
          <w:szCs w:val="20"/>
          <w:lang w:eastAsia="da-DK"/>
        </w:rPr>
        <w:t>mod rivalen</w:t>
      </w:r>
    </w:p>
    <w:p w14:paraId="7542536A" w14:textId="77777777" w:rsidR="00EA6DDB" w:rsidRPr="00EA6DDB" w:rsidRDefault="00EA6DDB" w:rsidP="00EA6DDB">
      <w:pPr>
        <w:spacing w:after="240" w:line="276" w:lineRule="auto"/>
        <w:rPr>
          <w:rFonts w:ascii="Helvetica" w:eastAsia="Times New Roman" w:hAnsi="Helvetica" w:cs="Helvetica"/>
          <w:i/>
          <w:iCs/>
          <w:color w:val="0070C0"/>
          <w:szCs w:val="20"/>
          <w:lang w:eastAsia="da-DK"/>
        </w:rPr>
      </w:pPr>
      <w:r w:rsidRPr="00EA6DDB">
        <w:rPr>
          <w:rFonts w:ascii="Helvetica" w:eastAsia="Times New Roman" w:hAnsi="Helvetica" w:cs="Helvetica"/>
          <w:i/>
          <w:iCs/>
          <w:color w:val="FF0000"/>
          <w:szCs w:val="20"/>
          <w:lang w:eastAsia="da-DK"/>
        </w:rPr>
        <w:t>Kæmpebillen</w:t>
      </w:r>
      <w:r w:rsidRPr="00EA6DDB">
        <w:rPr>
          <w:rFonts w:ascii="Helvetica" w:eastAsia="Times New Roman" w:hAnsi="Helvetica" w:cs="Helvetica"/>
          <w:i/>
          <w:iCs/>
          <w:color w:val="auto"/>
          <w:szCs w:val="20"/>
          <w:lang w:eastAsia="da-DK"/>
        </w:rPr>
        <w:t xml:space="preserve"> </w:t>
      </w:r>
      <w:r w:rsidRPr="00EA6DDB">
        <w:rPr>
          <w:rFonts w:ascii="Helvetica" w:eastAsia="Times New Roman" w:hAnsi="Helvetica" w:cs="Helvetica"/>
          <w:i/>
          <w:iCs/>
          <w:color w:val="388600"/>
          <w:szCs w:val="20"/>
          <w:lang w:eastAsia="da-DK"/>
        </w:rPr>
        <w:t>kæmper</w:t>
      </w:r>
      <w:r w:rsidRPr="00EA6DDB">
        <w:rPr>
          <w:rFonts w:ascii="Helvetica" w:eastAsia="Times New Roman" w:hAnsi="Helvetica" w:cs="Helvetica"/>
          <w:i/>
          <w:iCs/>
          <w:color w:val="auto"/>
          <w:szCs w:val="20"/>
          <w:lang w:eastAsia="da-DK"/>
        </w:rPr>
        <w:t xml:space="preserve"> </w:t>
      </w:r>
      <w:r w:rsidRPr="00EA6DDB">
        <w:rPr>
          <w:rFonts w:ascii="Helvetica" w:eastAsia="Times New Roman" w:hAnsi="Helvetica" w:cs="Helvetica"/>
          <w:i/>
          <w:iCs/>
          <w:color w:val="0070C0"/>
          <w:szCs w:val="20"/>
          <w:lang w:eastAsia="da-DK"/>
        </w:rPr>
        <w:t>mod tiden</w:t>
      </w:r>
    </w:p>
    <w:p w14:paraId="266F1FEF" w14:textId="52755129" w:rsidR="002336DF" w:rsidRPr="00CE489D" w:rsidRDefault="00BD3084" w:rsidP="003E6141">
      <w:pPr>
        <w:spacing w:after="240" w:line="276" w:lineRule="auto"/>
        <w:rPr>
          <w:rFonts w:ascii="Helvetica" w:eastAsia="Times New Roman" w:hAnsi="Helvetica" w:cs="Helvetica"/>
          <w:color w:val="auto"/>
          <w:szCs w:val="20"/>
          <w:lang w:eastAsia="da-DK"/>
        </w:rPr>
      </w:pPr>
      <w:r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>I fællesskrivningen fører du</w:t>
      </w:r>
      <w:r w:rsidR="00BD73BA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 ’pennen’ og tænker højt imens</w:t>
      </w:r>
      <w:r w:rsidR="00DE45C9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. </w:t>
      </w:r>
      <w:r w:rsidR="001D0B42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Eleverne kan </w:t>
      </w:r>
      <w:r w:rsidR="00E61923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>skrive med</w:t>
      </w:r>
      <w:r w:rsidR="0028581B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 i en printet skriveramme</w:t>
      </w:r>
      <w:r w:rsidR="00002C6E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 imens</w:t>
      </w:r>
      <w:r w:rsidR="0028581B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. </w:t>
      </w:r>
      <w:r w:rsidR="00436D6B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>Som en mesterlære modellerer du</w:t>
      </w:r>
      <w:r w:rsidR="008F4F7F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>,</w:t>
      </w:r>
      <w:r w:rsidR="00331807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 hvordan </w:t>
      </w:r>
      <w:r w:rsidR="008D1DDF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>en fagtekst om dyr bliver til</w:t>
      </w:r>
      <w:r w:rsidR="00D15BA9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, imens du deler dine </w:t>
      </w:r>
      <w:r w:rsidR="00331807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overvejelser omkring </w:t>
      </w:r>
      <w:r w:rsidR="00EF6C66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dine </w:t>
      </w:r>
      <w:r w:rsidR="00331807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>sproglige valg.</w:t>
      </w:r>
      <w:r w:rsidR="00DE2C26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 Du kan hente inspiration i </w:t>
      </w:r>
      <w:r w:rsidR="000A6155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>m</w:t>
      </w:r>
      <w:r w:rsidR="00D63EC6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>odeltekst</w:t>
      </w:r>
      <w:r w:rsidR="00DC0890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>erne</w:t>
      </w:r>
      <w:r w:rsidR="00D63EC6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 til henholdsvis indskoling og mellemtrin</w:t>
      </w:r>
      <w:r w:rsidR="00DC0890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 på næste side</w:t>
      </w:r>
      <w:r w:rsidR="00DE2C26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>.</w:t>
      </w:r>
      <w:r w:rsidR="00331807" w:rsidRPr="00CE489D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 </w:t>
      </w:r>
    </w:p>
    <w:p w14:paraId="5618FA8C" w14:textId="2627BA1C" w:rsidR="00BE4215" w:rsidRDefault="00127706" w:rsidP="00FE4A87">
      <w:pPr>
        <w:pStyle w:val="Mellemrubrik"/>
        <w:spacing w:after="80"/>
        <w:rPr>
          <w:b w:val="0"/>
          <w:bCs w:val="0"/>
        </w:rPr>
      </w:pPr>
      <w:r w:rsidRPr="00D73EEF">
        <w:t>Strukturen</w:t>
      </w:r>
      <w:r w:rsidR="009024C6">
        <w:t xml:space="preserve"> </w:t>
      </w:r>
      <w:r w:rsidR="009024C6" w:rsidRPr="009024C6">
        <w:rPr>
          <w:b w:val="0"/>
          <w:bCs w:val="0"/>
        </w:rPr>
        <w:t>i</w:t>
      </w:r>
      <w:r w:rsidRPr="001A525D">
        <w:rPr>
          <w:b w:val="0"/>
          <w:bCs w:val="0"/>
        </w:rPr>
        <w:t xml:space="preserve"> </w:t>
      </w:r>
      <w:r w:rsidR="009024C6">
        <w:rPr>
          <w:b w:val="0"/>
          <w:bCs w:val="0"/>
        </w:rPr>
        <w:t>e</w:t>
      </w:r>
      <w:r w:rsidR="00E82E5F" w:rsidRPr="001A525D">
        <w:rPr>
          <w:b w:val="0"/>
          <w:bCs w:val="0"/>
        </w:rPr>
        <w:t xml:space="preserve">n beskrivende </w:t>
      </w:r>
      <w:r w:rsidR="006951C2">
        <w:rPr>
          <w:b w:val="0"/>
          <w:bCs w:val="0"/>
        </w:rPr>
        <w:t>fagtekst om dyr</w:t>
      </w:r>
      <w:r w:rsidR="00E82E5F" w:rsidRPr="001A525D">
        <w:rPr>
          <w:b w:val="0"/>
          <w:bCs w:val="0"/>
        </w:rPr>
        <w:t xml:space="preserve"> kan sammenlignes med en tørresnor</w:t>
      </w:r>
      <w:r w:rsidR="00D26A2F">
        <w:rPr>
          <w:b w:val="0"/>
          <w:bCs w:val="0"/>
        </w:rPr>
        <w:t xml:space="preserve"> – se skriveramme til mellemtrinnet</w:t>
      </w:r>
      <w:r w:rsidR="00E82E5F" w:rsidRPr="001A525D">
        <w:rPr>
          <w:b w:val="0"/>
          <w:bCs w:val="0"/>
        </w:rPr>
        <w:t>. Den har en overskrift</w:t>
      </w:r>
      <w:r w:rsidR="00FB65AE">
        <w:rPr>
          <w:b w:val="0"/>
          <w:bCs w:val="0"/>
        </w:rPr>
        <w:t xml:space="preserve"> med dyrets navn</w:t>
      </w:r>
      <w:r w:rsidR="009E46EB">
        <w:rPr>
          <w:b w:val="0"/>
          <w:bCs w:val="0"/>
        </w:rPr>
        <w:t xml:space="preserve"> og </w:t>
      </w:r>
      <w:r w:rsidR="009024C6">
        <w:rPr>
          <w:b w:val="0"/>
          <w:bCs w:val="0"/>
        </w:rPr>
        <w:t xml:space="preserve">en </w:t>
      </w:r>
      <w:r w:rsidR="009E46EB">
        <w:rPr>
          <w:b w:val="0"/>
          <w:bCs w:val="0"/>
        </w:rPr>
        <w:t>efter</w:t>
      </w:r>
      <w:r w:rsidR="00F5551C">
        <w:rPr>
          <w:b w:val="0"/>
          <w:bCs w:val="0"/>
        </w:rPr>
        <w:t>følgende en klassifikation</w:t>
      </w:r>
      <w:r w:rsidR="005111D6">
        <w:rPr>
          <w:b w:val="0"/>
          <w:bCs w:val="0"/>
        </w:rPr>
        <w:t xml:space="preserve"> af</w:t>
      </w:r>
      <w:r w:rsidR="009024C6">
        <w:rPr>
          <w:b w:val="0"/>
          <w:bCs w:val="0"/>
        </w:rPr>
        <w:t>,</w:t>
      </w:r>
      <w:r w:rsidR="005111D6">
        <w:rPr>
          <w:b w:val="0"/>
          <w:bCs w:val="0"/>
        </w:rPr>
        <w:t xml:space="preserve"> hvilken </w:t>
      </w:r>
      <w:r w:rsidR="009024C6">
        <w:rPr>
          <w:b w:val="0"/>
          <w:bCs w:val="0"/>
        </w:rPr>
        <w:t>art eller familie dyret tilhører</w:t>
      </w:r>
      <w:r w:rsidR="005111D6">
        <w:rPr>
          <w:b w:val="0"/>
          <w:bCs w:val="0"/>
        </w:rPr>
        <w:t xml:space="preserve">. </w:t>
      </w:r>
      <w:r w:rsidR="00FB65AE">
        <w:rPr>
          <w:b w:val="0"/>
          <w:bCs w:val="0"/>
        </w:rPr>
        <w:t>Herefter følger</w:t>
      </w:r>
      <w:r w:rsidR="00E82E5F" w:rsidRPr="001A525D">
        <w:rPr>
          <w:b w:val="0"/>
          <w:bCs w:val="0"/>
        </w:rPr>
        <w:t xml:space="preserve"> række afsnit med overskrifter</w:t>
      </w:r>
      <w:r w:rsidR="00B647EA">
        <w:rPr>
          <w:b w:val="0"/>
          <w:bCs w:val="0"/>
        </w:rPr>
        <w:t>. Rækkefølgen er ikke særligt afgørende</w:t>
      </w:r>
      <w:r w:rsidR="00E300DC">
        <w:rPr>
          <w:b w:val="0"/>
          <w:bCs w:val="0"/>
        </w:rPr>
        <w:t>,</w:t>
      </w:r>
      <w:r w:rsidR="00B647EA">
        <w:rPr>
          <w:b w:val="0"/>
          <w:bCs w:val="0"/>
        </w:rPr>
        <w:t xml:space="preserve"> og teksten har ikke en afslutning.</w:t>
      </w:r>
      <w:r w:rsidR="005111D6">
        <w:rPr>
          <w:b w:val="0"/>
          <w:bCs w:val="0"/>
        </w:rPr>
        <w:t xml:space="preserve"> </w:t>
      </w:r>
      <w:r w:rsidR="00981D3C">
        <w:rPr>
          <w:b w:val="0"/>
          <w:bCs w:val="0"/>
        </w:rPr>
        <w:t xml:space="preserve">Skriverammen </w:t>
      </w:r>
      <w:r w:rsidR="00D26A2F">
        <w:rPr>
          <w:b w:val="0"/>
          <w:bCs w:val="0"/>
        </w:rPr>
        <w:t xml:space="preserve">til indskolingen </w:t>
      </w:r>
      <w:r w:rsidR="0009201C">
        <w:rPr>
          <w:b w:val="0"/>
          <w:bCs w:val="0"/>
        </w:rPr>
        <w:t xml:space="preserve">er lidt mere simpel og </w:t>
      </w:r>
      <w:r w:rsidR="00981D3C">
        <w:rPr>
          <w:b w:val="0"/>
          <w:bCs w:val="0"/>
        </w:rPr>
        <w:t xml:space="preserve">benytter de fem f’er: </w:t>
      </w:r>
      <w:r w:rsidR="00925E0E">
        <w:rPr>
          <w:b w:val="0"/>
          <w:bCs w:val="0"/>
        </w:rPr>
        <w:t>f</w:t>
      </w:r>
      <w:r w:rsidR="00BE4215">
        <w:rPr>
          <w:b w:val="0"/>
          <w:bCs w:val="0"/>
        </w:rPr>
        <w:t xml:space="preserve">indested, form, farve, føde, </w:t>
      </w:r>
      <w:r w:rsidR="00293FFD">
        <w:rPr>
          <w:b w:val="0"/>
          <w:bCs w:val="0"/>
        </w:rPr>
        <w:t>fjende og formering.</w:t>
      </w:r>
    </w:p>
    <w:p w14:paraId="18602C9E" w14:textId="0210A018" w:rsidR="00DA5246" w:rsidRDefault="00D73EEF" w:rsidP="00D73EEF">
      <w:pPr>
        <w:pStyle w:val="Mellemrubrik"/>
        <w:spacing w:after="80"/>
        <w:rPr>
          <w:b w:val="0"/>
          <w:bCs w:val="0"/>
        </w:rPr>
      </w:pPr>
      <w:r w:rsidRPr="00E61248">
        <w:t>Sproget</w:t>
      </w:r>
      <w:r>
        <w:rPr>
          <w:b w:val="0"/>
          <w:bCs w:val="0"/>
        </w:rPr>
        <w:t xml:space="preserve"> i en beskrivende fagtekst om dyr indeholder mange fagord, sammensatte ord og sammenligninger. Teksten er skrevet i nutid og benytter sig primært af relationelle processer (fx er, har, lever) og materielle processer (fx kæmper, lægger, spiser)</w:t>
      </w:r>
      <w:r w:rsidR="009B7FEF">
        <w:rPr>
          <w:b w:val="0"/>
          <w:bCs w:val="0"/>
        </w:rPr>
        <w:t>. Print evt.</w:t>
      </w:r>
      <w:r w:rsidR="00412CA3">
        <w:rPr>
          <w:b w:val="0"/>
          <w:bCs w:val="0"/>
        </w:rPr>
        <w:t xml:space="preserve"> </w:t>
      </w:r>
      <w:hyperlink r:id="rId16" w:history="1">
        <w:r w:rsidR="00DA5246">
          <w:rPr>
            <w:rStyle w:val="Hyperlink"/>
            <w:b w:val="0"/>
            <w:bCs w:val="0"/>
          </w:rPr>
          <w:t>Plakat om processer</w:t>
        </w:r>
      </w:hyperlink>
    </w:p>
    <w:p w14:paraId="58D76426" w14:textId="2006EEC3" w:rsidR="00D73EEF" w:rsidRDefault="009B7FEF" w:rsidP="00D73EEF">
      <w:pPr>
        <w:pStyle w:val="Mellemrubrik"/>
        <w:spacing w:after="80"/>
        <w:rPr>
          <w:b w:val="0"/>
          <w:bCs w:val="0"/>
        </w:rPr>
      </w:pPr>
      <w:r>
        <w:rPr>
          <w:b w:val="0"/>
          <w:bCs w:val="0"/>
        </w:rPr>
        <w:t>S</w:t>
      </w:r>
      <w:r w:rsidR="00D73EEF">
        <w:rPr>
          <w:b w:val="0"/>
          <w:bCs w:val="0"/>
        </w:rPr>
        <w:t xml:space="preserve">elvom ’Vilde vidunderlige dyr’ </w:t>
      </w:r>
      <w:r w:rsidR="00BD5FDC">
        <w:rPr>
          <w:b w:val="0"/>
          <w:bCs w:val="0"/>
        </w:rPr>
        <w:t>er en dokumentar</w:t>
      </w:r>
      <w:r w:rsidR="00283BFB">
        <w:rPr>
          <w:b w:val="0"/>
          <w:bCs w:val="0"/>
        </w:rPr>
        <w:t>serie</w:t>
      </w:r>
      <w:r w:rsidR="00BD5FDC">
        <w:rPr>
          <w:b w:val="0"/>
          <w:bCs w:val="0"/>
        </w:rPr>
        <w:t xml:space="preserve">, </w:t>
      </w:r>
      <w:r w:rsidR="00FF6C26">
        <w:rPr>
          <w:b w:val="0"/>
          <w:bCs w:val="0"/>
        </w:rPr>
        <w:t>der</w:t>
      </w:r>
      <w:r w:rsidR="005B3188">
        <w:rPr>
          <w:b w:val="0"/>
          <w:bCs w:val="0"/>
        </w:rPr>
        <w:t xml:space="preserve"> formidler fakta,</w:t>
      </w:r>
      <w:r w:rsidR="00D73EEF">
        <w:rPr>
          <w:b w:val="0"/>
          <w:bCs w:val="0"/>
        </w:rPr>
        <w:t xml:space="preserve"> så </w:t>
      </w:r>
      <w:r w:rsidR="00440A32">
        <w:rPr>
          <w:b w:val="0"/>
          <w:bCs w:val="0"/>
        </w:rPr>
        <w:t xml:space="preserve">fortæller den samtid en </w:t>
      </w:r>
      <w:r w:rsidR="005F2E00">
        <w:rPr>
          <w:b w:val="0"/>
          <w:bCs w:val="0"/>
        </w:rPr>
        <w:t>spændende historie</w:t>
      </w:r>
      <w:r w:rsidR="00987AEE">
        <w:rPr>
          <w:b w:val="0"/>
          <w:bCs w:val="0"/>
        </w:rPr>
        <w:t xml:space="preserve">. </w:t>
      </w:r>
      <w:r w:rsidR="00726F42">
        <w:rPr>
          <w:b w:val="0"/>
          <w:bCs w:val="0"/>
        </w:rPr>
        <w:t>Serien</w:t>
      </w:r>
      <w:r w:rsidR="0077596F">
        <w:rPr>
          <w:b w:val="0"/>
          <w:bCs w:val="0"/>
        </w:rPr>
        <w:t>s</w:t>
      </w:r>
      <w:r w:rsidR="001F7387">
        <w:rPr>
          <w:b w:val="0"/>
          <w:bCs w:val="0"/>
        </w:rPr>
        <w:t xml:space="preserve"> </w:t>
      </w:r>
      <w:r w:rsidR="0043154F">
        <w:rPr>
          <w:b w:val="0"/>
          <w:bCs w:val="0"/>
        </w:rPr>
        <w:t>brug af narrative virkemidler</w:t>
      </w:r>
      <w:r w:rsidR="006859F9">
        <w:rPr>
          <w:b w:val="0"/>
          <w:bCs w:val="0"/>
        </w:rPr>
        <w:t xml:space="preserve"> kan smitte af på dine elever</w:t>
      </w:r>
      <w:r w:rsidR="000C58E3">
        <w:rPr>
          <w:b w:val="0"/>
          <w:bCs w:val="0"/>
        </w:rPr>
        <w:t>s tekster</w:t>
      </w:r>
      <w:r w:rsidR="002F728F">
        <w:rPr>
          <w:b w:val="0"/>
          <w:bCs w:val="0"/>
        </w:rPr>
        <w:t xml:space="preserve"> og udfordre skriverammen</w:t>
      </w:r>
      <w:r w:rsidR="006859F9">
        <w:rPr>
          <w:b w:val="0"/>
          <w:bCs w:val="0"/>
        </w:rPr>
        <w:t xml:space="preserve">. </w:t>
      </w:r>
      <w:r w:rsidR="00D73EEF">
        <w:rPr>
          <w:b w:val="0"/>
          <w:bCs w:val="0"/>
        </w:rPr>
        <w:t xml:space="preserve">Det er ikke forkert, </w:t>
      </w:r>
      <w:r w:rsidR="002F728F">
        <w:rPr>
          <w:b w:val="0"/>
          <w:bCs w:val="0"/>
        </w:rPr>
        <w:t xml:space="preserve">men </w:t>
      </w:r>
      <w:r w:rsidR="00DA07C5">
        <w:rPr>
          <w:b w:val="0"/>
          <w:bCs w:val="0"/>
        </w:rPr>
        <w:t>vær opmærksom på,</w:t>
      </w:r>
      <w:r w:rsidR="002F728F">
        <w:rPr>
          <w:b w:val="0"/>
          <w:bCs w:val="0"/>
        </w:rPr>
        <w:t xml:space="preserve"> hvornår</w:t>
      </w:r>
      <w:r w:rsidR="004D322C">
        <w:rPr>
          <w:b w:val="0"/>
          <w:bCs w:val="0"/>
        </w:rPr>
        <w:t xml:space="preserve"> </w:t>
      </w:r>
      <w:r w:rsidR="00173EBC">
        <w:rPr>
          <w:b w:val="0"/>
          <w:bCs w:val="0"/>
        </w:rPr>
        <w:t>det sker og hvordan det virker</w:t>
      </w:r>
      <w:r w:rsidR="000C58E3">
        <w:rPr>
          <w:b w:val="0"/>
          <w:bCs w:val="0"/>
        </w:rPr>
        <w:t>.</w:t>
      </w:r>
      <w:r w:rsidR="00173EBC">
        <w:rPr>
          <w:b w:val="0"/>
          <w:bCs w:val="0"/>
        </w:rPr>
        <w:t xml:space="preserve"> </w:t>
      </w:r>
    </w:p>
    <w:p w14:paraId="3764CB5C" w14:textId="16B15CE4" w:rsidR="00293FFD" w:rsidRPr="00F06A11" w:rsidRDefault="00F87FEA" w:rsidP="00F06A11">
      <w:pPr>
        <w:pStyle w:val="Mellemrubrik"/>
        <w:rPr>
          <w:b w:val="0"/>
          <w:bCs w:val="0"/>
          <w:sz w:val="32"/>
          <w:szCs w:val="32"/>
        </w:rPr>
      </w:pPr>
      <w:r w:rsidRPr="00F06A11">
        <w:rPr>
          <w:b w:val="0"/>
          <w:bCs w:val="0"/>
          <w:sz w:val="32"/>
          <w:szCs w:val="32"/>
        </w:rPr>
        <w:t>Modeltekst til indskoling</w:t>
      </w:r>
    </w:p>
    <w:tbl>
      <w:tblPr>
        <w:tblStyle w:val="Tabel-Gitter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140"/>
        <w:gridCol w:w="5248"/>
      </w:tblGrid>
      <w:tr w:rsidR="00BE4215" w14:paraId="6ABA2708" w14:textId="77777777" w:rsidTr="00BA5380">
        <w:tc>
          <w:tcPr>
            <w:tcW w:w="0" w:type="auto"/>
          </w:tcPr>
          <w:p w14:paraId="234DF4A8" w14:textId="38B5B03F" w:rsidR="00BC2AC4" w:rsidRPr="00F20186" w:rsidRDefault="00F20186">
            <w:pPr>
              <w:rPr>
                <w:b/>
                <w:bCs/>
              </w:rPr>
            </w:pPr>
            <w:r w:rsidRPr="00F20186">
              <w:rPr>
                <w:b/>
                <w:bCs/>
              </w:rPr>
              <w:t>Overskrift</w:t>
            </w:r>
          </w:p>
        </w:tc>
        <w:tc>
          <w:tcPr>
            <w:tcW w:w="0" w:type="auto"/>
          </w:tcPr>
          <w:p w14:paraId="00AF937F" w14:textId="6121ABD5" w:rsidR="00BE4215" w:rsidRDefault="00BE4215">
            <w:r>
              <w:t>Eghjorten</w:t>
            </w:r>
          </w:p>
        </w:tc>
      </w:tr>
      <w:tr w:rsidR="00BE4215" w14:paraId="6F7EBEEB" w14:textId="77777777" w:rsidTr="00BA5380">
        <w:tc>
          <w:tcPr>
            <w:tcW w:w="0" w:type="auto"/>
          </w:tcPr>
          <w:p w14:paraId="29B2C85B" w14:textId="56A70BD6" w:rsidR="00BE4215" w:rsidRDefault="00BE4215">
            <w:pPr>
              <w:rPr>
                <w:b/>
                <w:bCs/>
              </w:rPr>
            </w:pPr>
            <w:r w:rsidRPr="00034693">
              <w:rPr>
                <w:b/>
                <w:bCs/>
              </w:rPr>
              <w:t>F</w:t>
            </w:r>
            <w:r>
              <w:rPr>
                <w:b/>
                <w:bCs/>
              </w:rPr>
              <w:t>indested:</w:t>
            </w:r>
          </w:p>
          <w:p w14:paraId="02784B15" w14:textId="66B99514" w:rsidR="00BC2AC4" w:rsidRPr="00826BCF" w:rsidRDefault="00826BCF">
            <w:r w:rsidRPr="00826BCF">
              <w:t>Hvor lever dyret</w:t>
            </w:r>
            <w:r w:rsidR="006F3EA2">
              <w:t>?</w:t>
            </w:r>
          </w:p>
        </w:tc>
        <w:tc>
          <w:tcPr>
            <w:tcW w:w="0" w:type="auto"/>
          </w:tcPr>
          <w:p w14:paraId="7E8FD8D7" w14:textId="475BD5C5" w:rsidR="00BE4215" w:rsidRDefault="00BE4215">
            <w:r>
              <w:t>Eghjorten er en bille, som lever i skove med gamle træer.</w:t>
            </w:r>
          </w:p>
        </w:tc>
      </w:tr>
      <w:tr w:rsidR="00BE4215" w14:paraId="3A77FF64" w14:textId="77777777" w:rsidTr="00BA5380">
        <w:tc>
          <w:tcPr>
            <w:tcW w:w="0" w:type="auto"/>
          </w:tcPr>
          <w:p w14:paraId="6C6F1F4D" w14:textId="0A36D279" w:rsidR="00BE4215" w:rsidRDefault="00BE4215">
            <w:pPr>
              <w:rPr>
                <w:b/>
                <w:bCs/>
              </w:rPr>
            </w:pPr>
            <w:r>
              <w:rPr>
                <w:b/>
                <w:bCs/>
              </w:rPr>
              <w:t>Form</w:t>
            </w:r>
            <w:r w:rsidRPr="00AE017D">
              <w:rPr>
                <w:b/>
                <w:bCs/>
              </w:rPr>
              <w:t>:</w:t>
            </w:r>
          </w:p>
          <w:p w14:paraId="7E10B665" w14:textId="6F76D98B" w:rsidR="00BC2AC4" w:rsidRDefault="00826BCF">
            <w:r>
              <w:t>Hvordan ser dyret ud?</w:t>
            </w:r>
          </w:p>
        </w:tc>
        <w:tc>
          <w:tcPr>
            <w:tcW w:w="0" w:type="auto"/>
          </w:tcPr>
          <w:p w14:paraId="62323068" w14:textId="63194F38" w:rsidR="00BE4215" w:rsidRDefault="00BE4215">
            <w:r>
              <w:t>Hannen er på størrelse med en mus</w:t>
            </w:r>
            <w:r w:rsidR="00D01D73">
              <w:t xml:space="preserve"> og har </w:t>
            </w:r>
            <w:r w:rsidR="008F50D7">
              <w:t>store insektvinger.</w:t>
            </w:r>
            <w:r>
              <w:t xml:space="preserve"> </w:t>
            </w:r>
          </w:p>
        </w:tc>
      </w:tr>
      <w:tr w:rsidR="00BE4215" w14:paraId="3CEF8CF6" w14:textId="77777777" w:rsidTr="00BA5380">
        <w:tc>
          <w:tcPr>
            <w:tcW w:w="0" w:type="auto"/>
          </w:tcPr>
          <w:p w14:paraId="288D719A" w14:textId="33040E04" w:rsidR="00BE4215" w:rsidRDefault="00BE4215">
            <w:pPr>
              <w:rPr>
                <w:b/>
                <w:bCs/>
              </w:rPr>
            </w:pPr>
            <w:r>
              <w:rPr>
                <w:b/>
                <w:bCs/>
              </w:rPr>
              <w:t>Farve:</w:t>
            </w:r>
          </w:p>
          <w:p w14:paraId="554BE55B" w14:textId="1AB17A96" w:rsidR="00BE4215" w:rsidRDefault="00826BCF">
            <w:r w:rsidRPr="00826BCF">
              <w:t>Hvilke farver har dyret?</w:t>
            </w:r>
          </w:p>
        </w:tc>
        <w:tc>
          <w:tcPr>
            <w:tcW w:w="0" w:type="auto"/>
          </w:tcPr>
          <w:p w14:paraId="5BAAA7AD" w14:textId="6D32CCAC" w:rsidR="00BE4215" w:rsidRPr="00BD6A01" w:rsidRDefault="00BE4215">
            <w:pPr>
              <w:rPr>
                <w:rFonts w:cstheme="minorHAnsi"/>
              </w:rPr>
            </w:pPr>
            <w:r w:rsidRPr="00BD6A01">
              <w:rPr>
                <w:rFonts w:cstheme="minorHAnsi"/>
                <w:color w:val="1B1B1E"/>
                <w:shd w:val="clear" w:color="auto" w:fill="FFFFFF"/>
              </w:rPr>
              <w:t xml:space="preserve">Billen har </w:t>
            </w:r>
            <w:r>
              <w:rPr>
                <w:rFonts w:cstheme="minorHAnsi"/>
                <w:color w:val="1B1B1E"/>
                <w:shd w:val="clear" w:color="auto" w:fill="FFFFFF"/>
              </w:rPr>
              <w:t xml:space="preserve">et </w:t>
            </w:r>
            <w:r w:rsidRPr="00BD6A01">
              <w:rPr>
                <w:rFonts w:cstheme="minorHAnsi"/>
                <w:color w:val="1B1B1E"/>
                <w:shd w:val="clear" w:color="auto" w:fill="FFFFFF"/>
              </w:rPr>
              <w:t>sort hoved</w:t>
            </w:r>
            <w:r>
              <w:rPr>
                <w:rFonts w:cstheme="minorHAnsi"/>
                <w:color w:val="1B1B1E"/>
                <w:shd w:val="clear" w:color="auto" w:fill="FFFFFF"/>
              </w:rPr>
              <w:t xml:space="preserve"> og</w:t>
            </w:r>
            <w:r w:rsidRPr="00BD6A01">
              <w:rPr>
                <w:rFonts w:cstheme="minorHAnsi"/>
                <w:color w:val="1B1B1E"/>
                <w:shd w:val="clear" w:color="auto" w:fill="FFFFFF"/>
              </w:rPr>
              <w:t xml:space="preserve"> rødbrune dækvinger.</w:t>
            </w:r>
            <w:r w:rsidRPr="00BD6A01">
              <w:rPr>
                <w:rFonts w:cstheme="minorHAnsi"/>
              </w:rPr>
              <w:t xml:space="preserve"> </w:t>
            </w:r>
          </w:p>
        </w:tc>
      </w:tr>
      <w:tr w:rsidR="00BE4215" w14:paraId="058CADE5" w14:textId="77777777" w:rsidTr="00BA5380">
        <w:tc>
          <w:tcPr>
            <w:tcW w:w="0" w:type="auto"/>
          </w:tcPr>
          <w:p w14:paraId="4CFF8F89" w14:textId="02DF3018" w:rsidR="00BE4215" w:rsidRPr="0070430D" w:rsidRDefault="00BE4215">
            <w:pPr>
              <w:rPr>
                <w:b/>
                <w:bCs/>
              </w:rPr>
            </w:pPr>
            <w:r>
              <w:rPr>
                <w:b/>
                <w:bCs/>
              </w:rPr>
              <w:t>Føde:</w:t>
            </w:r>
          </w:p>
          <w:p w14:paraId="03325044" w14:textId="27688AA6" w:rsidR="00A743CF" w:rsidRPr="006F3EA2" w:rsidRDefault="00A743CF">
            <w:r w:rsidRPr="00A743CF">
              <w:t>Hvad spiser dyret?</w:t>
            </w:r>
          </w:p>
        </w:tc>
        <w:tc>
          <w:tcPr>
            <w:tcW w:w="0" w:type="auto"/>
          </w:tcPr>
          <w:p w14:paraId="314029B4" w14:textId="4A3690A4" w:rsidR="00BE4215" w:rsidRDefault="00BE4215">
            <w:r>
              <w:t>Eghjorten lever af saft fra egetræer.</w:t>
            </w:r>
          </w:p>
        </w:tc>
      </w:tr>
      <w:tr w:rsidR="00BE4215" w14:paraId="3758B0C6" w14:textId="77777777" w:rsidTr="00BA5380">
        <w:tc>
          <w:tcPr>
            <w:tcW w:w="0" w:type="auto"/>
          </w:tcPr>
          <w:p w14:paraId="03330666" w14:textId="328A40A0" w:rsidR="00BE4215" w:rsidRDefault="00BE4215">
            <w:pPr>
              <w:rPr>
                <w:b/>
                <w:bCs/>
              </w:rPr>
            </w:pPr>
            <w:r w:rsidRPr="00A55999">
              <w:rPr>
                <w:b/>
                <w:bCs/>
              </w:rPr>
              <w:t>F</w:t>
            </w:r>
            <w:r>
              <w:rPr>
                <w:b/>
                <w:bCs/>
              </w:rPr>
              <w:t>jender:</w:t>
            </w:r>
          </w:p>
          <w:p w14:paraId="00F7D2F5" w14:textId="0C0F439F" w:rsidR="00BC2AC4" w:rsidRPr="00A3209E" w:rsidRDefault="00A3209E">
            <w:r w:rsidRPr="00A3209E">
              <w:t>Hvem skal dyret forsvarer sig imod?</w:t>
            </w:r>
          </w:p>
        </w:tc>
        <w:tc>
          <w:tcPr>
            <w:tcW w:w="0" w:type="auto"/>
          </w:tcPr>
          <w:p w14:paraId="3E64AD49" w14:textId="6C2CD95E" w:rsidR="00BE4215" w:rsidRDefault="00BE4215">
            <w:r>
              <w:t>Hannerne kæmper med hinanden</w:t>
            </w:r>
            <w:r w:rsidR="00A54A0F">
              <w:t xml:space="preserve"> om hunnerne</w:t>
            </w:r>
            <w:r w:rsidR="00C467FA">
              <w:t>.</w:t>
            </w:r>
            <w:r>
              <w:t xml:space="preserve"> De bruger de deres </w:t>
            </w:r>
            <w:r w:rsidRPr="00652466">
              <w:t>kindbakker</w:t>
            </w:r>
            <w:r>
              <w:t xml:space="preserve"> som våben. De ligner geviret på en hjort.   </w:t>
            </w:r>
          </w:p>
        </w:tc>
      </w:tr>
      <w:tr w:rsidR="00BE4215" w14:paraId="55CDA9F6" w14:textId="77777777" w:rsidTr="00BA5380">
        <w:tc>
          <w:tcPr>
            <w:tcW w:w="0" w:type="auto"/>
          </w:tcPr>
          <w:p w14:paraId="17E9A5BC" w14:textId="5804F34F" w:rsidR="00BE4215" w:rsidRDefault="00BE4215">
            <w:pPr>
              <w:rPr>
                <w:b/>
                <w:bCs/>
              </w:rPr>
            </w:pPr>
            <w:r w:rsidRPr="00AE017D">
              <w:rPr>
                <w:b/>
                <w:bCs/>
              </w:rPr>
              <w:t>F</w:t>
            </w:r>
            <w:r>
              <w:rPr>
                <w:b/>
                <w:bCs/>
              </w:rPr>
              <w:t>ormering:</w:t>
            </w:r>
          </w:p>
          <w:p w14:paraId="60826668" w14:textId="6B3335D5" w:rsidR="00A3209E" w:rsidRPr="00A3209E" w:rsidRDefault="00A3209E">
            <w:r w:rsidRPr="00A3209E">
              <w:t>Hvordan får dyret unger?</w:t>
            </w:r>
          </w:p>
        </w:tc>
        <w:tc>
          <w:tcPr>
            <w:tcW w:w="0" w:type="auto"/>
          </w:tcPr>
          <w:p w14:paraId="059F92C1" w14:textId="31E7DDE9" w:rsidR="00BC2AC4" w:rsidRDefault="00BE4215">
            <w:r>
              <w:t>Hunnen lægger æg, som bliver til laver. De lever under jorden i fire år, inden de bliver til Europas største bille.</w:t>
            </w:r>
          </w:p>
        </w:tc>
      </w:tr>
    </w:tbl>
    <w:p w14:paraId="19B0554E" w14:textId="77777777" w:rsidR="00BC2AC4" w:rsidRDefault="00BC2AC4" w:rsidP="00FE4A87">
      <w:pPr>
        <w:pStyle w:val="Mellemrubrik"/>
        <w:spacing w:after="80"/>
        <w:rPr>
          <w:b w:val="0"/>
          <w:bCs w:val="0"/>
        </w:rPr>
      </w:pPr>
    </w:p>
    <w:p w14:paraId="5A2F4BBB" w14:textId="77777777" w:rsidR="00BC2AC4" w:rsidRDefault="00BC2AC4">
      <w:pPr>
        <w:spacing w:line="240" w:lineRule="auto"/>
      </w:pPr>
      <w:r>
        <w:rPr>
          <w:b/>
          <w:bCs/>
        </w:rPr>
        <w:br w:type="page"/>
      </w:r>
    </w:p>
    <w:p w14:paraId="507AAC53" w14:textId="112D57BD" w:rsidR="00904104" w:rsidRPr="00F06A11" w:rsidRDefault="00F06A11" w:rsidP="00F06A11">
      <w:pPr>
        <w:pStyle w:val="Mellemrubrik"/>
        <w:spacing w:after="80"/>
        <w:rPr>
          <w:b w:val="0"/>
          <w:bCs w:val="0"/>
        </w:rPr>
      </w:pPr>
      <w:r>
        <w:rPr>
          <w:b w:val="0"/>
          <w:bCs w:val="0"/>
          <w:sz w:val="32"/>
          <w:szCs w:val="40"/>
        </w:rPr>
        <w:t xml:space="preserve">Modeltekst </w:t>
      </w:r>
      <w:r w:rsidR="00904104" w:rsidRPr="00904104">
        <w:rPr>
          <w:b w:val="0"/>
          <w:bCs w:val="0"/>
          <w:sz w:val="32"/>
          <w:szCs w:val="40"/>
        </w:rPr>
        <w:t>til mellemtrin</w:t>
      </w:r>
      <w:r w:rsidR="00904104" w:rsidRPr="00904104">
        <w:rPr>
          <w:b w:val="0"/>
          <w:bCs w:val="0"/>
        </w:rPr>
        <w:tab/>
      </w:r>
    </w:p>
    <w:tbl>
      <w:tblPr>
        <w:tblStyle w:val="Tabel-Gitter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055"/>
        <w:gridCol w:w="3043"/>
        <w:gridCol w:w="2290"/>
      </w:tblGrid>
      <w:tr w:rsidR="00DB7169" w14:paraId="2250D724" w14:textId="77777777" w:rsidTr="00006194">
        <w:tc>
          <w:tcPr>
            <w:tcW w:w="2055" w:type="dxa"/>
          </w:tcPr>
          <w:p w14:paraId="0D31D97A" w14:textId="77777777" w:rsidR="00904104" w:rsidRPr="00AE017D" w:rsidRDefault="00904104">
            <w:pPr>
              <w:rPr>
                <w:b/>
                <w:bCs/>
              </w:rPr>
            </w:pPr>
            <w:r w:rsidRPr="00AE017D">
              <w:rPr>
                <w:b/>
                <w:bCs/>
              </w:rPr>
              <w:t>Overskrift:</w:t>
            </w:r>
          </w:p>
          <w:p w14:paraId="1F1B12E1" w14:textId="11CAC6C4" w:rsidR="00904104" w:rsidRDefault="00904104">
            <w:r>
              <w:t>Dyrets navn</w:t>
            </w:r>
          </w:p>
        </w:tc>
        <w:tc>
          <w:tcPr>
            <w:tcW w:w="3043" w:type="dxa"/>
          </w:tcPr>
          <w:p w14:paraId="6CAFFE47" w14:textId="77777777" w:rsidR="00904104" w:rsidRDefault="00904104"/>
          <w:p w14:paraId="36BAE101" w14:textId="77777777" w:rsidR="00904104" w:rsidRDefault="00904104">
            <w:r>
              <w:t>Eghjort</w:t>
            </w:r>
          </w:p>
        </w:tc>
        <w:tc>
          <w:tcPr>
            <w:tcW w:w="2290" w:type="dxa"/>
          </w:tcPr>
          <w:p w14:paraId="3A56BCE7" w14:textId="77777777" w:rsidR="00904104" w:rsidRDefault="00904104"/>
          <w:p w14:paraId="2C99C615" w14:textId="77777777" w:rsidR="00904104" w:rsidRDefault="00904104"/>
        </w:tc>
      </w:tr>
      <w:tr w:rsidR="00DB7169" w14:paraId="379C652A" w14:textId="77777777" w:rsidTr="00006194">
        <w:tc>
          <w:tcPr>
            <w:tcW w:w="2055" w:type="dxa"/>
          </w:tcPr>
          <w:p w14:paraId="125A4CCF" w14:textId="77777777" w:rsidR="00904104" w:rsidRPr="00AE017D" w:rsidRDefault="00904104">
            <w:pPr>
              <w:rPr>
                <w:b/>
                <w:bCs/>
              </w:rPr>
            </w:pPr>
            <w:r w:rsidRPr="00AE017D">
              <w:rPr>
                <w:b/>
                <w:bCs/>
              </w:rPr>
              <w:t>Klassifikation:</w:t>
            </w:r>
          </w:p>
          <w:p w14:paraId="2D4154AD" w14:textId="77777777" w:rsidR="00904104" w:rsidRDefault="00904104">
            <w:r>
              <w:t>Hvilken art eller familie tilhører dyret?</w:t>
            </w:r>
          </w:p>
          <w:p w14:paraId="3E5A4285" w14:textId="77777777" w:rsidR="00904104" w:rsidRDefault="00904104"/>
        </w:tc>
        <w:tc>
          <w:tcPr>
            <w:tcW w:w="3043" w:type="dxa"/>
          </w:tcPr>
          <w:p w14:paraId="29320AFB" w14:textId="78A3D806" w:rsidR="00904104" w:rsidRDefault="00904104">
            <w:r>
              <w:t>Eghjorten er Europas allerstørste bille</w:t>
            </w:r>
            <w:r w:rsidR="008D2F87">
              <w:t>art</w:t>
            </w:r>
            <w:r w:rsidR="00A24698">
              <w:t>.</w:t>
            </w:r>
          </w:p>
        </w:tc>
        <w:tc>
          <w:tcPr>
            <w:tcW w:w="2290" w:type="dxa"/>
          </w:tcPr>
          <w:p w14:paraId="7FDC0AEF" w14:textId="427DD372" w:rsidR="00F94C96" w:rsidRPr="00A042A6" w:rsidRDefault="00904104">
            <w:pPr>
              <w:rPr>
                <w:i/>
                <w:iCs/>
              </w:rPr>
            </w:pPr>
            <w:r w:rsidRPr="004854BE">
              <w:rPr>
                <w:color w:val="ED0000"/>
              </w:rPr>
              <w:t xml:space="preserve">Deltagere: </w:t>
            </w:r>
            <w:r>
              <w:t xml:space="preserve">Fx </w:t>
            </w:r>
            <w:r w:rsidRPr="001E3A96">
              <w:rPr>
                <w:i/>
                <w:iCs/>
              </w:rPr>
              <w:t>insekt, bille, hjortebillefamilie</w:t>
            </w:r>
            <w:r w:rsidR="00DF2AFA">
              <w:rPr>
                <w:i/>
                <w:iCs/>
              </w:rPr>
              <w:t>, den, Europas største bille osv.</w:t>
            </w:r>
          </w:p>
        </w:tc>
      </w:tr>
      <w:tr w:rsidR="00DB7169" w14:paraId="0B9A4FAB" w14:textId="77777777" w:rsidTr="00006194">
        <w:tc>
          <w:tcPr>
            <w:tcW w:w="2055" w:type="dxa"/>
          </w:tcPr>
          <w:p w14:paraId="05E1DD4B" w14:textId="77777777" w:rsidR="00904104" w:rsidRPr="00AE017D" w:rsidRDefault="00904104">
            <w:pPr>
              <w:rPr>
                <w:b/>
                <w:bCs/>
              </w:rPr>
            </w:pPr>
            <w:r w:rsidRPr="00AE017D">
              <w:rPr>
                <w:b/>
                <w:bCs/>
              </w:rPr>
              <w:t>Levested:</w:t>
            </w:r>
          </w:p>
          <w:p w14:paraId="44F34257" w14:textId="31463A8E" w:rsidR="00904104" w:rsidRDefault="00904104">
            <w:r>
              <w:t xml:space="preserve">Hvor </w:t>
            </w:r>
            <w:r w:rsidR="00450CD4">
              <w:t>lever</w:t>
            </w:r>
            <w:r>
              <w:t xml:space="preserve"> dyret?</w:t>
            </w:r>
          </w:p>
          <w:p w14:paraId="4213058E" w14:textId="77777777" w:rsidR="00904104" w:rsidRPr="00AE017D" w:rsidRDefault="00904104">
            <w:pPr>
              <w:rPr>
                <w:b/>
                <w:bCs/>
              </w:rPr>
            </w:pPr>
          </w:p>
        </w:tc>
        <w:tc>
          <w:tcPr>
            <w:tcW w:w="3043" w:type="dxa"/>
          </w:tcPr>
          <w:p w14:paraId="6EC8EB87" w14:textId="09E7D57F" w:rsidR="00904104" w:rsidRDefault="00904104">
            <w:r>
              <w:t xml:space="preserve">Den lever kun i ganske få </w:t>
            </w:r>
            <w:r w:rsidR="009858E8">
              <w:t>egeskove i Danmark</w:t>
            </w:r>
            <w:r>
              <w:t xml:space="preserve"> blandt væltede træer og</w:t>
            </w:r>
            <w:r w:rsidR="00FD2863">
              <w:t xml:space="preserve"> stubbe</w:t>
            </w:r>
            <w:r w:rsidR="00B50AE5">
              <w:t>.</w:t>
            </w:r>
          </w:p>
        </w:tc>
        <w:tc>
          <w:tcPr>
            <w:tcW w:w="2290" w:type="dxa"/>
          </w:tcPr>
          <w:p w14:paraId="2D009D2B" w14:textId="70888851" w:rsidR="00904104" w:rsidRDefault="00904104">
            <w:r w:rsidRPr="004854BE">
              <w:rPr>
                <w:color w:val="0070C0"/>
              </w:rPr>
              <w:t xml:space="preserve">Omstændigheder: </w:t>
            </w:r>
            <w:r>
              <w:t>F</w:t>
            </w:r>
            <w:r w:rsidR="006018C4">
              <w:t xml:space="preserve">x </w:t>
            </w:r>
            <w:r w:rsidRPr="00647CE8">
              <w:rPr>
                <w:i/>
                <w:iCs/>
              </w:rPr>
              <w:t>få steder i Danmark,</w:t>
            </w:r>
            <w:r>
              <w:t xml:space="preserve"> </w:t>
            </w:r>
            <w:r w:rsidRPr="00684D70">
              <w:rPr>
                <w:i/>
                <w:iCs/>
              </w:rPr>
              <w:t>i</w:t>
            </w:r>
            <w:r>
              <w:rPr>
                <w:i/>
                <w:iCs/>
              </w:rPr>
              <w:t xml:space="preserve"> skovbunden,</w:t>
            </w:r>
            <w:r>
              <w:t xml:space="preserve"> </w:t>
            </w:r>
            <w:r w:rsidRPr="00684D70">
              <w:rPr>
                <w:i/>
                <w:iCs/>
              </w:rPr>
              <w:t>på træstubbe</w:t>
            </w:r>
            <w:r>
              <w:t xml:space="preserve"> osv.</w:t>
            </w:r>
          </w:p>
        </w:tc>
      </w:tr>
      <w:tr w:rsidR="00DB7169" w14:paraId="56A5FDC1" w14:textId="77777777" w:rsidTr="00006194">
        <w:tc>
          <w:tcPr>
            <w:tcW w:w="2055" w:type="dxa"/>
          </w:tcPr>
          <w:p w14:paraId="39EF0CD1" w14:textId="77777777" w:rsidR="00904104" w:rsidRPr="00AE017D" w:rsidRDefault="00904104">
            <w:pPr>
              <w:rPr>
                <w:b/>
                <w:bCs/>
              </w:rPr>
            </w:pPr>
            <w:r w:rsidRPr="00AE017D">
              <w:rPr>
                <w:b/>
                <w:bCs/>
              </w:rPr>
              <w:t>Udseende:</w:t>
            </w:r>
          </w:p>
          <w:p w14:paraId="22CB8286" w14:textId="77777777" w:rsidR="00904104" w:rsidRDefault="00904104">
            <w:r>
              <w:t>Hvordan ser dyret ud?</w:t>
            </w:r>
          </w:p>
          <w:p w14:paraId="745B04ED" w14:textId="77777777" w:rsidR="00904104" w:rsidRDefault="00904104"/>
        </w:tc>
        <w:tc>
          <w:tcPr>
            <w:tcW w:w="3043" w:type="dxa"/>
          </w:tcPr>
          <w:p w14:paraId="62D8E56B" w14:textId="77777777" w:rsidR="00904104" w:rsidRDefault="00904104">
            <w:r>
              <w:t xml:space="preserve">Eghjorten har et sort hoved og mahognifarvede dækvinger. Hanbillen er størst og kan blive på størrelse med en mus. Når den folder sine insektvinger ud, har den et </w:t>
            </w:r>
            <w:r w:rsidRPr="00602EC5">
              <w:t>vingefang</w:t>
            </w:r>
            <w:r>
              <w:t xml:space="preserve"> på størrelse med en gråspurv. Hannen har kraftige </w:t>
            </w:r>
            <w:r w:rsidRPr="00602EC5">
              <w:t>kindbakker</w:t>
            </w:r>
            <w:r>
              <w:t xml:space="preserve">, som ligner geviret på en hjort. Geviret ser flot ud, når hannen skal gøre kur til den noget mindre hunbille. </w:t>
            </w:r>
          </w:p>
        </w:tc>
        <w:tc>
          <w:tcPr>
            <w:tcW w:w="2290" w:type="dxa"/>
          </w:tcPr>
          <w:p w14:paraId="5A17FBF6" w14:textId="73AD76F8" w:rsidR="00E92615" w:rsidRDefault="00102770">
            <w:r>
              <w:t>Sammenligninger og f</w:t>
            </w:r>
            <w:r w:rsidR="00CE7C7E">
              <w:t>agsprog</w:t>
            </w:r>
            <w:r w:rsidR="00E92615">
              <w:t xml:space="preserve"> fx </w:t>
            </w:r>
            <w:r w:rsidR="00E92615" w:rsidRPr="00E92615">
              <w:rPr>
                <w:i/>
                <w:iCs/>
              </w:rPr>
              <w:t xml:space="preserve">vingefang, kindbakker, </w:t>
            </w:r>
            <w:r w:rsidR="0080710D">
              <w:rPr>
                <w:i/>
                <w:iCs/>
              </w:rPr>
              <w:t>dækvinger</w:t>
            </w:r>
          </w:p>
          <w:p w14:paraId="368EE9D7" w14:textId="77777777" w:rsidR="0080710D" w:rsidRDefault="0080710D"/>
          <w:p w14:paraId="0C357EF1" w14:textId="7F514A01" w:rsidR="00892310" w:rsidRPr="00102770" w:rsidRDefault="005B6E30">
            <w:pPr>
              <w:rPr>
                <w:i/>
                <w:iCs/>
              </w:rPr>
            </w:pPr>
            <w:r>
              <w:t>Adjektiver</w:t>
            </w:r>
            <w:r w:rsidR="0080710D">
              <w:t xml:space="preserve"> fx </w:t>
            </w:r>
            <w:r w:rsidR="00892310" w:rsidRPr="00102770">
              <w:rPr>
                <w:i/>
                <w:iCs/>
              </w:rPr>
              <w:t>mahoginifarve</w:t>
            </w:r>
            <w:r w:rsidR="0069727E">
              <w:rPr>
                <w:i/>
                <w:iCs/>
              </w:rPr>
              <w:t>t</w:t>
            </w:r>
            <w:r w:rsidR="00892310" w:rsidRPr="00102770">
              <w:rPr>
                <w:i/>
                <w:iCs/>
              </w:rPr>
              <w:t>, kraftig, sort</w:t>
            </w:r>
          </w:p>
          <w:p w14:paraId="39ABBF98" w14:textId="77777777" w:rsidR="00892310" w:rsidRDefault="00892310"/>
          <w:p w14:paraId="35E6144F" w14:textId="7F2ACF30" w:rsidR="00904104" w:rsidRDefault="007E24A5">
            <w:r>
              <w:rPr>
                <w:color w:val="388600"/>
              </w:rPr>
              <w:t>R</w:t>
            </w:r>
            <w:r w:rsidR="00904104" w:rsidRPr="004854BE">
              <w:rPr>
                <w:color w:val="388600"/>
              </w:rPr>
              <w:t>elationelle</w:t>
            </w:r>
            <w:r w:rsidR="00DB7169">
              <w:rPr>
                <w:color w:val="388600"/>
              </w:rPr>
              <w:t xml:space="preserve"> </w:t>
            </w:r>
            <w:r w:rsidR="00006194">
              <w:rPr>
                <w:color w:val="388600"/>
              </w:rPr>
              <w:t>p</w:t>
            </w:r>
            <w:r w:rsidR="00904104" w:rsidRPr="004854BE">
              <w:rPr>
                <w:color w:val="388600"/>
              </w:rPr>
              <w:t>rocesser</w:t>
            </w:r>
            <w:r w:rsidR="00006194">
              <w:rPr>
                <w:color w:val="388600"/>
              </w:rPr>
              <w:t xml:space="preserve"> </w:t>
            </w:r>
            <w:r w:rsidR="00006194" w:rsidRPr="00006194">
              <w:rPr>
                <w:color w:val="auto"/>
              </w:rPr>
              <w:t>(</w:t>
            </w:r>
            <w:r w:rsidR="00904104">
              <w:t>tilstandsverber</w:t>
            </w:r>
            <w:r w:rsidR="00006194">
              <w:t>)</w:t>
            </w:r>
            <w:r w:rsidR="00904104">
              <w:t xml:space="preserve"> </w:t>
            </w:r>
            <w:r w:rsidR="000A53C2">
              <w:t xml:space="preserve">i nutid </w:t>
            </w:r>
            <w:r w:rsidR="00904104">
              <w:t xml:space="preserve">fx </w:t>
            </w:r>
            <w:r w:rsidR="00904104" w:rsidRPr="00684D70">
              <w:rPr>
                <w:i/>
                <w:iCs/>
              </w:rPr>
              <w:t>er</w:t>
            </w:r>
            <w:r w:rsidR="00904104">
              <w:t>,</w:t>
            </w:r>
            <w:r w:rsidR="00904104" w:rsidRPr="00E15F9D">
              <w:rPr>
                <w:i/>
                <w:iCs/>
              </w:rPr>
              <w:t xml:space="preserve"> </w:t>
            </w:r>
            <w:r w:rsidR="00E15F9D" w:rsidRPr="00E15F9D">
              <w:rPr>
                <w:i/>
                <w:iCs/>
              </w:rPr>
              <w:t>har</w:t>
            </w:r>
            <w:r w:rsidR="000A53C2">
              <w:rPr>
                <w:i/>
                <w:iCs/>
              </w:rPr>
              <w:t xml:space="preserve"> </w:t>
            </w:r>
            <w:r w:rsidR="000A53C2" w:rsidRPr="000A53C2">
              <w:t>eller</w:t>
            </w:r>
            <w:r w:rsidR="00E15F9D">
              <w:t xml:space="preserve"> </w:t>
            </w:r>
            <w:r w:rsidR="00904104" w:rsidRPr="00684D70">
              <w:rPr>
                <w:i/>
                <w:iCs/>
              </w:rPr>
              <w:t>ligner</w:t>
            </w:r>
            <w:r w:rsidR="006D1C89">
              <w:rPr>
                <w:i/>
                <w:iCs/>
              </w:rPr>
              <w:t>.</w:t>
            </w:r>
          </w:p>
        </w:tc>
      </w:tr>
      <w:tr w:rsidR="00DB7169" w14:paraId="1B8BE845" w14:textId="77777777" w:rsidTr="00006194">
        <w:tc>
          <w:tcPr>
            <w:tcW w:w="2055" w:type="dxa"/>
          </w:tcPr>
          <w:p w14:paraId="3904B3E6" w14:textId="77777777" w:rsidR="00904104" w:rsidRPr="00AE017D" w:rsidRDefault="00904104">
            <w:pPr>
              <w:rPr>
                <w:b/>
                <w:bCs/>
              </w:rPr>
            </w:pPr>
            <w:r w:rsidRPr="00AE017D">
              <w:rPr>
                <w:b/>
                <w:bCs/>
              </w:rPr>
              <w:t>Levevis:</w:t>
            </w:r>
          </w:p>
          <w:p w14:paraId="04764FC8" w14:textId="77777777" w:rsidR="00904104" w:rsidRDefault="00904104">
            <w:r>
              <w:t>Hvad gør dyret?</w:t>
            </w:r>
          </w:p>
          <w:p w14:paraId="49DF5B3C" w14:textId="77777777" w:rsidR="00904104" w:rsidRDefault="00904104"/>
          <w:p w14:paraId="18BBF3C0" w14:textId="77777777" w:rsidR="00904104" w:rsidRDefault="00904104"/>
        </w:tc>
        <w:tc>
          <w:tcPr>
            <w:tcW w:w="3043" w:type="dxa"/>
          </w:tcPr>
          <w:p w14:paraId="7D82D640" w14:textId="68471982" w:rsidR="00904104" w:rsidRDefault="00904104">
            <w:r>
              <w:t xml:space="preserve">Egehjortebillen lever kun to uger, så den har travlt med at </w:t>
            </w:r>
            <w:r w:rsidR="00C022DA">
              <w:t>lede efter</w:t>
            </w:r>
            <w:r>
              <w:t xml:space="preserve"> en </w:t>
            </w:r>
            <w:r w:rsidRPr="00602EC5">
              <w:t>mage</w:t>
            </w:r>
            <w:r>
              <w:t xml:space="preserve">. Undervejs bruger hannen sit kraftige gevir som våben, når den skal kæmpe mod andre </w:t>
            </w:r>
            <w:r w:rsidRPr="00602EC5">
              <w:t>rivaliserende</w:t>
            </w:r>
            <w:r>
              <w:t xml:space="preserve"> eghjorte-hanner. </w:t>
            </w:r>
          </w:p>
        </w:tc>
        <w:tc>
          <w:tcPr>
            <w:tcW w:w="2290" w:type="dxa"/>
          </w:tcPr>
          <w:p w14:paraId="7B082B52" w14:textId="2AB20859" w:rsidR="006D1C89" w:rsidRDefault="00904104">
            <w:r w:rsidRPr="004854BE">
              <w:rPr>
                <w:color w:val="388600"/>
              </w:rPr>
              <w:t>Materielle processer</w:t>
            </w:r>
          </w:p>
          <w:p w14:paraId="1F625CB9" w14:textId="234E6F2D" w:rsidR="00904104" w:rsidRDefault="00A16482">
            <w:r>
              <w:t>(h</w:t>
            </w:r>
            <w:r w:rsidR="00904104">
              <w:t>andleverber</w:t>
            </w:r>
            <w:r>
              <w:t>)</w:t>
            </w:r>
            <w:r w:rsidR="006D1C89">
              <w:t xml:space="preserve"> i nutid</w:t>
            </w:r>
            <w:r w:rsidR="00904104">
              <w:t xml:space="preserve">: fx </w:t>
            </w:r>
            <w:r w:rsidR="00C022DA" w:rsidRPr="00C022DA">
              <w:rPr>
                <w:i/>
                <w:iCs/>
              </w:rPr>
              <w:t>leder</w:t>
            </w:r>
            <w:r w:rsidR="00C022DA">
              <w:t xml:space="preserve">, </w:t>
            </w:r>
            <w:r w:rsidR="00904104" w:rsidRPr="00684D70">
              <w:rPr>
                <w:i/>
                <w:iCs/>
              </w:rPr>
              <w:t>kæmper</w:t>
            </w:r>
            <w:r w:rsidR="00904104">
              <w:t xml:space="preserve">, </w:t>
            </w:r>
            <w:r w:rsidR="00904104" w:rsidRPr="00684D70">
              <w:rPr>
                <w:i/>
                <w:iCs/>
              </w:rPr>
              <w:t>flyver</w:t>
            </w:r>
            <w:r w:rsidR="006D1C89">
              <w:rPr>
                <w:i/>
                <w:iCs/>
              </w:rPr>
              <w:t xml:space="preserve"> </w:t>
            </w:r>
            <w:r w:rsidR="006D1C89" w:rsidRPr="006D1C89">
              <w:t>eller</w:t>
            </w:r>
            <w:r w:rsidR="00836FE1">
              <w:t xml:space="preserve"> </w:t>
            </w:r>
            <w:r w:rsidR="00836FE1" w:rsidRPr="00836FE1">
              <w:rPr>
                <w:i/>
                <w:iCs/>
              </w:rPr>
              <w:t>rivaliserer</w:t>
            </w:r>
            <w:r w:rsidR="00904104">
              <w:t xml:space="preserve"> </w:t>
            </w:r>
          </w:p>
        </w:tc>
      </w:tr>
      <w:tr w:rsidR="00DB7169" w14:paraId="1F8374C5" w14:textId="77777777" w:rsidTr="00006194">
        <w:tc>
          <w:tcPr>
            <w:tcW w:w="2055" w:type="dxa"/>
          </w:tcPr>
          <w:p w14:paraId="615A6858" w14:textId="77777777" w:rsidR="00904104" w:rsidRPr="00AE017D" w:rsidRDefault="00904104">
            <w:pPr>
              <w:rPr>
                <w:b/>
                <w:bCs/>
              </w:rPr>
            </w:pPr>
            <w:r w:rsidRPr="00AE017D">
              <w:rPr>
                <w:b/>
                <w:bCs/>
              </w:rPr>
              <w:t>Forplantning:</w:t>
            </w:r>
          </w:p>
          <w:p w14:paraId="6461EA88" w14:textId="77777777" w:rsidR="00904104" w:rsidRDefault="00904104">
            <w:r>
              <w:t>Hvordan får dyret unger?</w:t>
            </w:r>
          </w:p>
          <w:p w14:paraId="1B6F5932" w14:textId="77777777" w:rsidR="00904104" w:rsidRDefault="00904104"/>
          <w:p w14:paraId="19BD9B53" w14:textId="77777777" w:rsidR="00904104" w:rsidRDefault="00904104"/>
        </w:tc>
        <w:tc>
          <w:tcPr>
            <w:tcW w:w="3043" w:type="dxa"/>
          </w:tcPr>
          <w:p w14:paraId="19FC6F8F" w14:textId="6A95DB76" w:rsidR="00904104" w:rsidRDefault="00904104">
            <w:r>
              <w:t>Efter parringen lægger hunnen cirka 100 æg under jorden, som bliver til larver. Her lever de</w:t>
            </w:r>
            <w:r w:rsidR="002C7013">
              <w:t xml:space="preserve"> i flere</w:t>
            </w:r>
            <w:r>
              <w:t xml:space="preserve"> år, inden de f</w:t>
            </w:r>
            <w:r w:rsidR="00822B29">
              <w:t>orpupper sig og f</w:t>
            </w:r>
            <w:r>
              <w:t xml:space="preserve">orvandler sig til kæmpebiller. </w:t>
            </w:r>
          </w:p>
        </w:tc>
        <w:tc>
          <w:tcPr>
            <w:tcW w:w="2290" w:type="dxa"/>
          </w:tcPr>
          <w:p w14:paraId="4C864CDD" w14:textId="07AA7305" w:rsidR="00904104" w:rsidRDefault="00904104">
            <w:pPr>
              <w:rPr>
                <w:i/>
                <w:iCs/>
              </w:rPr>
            </w:pPr>
            <w:r w:rsidRPr="004854BE">
              <w:rPr>
                <w:color w:val="388600"/>
              </w:rPr>
              <w:t>Materielle processer</w:t>
            </w:r>
            <w:r>
              <w:t xml:space="preserve"> </w:t>
            </w:r>
            <w:r w:rsidR="00771965">
              <w:t>(h</w:t>
            </w:r>
            <w:r>
              <w:t>andleverber</w:t>
            </w:r>
            <w:r w:rsidR="00771965">
              <w:t>)</w:t>
            </w:r>
            <w:r w:rsidR="006D1C89">
              <w:t xml:space="preserve"> i nutid</w:t>
            </w:r>
            <w:r>
              <w:t xml:space="preserve">: fx </w:t>
            </w:r>
            <w:r w:rsidR="005D7097">
              <w:t>lægger</w:t>
            </w:r>
            <w:r w:rsidR="00FF4589">
              <w:t xml:space="preserve">, </w:t>
            </w:r>
            <w:r w:rsidR="00F86382" w:rsidRPr="00F86382">
              <w:rPr>
                <w:i/>
                <w:iCs/>
              </w:rPr>
              <w:t>forpupper</w:t>
            </w:r>
            <w:r w:rsidR="006D1C89">
              <w:rPr>
                <w:i/>
                <w:iCs/>
              </w:rPr>
              <w:t xml:space="preserve"> eller</w:t>
            </w:r>
            <w:r>
              <w:t xml:space="preserve"> </w:t>
            </w:r>
            <w:r w:rsidRPr="00897632">
              <w:rPr>
                <w:i/>
                <w:iCs/>
              </w:rPr>
              <w:t>udklækker</w:t>
            </w:r>
          </w:p>
          <w:p w14:paraId="399B54D1" w14:textId="77777777" w:rsidR="008A6791" w:rsidRDefault="008A6791"/>
          <w:p w14:paraId="6F944233" w14:textId="121137EE" w:rsidR="00554715" w:rsidRPr="00554715" w:rsidRDefault="00554715">
            <w:r w:rsidRPr="00554715">
              <w:t>Verbalsubstantiver:</w:t>
            </w:r>
          </w:p>
          <w:p w14:paraId="04508177" w14:textId="1D29DE95" w:rsidR="00554715" w:rsidRDefault="00E87216">
            <w:r>
              <w:rPr>
                <w:i/>
                <w:iCs/>
              </w:rPr>
              <w:t>For</w:t>
            </w:r>
            <w:r w:rsidR="006F6C99">
              <w:rPr>
                <w:i/>
                <w:iCs/>
              </w:rPr>
              <w:t>vandling</w:t>
            </w:r>
            <w:r>
              <w:rPr>
                <w:i/>
                <w:iCs/>
              </w:rPr>
              <w:t xml:space="preserve">, </w:t>
            </w:r>
            <w:r w:rsidR="00577EC6">
              <w:rPr>
                <w:i/>
                <w:iCs/>
              </w:rPr>
              <w:t>p</w:t>
            </w:r>
            <w:r w:rsidR="00554715">
              <w:rPr>
                <w:i/>
                <w:iCs/>
              </w:rPr>
              <w:t>arr</w:t>
            </w:r>
            <w:r w:rsidR="00554715" w:rsidRPr="008A6791">
              <w:rPr>
                <w:i/>
                <w:iCs/>
                <w:u w:val="single"/>
              </w:rPr>
              <w:t>ing</w:t>
            </w:r>
          </w:p>
        </w:tc>
      </w:tr>
    </w:tbl>
    <w:p w14:paraId="34D85A21" w14:textId="2BEE55F7" w:rsidR="00550804" w:rsidRPr="00550804" w:rsidRDefault="00F23914" w:rsidP="00FE4A87">
      <w:pPr>
        <w:pStyle w:val="Mellemrubrik"/>
        <w:spacing w:after="80"/>
      </w:pPr>
      <w:r>
        <w:t xml:space="preserve">2) </w:t>
      </w:r>
      <w:r w:rsidR="00006A10">
        <w:t>Skriv</w:t>
      </w:r>
      <w:r w:rsidR="00E2598F">
        <w:t xml:space="preserve"> </w:t>
      </w:r>
      <w:r w:rsidR="00C1430E">
        <w:t xml:space="preserve">en fagtekst </w:t>
      </w:r>
      <w:r w:rsidR="00E2598F">
        <w:t>om selvvalgt dyr</w:t>
      </w:r>
    </w:p>
    <w:p w14:paraId="4F7A975C" w14:textId="47F0B8DD" w:rsidR="00AF1EA0" w:rsidRPr="00664431" w:rsidRDefault="00FC7537" w:rsidP="00631451">
      <w:pPr>
        <w:rPr>
          <w:rFonts w:ascii="Helvetica" w:eastAsia="Times New Roman" w:hAnsi="Helvetica" w:cs="Helvetica"/>
          <w:color w:val="auto"/>
          <w:szCs w:val="20"/>
          <w:lang w:eastAsia="da-DK"/>
        </w:rPr>
      </w:pPr>
      <w:r>
        <w:rPr>
          <w:rFonts w:ascii="Helvetica" w:eastAsia="Times New Roman" w:hAnsi="Helvetica" w:cs="Helvetica"/>
          <w:color w:val="333333"/>
          <w:szCs w:val="20"/>
          <w:lang w:eastAsia="da-DK"/>
        </w:rPr>
        <w:t>E</w:t>
      </w:r>
      <w:r w:rsidR="00E2598F">
        <w:rPr>
          <w:rFonts w:ascii="Helvetica" w:eastAsia="Times New Roman" w:hAnsi="Helvetica" w:cs="Helvetica"/>
          <w:color w:val="333333"/>
          <w:szCs w:val="20"/>
          <w:lang w:eastAsia="da-DK"/>
        </w:rPr>
        <w:t xml:space="preserve">leverne </w:t>
      </w:r>
      <w:r>
        <w:rPr>
          <w:rFonts w:ascii="Helvetica" w:eastAsia="Times New Roman" w:hAnsi="Helvetica" w:cs="Helvetica"/>
          <w:color w:val="333333"/>
          <w:szCs w:val="20"/>
          <w:lang w:eastAsia="da-DK"/>
        </w:rPr>
        <w:t xml:space="preserve">vælger </w:t>
      </w:r>
      <w:r w:rsidR="00E2598F">
        <w:rPr>
          <w:rFonts w:ascii="Helvetica" w:eastAsia="Times New Roman" w:hAnsi="Helvetica" w:cs="Helvetica"/>
          <w:color w:val="333333"/>
          <w:szCs w:val="20"/>
          <w:lang w:eastAsia="da-DK"/>
        </w:rPr>
        <w:t xml:space="preserve">parvis en af de </w:t>
      </w:r>
      <w:r w:rsidR="00037054">
        <w:rPr>
          <w:rFonts w:ascii="Helvetica" w:eastAsia="Times New Roman" w:hAnsi="Helvetica" w:cs="Helvetica"/>
          <w:color w:val="333333"/>
          <w:szCs w:val="20"/>
          <w:lang w:eastAsia="da-DK"/>
        </w:rPr>
        <w:t xml:space="preserve">fyrre </w:t>
      </w:r>
      <w:r w:rsidR="00E2598F">
        <w:rPr>
          <w:rFonts w:ascii="Helvetica" w:eastAsia="Times New Roman" w:hAnsi="Helvetica" w:cs="Helvetica"/>
          <w:color w:val="333333"/>
          <w:szCs w:val="20"/>
          <w:lang w:eastAsia="da-DK"/>
        </w:rPr>
        <w:t>andre episoder</w:t>
      </w:r>
      <w:r>
        <w:rPr>
          <w:rFonts w:ascii="Helvetica" w:eastAsia="Times New Roman" w:hAnsi="Helvetica" w:cs="Helvetica"/>
          <w:color w:val="333333"/>
          <w:szCs w:val="20"/>
          <w:lang w:eastAsia="da-DK"/>
        </w:rPr>
        <w:t xml:space="preserve"> </w:t>
      </w:r>
      <w:r w:rsidR="00037054">
        <w:rPr>
          <w:rFonts w:ascii="Helvetica" w:eastAsia="Times New Roman" w:hAnsi="Helvetica" w:cs="Helvetica"/>
          <w:color w:val="333333"/>
          <w:szCs w:val="20"/>
          <w:lang w:eastAsia="da-DK"/>
        </w:rPr>
        <w:t>af</w:t>
      </w:r>
      <w:r>
        <w:rPr>
          <w:rFonts w:ascii="Helvetica" w:eastAsia="Times New Roman" w:hAnsi="Helvetica" w:cs="Helvetica"/>
          <w:color w:val="333333"/>
          <w:szCs w:val="20"/>
          <w:lang w:eastAsia="da-DK"/>
        </w:rPr>
        <w:t xml:space="preserve"> </w:t>
      </w:r>
      <w:hyperlink r:id="rId17" w:history="1">
        <w:r w:rsidR="00580055">
          <w:rPr>
            <w:rStyle w:val="Hyperlink"/>
            <w:rFonts w:ascii="Helvetica" w:eastAsia="Times New Roman" w:hAnsi="Helvetica" w:cs="Helvetica"/>
            <w:szCs w:val="20"/>
            <w:lang w:eastAsia="da-DK"/>
          </w:rPr>
          <w:t>Vilde vidunderlige dyr</w:t>
        </w:r>
      </w:hyperlink>
      <w:r w:rsidR="00E2598F">
        <w:rPr>
          <w:rFonts w:ascii="Helvetica" w:eastAsia="Times New Roman" w:hAnsi="Helvetica" w:cs="Helvetica"/>
          <w:color w:val="333333"/>
          <w:szCs w:val="20"/>
          <w:lang w:eastAsia="da-DK"/>
        </w:rPr>
        <w:t xml:space="preserve">. </w:t>
      </w:r>
      <w:r w:rsidR="00573D0A">
        <w:rPr>
          <w:rFonts w:ascii="Helvetica" w:eastAsia="Times New Roman" w:hAnsi="Helvetica" w:cs="Helvetica"/>
          <w:color w:val="333333"/>
          <w:szCs w:val="20"/>
          <w:lang w:eastAsia="da-DK"/>
        </w:rPr>
        <w:t xml:space="preserve">De kan </w:t>
      </w:r>
      <w:r>
        <w:rPr>
          <w:rFonts w:ascii="Helvetica" w:eastAsia="Times New Roman" w:hAnsi="Helvetica" w:cs="Helvetica"/>
          <w:color w:val="333333"/>
          <w:szCs w:val="20"/>
          <w:lang w:eastAsia="da-DK"/>
        </w:rPr>
        <w:t xml:space="preserve">gense deres </w:t>
      </w:r>
      <w:r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>episode flere gange</w:t>
      </w:r>
      <w:r w:rsidR="00573D0A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, hvis de har </w:t>
      </w:r>
      <w:r w:rsidR="00491A7A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>behov for det</w:t>
      </w:r>
      <w:r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>.</w:t>
      </w:r>
      <w:r w:rsidR="00CA04AE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 </w:t>
      </w:r>
      <w:r w:rsidR="00491A7A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>Sk</w:t>
      </w:r>
      <w:r w:rsidR="00476D32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>riverammen</w:t>
      </w:r>
      <w:r w:rsidR="00491A7A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 kan hjælpe de elever, som har bruge for st</w:t>
      </w:r>
      <w:r w:rsidR="00E71553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>r</w:t>
      </w:r>
      <w:r w:rsidR="00491A7A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>uktur</w:t>
      </w:r>
      <w:r w:rsidR="007D7F1F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. </w:t>
      </w:r>
      <w:r w:rsidR="00FA6FA7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På mellemtrinnet kan </w:t>
      </w:r>
      <w:r w:rsidR="00A80F90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>du introducere</w:t>
      </w:r>
      <w:r w:rsidR="00FA6FA7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 </w:t>
      </w:r>
      <w:r w:rsidR="003B30FA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udvalgte </w:t>
      </w:r>
      <w:r w:rsidR="00FA6FA7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>grammatiske begreber, mens I skriver</w:t>
      </w:r>
      <w:r w:rsidR="00C418B3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. </w:t>
      </w:r>
      <w:r w:rsidR="00C94B73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På den måde kan grammatik hjælpe med </w:t>
      </w:r>
      <w:r w:rsidR="00964832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at løse </w:t>
      </w:r>
      <w:r w:rsidR="00C94B73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de problemer, som </w:t>
      </w:r>
      <w:r w:rsidR="0017534E">
        <w:rPr>
          <w:rFonts w:ascii="Helvetica" w:eastAsia="Times New Roman" w:hAnsi="Helvetica" w:cs="Helvetica"/>
          <w:color w:val="auto"/>
          <w:szCs w:val="20"/>
          <w:lang w:eastAsia="da-DK"/>
        </w:rPr>
        <w:t>eleverne møder undervejs i skriveprocessen</w:t>
      </w:r>
      <w:r w:rsidR="00B11B75">
        <w:rPr>
          <w:rFonts w:ascii="Helvetica" w:eastAsia="Times New Roman" w:hAnsi="Helvetica" w:cs="Helvetica"/>
          <w:color w:val="auto"/>
          <w:szCs w:val="20"/>
          <w:lang w:eastAsia="da-DK"/>
        </w:rPr>
        <w:t>. Samtidig får de et sprog om sprog,</w:t>
      </w:r>
      <w:r w:rsidR="0017534E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 så de kan tale </w:t>
      </w:r>
      <w:r w:rsidR="00BB4974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sammen </w:t>
      </w:r>
      <w:r w:rsidR="0017534E">
        <w:rPr>
          <w:rFonts w:ascii="Helvetica" w:eastAsia="Times New Roman" w:hAnsi="Helvetica" w:cs="Helvetica"/>
          <w:color w:val="auto"/>
          <w:szCs w:val="20"/>
          <w:lang w:eastAsia="da-DK"/>
        </w:rPr>
        <w:t>om de</w:t>
      </w:r>
      <w:r w:rsidR="00964832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 sproglige valg</w:t>
      </w:r>
      <w:r w:rsidR="00BB4974">
        <w:rPr>
          <w:rFonts w:ascii="Helvetica" w:eastAsia="Times New Roman" w:hAnsi="Helvetica" w:cs="Helvetica"/>
          <w:color w:val="auto"/>
          <w:szCs w:val="20"/>
          <w:lang w:eastAsia="da-DK"/>
        </w:rPr>
        <w:t>,</w:t>
      </w:r>
      <w:r w:rsidR="00964832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 de træffer. </w:t>
      </w:r>
    </w:p>
    <w:p w14:paraId="08E4FDEC" w14:textId="1762737D" w:rsidR="0018160B" w:rsidRPr="00664431" w:rsidRDefault="0018160B" w:rsidP="00631451">
      <w:pPr>
        <w:rPr>
          <w:rFonts w:ascii="Helvetica" w:eastAsia="Times New Roman" w:hAnsi="Helvetica" w:cs="Helvetica"/>
          <w:color w:val="auto"/>
          <w:szCs w:val="20"/>
          <w:lang w:eastAsia="da-DK"/>
        </w:rPr>
      </w:pPr>
    </w:p>
    <w:p w14:paraId="5229B8EF" w14:textId="3C0937D1" w:rsidR="00006A10" w:rsidRPr="00664431" w:rsidRDefault="009D39E6" w:rsidP="00631451">
      <w:pPr>
        <w:rPr>
          <w:rFonts w:ascii="Helvetica" w:eastAsia="Times New Roman" w:hAnsi="Helvetica" w:cs="Helvetica"/>
          <w:b/>
          <w:bCs/>
          <w:color w:val="auto"/>
          <w:szCs w:val="20"/>
          <w:lang w:eastAsia="da-DK"/>
        </w:rPr>
      </w:pPr>
      <w:r>
        <w:rPr>
          <w:rFonts w:ascii="Helvetica" w:eastAsia="Times New Roman" w:hAnsi="Helvetica" w:cs="Helvetica"/>
          <w:b/>
          <w:bCs/>
          <w:color w:val="auto"/>
          <w:szCs w:val="20"/>
          <w:lang w:eastAsia="da-DK"/>
        </w:rPr>
        <w:t xml:space="preserve">3) </w:t>
      </w:r>
      <w:r w:rsidR="001D3596" w:rsidRPr="00664431">
        <w:rPr>
          <w:rFonts w:ascii="Helvetica" w:eastAsia="Times New Roman" w:hAnsi="Helvetica" w:cs="Helvetica"/>
          <w:b/>
          <w:bCs/>
          <w:color w:val="auto"/>
          <w:szCs w:val="20"/>
          <w:lang w:eastAsia="da-DK"/>
        </w:rPr>
        <w:t xml:space="preserve">Skriv en underholdende </w:t>
      </w:r>
      <w:r w:rsidR="00C1430E" w:rsidRPr="00664431">
        <w:rPr>
          <w:rFonts w:ascii="Helvetica" w:eastAsia="Times New Roman" w:hAnsi="Helvetica" w:cs="Helvetica"/>
          <w:b/>
          <w:bCs/>
          <w:color w:val="auto"/>
          <w:szCs w:val="20"/>
          <w:lang w:eastAsia="da-DK"/>
        </w:rPr>
        <w:t>fagtekst om dyr</w:t>
      </w:r>
    </w:p>
    <w:p w14:paraId="7830A5F9" w14:textId="4EB4C4DF" w:rsidR="00664431" w:rsidRDefault="0018160B" w:rsidP="00F01C71">
      <w:pPr>
        <w:rPr>
          <w:rFonts w:ascii="Helvetica" w:eastAsia="Times New Roman" w:hAnsi="Helvetica" w:cs="Helvetica"/>
          <w:color w:val="auto"/>
          <w:szCs w:val="20"/>
          <w:lang w:eastAsia="da-DK"/>
        </w:rPr>
      </w:pPr>
      <w:r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>De elever</w:t>
      </w:r>
      <w:r w:rsidR="00180301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>,</w:t>
      </w:r>
      <w:r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 som har lyst</w:t>
      </w:r>
      <w:r w:rsidR="00766019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>, kan</w:t>
      </w:r>
      <w:r w:rsidR="006403FF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 </w:t>
      </w:r>
      <w:r w:rsidR="00BC2AC4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>skrive</w:t>
      </w:r>
      <w:r w:rsidR="006403FF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 alternative versioner, hvor de eksperimentere med</w:t>
      </w:r>
      <w:r w:rsidR="00766019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 </w:t>
      </w:r>
      <w:r w:rsidR="00B86449">
        <w:rPr>
          <w:rFonts w:ascii="Helvetica" w:eastAsia="Times New Roman" w:hAnsi="Helvetica" w:cs="Helvetica"/>
          <w:color w:val="auto"/>
          <w:szCs w:val="20"/>
          <w:lang w:eastAsia="da-DK"/>
        </w:rPr>
        <w:t>narrative</w:t>
      </w:r>
      <w:r w:rsidR="00766019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 virkemidler</w:t>
      </w:r>
      <w:r w:rsidR="009257EE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>, for at skabe spænding</w:t>
      </w:r>
      <w:r w:rsidR="00D87F57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 og identifikation</w:t>
      </w:r>
      <w:r w:rsidR="00626232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>. I</w:t>
      </w:r>
      <w:r w:rsidR="00E71553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 kan finde hjælp i </w:t>
      </w:r>
      <w:r w:rsidR="006D0F93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>kapitelsættet til ’Eghjortens vilde våben’</w:t>
      </w:r>
      <w:r w:rsidR="00AD1D60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>, som har følgende overskrifter:</w:t>
      </w:r>
    </w:p>
    <w:p w14:paraId="6313640D" w14:textId="53373DC1" w:rsidR="00664431" w:rsidRDefault="00664431" w:rsidP="00F01C71">
      <w:pPr>
        <w:rPr>
          <w:rFonts w:ascii="Helvetica" w:eastAsia="Times New Roman" w:hAnsi="Helvetica" w:cs="Helvetica"/>
          <w:color w:val="auto"/>
          <w:szCs w:val="20"/>
          <w:lang w:eastAsia="da-DK"/>
        </w:rPr>
      </w:pPr>
    </w:p>
    <w:p w14:paraId="060AE830" w14:textId="17AAEBAF" w:rsidR="00664431" w:rsidRDefault="00BD3E8F" w:rsidP="00F01C71">
      <w:r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1) </w:t>
      </w:r>
      <w:r w:rsidR="00F879FB">
        <w:t>Usædvanligt </w:t>
      </w:r>
      <w:r w:rsidR="00CC3829">
        <w:t>dyr</w:t>
      </w:r>
      <w:r>
        <w:t xml:space="preserve"> 2)</w:t>
      </w:r>
      <w:r w:rsidR="00F879FB">
        <w:t xml:space="preserve"> Tilbagehold</w:t>
      </w:r>
      <w:r w:rsidR="00064D41">
        <w:t>t</w:t>
      </w:r>
      <w:r w:rsidR="00F879FB">
        <w:t> information</w:t>
      </w:r>
      <w:r w:rsidR="00DC51DA">
        <w:t xml:space="preserve"> </w:t>
      </w:r>
      <w:r>
        <w:t>3)</w:t>
      </w:r>
      <w:r w:rsidR="00DC51DA">
        <w:t xml:space="preserve"> Hovedperson har et projekt</w:t>
      </w:r>
      <w:r>
        <w:t xml:space="preserve"> </w:t>
      </w:r>
    </w:p>
    <w:p w14:paraId="60371CAB" w14:textId="51A9326F" w:rsidR="00F879FB" w:rsidRPr="00AB4504" w:rsidRDefault="00BD3E8F" w:rsidP="00F01C71">
      <w:r>
        <w:t>4)</w:t>
      </w:r>
      <w:r w:rsidR="00DC51DA">
        <w:t xml:space="preserve"> </w:t>
      </w:r>
      <w:r w:rsidR="006107DF">
        <w:t>Hovedperson</w:t>
      </w:r>
      <w:r w:rsidR="00223173">
        <w:t>en</w:t>
      </w:r>
      <w:r w:rsidR="006107DF">
        <w:t xml:space="preserve"> i tidsnød </w:t>
      </w:r>
      <w:r w:rsidR="00AA6D3A">
        <w:t>5)</w:t>
      </w:r>
      <w:r w:rsidR="006107DF">
        <w:t xml:space="preserve"> </w:t>
      </w:r>
      <w:r w:rsidR="00F01C71">
        <w:t>Følelser og romantik</w:t>
      </w:r>
      <w:r w:rsidR="00AA6D3A">
        <w:t xml:space="preserve"> 6)</w:t>
      </w:r>
      <w:r w:rsidR="003F1A93">
        <w:t xml:space="preserve"> Hovedperson møder forhindringer </w:t>
      </w:r>
      <w:r w:rsidR="00AA6D3A">
        <w:t>7)</w:t>
      </w:r>
      <w:r w:rsidR="003F1A93">
        <w:t xml:space="preserve"> </w:t>
      </w:r>
      <w:r w:rsidR="006107DF">
        <w:t xml:space="preserve">Konflikten løses </w:t>
      </w:r>
      <w:r w:rsidR="00AA6D3A">
        <w:t>8)</w:t>
      </w:r>
      <w:r w:rsidR="006107DF">
        <w:t xml:space="preserve"> Lykkelig slutning</w:t>
      </w:r>
    </w:p>
    <w:p w14:paraId="68AD1D2A" w14:textId="765F2618" w:rsidR="009F1F1C" w:rsidRPr="00664431" w:rsidRDefault="009F1F1C" w:rsidP="00871DCC">
      <w:pPr>
        <w:rPr>
          <w:rFonts w:ascii="Helvetica" w:eastAsia="Times New Roman" w:hAnsi="Helvetica" w:cs="Helvetica"/>
          <w:color w:val="auto"/>
          <w:szCs w:val="20"/>
          <w:lang w:eastAsia="da-DK"/>
        </w:rPr>
      </w:pPr>
    </w:p>
    <w:p w14:paraId="5B46B349" w14:textId="3B45553D" w:rsidR="007916C4" w:rsidRPr="00664431" w:rsidRDefault="000D10EC" w:rsidP="00871DCC">
      <w:pPr>
        <w:rPr>
          <w:rFonts w:ascii="Helvetica" w:eastAsia="Times New Roman" w:hAnsi="Helvetica" w:cs="Helvetica"/>
          <w:b/>
          <w:bCs/>
          <w:color w:val="auto"/>
          <w:szCs w:val="20"/>
          <w:lang w:eastAsia="da-DK"/>
        </w:rPr>
      </w:pPr>
      <w:r>
        <w:rPr>
          <w:noProof/>
          <w:color w:val="2A2A2A" w:themeColor="hyperlink"/>
          <w:u w:val="single"/>
          <w:lang w:eastAsia="da-DK"/>
        </w:rPr>
        <w:drawing>
          <wp:anchor distT="0" distB="0" distL="114300" distR="114300" simplePos="0" relativeHeight="251662341" behindDoc="0" locked="0" layoutInCell="1" allowOverlap="1" wp14:anchorId="3AA376E3" wp14:editId="24F59DAF">
            <wp:simplePos x="0" y="0"/>
            <wp:positionH relativeFrom="column">
              <wp:posOffset>-1995170</wp:posOffset>
            </wp:positionH>
            <wp:positionV relativeFrom="paragraph">
              <wp:posOffset>226695</wp:posOffset>
            </wp:positionV>
            <wp:extent cx="1706880" cy="2389505"/>
            <wp:effectExtent l="0" t="0" r="7620" b="0"/>
            <wp:wrapSquare wrapText="bothSides"/>
            <wp:docPr id="1905840433" name="Billede 4" descr="Et billede, der indeholder tekst, plakat, Grafik, grafisk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840433" name="Billede 4" descr="Et billede, der indeholder tekst, plakat, Grafik, grafisk design&#10;&#10;Automatisk genereret beskrivels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238950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9E6">
        <w:rPr>
          <w:rFonts w:ascii="Helvetica" w:eastAsia="Times New Roman" w:hAnsi="Helvetica" w:cs="Helvetica"/>
          <w:b/>
          <w:bCs/>
          <w:color w:val="auto"/>
          <w:szCs w:val="20"/>
          <w:lang w:eastAsia="da-DK"/>
        </w:rPr>
        <w:t xml:space="preserve">4) </w:t>
      </w:r>
      <w:r w:rsidR="007916C4" w:rsidRPr="00664431">
        <w:rPr>
          <w:rFonts w:ascii="Helvetica" w:eastAsia="Times New Roman" w:hAnsi="Helvetica" w:cs="Helvetica"/>
          <w:b/>
          <w:bCs/>
          <w:color w:val="auto"/>
          <w:szCs w:val="20"/>
          <w:lang w:eastAsia="da-DK"/>
        </w:rPr>
        <w:t xml:space="preserve">Lav et </w:t>
      </w:r>
      <w:r w:rsidR="009D39E6">
        <w:rPr>
          <w:rFonts w:ascii="Helvetica" w:eastAsia="Times New Roman" w:hAnsi="Helvetica" w:cs="Helvetica"/>
          <w:b/>
          <w:bCs/>
          <w:color w:val="auto"/>
          <w:szCs w:val="20"/>
          <w:lang w:eastAsia="da-DK"/>
        </w:rPr>
        <w:t>figur</w:t>
      </w:r>
      <w:r w:rsidR="00B86449">
        <w:rPr>
          <w:rFonts w:ascii="Helvetica" w:eastAsia="Times New Roman" w:hAnsi="Helvetica" w:cs="Helvetica"/>
          <w:b/>
          <w:bCs/>
          <w:color w:val="auto"/>
          <w:szCs w:val="20"/>
          <w:lang w:eastAsia="da-DK"/>
        </w:rPr>
        <w:t>d</w:t>
      </w:r>
      <w:r w:rsidR="007916C4" w:rsidRPr="00664431">
        <w:rPr>
          <w:rFonts w:ascii="Helvetica" w:eastAsia="Times New Roman" w:hAnsi="Helvetica" w:cs="Helvetica"/>
          <w:b/>
          <w:bCs/>
          <w:color w:val="auto"/>
          <w:szCs w:val="20"/>
          <w:lang w:eastAsia="da-DK"/>
        </w:rPr>
        <w:t>igt</w:t>
      </w:r>
      <w:r w:rsidR="0097619A" w:rsidRPr="00664431">
        <w:rPr>
          <w:rFonts w:ascii="Helvetica" w:eastAsia="Times New Roman" w:hAnsi="Helvetica" w:cs="Helvetica"/>
          <w:b/>
          <w:bCs/>
          <w:color w:val="auto"/>
          <w:szCs w:val="20"/>
          <w:lang w:eastAsia="da-DK"/>
        </w:rPr>
        <w:t xml:space="preserve"> om dyr</w:t>
      </w:r>
    </w:p>
    <w:p w14:paraId="61107C44" w14:textId="75C0CA70" w:rsidR="006B230E" w:rsidRDefault="008C7EC9" w:rsidP="00871DCC">
      <w:pPr>
        <w:rPr>
          <w:rFonts w:ascii="Helvetica" w:eastAsia="Times New Roman" w:hAnsi="Helvetica" w:cs="Helvetica"/>
          <w:color w:val="auto"/>
          <w:szCs w:val="20"/>
          <w:lang w:eastAsia="da-DK"/>
        </w:rPr>
      </w:pPr>
      <w:r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>Eleverne kan også lave et f</w:t>
      </w:r>
      <w:r w:rsidR="0015623F">
        <w:rPr>
          <w:rFonts w:ascii="Helvetica" w:eastAsia="Times New Roman" w:hAnsi="Helvetica" w:cs="Helvetica"/>
          <w:color w:val="auto"/>
          <w:szCs w:val="20"/>
          <w:lang w:eastAsia="da-DK"/>
        </w:rPr>
        <w:t>igurdigt</w:t>
      </w:r>
      <w:r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 </w:t>
      </w:r>
      <w:r w:rsidR="00871DCC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med </w:t>
      </w:r>
      <w:r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>deres dyr. De kan finde inspiration i</w:t>
      </w:r>
      <w:r w:rsidR="00476A40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 e-bogen </w:t>
      </w:r>
      <w:hyperlink r:id="rId19" w:history="1">
        <w:r w:rsidR="00BB2259" w:rsidRPr="00664431">
          <w:rPr>
            <w:rStyle w:val="Hyperlink"/>
            <w:rFonts w:ascii="Helvetica" w:eastAsia="Times New Roman" w:hAnsi="Helvetica" w:cs="Helvetica"/>
            <w:color w:val="auto"/>
            <w:szCs w:val="20"/>
            <w:lang w:eastAsia="da-DK"/>
          </w:rPr>
          <w:t>Det sner med fjer</w:t>
        </w:r>
      </w:hyperlink>
      <w:r w:rsidR="00757C88">
        <w:rPr>
          <w:rStyle w:val="Hyperlink"/>
          <w:rFonts w:ascii="Helvetica" w:eastAsia="Times New Roman" w:hAnsi="Helvetica" w:cs="Helvetica"/>
          <w:color w:val="auto"/>
          <w:szCs w:val="20"/>
          <w:lang w:eastAsia="da-DK"/>
        </w:rPr>
        <w:t>,</w:t>
      </w:r>
      <w:r w:rsidR="000E057C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 og </w:t>
      </w:r>
      <w:r w:rsidR="002E1D2E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du kan </w:t>
      </w:r>
      <w:r w:rsidR="000E057C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downloade </w:t>
      </w:r>
      <w:r w:rsidR="009F2D9D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>forlagets</w:t>
      </w:r>
      <w:r w:rsidR="000E057C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 </w:t>
      </w:r>
      <w:hyperlink r:id="rId20" w:history="1">
        <w:r w:rsidR="000E057C" w:rsidRPr="00664431">
          <w:rPr>
            <w:rStyle w:val="Hyperlink"/>
            <w:rFonts w:ascii="Helvetica" w:eastAsia="Times New Roman" w:hAnsi="Helvetica" w:cs="Helvetica"/>
            <w:color w:val="auto"/>
            <w:szCs w:val="20"/>
            <w:lang w:eastAsia="da-DK"/>
          </w:rPr>
          <w:t>undervisningsmateriale</w:t>
        </w:r>
      </w:hyperlink>
      <w:r w:rsidR="009F2D9D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>.</w:t>
      </w:r>
      <w:r w:rsidR="009E35CB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 </w:t>
      </w:r>
      <w:r w:rsidR="009F2D9D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>Eleverne</w:t>
      </w:r>
      <w:r w:rsidR="009E35CB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 kan undersøge sproget i digtene</w:t>
      </w:r>
      <w:r w:rsidR="00FB6B83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 i ’Det sner med fjer’ </w:t>
      </w:r>
      <w:r w:rsidR="00436DA9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og </w:t>
      </w:r>
      <w:r w:rsidR="005165EA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>sa</w:t>
      </w:r>
      <w:r w:rsidR="009E35CB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mmenligne dem med </w:t>
      </w:r>
      <w:r w:rsidR="005165EA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almindelige </w:t>
      </w:r>
      <w:r w:rsidR="009F2D9D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beskrivende </w:t>
      </w:r>
      <w:r w:rsidR="009E35CB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>f</w:t>
      </w:r>
      <w:r w:rsidR="00B20385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>agtekster</w:t>
      </w:r>
      <w:r w:rsidR="005165EA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 om dyr</w:t>
      </w:r>
      <w:r w:rsidR="00B20385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>.</w:t>
      </w:r>
      <w:r w:rsidR="005165EA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 </w:t>
      </w:r>
    </w:p>
    <w:p w14:paraId="4892A974" w14:textId="77777777" w:rsidR="006B230E" w:rsidRDefault="006B230E" w:rsidP="00871DCC">
      <w:pPr>
        <w:rPr>
          <w:rFonts w:ascii="Helvetica" w:eastAsia="Times New Roman" w:hAnsi="Helvetica" w:cs="Helvetica"/>
          <w:color w:val="auto"/>
          <w:szCs w:val="20"/>
          <w:lang w:eastAsia="da-DK"/>
        </w:rPr>
      </w:pPr>
    </w:p>
    <w:p w14:paraId="64A433D0" w14:textId="1EE9C7F7" w:rsidR="008C7EC9" w:rsidRPr="00664431" w:rsidRDefault="008B37D1" w:rsidP="00871DCC">
      <w:pPr>
        <w:rPr>
          <w:rFonts w:ascii="Helvetica" w:eastAsia="Times New Roman" w:hAnsi="Helvetica" w:cs="Helvetica"/>
          <w:color w:val="auto"/>
          <w:szCs w:val="20"/>
          <w:lang w:eastAsia="da-DK"/>
        </w:rPr>
      </w:pPr>
      <w:r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>Tegn</w:t>
      </w:r>
      <w:r w:rsidR="008206B3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 </w:t>
      </w:r>
      <w:r w:rsidR="00AA34CF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en </w:t>
      </w:r>
      <w:r w:rsidR="008206B3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>silhuet</w:t>
      </w:r>
      <w:r w:rsidR="00AA34CF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 af dyret</w:t>
      </w:r>
      <w:r w:rsidR="006B230E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 - Skriv fakta om dyret - B</w:t>
      </w:r>
      <w:r w:rsidR="00FA7D28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rug du-form </w:t>
      </w:r>
      <w:r w:rsidR="006B230E">
        <w:rPr>
          <w:rFonts w:ascii="Helvetica" w:eastAsia="Times New Roman" w:hAnsi="Helvetica" w:cs="Helvetica"/>
          <w:color w:val="auto"/>
          <w:szCs w:val="20"/>
          <w:lang w:eastAsia="da-DK"/>
        </w:rPr>
        <w:t>-</w:t>
      </w:r>
      <w:r w:rsidR="002764C6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 Inddrag talemåder</w:t>
      </w:r>
      <w:r w:rsidR="0069199B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 eller ordsprog om dyret</w:t>
      </w:r>
      <w:r w:rsidR="006B230E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 -</w:t>
      </w:r>
      <w:r w:rsidR="0069199B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 Eksperimenter med </w:t>
      </w:r>
      <w:r w:rsidR="00786BE3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form og </w:t>
      </w:r>
      <w:r w:rsidR="0069199B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>læseretning</w:t>
      </w:r>
      <w:r w:rsidR="00BC37C4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 </w:t>
      </w:r>
      <w:r w:rsidR="00F45E7F">
        <w:rPr>
          <w:rFonts w:ascii="Helvetica" w:eastAsia="Times New Roman" w:hAnsi="Helvetica" w:cs="Helvetica"/>
          <w:color w:val="auto"/>
          <w:szCs w:val="20"/>
          <w:lang w:eastAsia="da-DK"/>
        </w:rPr>
        <w:t>-</w:t>
      </w:r>
      <w:r w:rsidR="00BC37C4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 udstil </w:t>
      </w:r>
      <w:r w:rsidR="001B0488">
        <w:rPr>
          <w:rFonts w:ascii="Helvetica" w:eastAsia="Times New Roman" w:hAnsi="Helvetica" w:cs="Helvetica"/>
          <w:color w:val="auto"/>
          <w:szCs w:val="20"/>
          <w:lang w:eastAsia="da-DK"/>
        </w:rPr>
        <w:t xml:space="preserve">figurdigtene på </w:t>
      </w:r>
      <w:r w:rsidR="00F45E7F">
        <w:rPr>
          <w:rFonts w:ascii="Helvetica" w:eastAsia="Times New Roman" w:hAnsi="Helvetica" w:cs="Helvetica"/>
          <w:color w:val="auto"/>
          <w:szCs w:val="20"/>
          <w:lang w:eastAsia="da-DK"/>
        </w:rPr>
        <w:t>skolebiblioteket</w:t>
      </w:r>
      <w:r w:rsidR="0069199B" w:rsidRPr="00664431">
        <w:rPr>
          <w:rFonts w:ascii="Helvetica" w:eastAsia="Times New Roman" w:hAnsi="Helvetica" w:cs="Helvetica"/>
          <w:color w:val="auto"/>
          <w:szCs w:val="20"/>
          <w:lang w:eastAsia="da-DK"/>
        </w:rPr>
        <w:t>.</w:t>
      </w:r>
    </w:p>
    <w:p w14:paraId="7263C7B4" w14:textId="53CDD565" w:rsidR="00550804" w:rsidRDefault="00550804" w:rsidP="00550804">
      <w:pPr>
        <w:pStyle w:val="Overskrift1"/>
      </w:pPr>
      <w:r>
        <w:t>Supplerende materialer</w:t>
      </w:r>
    </w:p>
    <w:p w14:paraId="06D00BD9" w14:textId="6CE826BB" w:rsidR="00451DC3" w:rsidRDefault="002847D1" w:rsidP="00752FF3">
      <w:pPr>
        <w:spacing w:after="240"/>
        <w:rPr>
          <w:rStyle w:val="Hyperlink"/>
        </w:rPr>
      </w:pPr>
      <w:hyperlink r:id="rId21" w:history="1">
        <w:r w:rsidR="00F91291">
          <w:rPr>
            <w:rStyle w:val="Hyperlink"/>
          </w:rPr>
          <w:t>Vilde vidunderlige dyr</w:t>
        </w:r>
      </w:hyperlink>
      <w:r w:rsidR="00CA480A">
        <w:rPr>
          <w:rStyle w:val="Hyperlink"/>
        </w:rPr>
        <w:t xml:space="preserve"> </w:t>
      </w:r>
      <w:r w:rsidR="00981D73">
        <w:t xml:space="preserve"> </w:t>
      </w:r>
      <w:r w:rsidR="00CA480A">
        <w:t xml:space="preserve">vælg mellem 40 </w:t>
      </w:r>
      <w:r w:rsidR="00981D73">
        <w:t>forskellige dyr</w:t>
      </w:r>
    </w:p>
    <w:p w14:paraId="098A8D4B" w14:textId="04EA7A62" w:rsidR="00223192" w:rsidRDefault="002847D1" w:rsidP="00752FF3">
      <w:pPr>
        <w:spacing w:after="240"/>
      </w:pPr>
      <w:hyperlink r:id="rId22" w:history="1">
        <w:r w:rsidR="00F91291">
          <w:rPr>
            <w:rStyle w:val="Hyperlink"/>
          </w:rPr>
          <w:t>Det sner med fjer</w:t>
        </w:r>
      </w:hyperlink>
      <w:r w:rsidR="00223192">
        <w:t xml:space="preserve"> </w:t>
      </w:r>
      <w:r w:rsidR="00981D73">
        <w:t xml:space="preserve">É-bog </w:t>
      </w:r>
      <w:r w:rsidR="00223192">
        <w:t>med figurdigte om fugle</w:t>
      </w:r>
    </w:p>
    <w:p w14:paraId="3DF8C4E5" w14:textId="46278AFE" w:rsidR="008B07D5" w:rsidRDefault="002847D1" w:rsidP="00752FF3">
      <w:pPr>
        <w:spacing w:after="240"/>
      </w:pPr>
      <w:hyperlink r:id="rId23" w:history="1">
        <w:r w:rsidR="00851BF7">
          <w:rPr>
            <w:rStyle w:val="Hyperlink"/>
          </w:rPr>
          <w:t>Vilda djur i Norden</w:t>
        </w:r>
      </w:hyperlink>
      <w:r w:rsidR="00646083">
        <w:rPr>
          <w:noProof/>
          <w:lang w:eastAsia="da-DK"/>
        </w:rPr>
        <w:drawing>
          <wp:anchor distT="0" distB="0" distL="114300" distR="114300" simplePos="0" relativeHeight="251660293" behindDoc="0" locked="0" layoutInCell="1" allowOverlap="1" wp14:anchorId="024E2708" wp14:editId="308D74DF">
            <wp:simplePos x="0" y="0"/>
            <wp:positionH relativeFrom="column">
              <wp:posOffset>-1995170</wp:posOffset>
            </wp:positionH>
            <wp:positionV relativeFrom="paragraph">
              <wp:posOffset>454660</wp:posOffset>
            </wp:positionV>
            <wp:extent cx="1706880" cy="2258060"/>
            <wp:effectExtent l="0" t="0" r="7620" b="8890"/>
            <wp:wrapSquare wrapText="bothSides"/>
            <wp:docPr id="356042626" name="Billede 3" descr="Et billede, der indeholder tekst, plakat, bog, grafisk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042626" name="Billede 3" descr="Et billede, der indeholder tekst, plakat, bog, grafisk design&#10;&#10;Automatisk genereret beskrivels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225806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B7C">
        <w:rPr>
          <w:rStyle w:val="Hyperlink"/>
        </w:rPr>
        <w:t xml:space="preserve"> </w:t>
      </w:r>
      <w:r w:rsidR="0022221A">
        <w:t xml:space="preserve"> Se</w:t>
      </w:r>
      <w:r w:rsidR="00971231">
        <w:t xml:space="preserve"> </w:t>
      </w:r>
      <w:r w:rsidR="00040A8E">
        <w:t>den s</w:t>
      </w:r>
      <w:r w:rsidR="001671CC">
        <w:t xml:space="preserve">venske </w:t>
      </w:r>
      <w:r w:rsidR="00040A8E">
        <w:t xml:space="preserve">version, hvor eleverne kan lave gloselister til </w:t>
      </w:r>
      <w:r w:rsidR="00DC4620">
        <w:t>udvalgte episoder.</w:t>
      </w:r>
    </w:p>
    <w:p w14:paraId="690FCBD3" w14:textId="49907A2D" w:rsidR="008F7BF3" w:rsidRDefault="002847D1" w:rsidP="00752FF3">
      <w:pPr>
        <w:spacing w:after="240"/>
      </w:pPr>
      <w:hyperlink r:id="rId25" w:history="1">
        <w:r w:rsidR="0022221A">
          <w:rPr>
            <w:rStyle w:val="Hyperlink"/>
          </w:rPr>
          <w:t>naturporten.dk</w:t>
        </w:r>
      </w:hyperlink>
      <w:r w:rsidR="00BA5E50">
        <w:t xml:space="preserve"> L</w:t>
      </w:r>
      <w:r w:rsidR="00CD4BF2">
        <w:t xml:space="preserve">æs mere om Eghjorten </w:t>
      </w:r>
      <w:r w:rsidR="0024033E">
        <w:t>på</w:t>
      </w:r>
      <w:r w:rsidR="00CD4BF2">
        <w:t xml:space="preserve"> </w:t>
      </w:r>
      <w:r w:rsidR="00BA5E50">
        <w:t>nettet</w:t>
      </w:r>
    </w:p>
    <w:p w14:paraId="4B13C575" w14:textId="73A4D66A" w:rsidR="006A03BC" w:rsidRDefault="006A03BC" w:rsidP="00274861"/>
    <w:p w14:paraId="2EE94B53" w14:textId="10ECF454" w:rsidR="00274861" w:rsidRPr="00752FF3" w:rsidRDefault="00274861" w:rsidP="00752FF3">
      <w:pPr>
        <w:spacing w:after="240"/>
        <w:rPr>
          <w:b/>
          <w:bCs/>
        </w:rPr>
      </w:pPr>
      <w:r w:rsidRPr="00752FF3">
        <w:rPr>
          <w:b/>
          <w:bCs/>
        </w:rPr>
        <w:t xml:space="preserve">Tjek om dit lokale </w:t>
      </w:r>
      <w:r w:rsidR="00885960">
        <w:rPr>
          <w:b/>
          <w:bCs/>
        </w:rPr>
        <w:t>CFU</w:t>
      </w:r>
      <w:r w:rsidRPr="00752FF3">
        <w:rPr>
          <w:b/>
          <w:bCs/>
        </w:rPr>
        <w:t xml:space="preserve"> har</w:t>
      </w:r>
      <w:r w:rsidR="004B648D" w:rsidRPr="00752FF3">
        <w:rPr>
          <w:b/>
          <w:bCs/>
        </w:rPr>
        <w:t xml:space="preserve"> …</w:t>
      </w:r>
      <w:r w:rsidRPr="00752FF3">
        <w:rPr>
          <w:b/>
          <w:bCs/>
        </w:rPr>
        <w:t xml:space="preserve"> </w:t>
      </w:r>
    </w:p>
    <w:p w14:paraId="75D0F2C4" w14:textId="015E891A" w:rsidR="00E73F90" w:rsidRDefault="002847D1" w:rsidP="00752FF3">
      <w:pPr>
        <w:spacing w:after="240"/>
      </w:pPr>
      <w:hyperlink r:id="rId26" w:history="1">
        <w:r w:rsidR="00E73F90">
          <w:rPr>
            <w:rStyle w:val="Hyperlink"/>
          </w:rPr>
          <w:t>Naturdigte</w:t>
        </w:r>
      </w:hyperlink>
      <w:r w:rsidR="006A03BC">
        <w:t xml:space="preserve"> et </w:t>
      </w:r>
      <w:r w:rsidR="00BA5E50">
        <w:t>undervisnings</w:t>
      </w:r>
      <w:r w:rsidR="006A03BC">
        <w:t>materiale til indskoling</w:t>
      </w:r>
    </w:p>
    <w:p w14:paraId="4E94F5D3" w14:textId="2AB1F5E8" w:rsidR="00DD50AF" w:rsidRDefault="002847D1" w:rsidP="00752FF3">
      <w:pPr>
        <w:spacing w:after="240"/>
      </w:pPr>
      <w:hyperlink r:id="rId27" w:history="1">
        <w:r w:rsidR="00DD50AF">
          <w:rPr>
            <w:rStyle w:val="Hyperlink"/>
          </w:rPr>
          <w:t>Skoven for oven</w:t>
        </w:r>
      </w:hyperlink>
      <w:r w:rsidR="008F7BF3">
        <w:t xml:space="preserve"> </w:t>
      </w:r>
      <w:r w:rsidR="00862ACE">
        <w:t xml:space="preserve">med </w:t>
      </w:r>
      <w:r w:rsidR="00A236B7">
        <w:t xml:space="preserve">figurdigte om </w:t>
      </w:r>
      <w:r w:rsidR="00862ACE">
        <w:t>natur</w:t>
      </w:r>
    </w:p>
    <w:p w14:paraId="1556BC80" w14:textId="213A68D7" w:rsidR="000E56FE" w:rsidRDefault="002847D1" w:rsidP="00752FF3">
      <w:pPr>
        <w:spacing w:after="240"/>
      </w:pPr>
      <w:hyperlink r:id="rId28" w:history="1">
        <w:r w:rsidR="00A236B7">
          <w:rPr>
            <w:rStyle w:val="Hyperlink"/>
          </w:rPr>
          <w:t>Bestemmelsesdug - Smådyr fra landjorden</w:t>
        </w:r>
      </w:hyperlink>
      <w:r w:rsidR="008820B8">
        <w:t xml:space="preserve">, </w:t>
      </w:r>
      <w:r w:rsidR="00A47A4D">
        <w:t>som I kan tage med</w:t>
      </w:r>
      <w:r w:rsidR="00CC5F46">
        <w:t xml:space="preserve"> på tur</w:t>
      </w:r>
    </w:p>
    <w:p w14:paraId="78D7149F" w14:textId="59AAEDC7" w:rsidR="00BD582B" w:rsidRPr="00550804" w:rsidRDefault="002847D1" w:rsidP="00752FF3">
      <w:pPr>
        <w:spacing w:after="240"/>
      </w:pPr>
      <w:hyperlink r:id="rId29" w:history="1">
        <w:r w:rsidR="004B648D">
          <w:rPr>
            <w:rStyle w:val="Hyperlink"/>
          </w:rPr>
          <w:t>Skarp på ...-dyreserien</w:t>
        </w:r>
      </w:hyperlink>
      <w:r w:rsidR="004B648D">
        <w:t xml:space="preserve"> eller andre papirbøger om dyr, som du kan låne i klassesæt</w:t>
      </w:r>
    </w:p>
    <w:sectPr w:rsidR="00BD582B" w:rsidRPr="00550804" w:rsidSect="00B05487">
      <w:headerReference w:type="even" r:id="rId30"/>
      <w:headerReference w:type="default" r:id="rId31"/>
      <w:pgSz w:w="11900" w:h="16840"/>
      <w:pgMar w:top="2336" w:right="680" w:bottom="1134" w:left="3822" w:header="63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8E0616" w14:textId="77777777" w:rsidR="002847D1" w:rsidRDefault="002847D1" w:rsidP="006626CB">
      <w:pPr>
        <w:spacing w:line="240" w:lineRule="auto"/>
      </w:pPr>
      <w:r>
        <w:separator/>
      </w:r>
    </w:p>
    <w:p w14:paraId="188C4A78" w14:textId="77777777" w:rsidR="002847D1" w:rsidRDefault="002847D1"/>
    <w:p w14:paraId="59119437" w14:textId="77777777" w:rsidR="002847D1" w:rsidRDefault="002847D1" w:rsidP="00550804"/>
  </w:endnote>
  <w:endnote w:type="continuationSeparator" w:id="0">
    <w:p w14:paraId="6AB51D6A" w14:textId="77777777" w:rsidR="002847D1" w:rsidRDefault="002847D1" w:rsidP="006626CB">
      <w:pPr>
        <w:spacing w:line="240" w:lineRule="auto"/>
      </w:pPr>
      <w:r>
        <w:continuationSeparator/>
      </w:r>
    </w:p>
    <w:p w14:paraId="41364978" w14:textId="77777777" w:rsidR="002847D1" w:rsidRDefault="002847D1"/>
    <w:p w14:paraId="5AAD51E4" w14:textId="77777777" w:rsidR="002847D1" w:rsidRDefault="002847D1" w:rsidP="00550804"/>
  </w:endnote>
  <w:endnote w:type="continuationNotice" w:id="1">
    <w:p w14:paraId="0C2A597E" w14:textId="77777777" w:rsidR="002847D1" w:rsidRDefault="002847D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 (Overskrifter C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Brødtekst CS)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232FFB" w14:textId="77777777" w:rsidR="002847D1" w:rsidRDefault="002847D1" w:rsidP="006626CB">
      <w:pPr>
        <w:spacing w:line="240" w:lineRule="auto"/>
      </w:pPr>
      <w:r>
        <w:separator/>
      </w:r>
    </w:p>
    <w:p w14:paraId="35F490B1" w14:textId="77777777" w:rsidR="002847D1" w:rsidRDefault="002847D1"/>
    <w:p w14:paraId="025FAE58" w14:textId="77777777" w:rsidR="002847D1" w:rsidRDefault="002847D1" w:rsidP="00550804"/>
  </w:footnote>
  <w:footnote w:type="continuationSeparator" w:id="0">
    <w:p w14:paraId="20427FC5" w14:textId="77777777" w:rsidR="002847D1" w:rsidRDefault="002847D1" w:rsidP="006626CB">
      <w:pPr>
        <w:spacing w:line="240" w:lineRule="auto"/>
      </w:pPr>
      <w:r>
        <w:continuationSeparator/>
      </w:r>
    </w:p>
    <w:p w14:paraId="322C5E71" w14:textId="77777777" w:rsidR="002847D1" w:rsidRDefault="002847D1"/>
    <w:p w14:paraId="6B2FDF87" w14:textId="77777777" w:rsidR="002847D1" w:rsidRDefault="002847D1" w:rsidP="00550804"/>
  </w:footnote>
  <w:footnote w:type="continuationNotice" w:id="1">
    <w:p w14:paraId="438EA661" w14:textId="77777777" w:rsidR="002847D1" w:rsidRDefault="002847D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idetal"/>
      </w:rPr>
      <w:id w:val="-1117677306"/>
      <w:docPartObj>
        <w:docPartGallery w:val="Page Numbers (Top of Page)"/>
        <w:docPartUnique/>
      </w:docPartObj>
    </w:sdtPr>
    <w:sdtEndPr>
      <w:rPr>
        <w:rStyle w:val="Sidetal"/>
      </w:rPr>
    </w:sdtEndPr>
    <w:sdtContent>
      <w:p w14:paraId="58B5595D" w14:textId="77777777" w:rsidR="00332E8D" w:rsidRDefault="00332E8D" w:rsidP="00836DED">
        <w:pPr>
          <w:pStyle w:val="Sidehove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 w:rsidR="006351A3">
          <w:rPr>
            <w:rStyle w:val="Sidetal"/>
            <w:noProof/>
          </w:rPr>
          <w:t>1</w:t>
        </w:r>
        <w:r>
          <w:rPr>
            <w:rStyle w:val="Sidetal"/>
          </w:rPr>
          <w:fldChar w:fldCharType="end"/>
        </w:r>
      </w:p>
    </w:sdtContent>
  </w:sdt>
  <w:p w14:paraId="403217BB" w14:textId="77777777" w:rsidR="00234E42" w:rsidRDefault="00234E42" w:rsidP="00332E8D">
    <w:pPr>
      <w:pStyle w:val="Sidehoved"/>
      <w:ind w:right="360"/>
    </w:pPr>
  </w:p>
  <w:p w14:paraId="5CC53DB2" w14:textId="77777777" w:rsidR="00E07C48" w:rsidRDefault="00E07C48"/>
  <w:p w14:paraId="15DCAA90" w14:textId="77777777" w:rsidR="00E07C48" w:rsidRDefault="00E07C48" w:rsidP="0055080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C4495F" w14:textId="64EAEF35" w:rsidR="00CA4151" w:rsidRPr="00A64D1A" w:rsidRDefault="00CA4151" w:rsidP="00A64D1A">
    <w:pPr>
      <w:pStyle w:val="Sidehoved"/>
    </w:pPr>
    <w:r>
      <w:rPr>
        <w:noProof/>
        <w:lang w:eastAsia="da-DK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54347A7" wp14:editId="512096E7">
              <wp:simplePos x="0" y="0"/>
              <wp:positionH relativeFrom="page">
                <wp:posOffset>367030</wp:posOffset>
              </wp:positionH>
              <wp:positionV relativeFrom="page">
                <wp:posOffset>363855</wp:posOffset>
              </wp:positionV>
              <wp:extent cx="849600" cy="522000"/>
              <wp:effectExtent l="0" t="0" r="0" b="0"/>
              <wp:wrapNone/>
              <wp:docPr id="4" name="Grafik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849600" cy="522000"/>
                        <a:chOff x="0" y="0"/>
                        <a:chExt cx="4697730" cy="2880995"/>
                      </a:xfrm>
                      <a:solidFill>
                        <a:schemeClr val="tx1"/>
                      </a:solidFill>
                    </wpg:grpSpPr>
                    <wps:wsp>
                      <wps:cNvPr id="5" name="Kombinationstegning 5"/>
                      <wps:cNvSpPr/>
                      <wps:spPr>
                        <a:xfrm>
                          <a:off x="339627" y="1008348"/>
                          <a:ext cx="1490923" cy="1552614"/>
                        </a:xfrm>
                        <a:custGeom>
                          <a:avLst/>
                          <a:gdLst>
                            <a:gd name="connsiteX0" fmla="*/ 100130 w 1490923"/>
                            <a:gd name="connsiteY0" fmla="*/ 1178007 h 1552614"/>
                            <a:gd name="connsiteX1" fmla="*/ 0 w 1490923"/>
                            <a:gd name="connsiteY1" fmla="*/ 777947 h 1552614"/>
                            <a:gd name="connsiteX2" fmla="*/ 100130 w 1490923"/>
                            <a:gd name="connsiteY2" fmla="*/ 377887 h 1552614"/>
                            <a:gd name="connsiteX3" fmla="*/ 376678 w 1490923"/>
                            <a:gd name="connsiteY3" fmla="*/ 100015 h 1552614"/>
                            <a:gd name="connsiteX4" fmla="*/ 772429 w 1490923"/>
                            <a:gd name="connsiteY4" fmla="*/ 0 h 1552614"/>
                            <a:gd name="connsiteX5" fmla="*/ 1244469 w 1490923"/>
                            <a:gd name="connsiteY5" fmla="*/ 155605 h 1552614"/>
                            <a:gd name="connsiteX6" fmla="*/ 1490845 w 1490923"/>
                            <a:gd name="connsiteY6" fmla="*/ 552542 h 1552614"/>
                            <a:gd name="connsiteX7" fmla="*/ 1150670 w 1490923"/>
                            <a:gd name="connsiteY7" fmla="*/ 552542 h 1552614"/>
                            <a:gd name="connsiteX8" fmla="*/ 1006065 w 1490923"/>
                            <a:gd name="connsiteY8" fmla="*/ 368361 h 1552614"/>
                            <a:gd name="connsiteX9" fmla="*/ 775633 w 1490923"/>
                            <a:gd name="connsiteY9" fmla="*/ 301685 h 1552614"/>
                            <a:gd name="connsiteX10" fmla="*/ 459299 w 1490923"/>
                            <a:gd name="connsiteY10" fmla="*/ 435038 h 1552614"/>
                            <a:gd name="connsiteX11" fmla="*/ 333766 w 1490923"/>
                            <a:gd name="connsiteY11" fmla="*/ 777947 h 1552614"/>
                            <a:gd name="connsiteX12" fmla="*/ 459299 w 1490923"/>
                            <a:gd name="connsiteY12" fmla="*/ 1120855 h 1552614"/>
                            <a:gd name="connsiteX13" fmla="*/ 775633 w 1490923"/>
                            <a:gd name="connsiteY13" fmla="*/ 1254209 h 1552614"/>
                            <a:gd name="connsiteX14" fmla="*/ 1002938 w 1490923"/>
                            <a:gd name="connsiteY14" fmla="*/ 1187532 h 1552614"/>
                            <a:gd name="connsiteX15" fmla="*/ 1150748 w 1490923"/>
                            <a:gd name="connsiteY15" fmla="*/ 1000150 h 1552614"/>
                            <a:gd name="connsiteX16" fmla="*/ 1490924 w 1490923"/>
                            <a:gd name="connsiteY16" fmla="*/ 1000150 h 1552614"/>
                            <a:gd name="connsiteX17" fmla="*/ 1244547 w 1490923"/>
                            <a:gd name="connsiteY17" fmla="*/ 1398649 h 1552614"/>
                            <a:gd name="connsiteX18" fmla="*/ 772507 w 1490923"/>
                            <a:gd name="connsiteY18" fmla="*/ 1552614 h 1552614"/>
                            <a:gd name="connsiteX19" fmla="*/ 376756 w 1490923"/>
                            <a:gd name="connsiteY19" fmla="*/ 1454161 h 1552614"/>
                            <a:gd name="connsiteX20" fmla="*/ 100208 w 1490923"/>
                            <a:gd name="connsiteY20" fmla="*/ 1177929 h 15526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1490923" h="1552614">
                              <a:moveTo>
                                <a:pt x="100130" y="1178007"/>
                              </a:moveTo>
                              <a:cubicBezTo>
                                <a:pt x="33377" y="1059488"/>
                                <a:pt x="0" y="926135"/>
                                <a:pt x="0" y="777947"/>
                              </a:cubicBezTo>
                              <a:cubicBezTo>
                                <a:pt x="0" y="629759"/>
                                <a:pt x="33377" y="496406"/>
                                <a:pt x="100130" y="377887"/>
                              </a:cubicBezTo>
                              <a:cubicBezTo>
                                <a:pt x="166883" y="259368"/>
                                <a:pt x="259040" y="166692"/>
                                <a:pt x="376678" y="100015"/>
                              </a:cubicBezTo>
                              <a:cubicBezTo>
                                <a:pt x="494317" y="33338"/>
                                <a:pt x="626260" y="0"/>
                                <a:pt x="772429" y="0"/>
                              </a:cubicBezTo>
                              <a:cubicBezTo>
                                <a:pt x="956821" y="0"/>
                                <a:pt x="1114167" y="51842"/>
                                <a:pt x="1244469" y="155605"/>
                              </a:cubicBezTo>
                              <a:cubicBezTo>
                                <a:pt x="1374770" y="259290"/>
                                <a:pt x="1456922" y="391628"/>
                                <a:pt x="1490845" y="552542"/>
                              </a:cubicBezTo>
                              <a:lnTo>
                                <a:pt x="1150670" y="552542"/>
                              </a:lnTo>
                              <a:cubicBezTo>
                                <a:pt x="1118857" y="474232"/>
                                <a:pt x="1070629" y="412865"/>
                                <a:pt x="1006065" y="368361"/>
                              </a:cubicBezTo>
                              <a:cubicBezTo>
                                <a:pt x="941422" y="323936"/>
                                <a:pt x="864586" y="301685"/>
                                <a:pt x="775633" y="301685"/>
                              </a:cubicBezTo>
                              <a:cubicBezTo>
                                <a:pt x="648459" y="301685"/>
                                <a:pt x="543014" y="346110"/>
                                <a:pt x="459299" y="435038"/>
                              </a:cubicBezTo>
                              <a:cubicBezTo>
                                <a:pt x="375584" y="523966"/>
                                <a:pt x="333766" y="638269"/>
                                <a:pt x="333766" y="777947"/>
                              </a:cubicBezTo>
                              <a:cubicBezTo>
                                <a:pt x="333766" y="917624"/>
                                <a:pt x="375584" y="1032005"/>
                                <a:pt x="459299" y="1120855"/>
                              </a:cubicBezTo>
                              <a:cubicBezTo>
                                <a:pt x="543014" y="1209784"/>
                                <a:pt x="648459" y="1254209"/>
                                <a:pt x="775633" y="1254209"/>
                              </a:cubicBezTo>
                              <a:cubicBezTo>
                                <a:pt x="862553" y="1254209"/>
                                <a:pt x="938295" y="1231957"/>
                                <a:pt x="1002938" y="1187532"/>
                              </a:cubicBezTo>
                              <a:cubicBezTo>
                                <a:pt x="1067581" y="1143107"/>
                                <a:pt x="1116825" y="1080646"/>
                                <a:pt x="1150748" y="1000150"/>
                              </a:cubicBezTo>
                              <a:lnTo>
                                <a:pt x="1490924" y="1000150"/>
                              </a:lnTo>
                              <a:cubicBezTo>
                                <a:pt x="1457000" y="1163173"/>
                                <a:pt x="1374926" y="1295980"/>
                                <a:pt x="1244547" y="1398649"/>
                              </a:cubicBezTo>
                              <a:cubicBezTo>
                                <a:pt x="1114245" y="1501319"/>
                                <a:pt x="956821" y="1552614"/>
                                <a:pt x="772507" y="1552614"/>
                              </a:cubicBezTo>
                              <a:cubicBezTo>
                                <a:pt x="626260" y="1552614"/>
                                <a:pt x="494317" y="1519823"/>
                                <a:pt x="376756" y="1454161"/>
                              </a:cubicBezTo>
                              <a:cubicBezTo>
                                <a:pt x="259118" y="1388499"/>
                                <a:pt x="166961" y="1296448"/>
                                <a:pt x="100208" y="1177929"/>
                              </a:cubicBez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Kombinationstegning 6"/>
                      <wps:cNvSpPr/>
                      <wps:spPr>
                        <a:xfrm>
                          <a:off x="2088027" y="347905"/>
                          <a:ext cx="756561" cy="2181358"/>
                        </a:xfrm>
                        <a:custGeom>
                          <a:avLst/>
                          <a:gdLst>
                            <a:gd name="connsiteX0" fmla="*/ 756561 w 756561"/>
                            <a:gd name="connsiteY0" fmla="*/ 968373 h 2181358"/>
                            <a:gd name="connsiteX1" fmla="*/ 336970 w 756561"/>
                            <a:gd name="connsiteY1" fmla="*/ 968373 h 2181358"/>
                            <a:gd name="connsiteX2" fmla="*/ 336970 w 756561"/>
                            <a:gd name="connsiteY2" fmla="*/ 2181358 h 2181358"/>
                            <a:gd name="connsiteX3" fmla="*/ 0 w 756561"/>
                            <a:gd name="connsiteY3" fmla="*/ 2181358 h 2181358"/>
                            <a:gd name="connsiteX4" fmla="*/ 0 w 756561"/>
                            <a:gd name="connsiteY4" fmla="*/ 549263 h 2181358"/>
                            <a:gd name="connsiteX5" fmla="*/ 141479 w 756561"/>
                            <a:gd name="connsiteY5" fmla="*/ 144440 h 2181358"/>
                            <a:gd name="connsiteX6" fmla="*/ 505494 w 756561"/>
                            <a:gd name="connsiteY6" fmla="*/ 0 h 2181358"/>
                            <a:gd name="connsiteX7" fmla="*/ 693013 w 756561"/>
                            <a:gd name="connsiteY7" fmla="*/ 22252 h 2181358"/>
                            <a:gd name="connsiteX8" fmla="*/ 693013 w 756561"/>
                            <a:gd name="connsiteY8" fmla="*/ 295361 h 2181358"/>
                            <a:gd name="connsiteX9" fmla="*/ 603983 w 756561"/>
                            <a:gd name="connsiteY9" fmla="*/ 289036 h 2181358"/>
                            <a:gd name="connsiteX10" fmla="*/ 336970 w 756561"/>
                            <a:gd name="connsiteY10" fmla="*/ 546218 h 2181358"/>
                            <a:gd name="connsiteX11" fmla="*/ 336970 w 756561"/>
                            <a:gd name="connsiteY11" fmla="*/ 692298 h 2181358"/>
                            <a:gd name="connsiteX12" fmla="*/ 756561 w 756561"/>
                            <a:gd name="connsiteY12" fmla="*/ 692298 h 2181358"/>
                            <a:gd name="connsiteX13" fmla="*/ 756561 w 756561"/>
                            <a:gd name="connsiteY13" fmla="*/ 968530 h 21813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756561" h="2181358">
                              <a:moveTo>
                                <a:pt x="756561" y="968373"/>
                              </a:moveTo>
                              <a:lnTo>
                                <a:pt x="336970" y="968373"/>
                              </a:lnTo>
                              <a:lnTo>
                                <a:pt x="336970" y="2181358"/>
                              </a:lnTo>
                              <a:lnTo>
                                <a:pt x="0" y="2181358"/>
                              </a:lnTo>
                              <a:lnTo>
                                <a:pt x="0" y="549263"/>
                              </a:lnTo>
                              <a:cubicBezTo>
                                <a:pt x="0" y="375700"/>
                                <a:pt x="47134" y="240708"/>
                                <a:pt x="141479" y="144440"/>
                              </a:cubicBezTo>
                              <a:cubicBezTo>
                                <a:pt x="235824" y="48095"/>
                                <a:pt x="357137" y="0"/>
                                <a:pt x="505494" y="0"/>
                              </a:cubicBezTo>
                              <a:cubicBezTo>
                                <a:pt x="571231" y="0"/>
                                <a:pt x="633686" y="7417"/>
                                <a:pt x="693013" y="22252"/>
                              </a:cubicBezTo>
                              <a:lnTo>
                                <a:pt x="693013" y="295361"/>
                              </a:lnTo>
                              <a:cubicBezTo>
                                <a:pt x="663310" y="291144"/>
                                <a:pt x="633686" y="289036"/>
                                <a:pt x="603983" y="289036"/>
                              </a:cubicBezTo>
                              <a:cubicBezTo>
                                <a:pt x="425922" y="289036"/>
                                <a:pt x="336970" y="374764"/>
                                <a:pt x="336970" y="546218"/>
                              </a:cubicBezTo>
                              <a:lnTo>
                                <a:pt x="336970" y="692298"/>
                              </a:lnTo>
                              <a:lnTo>
                                <a:pt x="756561" y="692298"/>
                              </a:lnTo>
                              <a:lnTo>
                                <a:pt x="756561" y="968530"/>
                              </a:ln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Kombinationstegning 7"/>
                      <wps:cNvSpPr/>
                      <wps:spPr>
                        <a:xfrm>
                          <a:off x="3047818" y="1039968"/>
                          <a:ext cx="1309814" cy="1520915"/>
                        </a:xfrm>
                        <a:custGeom>
                          <a:avLst/>
                          <a:gdLst>
                            <a:gd name="connsiteX0" fmla="*/ 156 w 1309814"/>
                            <a:gd name="connsiteY0" fmla="*/ 866953 h 1520915"/>
                            <a:gd name="connsiteX1" fmla="*/ 156 w 1309814"/>
                            <a:gd name="connsiteY1" fmla="*/ 78 h 1520915"/>
                            <a:gd name="connsiteX2" fmla="*/ 333922 w 1309814"/>
                            <a:gd name="connsiteY2" fmla="*/ 78 h 1520915"/>
                            <a:gd name="connsiteX3" fmla="*/ 333922 w 1309814"/>
                            <a:gd name="connsiteY3" fmla="*/ 841500 h 1520915"/>
                            <a:gd name="connsiteX4" fmla="*/ 416542 w 1309814"/>
                            <a:gd name="connsiteY4" fmla="*/ 1119372 h 1520915"/>
                            <a:gd name="connsiteX5" fmla="*/ 661356 w 1309814"/>
                            <a:gd name="connsiteY5" fmla="*/ 1216186 h 1520915"/>
                            <a:gd name="connsiteX6" fmla="*/ 896555 w 1309814"/>
                            <a:gd name="connsiteY6" fmla="*/ 1117732 h 1520915"/>
                            <a:gd name="connsiteX7" fmla="*/ 976049 w 1309814"/>
                            <a:gd name="connsiteY7" fmla="*/ 844624 h 1520915"/>
                            <a:gd name="connsiteX8" fmla="*/ 976049 w 1309814"/>
                            <a:gd name="connsiteY8" fmla="*/ 0 h 1520915"/>
                            <a:gd name="connsiteX9" fmla="*/ 1309815 w 1309814"/>
                            <a:gd name="connsiteY9" fmla="*/ 0 h 1520915"/>
                            <a:gd name="connsiteX10" fmla="*/ 1309815 w 1309814"/>
                            <a:gd name="connsiteY10" fmla="*/ 869998 h 1520915"/>
                            <a:gd name="connsiteX11" fmla="*/ 1228757 w 1309814"/>
                            <a:gd name="connsiteY11" fmla="*/ 1203381 h 1520915"/>
                            <a:gd name="connsiteX12" fmla="*/ 1001453 w 1309814"/>
                            <a:gd name="connsiteY12" fmla="*/ 1436750 h 1520915"/>
                            <a:gd name="connsiteX13" fmla="*/ 661278 w 1309814"/>
                            <a:gd name="connsiteY13" fmla="*/ 1520916 h 1520915"/>
                            <a:gd name="connsiteX14" fmla="*/ 178060 w 1309814"/>
                            <a:gd name="connsiteY14" fmla="*/ 1339936 h 1520915"/>
                            <a:gd name="connsiteX15" fmla="*/ 0 w 1309814"/>
                            <a:gd name="connsiteY15" fmla="*/ 866797 h 15209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309814" h="1520915">
                              <a:moveTo>
                                <a:pt x="156" y="866953"/>
                              </a:moveTo>
                              <a:lnTo>
                                <a:pt x="156" y="78"/>
                              </a:lnTo>
                              <a:lnTo>
                                <a:pt x="333922" y="78"/>
                              </a:lnTo>
                              <a:lnTo>
                                <a:pt x="333922" y="841500"/>
                              </a:lnTo>
                              <a:cubicBezTo>
                                <a:pt x="333922" y="962127"/>
                                <a:pt x="361514" y="1054803"/>
                                <a:pt x="416542" y="1119372"/>
                              </a:cubicBezTo>
                              <a:cubicBezTo>
                                <a:pt x="471649" y="1183941"/>
                                <a:pt x="553253" y="1216186"/>
                                <a:pt x="661356" y="1216186"/>
                              </a:cubicBezTo>
                              <a:cubicBezTo>
                                <a:pt x="769458" y="1216186"/>
                                <a:pt x="843637" y="1183394"/>
                                <a:pt x="896555" y="1117732"/>
                              </a:cubicBezTo>
                              <a:cubicBezTo>
                                <a:pt x="949551" y="1052071"/>
                                <a:pt x="976049" y="961112"/>
                                <a:pt x="976049" y="844624"/>
                              </a:cubicBezTo>
                              <a:lnTo>
                                <a:pt x="976049" y="0"/>
                              </a:lnTo>
                              <a:lnTo>
                                <a:pt x="1309815" y="0"/>
                              </a:lnTo>
                              <a:lnTo>
                                <a:pt x="1309815" y="869998"/>
                              </a:lnTo>
                              <a:cubicBezTo>
                                <a:pt x="1309815" y="992733"/>
                                <a:pt x="1282770" y="1103913"/>
                                <a:pt x="1228757" y="1203381"/>
                              </a:cubicBezTo>
                              <a:cubicBezTo>
                                <a:pt x="1174745" y="1302850"/>
                                <a:pt x="1098925" y="1380692"/>
                                <a:pt x="1001453" y="1436750"/>
                              </a:cubicBezTo>
                              <a:cubicBezTo>
                                <a:pt x="903981" y="1492886"/>
                                <a:pt x="790563" y="1520916"/>
                                <a:pt x="661278" y="1520916"/>
                              </a:cubicBezTo>
                              <a:cubicBezTo>
                                <a:pt x="457814" y="1520916"/>
                                <a:pt x="296793" y="1460563"/>
                                <a:pt x="178060" y="1339936"/>
                              </a:cubicBezTo>
                              <a:cubicBezTo>
                                <a:pt x="59405" y="1219309"/>
                                <a:pt x="0" y="1061596"/>
                                <a:pt x="0" y="866797"/>
                              </a:cubicBez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27DC913" id="Grafik 3" o:spid="_x0000_s1026" style="position:absolute;margin-left:28.9pt;margin-top:28.65pt;width:66.9pt;height:41.1pt;z-index:-251657216;mso-position-horizontal-relative:page;mso-position-vertical-relative:page;mso-width-relative:margin;mso-height-relative:margin" coordsize="46977,28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">
              <o:lock v:ext="edit" aspectratio="t"/>
              <v:shape id="Kombinationstegning 5" o:spid="_x0000_s1027" style="position:absolute;left:3396;top:10083;width:14909;height:15526;visibility:visible;mso-wrap-style:square;v-text-anchor:middle" coordsize="1490923,1552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" path="m100130,1178007c33377,1059488,,926135,,777947,,629759,33377,496406,100130,377887,166883,259368,259040,166692,376678,100015,494317,33338,626260,,772429,v184392,,341738,51842,472040,155605c1374770,259290,1456922,391628,1490845,552542r-340175,c1118857,474232,1070629,412865,1006065,368361,941422,323936,864586,301685,775633,301685v-127174,,-232619,44425,-316334,133353c375584,523966,333766,638269,333766,777947v,139677,41818,254058,125533,342908c543014,1209784,648459,1254209,775633,1254209v86920,,162662,-22252,227305,-66677c1067581,1143107,1116825,1080646,1150748,1000150r340176,c1457000,1163173,1374926,1295980,1244547,1398649v-130302,102670,-287726,153965,-472040,153965c626260,1552614,494317,1519823,376756,1454161,259118,1388499,166961,1296448,100208,1177929r-78,78xe" filled="f" stroked="f" strokeweight=".21703mm">
                <v:stroke joinstyle="miter"/>
                <v:path arrowok="t" o:connecttype="custom" o:connectlocs="100130,1178007;0,777947;100130,377887;376678,100015;772429,0;1244469,155605;1490845,552542;1150670,552542;1006065,368361;775633,301685;459299,435038;333766,777947;459299,1120855;775633,1254209;1002938,1187532;1150748,1000150;1490924,1000150;1244547,1398649;772507,1552614;376756,1454161;100208,1177929" o:connectangles="0,0,0,0,0,0,0,0,0,0,0,0,0,0,0,0,0,0,0,0,0"/>
              </v:shape>
              <v:shape id="Kombinationstegning 6" o:spid="_x0000_s1028" style="position:absolute;left:20880;top:3479;width:7565;height:21813;visibility:visible;mso-wrap-style:square;v-text-anchor:middle" coordsize="756561,218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" path="m756561,968373r-419591,l336970,2181358,,2181358,,549263c,375700,47134,240708,141479,144440,235824,48095,357137,,505494,v65737,,128192,7417,187519,22252l693013,295361v-29703,-4217,-59327,-6325,-89030,-6325c425922,289036,336970,374764,336970,546218r,146080l756561,692298r,276232l756561,968373xe" filled="f" stroked="f" strokeweight=".21703mm">
                <v:stroke joinstyle="miter"/>
                <v:path arrowok="t" o:connecttype="custom" o:connectlocs="756561,968373;336970,968373;336970,2181358;0,2181358;0,549263;141479,144440;505494,0;693013,22252;693013,295361;603983,289036;336970,546218;336970,692298;756561,692298;756561,968530" o:connectangles="0,0,0,0,0,0,0,0,0,0,0,0,0,0"/>
              </v:shape>
              <v:shape id="Kombinationstegning 7" o:spid="_x0000_s1029" style="position:absolute;left:30478;top:10399;width:13098;height:15209;visibility:visible;mso-wrap-style:square;v-text-anchor:middle" coordsize="1309814,1520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" path="m156,866953l156,78r333766,l333922,841500v,120627,27592,213303,82620,277872c471649,1183941,553253,1216186,661356,1216186v108102,,182281,-32792,235199,-98454c949551,1052071,976049,961112,976049,844624l976049,r333766,l1309815,869998v,122735,-27045,233915,-81058,333383c1174745,1302850,1098925,1380692,1001453,1436750v-97472,56136,-210890,84166,-340175,84166c457814,1520916,296793,1460563,178060,1339936,59405,1219309,,1061596,,866797r156,156xe" filled="f" stroked="f" strokeweight=".21703mm">
                <v:stroke joinstyle="miter"/>
                <v:path arrowok="t" o:connecttype="custom" o:connectlocs="156,866953;156,78;333922,78;333922,841500;416542,1119372;661356,1216186;896555,1117732;976049,844624;976049,0;1309815,0;1309815,869998;1228757,1203381;1001453,1436750;661278,1520916;178060,1339936;0,866797" o:connectangles="0,0,0,0,0,0,0,0,0,0,0,0,0,0,0,0"/>
              </v:shape>
              <w10:wrap anchorx="page" anchory="page"/>
            </v:group>
          </w:pict>
        </mc:Fallback>
      </mc:AlternateContent>
    </w:r>
    <w:r w:rsidR="00DC2CF5">
      <w:t>C</w:t>
    </w:r>
    <w:r w:rsidR="00624CB7">
      <w:t>FU</w:t>
    </w:r>
    <w:r w:rsidR="00DC2CF5">
      <w:t>-</w:t>
    </w:r>
    <w:r w:rsidR="00234E42" w:rsidRPr="00A64D1A">
      <w:t>vejledning</w:t>
    </w:r>
    <w:r w:rsidR="00332E8D" w:rsidRPr="00A64D1A">
      <w:tab/>
    </w:r>
    <w:sdt>
      <w:sdtPr>
        <w:rPr>
          <w:rStyle w:val="Sidetal"/>
        </w:rPr>
        <w:id w:val="-1713573590"/>
        <w:docPartObj>
          <w:docPartGallery w:val="Page Numbers (Top of Page)"/>
          <w:docPartUnique/>
        </w:docPartObj>
      </w:sdtPr>
      <w:sdtEndPr>
        <w:rPr>
          <w:rStyle w:val="Sidetal"/>
        </w:rPr>
      </w:sdtEndPr>
      <w:sdtContent>
        <w:r w:rsidR="00332E8D" w:rsidRPr="00A64D1A">
          <w:rPr>
            <w:rStyle w:val="Sidetal"/>
          </w:rPr>
          <w:fldChar w:fldCharType="begin"/>
        </w:r>
        <w:r w:rsidR="00332E8D" w:rsidRPr="00A64D1A">
          <w:rPr>
            <w:rStyle w:val="Sidetal"/>
          </w:rPr>
          <w:instrText xml:space="preserve"> PAGE </w:instrText>
        </w:r>
        <w:r w:rsidR="00332E8D" w:rsidRPr="00A64D1A">
          <w:rPr>
            <w:rStyle w:val="Sidetal"/>
          </w:rPr>
          <w:fldChar w:fldCharType="separate"/>
        </w:r>
        <w:r w:rsidR="002847D1">
          <w:rPr>
            <w:rStyle w:val="Sidetal"/>
            <w:noProof/>
          </w:rPr>
          <w:t>1</w:t>
        </w:r>
        <w:r w:rsidR="00332E8D" w:rsidRPr="00A64D1A">
          <w:rPr>
            <w:rStyle w:val="Sidetal"/>
          </w:rPr>
          <w:fldChar w:fldCharType="end"/>
        </w:r>
        <w:r w:rsidR="00332E8D" w:rsidRPr="00A64D1A">
          <w:rPr>
            <w:rStyle w:val="Sidetal"/>
          </w:rPr>
          <w:t>/</w:t>
        </w:r>
        <w:r w:rsidR="00332E8D" w:rsidRPr="00A64D1A">
          <w:fldChar w:fldCharType="begin"/>
        </w:r>
        <w:r w:rsidR="00332E8D" w:rsidRPr="00A64D1A">
          <w:instrText>NUMPAGES \ * arabisk \ * MERGEFORMAT</w:instrText>
        </w:r>
        <w:r w:rsidR="00332E8D" w:rsidRPr="00A64D1A">
          <w:fldChar w:fldCharType="separate"/>
        </w:r>
        <w:r w:rsidR="002847D1">
          <w:rPr>
            <w:noProof/>
          </w:rPr>
          <w:t>1</w:t>
        </w:r>
        <w:r w:rsidR="00332E8D" w:rsidRPr="00A64D1A">
          <w:fldChar w:fldCharType="end"/>
        </w:r>
      </w:sdtContent>
    </w:sdt>
  </w:p>
  <w:p w14:paraId="063FC3BE" w14:textId="3CD9E8F5" w:rsidR="00234E42" w:rsidRPr="00A64D1A" w:rsidRDefault="00234E42" w:rsidP="00A64D1A">
    <w:pPr>
      <w:pStyle w:val="Sidehoved"/>
    </w:pPr>
    <w:r w:rsidRPr="00A64D1A">
      <w:t xml:space="preserve">Udarbejdet af </w:t>
    </w:r>
    <w:r w:rsidR="00403687">
      <w:t>Dorte Haraldsted</w:t>
    </w:r>
  </w:p>
  <w:p w14:paraId="5744F7CF" w14:textId="5055641E" w:rsidR="00234E42" w:rsidRPr="00A64D1A" w:rsidRDefault="00234E42" w:rsidP="00A64D1A">
    <w:pPr>
      <w:pStyle w:val="Sidehoved"/>
    </w:pPr>
    <w:r w:rsidRPr="00A64D1A">
      <w:fldChar w:fldCharType="begin"/>
    </w:r>
    <w:r w:rsidRPr="00A64D1A">
      <w:instrText xml:space="preserve"> TIME \@ "dd.MM.yyyy" </w:instrText>
    </w:r>
    <w:r w:rsidRPr="00A64D1A">
      <w:fldChar w:fldCharType="separate"/>
    </w:r>
    <w:r w:rsidR="00DE79A2">
      <w:rPr>
        <w:noProof/>
      </w:rPr>
      <w:t>22.04.2024</w:t>
    </w:r>
    <w:r w:rsidRPr="00A64D1A">
      <w:fldChar w:fldCharType="end"/>
    </w:r>
  </w:p>
  <w:p w14:paraId="0BE3AB5A" w14:textId="77777777" w:rsidR="00CA4151" w:rsidRPr="00234E42" w:rsidRDefault="00CA4151" w:rsidP="00234E42">
    <w:pPr>
      <w:pStyle w:val="Sidehoved"/>
      <w:spacing w:line="202" w:lineRule="exact"/>
      <w:rPr>
        <w:szCs w:val="16"/>
      </w:rPr>
    </w:pPr>
  </w:p>
  <w:p w14:paraId="3831456E" w14:textId="77777777" w:rsidR="00E07C48" w:rsidRDefault="00E07C48"/>
  <w:p w14:paraId="55416D78" w14:textId="77777777" w:rsidR="00E07C48" w:rsidRDefault="00E07C48" w:rsidP="0055080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23E6847A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9CD2652"/>
    <w:multiLevelType w:val="hybridMultilevel"/>
    <w:tmpl w:val="B5CE16C2"/>
    <w:lvl w:ilvl="0" w:tplc="04060017">
      <w:start w:val="1"/>
      <w:numFmt w:val="lowerLetter"/>
      <w:lvlText w:val="%1)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94A7374"/>
    <w:multiLevelType w:val="hybridMultilevel"/>
    <w:tmpl w:val="040461FE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A7B08F6"/>
    <w:multiLevelType w:val="hybridMultilevel"/>
    <w:tmpl w:val="ED8E143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B1622B"/>
    <w:multiLevelType w:val="hybridMultilevel"/>
    <w:tmpl w:val="1AF451B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A0B254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5A3203"/>
    <w:multiLevelType w:val="hybridMultilevel"/>
    <w:tmpl w:val="B7A0EF0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ED4384"/>
    <w:multiLevelType w:val="hybridMultilevel"/>
    <w:tmpl w:val="670C9A1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B510E5"/>
    <w:multiLevelType w:val="hybridMultilevel"/>
    <w:tmpl w:val="A3009E9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936DA0"/>
    <w:multiLevelType w:val="hybridMultilevel"/>
    <w:tmpl w:val="D1983FC0"/>
    <w:lvl w:ilvl="0" w:tplc="F63C1E22">
      <w:start w:val="1"/>
      <w:numFmt w:val="decimal"/>
      <w:lvlText w:val="%1."/>
      <w:lvlJc w:val="left"/>
      <w:pPr>
        <w:ind w:left="1020" w:hanging="360"/>
      </w:pPr>
    </w:lvl>
    <w:lvl w:ilvl="1" w:tplc="688E982A">
      <w:start w:val="1"/>
      <w:numFmt w:val="decimal"/>
      <w:lvlText w:val="%2."/>
      <w:lvlJc w:val="left"/>
      <w:pPr>
        <w:ind w:left="1020" w:hanging="360"/>
      </w:pPr>
    </w:lvl>
    <w:lvl w:ilvl="2" w:tplc="FA286282">
      <w:start w:val="1"/>
      <w:numFmt w:val="decimal"/>
      <w:lvlText w:val="%3."/>
      <w:lvlJc w:val="left"/>
      <w:pPr>
        <w:ind w:left="1020" w:hanging="360"/>
      </w:pPr>
    </w:lvl>
    <w:lvl w:ilvl="3" w:tplc="7C7E6B06">
      <w:start w:val="1"/>
      <w:numFmt w:val="decimal"/>
      <w:lvlText w:val="%4."/>
      <w:lvlJc w:val="left"/>
      <w:pPr>
        <w:ind w:left="1020" w:hanging="360"/>
      </w:pPr>
    </w:lvl>
    <w:lvl w:ilvl="4" w:tplc="60D43FEE">
      <w:start w:val="1"/>
      <w:numFmt w:val="decimal"/>
      <w:lvlText w:val="%5."/>
      <w:lvlJc w:val="left"/>
      <w:pPr>
        <w:ind w:left="1020" w:hanging="360"/>
      </w:pPr>
    </w:lvl>
    <w:lvl w:ilvl="5" w:tplc="F230D398">
      <w:start w:val="1"/>
      <w:numFmt w:val="decimal"/>
      <w:lvlText w:val="%6."/>
      <w:lvlJc w:val="left"/>
      <w:pPr>
        <w:ind w:left="1020" w:hanging="360"/>
      </w:pPr>
    </w:lvl>
    <w:lvl w:ilvl="6" w:tplc="13562E26">
      <w:start w:val="1"/>
      <w:numFmt w:val="decimal"/>
      <w:lvlText w:val="%7."/>
      <w:lvlJc w:val="left"/>
      <w:pPr>
        <w:ind w:left="1020" w:hanging="360"/>
      </w:pPr>
    </w:lvl>
    <w:lvl w:ilvl="7" w:tplc="AC6666A6">
      <w:start w:val="1"/>
      <w:numFmt w:val="decimal"/>
      <w:lvlText w:val="%8."/>
      <w:lvlJc w:val="left"/>
      <w:pPr>
        <w:ind w:left="1020" w:hanging="360"/>
      </w:pPr>
    </w:lvl>
    <w:lvl w:ilvl="8" w:tplc="824299A8">
      <w:start w:val="1"/>
      <w:numFmt w:val="decimal"/>
      <w:lvlText w:val="%9."/>
      <w:lvlJc w:val="left"/>
      <w:pPr>
        <w:ind w:left="1020" w:hanging="360"/>
      </w:pPr>
    </w:lvl>
  </w:abstractNum>
  <w:abstractNum w:abstractNumId="9" w15:restartNumberingAfterBreak="0">
    <w:nsid w:val="55D772FB"/>
    <w:multiLevelType w:val="hybridMultilevel"/>
    <w:tmpl w:val="7C229C70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E80368"/>
    <w:multiLevelType w:val="hybridMultilevel"/>
    <w:tmpl w:val="EB88767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235D9C"/>
    <w:multiLevelType w:val="hybridMultilevel"/>
    <w:tmpl w:val="C258233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</w:num>
  <w:num w:numId="3">
    <w:abstractNumId w:val="11"/>
  </w:num>
  <w:num w:numId="4">
    <w:abstractNumId w:val="2"/>
  </w:num>
  <w:num w:numId="5">
    <w:abstractNumId w:val="4"/>
  </w:num>
  <w:num w:numId="6">
    <w:abstractNumId w:val="9"/>
  </w:num>
  <w:num w:numId="7">
    <w:abstractNumId w:val="1"/>
  </w:num>
  <w:num w:numId="8">
    <w:abstractNumId w:val="10"/>
  </w:num>
  <w:num w:numId="9">
    <w:abstractNumId w:val="5"/>
  </w:num>
  <w:num w:numId="10">
    <w:abstractNumId w:val="7"/>
  </w:num>
  <w:num w:numId="11">
    <w:abstractNumId w:val="6"/>
  </w:num>
  <w:num w:numId="12">
    <w:abstractNumId w:val="0"/>
  </w:num>
  <w:num w:numId="13">
    <w:abstractNumId w:val="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1219"/>
  <w:hyphenationZone w:val="425"/>
  <w:drawingGridHorizontalSpacing w:val="2688"/>
  <w:drawingGridVerticalSpacing w:val="6"/>
  <w:doNotUseMarginsForDrawingGridOrigin/>
  <w:drawingGridHorizontalOrigin w:val="680"/>
  <w:drawingGridVerticalOrigin w:val="6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E1B"/>
    <w:rsid w:val="0000181E"/>
    <w:rsid w:val="00002C6E"/>
    <w:rsid w:val="00005E84"/>
    <w:rsid w:val="00006194"/>
    <w:rsid w:val="00006A10"/>
    <w:rsid w:val="000072F5"/>
    <w:rsid w:val="00016F63"/>
    <w:rsid w:val="000179E1"/>
    <w:rsid w:val="000215A2"/>
    <w:rsid w:val="000240C1"/>
    <w:rsid w:val="000279AC"/>
    <w:rsid w:val="00031819"/>
    <w:rsid w:val="00034F4C"/>
    <w:rsid w:val="00035C6F"/>
    <w:rsid w:val="00037054"/>
    <w:rsid w:val="00040944"/>
    <w:rsid w:val="00040A8E"/>
    <w:rsid w:val="00041557"/>
    <w:rsid w:val="00052D4E"/>
    <w:rsid w:val="000579C1"/>
    <w:rsid w:val="00061976"/>
    <w:rsid w:val="00064D41"/>
    <w:rsid w:val="00073067"/>
    <w:rsid w:val="00073316"/>
    <w:rsid w:val="00074703"/>
    <w:rsid w:val="00076F99"/>
    <w:rsid w:val="000867BE"/>
    <w:rsid w:val="00087102"/>
    <w:rsid w:val="0009201C"/>
    <w:rsid w:val="0009358C"/>
    <w:rsid w:val="00096DDF"/>
    <w:rsid w:val="00096EE2"/>
    <w:rsid w:val="000A20D3"/>
    <w:rsid w:val="000A386A"/>
    <w:rsid w:val="000A3C64"/>
    <w:rsid w:val="000A486F"/>
    <w:rsid w:val="000A53C2"/>
    <w:rsid w:val="000A6155"/>
    <w:rsid w:val="000B3DEF"/>
    <w:rsid w:val="000C079F"/>
    <w:rsid w:val="000C58E3"/>
    <w:rsid w:val="000D10EC"/>
    <w:rsid w:val="000D1B7C"/>
    <w:rsid w:val="000D33BA"/>
    <w:rsid w:val="000D4516"/>
    <w:rsid w:val="000D5E94"/>
    <w:rsid w:val="000E057C"/>
    <w:rsid w:val="000E063B"/>
    <w:rsid w:val="000E56FE"/>
    <w:rsid w:val="000F034C"/>
    <w:rsid w:val="000F2D0E"/>
    <w:rsid w:val="000F4514"/>
    <w:rsid w:val="000F70A4"/>
    <w:rsid w:val="00101958"/>
    <w:rsid w:val="00102770"/>
    <w:rsid w:val="00102EE1"/>
    <w:rsid w:val="0010700E"/>
    <w:rsid w:val="00110919"/>
    <w:rsid w:val="00113E6C"/>
    <w:rsid w:val="001147B5"/>
    <w:rsid w:val="00114C6E"/>
    <w:rsid w:val="001203C5"/>
    <w:rsid w:val="00123FF1"/>
    <w:rsid w:val="00127706"/>
    <w:rsid w:val="00131463"/>
    <w:rsid w:val="0014105C"/>
    <w:rsid w:val="001420E4"/>
    <w:rsid w:val="00143F71"/>
    <w:rsid w:val="00145BA4"/>
    <w:rsid w:val="0014675E"/>
    <w:rsid w:val="00152935"/>
    <w:rsid w:val="00153E1B"/>
    <w:rsid w:val="0015623F"/>
    <w:rsid w:val="00157ABC"/>
    <w:rsid w:val="001640C5"/>
    <w:rsid w:val="00165269"/>
    <w:rsid w:val="001671CC"/>
    <w:rsid w:val="00173EBC"/>
    <w:rsid w:val="0017511B"/>
    <w:rsid w:val="0017534E"/>
    <w:rsid w:val="00180301"/>
    <w:rsid w:val="0018160B"/>
    <w:rsid w:val="001827F4"/>
    <w:rsid w:val="00182DC5"/>
    <w:rsid w:val="0018585F"/>
    <w:rsid w:val="001905DA"/>
    <w:rsid w:val="0019502E"/>
    <w:rsid w:val="00195182"/>
    <w:rsid w:val="001A525D"/>
    <w:rsid w:val="001A6305"/>
    <w:rsid w:val="001B0488"/>
    <w:rsid w:val="001B4BD8"/>
    <w:rsid w:val="001C4C25"/>
    <w:rsid w:val="001D0B42"/>
    <w:rsid w:val="001D2C14"/>
    <w:rsid w:val="001D3596"/>
    <w:rsid w:val="001D647A"/>
    <w:rsid w:val="001E55B5"/>
    <w:rsid w:val="001E7201"/>
    <w:rsid w:val="001F28F9"/>
    <w:rsid w:val="001F7048"/>
    <w:rsid w:val="001F7387"/>
    <w:rsid w:val="001F7679"/>
    <w:rsid w:val="002000CA"/>
    <w:rsid w:val="00201283"/>
    <w:rsid w:val="002019A4"/>
    <w:rsid w:val="00205955"/>
    <w:rsid w:val="00212F4D"/>
    <w:rsid w:val="0021552C"/>
    <w:rsid w:val="002172D2"/>
    <w:rsid w:val="0022008F"/>
    <w:rsid w:val="0022221A"/>
    <w:rsid w:val="00223173"/>
    <w:rsid w:val="00223192"/>
    <w:rsid w:val="0022412C"/>
    <w:rsid w:val="00224AE5"/>
    <w:rsid w:val="00225EA2"/>
    <w:rsid w:val="002336DF"/>
    <w:rsid w:val="002342EF"/>
    <w:rsid w:val="00234E42"/>
    <w:rsid w:val="0023630A"/>
    <w:rsid w:val="0024033E"/>
    <w:rsid w:val="00241EC8"/>
    <w:rsid w:val="00242E3F"/>
    <w:rsid w:val="002431C7"/>
    <w:rsid w:val="002439B3"/>
    <w:rsid w:val="002447CA"/>
    <w:rsid w:val="002457D6"/>
    <w:rsid w:val="002465CA"/>
    <w:rsid w:val="00250A82"/>
    <w:rsid w:val="00252A63"/>
    <w:rsid w:val="00254063"/>
    <w:rsid w:val="0025521E"/>
    <w:rsid w:val="00255A4A"/>
    <w:rsid w:val="002648C3"/>
    <w:rsid w:val="00265371"/>
    <w:rsid w:val="00272D78"/>
    <w:rsid w:val="002741EB"/>
    <w:rsid w:val="0027441B"/>
    <w:rsid w:val="00274861"/>
    <w:rsid w:val="002764C6"/>
    <w:rsid w:val="0028106C"/>
    <w:rsid w:val="002828CB"/>
    <w:rsid w:val="00283BFB"/>
    <w:rsid w:val="002847D1"/>
    <w:rsid w:val="00284BE3"/>
    <w:rsid w:val="0028581B"/>
    <w:rsid w:val="0028723E"/>
    <w:rsid w:val="0028792B"/>
    <w:rsid w:val="002916FF"/>
    <w:rsid w:val="00293FEB"/>
    <w:rsid w:val="00293FFD"/>
    <w:rsid w:val="002A06D8"/>
    <w:rsid w:val="002A1A92"/>
    <w:rsid w:val="002A2492"/>
    <w:rsid w:val="002A27B2"/>
    <w:rsid w:val="002A2F65"/>
    <w:rsid w:val="002A3E8C"/>
    <w:rsid w:val="002A771A"/>
    <w:rsid w:val="002B3484"/>
    <w:rsid w:val="002B4D48"/>
    <w:rsid w:val="002C2CF0"/>
    <w:rsid w:val="002C58C4"/>
    <w:rsid w:val="002C7013"/>
    <w:rsid w:val="002D506E"/>
    <w:rsid w:val="002D5214"/>
    <w:rsid w:val="002D5F3B"/>
    <w:rsid w:val="002D73BA"/>
    <w:rsid w:val="002D79B6"/>
    <w:rsid w:val="002E0344"/>
    <w:rsid w:val="002E0835"/>
    <w:rsid w:val="002E1758"/>
    <w:rsid w:val="002E1D2E"/>
    <w:rsid w:val="002E565C"/>
    <w:rsid w:val="002F6BEE"/>
    <w:rsid w:val="002F728F"/>
    <w:rsid w:val="002F7DBB"/>
    <w:rsid w:val="00300594"/>
    <w:rsid w:val="00306ACC"/>
    <w:rsid w:val="0031268A"/>
    <w:rsid w:val="00316C90"/>
    <w:rsid w:val="00321995"/>
    <w:rsid w:val="00321F0F"/>
    <w:rsid w:val="00322938"/>
    <w:rsid w:val="00326B46"/>
    <w:rsid w:val="00331807"/>
    <w:rsid w:val="00332E8D"/>
    <w:rsid w:val="0033479F"/>
    <w:rsid w:val="00344689"/>
    <w:rsid w:val="003467CF"/>
    <w:rsid w:val="0035414A"/>
    <w:rsid w:val="003608C9"/>
    <w:rsid w:val="003636F6"/>
    <w:rsid w:val="00364202"/>
    <w:rsid w:val="00365D87"/>
    <w:rsid w:val="00366110"/>
    <w:rsid w:val="00372E95"/>
    <w:rsid w:val="00373AD8"/>
    <w:rsid w:val="003744DA"/>
    <w:rsid w:val="003772AA"/>
    <w:rsid w:val="003826FC"/>
    <w:rsid w:val="003926BC"/>
    <w:rsid w:val="003A0B02"/>
    <w:rsid w:val="003A0C55"/>
    <w:rsid w:val="003A2388"/>
    <w:rsid w:val="003B1A7E"/>
    <w:rsid w:val="003B2284"/>
    <w:rsid w:val="003B30FA"/>
    <w:rsid w:val="003B32AB"/>
    <w:rsid w:val="003B45E4"/>
    <w:rsid w:val="003B52A5"/>
    <w:rsid w:val="003B601E"/>
    <w:rsid w:val="003B68D6"/>
    <w:rsid w:val="003B69E2"/>
    <w:rsid w:val="003D0C81"/>
    <w:rsid w:val="003D0C9E"/>
    <w:rsid w:val="003D12CD"/>
    <w:rsid w:val="003D32D7"/>
    <w:rsid w:val="003D4807"/>
    <w:rsid w:val="003D6A57"/>
    <w:rsid w:val="003D7D11"/>
    <w:rsid w:val="003E0371"/>
    <w:rsid w:val="003E6141"/>
    <w:rsid w:val="003E7E4E"/>
    <w:rsid w:val="003F1A93"/>
    <w:rsid w:val="003F25AB"/>
    <w:rsid w:val="003F2911"/>
    <w:rsid w:val="003F5324"/>
    <w:rsid w:val="003F6F83"/>
    <w:rsid w:val="00403687"/>
    <w:rsid w:val="004054E6"/>
    <w:rsid w:val="00405758"/>
    <w:rsid w:val="00410602"/>
    <w:rsid w:val="004110DC"/>
    <w:rsid w:val="00412CA3"/>
    <w:rsid w:val="004165C3"/>
    <w:rsid w:val="00417B63"/>
    <w:rsid w:val="00421BF1"/>
    <w:rsid w:val="00423C96"/>
    <w:rsid w:val="0043154F"/>
    <w:rsid w:val="00436D6B"/>
    <w:rsid w:val="00436DA9"/>
    <w:rsid w:val="004373FC"/>
    <w:rsid w:val="00440A32"/>
    <w:rsid w:val="004433A7"/>
    <w:rsid w:val="004439D3"/>
    <w:rsid w:val="004441B6"/>
    <w:rsid w:val="00450CD4"/>
    <w:rsid w:val="00451DC3"/>
    <w:rsid w:val="00454B1B"/>
    <w:rsid w:val="004579D4"/>
    <w:rsid w:val="00464A0D"/>
    <w:rsid w:val="00464D3C"/>
    <w:rsid w:val="0046701F"/>
    <w:rsid w:val="004670CD"/>
    <w:rsid w:val="00472D2E"/>
    <w:rsid w:val="004736CE"/>
    <w:rsid w:val="00475CCA"/>
    <w:rsid w:val="00476A40"/>
    <w:rsid w:val="00476D32"/>
    <w:rsid w:val="0048229D"/>
    <w:rsid w:val="00482559"/>
    <w:rsid w:val="004854BE"/>
    <w:rsid w:val="00486EFE"/>
    <w:rsid w:val="00487CEA"/>
    <w:rsid w:val="00491A7A"/>
    <w:rsid w:val="00493DF4"/>
    <w:rsid w:val="00493F8C"/>
    <w:rsid w:val="004941D3"/>
    <w:rsid w:val="004949C0"/>
    <w:rsid w:val="004951BC"/>
    <w:rsid w:val="00496C5E"/>
    <w:rsid w:val="004A13D9"/>
    <w:rsid w:val="004A370D"/>
    <w:rsid w:val="004A406B"/>
    <w:rsid w:val="004A563F"/>
    <w:rsid w:val="004B1DA4"/>
    <w:rsid w:val="004B2BB0"/>
    <w:rsid w:val="004B3B42"/>
    <w:rsid w:val="004B3CE2"/>
    <w:rsid w:val="004B648D"/>
    <w:rsid w:val="004B7113"/>
    <w:rsid w:val="004B7EB9"/>
    <w:rsid w:val="004C3FB2"/>
    <w:rsid w:val="004C7D9C"/>
    <w:rsid w:val="004D2AE9"/>
    <w:rsid w:val="004D3202"/>
    <w:rsid w:val="004D322C"/>
    <w:rsid w:val="004D5D8E"/>
    <w:rsid w:val="004D7DE7"/>
    <w:rsid w:val="004E1010"/>
    <w:rsid w:val="004E131D"/>
    <w:rsid w:val="004E30EE"/>
    <w:rsid w:val="004E6E1D"/>
    <w:rsid w:val="004F1003"/>
    <w:rsid w:val="004F2330"/>
    <w:rsid w:val="004F4A77"/>
    <w:rsid w:val="004F6032"/>
    <w:rsid w:val="005023C2"/>
    <w:rsid w:val="00503A32"/>
    <w:rsid w:val="005105EE"/>
    <w:rsid w:val="005111D6"/>
    <w:rsid w:val="005165EA"/>
    <w:rsid w:val="00527201"/>
    <w:rsid w:val="0052771E"/>
    <w:rsid w:val="005318B2"/>
    <w:rsid w:val="005349B2"/>
    <w:rsid w:val="00537696"/>
    <w:rsid w:val="00537E64"/>
    <w:rsid w:val="00550804"/>
    <w:rsid w:val="0055272F"/>
    <w:rsid w:val="00553A9E"/>
    <w:rsid w:val="00554715"/>
    <w:rsid w:val="00557FA4"/>
    <w:rsid w:val="005635DE"/>
    <w:rsid w:val="005653CC"/>
    <w:rsid w:val="005710B3"/>
    <w:rsid w:val="0057313E"/>
    <w:rsid w:val="00573D0A"/>
    <w:rsid w:val="0057462D"/>
    <w:rsid w:val="00577EC6"/>
    <w:rsid w:val="00580055"/>
    <w:rsid w:val="005814F9"/>
    <w:rsid w:val="005826F1"/>
    <w:rsid w:val="00583B66"/>
    <w:rsid w:val="00584D9E"/>
    <w:rsid w:val="00585A95"/>
    <w:rsid w:val="00592A87"/>
    <w:rsid w:val="0059394D"/>
    <w:rsid w:val="00595295"/>
    <w:rsid w:val="005964B2"/>
    <w:rsid w:val="005A1BE6"/>
    <w:rsid w:val="005A23A3"/>
    <w:rsid w:val="005A5292"/>
    <w:rsid w:val="005A5957"/>
    <w:rsid w:val="005A6DF4"/>
    <w:rsid w:val="005B0067"/>
    <w:rsid w:val="005B25CD"/>
    <w:rsid w:val="005B3188"/>
    <w:rsid w:val="005B3A0C"/>
    <w:rsid w:val="005B55FF"/>
    <w:rsid w:val="005B58BE"/>
    <w:rsid w:val="005B6E30"/>
    <w:rsid w:val="005B7EC2"/>
    <w:rsid w:val="005C684A"/>
    <w:rsid w:val="005D28FE"/>
    <w:rsid w:val="005D7097"/>
    <w:rsid w:val="005D7546"/>
    <w:rsid w:val="005E1947"/>
    <w:rsid w:val="005E300B"/>
    <w:rsid w:val="005E4952"/>
    <w:rsid w:val="005E4C36"/>
    <w:rsid w:val="005E60D3"/>
    <w:rsid w:val="005E775F"/>
    <w:rsid w:val="005F0760"/>
    <w:rsid w:val="005F2E00"/>
    <w:rsid w:val="005F540A"/>
    <w:rsid w:val="006018C4"/>
    <w:rsid w:val="00602406"/>
    <w:rsid w:val="00602D89"/>
    <w:rsid w:val="006107DF"/>
    <w:rsid w:val="006152C2"/>
    <w:rsid w:val="00615AFF"/>
    <w:rsid w:val="00616178"/>
    <w:rsid w:val="00617215"/>
    <w:rsid w:val="00624CB7"/>
    <w:rsid w:val="00626232"/>
    <w:rsid w:val="006276E0"/>
    <w:rsid w:val="00631451"/>
    <w:rsid w:val="00631734"/>
    <w:rsid w:val="006351A3"/>
    <w:rsid w:val="006362AA"/>
    <w:rsid w:val="006403FF"/>
    <w:rsid w:val="00646083"/>
    <w:rsid w:val="00651D71"/>
    <w:rsid w:val="00657254"/>
    <w:rsid w:val="006626CB"/>
    <w:rsid w:val="00664431"/>
    <w:rsid w:val="00665658"/>
    <w:rsid w:val="00667571"/>
    <w:rsid w:val="006711F6"/>
    <w:rsid w:val="00676A05"/>
    <w:rsid w:val="0068077E"/>
    <w:rsid w:val="006859F9"/>
    <w:rsid w:val="00686D60"/>
    <w:rsid w:val="0069199B"/>
    <w:rsid w:val="00692E78"/>
    <w:rsid w:val="006951C2"/>
    <w:rsid w:val="0069727E"/>
    <w:rsid w:val="00697535"/>
    <w:rsid w:val="006A03BC"/>
    <w:rsid w:val="006A1847"/>
    <w:rsid w:val="006A1D87"/>
    <w:rsid w:val="006B02B3"/>
    <w:rsid w:val="006B230E"/>
    <w:rsid w:val="006B35E5"/>
    <w:rsid w:val="006C2DF7"/>
    <w:rsid w:val="006C3038"/>
    <w:rsid w:val="006C61C1"/>
    <w:rsid w:val="006C6647"/>
    <w:rsid w:val="006D0F93"/>
    <w:rsid w:val="006D1181"/>
    <w:rsid w:val="006D1C89"/>
    <w:rsid w:val="006D332D"/>
    <w:rsid w:val="006D4391"/>
    <w:rsid w:val="006D494C"/>
    <w:rsid w:val="006E140C"/>
    <w:rsid w:val="006E25FA"/>
    <w:rsid w:val="006E54C7"/>
    <w:rsid w:val="006E6DE4"/>
    <w:rsid w:val="006F0AA0"/>
    <w:rsid w:val="006F1A93"/>
    <w:rsid w:val="006F3EA2"/>
    <w:rsid w:val="006F63E5"/>
    <w:rsid w:val="006F6C99"/>
    <w:rsid w:val="007104C2"/>
    <w:rsid w:val="00713DF3"/>
    <w:rsid w:val="00714A07"/>
    <w:rsid w:val="007153D5"/>
    <w:rsid w:val="007159E7"/>
    <w:rsid w:val="00716E99"/>
    <w:rsid w:val="00721D55"/>
    <w:rsid w:val="007228AE"/>
    <w:rsid w:val="00726F42"/>
    <w:rsid w:val="007313C9"/>
    <w:rsid w:val="00741C17"/>
    <w:rsid w:val="007474A7"/>
    <w:rsid w:val="00752FF3"/>
    <w:rsid w:val="00753724"/>
    <w:rsid w:val="007552D1"/>
    <w:rsid w:val="00756C10"/>
    <w:rsid w:val="00757C88"/>
    <w:rsid w:val="00757E0F"/>
    <w:rsid w:val="00766019"/>
    <w:rsid w:val="0076705B"/>
    <w:rsid w:val="0076734D"/>
    <w:rsid w:val="0077052C"/>
    <w:rsid w:val="0077153E"/>
    <w:rsid w:val="00771965"/>
    <w:rsid w:val="00774044"/>
    <w:rsid w:val="0077596F"/>
    <w:rsid w:val="0078145A"/>
    <w:rsid w:val="0078416B"/>
    <w:rsid w:val="0078463F"/>
    <w:rsid w:val="00786829"/>
    <w:rsid w:val="00786BE3"/>
    <w:rsid w:val="00787DFB"/>
    <w:rsid w:val="007914C8"/>
    <w:rsid w:val="007916C4"/>
    <w:rsid w:val="007934FE"/>
    <w:rsid w:val="00795D0E"/>
    <w:rsid w:val="007966B9"/>
    <w:rsid w:val="007977D4"/>
    <w:rsid w:val="007A15DC"/>
    <w:rsid w:val="007A5B70"/>
    <w:rsid w:val="007B2ABA"/>
    <w:rsid w:val="007B3D09"/>
    <w:rsid w:val="007B7528"/>
    <w:rsid w:val="007C2E14"/>
    <w:rsid w:val="007C498C"/>
    <w:rsid w:val="007C6C6E"/>
    <w:rsid w:val="007D2BB1"/>
    <w:rsid w:val="007D33E7"/>
    <w:rsid w:val="007D6B14"/>
    <w:rsid w:val="007D712E"/>
    <w:rsid w:val="007D7F1F"/>
    <w:rsid w:val="007E2395"/>
    <w:rsid w:val="007E24A5"/>
    <w:rsid w:val="007E2878"/>
    <w:rsid w:val="007E4F4F"/>
    <w:rsid w:val="007E678B"/>
    <w:rsid w:val="007F6DD0"/>
    <w:rsid w:val="00800A9B"/>
    <w:rsid w:val="0080710D"/>
    <w:rsid w:val="00807167"/>
    <w:rsid w:val="00814553"/>
    <w:rsid w:val="00816FDD"/>
    <w:rsid w:val="00817557"/>
    <w:rsid w:val="008206B3"/>
    <w:rsid w:val="008209A8"/>
    <w:rsid w:val="00822B29"/>
    <w:rsid w:val="00823608"/>
    <w:rsid w:val="00826BCF"/>
    <w:rsid w:val="00830F85"/>
    <w:rsid w:val="00836DED"/>
    <w:rsid w:val="00836FE1"/>
    <w:rsid w:val="008437C0"/>
    <w:rsid w:val="00844D47"/>
    <w:rsid w:val="00846E6C"/>
    <w:rsid w:val="00851BF7"/>
    <w:rsid w:val="0085786F"/>
    <w:rsid w:val="008606E4"/>
    <w:rsid w:val="00861665"/>
    <w:rsid w:val="00861D87"/>
    <w:rsid w:val="00862ACE"/>
    <w:rsid w:val="008666E5"/>
    <w:rsid w:val="0087002E"/>
    <w:rsid w:val="00871DCC"/>
    <w:rsid w:val="00876761"/>
    <w:rsid w:val="008805A9"/>
    <w:rsid w:val="008820B8"/>
    <w:rsid w:val="00885651"/>
    <w:rsid w:val="00885960"/>
    <w:rsid w:val="00886DAA"/>
    <w:rsid w:val="00890CA8"/>
    <w:rsid w:val="00892310"/>
    <w:rsid w:val="008A2BC6"/>
    <w:rsid w:val="008A3582"/>
    <w:rsid w:val="008A6791"/>
    <w:rsid w:val="008B07D5"/>
    <w:rsid w:val="008B37D1"/>
    <w:rsid w:val="008B6020"/>
    <w:rsid w:val="008B71FD"/>
    <w:rsid w:val="008C684A"/>
    <w:rsid w:val="008C6994"/>
    <w:rsid w:val="008C7EC9"/>
    <w:rsid w:val="008D1DDF"/>
    <w:rsid w:val="008D25F3"/>
    <w:rsid w:val="008D2F87"/>
    <w:rsid w:val="008E161F"/>
    <w:rsid w:val="008E1C7C"/>
    <w:rsid w:val="008E50A9"/>
    <w:rsid w:val="008E5869"/>
    <w:rsid w:val="008E6D20"/>
    <w:rsid w:val="008F4F7F"/>
    <w:rsid w:val="008F50D7"/>
    <w:rsid w:val="008F6E1F"/>
    <w:rsid w:val="008F7110"/>
    <w:rsid w:val="008F7BF3"/>
    <w:rsid w:val="009024C6"/>
    <w:rsid w:val="00904104"/>
    <w:rsid w:val="00906396"/>
    <w:rsid w:val="009122BF"/>
    <w:rsid w:val="0091364D"/>
    <w:rsid w:val="009170BA"/>
    <w:rsid w:val="0092058B"/>
    <w:rsid w:val="00922556"/>
    <w:rsid w:val="009257EE"/>
    <w:rsid w:val="00925E0E"/>
    <w:rsid w:val="00927D96"/>
    <w:rsid w:val="00936F31"/>
    <w:rsid w:val="009374F5"/>
    <w:rsid w:val="00937A4A"/>
    <w:rsid w:val="00940589"/>
    <w:rsid w:val="009456CB"/>
    <w:rsid w:val="00952B72"/>
    <w:rsid w:val="0095570B"/>
    <w:rsid w:val="00956981"/>
    <w:rsid w:val="009578C4"/>
    <w:rsid w:val="009640C3"/>
    <w:rsid w:val="00964832"/>
    <w:rsid w:val="00971231"/>
    <w:rsid w:val="009747E9"/>
    <w:rsid w:val="0097619A"/>
    <w:rsid w:val="00981D3C"/>
    <w:rsid w:val="00981D73"/>
    <w:rsid w:val="009858E8"/>
    <w:rsid w:val="0098778C"/>
    <w:rsid w:val="00987AEE"/>
    <w:rsid w:val="00987E93"/>
    <w:rsid w:val="00996147"/>
    <w:rsid w:val="009961AA"/>
    <w:rsid w:val="009962A0"/>
    <w:rsid w:val="009A100E"/>
    <w:rsid w:val="009A2AD3"/>
    <w:rsid w:val="009B08DC"/>
    <w:rsid w:val="009B7FEF"/>
    <w:rsid w:val="009C2323"/>
    <w:rsid w:val="009C4690"/>
    <w:rsid w:val="009D0069"/>
    <w:rsid w:val="009D20E9"/>
    <w:rsid w:val="009D39E6"/>
    <w:rsid w:val="009D4AD8"/>
    <w:rsid w:val="009D56F4"/>
    <w:rsid w:val="009E2FED"/>
    <w:rsid w:val="009E35CB"/>
    <w:rsid w:val="009E3C91"/>
    <w:rsid w:val="009E46EB"/>
    <w:rsid w:val="009F1F1C"/>
    <w:rsid w:val="009F2D9D"/>
    <w:rsid w:val="009F5291"/>
    <w:rsid w:val="009F66F8"/>
    <w:rsid w:val="00A042A6"/>
    <w:rsid w:val="00A15B83"/>
    <w:rsid w:val="00A16482"/>
    <w:rsid w:val="00A17CB4"/>
    <w:rsid w:val="00A2263C"/>
    <w:rsid w:val="00A236B7"/>
    <w:rsid w:val="00A24698"/>
    <w:rsid w:val="00A2759E"/>
    <w:rsid w:val="00A314F5"/>
    <w:rsid w:val="00A3209E"/>
    <w:rsid w:val="00A37347"/>
    <w:rsid w:val="00A40313"/>
    <w:rsid w:val="00A412F6"/>
    <w:rsid w:val="00A415CA"/>
    <w:rsid w:val="00A44266"/>
    <w:rsid w:val="00A45721"/>
    <w:rsid w:val="00A47A4D"/>
    <w:rsid w:val="00A50F79"/>
    <w:rsid w:val="00A514FE"/>
    <w:rsid w:val="00A53173"/>
    <w:rsid w:val="00A54A0F"/>
    <w:rsid w:val="00A54E7D"/>
    <w:rsid w:val="00A64D1A"/>
    <w:rsid w:val="00A67AD7"/>
    <w:rsid w:val="00A743CF"/>
    <w:rsid w:val="00A751F8"/>
    <w:rsid w:val="00A77F72"/>
    <w:rsid w:val="00A80F90"/>
    <w:rsid w:val="00A82658"/>
    <w:rsid w:val="00A95DF7"/>
    <w:rsid w:val="00AA34CF"/>
    <w:rsid w:val="00AA6D3A"/>
    <w:rsid w:val="00AB4504"/>
    <w:rsid w:val="00AD1038"/>
    <w:rsid w:val="00AD1D60"/>
    <w:rsid w:val="00AE123B"/>
    <w:rsid w:val="00AE6B05"/>
    <w:rsid w:val="00AF09CC"/>
    <w:rsid w:val="00AF1EA0"/>
    <w:rsid w:val="00AF27DF"/>
    <w:rsid w:val="00AF4233"/>
    <w:rsid w:val="00AF4DBB"/>
    <w:rsid w:val="00AF635B"/>
    <w:rsid w:val="00AF66E7"/>
    <w:rsid w:val="00AF7537"/>
    <w:rsid w:val="00B007EC"/>
    <w:rsid w:val="00B01109"/>
    <w:rsid w:val="00B032AE"/>
    <w:rsid w:val="00B05487"/>
    <w:rsid w:val="00B06C2A"/>
    <w:rsid w:val="00B11B75"/>
    <w:rsid w:val="00B1212C"/>
    <w:rsid w:val="00B13963"/>
    <w:rsid w:val="00B1496F"/>
    <w:rsid w:val="00B20385"/>
    <w:rsid w:val="00B229B5"/>
    <w:rsid w:val="00B23836"/>
    <w:rsid w:val="00B248FD"/>
    <w:rsid w:val="00B31AD5"/>
    <w:rsid w:val="00B31D07"/>
    <w:rsid w:val="00B417C0"/>
    <w:rsid w:val="00B43B5F"/>
    <w:rsid w:val="00B43F6E"/>
    <w:rsid w:val="00B479BB"/>
    <w:rsid w:val="00B50AE5"/>
    <w:rsid w:val="00B52063"/>
    <w:rsid w:val="00B53193"/>
    <w:rsid w:val="00B53385"/>
    <w:rsid w:val="00B550DD"/>
    <w:rsid w:val="00B62859"/>
    <w:rsid w:val="00B633C1"/>
    <w:rsid w:val="00B647EA"/>
    <w:rsid w:val="00B64CD5"/>
    <w:rsid w:val="00B65A1B"/>
    <w:rsid w:val="00B70DA3"/>
    <w:rsid w:val="00B77F25"/>
    <w:rsid w:val="00B86449"/>
    <w:rsid w:val="00B918A9"/>
    <w:rsid w:val="00B9444F"/>
    <w:rsid w:val="00B977C5"/>
    <w:rsid w:val="00BA0017"/>
    <w:rsid w:val="00BA3853"/>
    <w:rsid w:val="00BA4602"/>
    <w:rsid w:val="00BA5380"/>
    <w:rsid w:val="00BA5E50"/>
    <w:rsid w:val="00BB2259"/>
    <w:rsid w:val="00BB28CE"/>
    <w:rsid w:val="00BB4974"/>
    <w:rsid w:val="00BC0AC2"/>
    <w:rsid w:val="00BC2016"/>
    <w:rsid w:val="00BC2AC4"/>
    <w:rsid w:val="00BC37C4"/>
    <w:rsid w:val="00BD2D04"/>
    <w:rsid w:val="00BD2E47"/>
    <w:rsid w:val="00BD3084"/>
    <w:rsid w:val="00BD3E8F"/>
    <w:rsid w:val="00BD582B"/>
    <w:rsid w:val="00BD5FDC"/>
    <w:rsid w:val="00BD73BA"/>
    <w:rsid w:val="00BE3BEE"/>
    <w:rsid w:val="00BE4215"/>
    <w:rsid w:val="00BE541C"/>
    <w:rsid w:val="00BE6379"/>
    <w:rsid w:val="00BE75EA"/>
    <w:rsid w:val="00BF19D0"/>
    <w:rsid w:val="00BF2245"/>
    <w:rsid w:val="00BF2D9B"/>
    <w:rsid w:val="00BF3639"/>
    <w:rsid w:val="00C022DA"/>
    <w:rsid w:val="00C033F4"/>
    <w:rsid w:val="00C06B69"/>
    <w:rsid w:val="00C07E14"/>
    <w:rsid w:val="00C112EA"/>
    <w:rsid w:val="00C12D89"/>
    <w:rsid w:val="00C1430E"/>
    <w:rsid w:val="00C15099"/>
    <w:rsid w:val="00C179FB"/>
    <w:rsid w:val="00C242FE"/>
    <w:rsid w:val="00C32201"/>
    <w:rsid w:val="00C418B3"/>
    <w:rsid w:val="00C41F36"/>
    <w:rsid w:val="00C44040"/>
    <w:rsid w:val="00C467FA"/>
    <w:rsid w:val="00C57A99"/>
    <w:rsid w:val="00C57E73"/>
    <w:rsid w:val="00C64252"/>
    <w:rsid w:val="00C81E2E"/>
    <w:rsid w:val="00C82055"/>
    <w:rsid w:val="00C82EB0"/>
    <w:rsid w:val="00C84105"/>
    <w:rsid w:val="00C92A69"/>
    <w:rsid w:val="00C9354B"/>
    <w:rsid w:val="00C94B73"/>
    <w:rsid w:val="00C95587"/>
    <w:rsid w:val="00C96277"/>
    <w:rsid w:val="00CA04AE"/>
    <w:rsid w:val="00CA0B91"/>
    <w:rsid w:val="00CA15F0"/>
    <w:rsid w:val="00CA3FA7"/>
    <w:rsid w:val="00CA4151"/>
    <w:rsid w:val="00CA480A"/>
    <w:rsid w:val="00CA73A0"/>
    <w:rsid w:val="00CB2EB2"/>
    <w:rsid w:val="00CB2FCA"/>
    <w:rsid w:val="00CB4260"/>
    <w:rsid w:val="00CB490A"/>
    <w:rsid w:val="00CC3829"/>
    <w:rsid w:val="00CC3CC3"/>
    <w:rsid w:val="00CC3F3E"/>
    <w:rsid w:val="00CC471C"/>
    <w:rsid w:val="00CC5F46"/>
    <w:rsid w:val="00CD2431"/>
    <w:rsid w:val="00CD3480"/>
    <w:rsid w:val="00CD4BF2"/>
    <w:rsid w:val="00CD50AC"/>
    <w:rsid w:val="00CD585A"/>
    <w:rsid w:val="00CE0F2A"/>
    <w:rsid w:val="00CE0F6B"/>
    <w:rsid w:val="00CE22F9"/>
    <w:rsid w:val="00CE2554"/>
    <w:rsid w:val="00CE2B4C"/>
    <w:rsid w:val="00CE489D"/>
    <w:rsid w:val="00CE618C"/>
    <w:rsid w:val="00CE7142"/>
    <w:rsid w:val="00CE7C7E"/>
    <w:rsid w:val="00CF65FA"/>
    <w:rsid w:val="00D01D73"/>
    <w:rsid w:val="00D02869"/>
    <w:rsid w:val="00D111B2"/>
    <w:rsid w:val="00D15BA9"/>
    <w:rsid w:val="00D2223D"/>
    <w:rsid w:val="00D229B0"/>
    <w:rsid w:val="00D22CB3"/>
    <w:rsid w:val="00D2344F"/>
    <w:rsid w:val="00D251D8"/>
    <w:rsid w:val="00D26A2F"/>
    <w:rsid w:val="00D31C4C"/>
    <w:rsid w:val="00D329BC"/>
    <w:rsid w:val="00D33449"/>
    <w:rsid w:val="00D3348A"/>
    <w:rsid w:val="00D33EC9"/>
    <w:rsid w:val="00D3451F"/>
    <w:rsid w:val="00D34C24"/>
    <w:rsid w:val="00D43664"/>
    <w:rsid w:val="00D43A0B"/>
    <w:rsid w:val="00D46C2B"/>
    <w:rsid w:val="00D471D1"/>
    <w:rsid w:val="00D47335"/>
    <w:rsid w:val="00D515D8"/>
    <w:rsid w:val="00D52E8C"/>
    <w:rsid w:val="00D53777"/>
    <w:rsid w:val="00D5486E"/>
    <w:rsid w:val="00D56D89"/>
    <w:rsid w:val="00D602B5"/>
    <w:rsid w:val="00D61868"/>
    <w:rsid w:val="00D62228"/>
    <w:rsid w:val="00D63EC6"/>
    <w:rsid w:val="00D6599C"/>
    <w:rsid w:val="00D73EEF"/>
    <w:rsid w:val="00D754B5"/>
    <w:rsid w:val="00D81054"/>
    <w:rsid w:val="00D83F1D"/>
    <w:rsid w:val="00D8467E"/>
    <w:rsid w:val="00D85087"/>
    <w:rsid w:val="00D86160"/>
    <w:rsid w:val="00D87F57"/>
    <w:rsid w:val="00D9087B"/>
    <w:rsid w:val="00D95C43"/>
    <w:rsid w:val="00D95C4C"/>
    <w:rsid w:val="00D96CD0"/>
    <w:rsid w:val="00DA07C5"/>
    <w:rsid w:val="00DA5246"/>
    <w:rsid w:val="00DB55C6"/>
    <w:rsid w:val="00DB7169"/>
    <w:rsid w:val="00DB7276"/>
    <w:rsid w:val="00DC0890"/>
    <w:rsid w:val="00DC2895"/>
    <w:rsid w:val="00DC2CF5"/>
    <w:rsid w:val="00DC39EC"/>
    <w:rsid w:val="00DC4620"/>
    <w:rsid w:val="00DC51DA"/>
    <w:rsid w:val="00DD50AF"/>
    <w:rsid w:val="00DD7CAB"/>
    <w:rsid w:val="00DE24AB"/>
    <w:rsid w:val="00DE24B2"/>
    <w:rsid w:val="00DE2C26"/>
    <w:rsid w:val="00DE369D"/>
    <w:rsid w:val="00DE45C9"/>
    <w:rsid w:val="00DE698B"/>
    <w:rsid w:val="00DE7849"/>
    <w:rsid w:val="00DE79A2"/>
    <w:rsid w:val="00DF0163"/>
    <w:rsid w:val="00DF2AFA"/>
    <w:rsid w:val="00DF50D6"/>
    <w:rsid w:val="00E032B7"/>
    <w:rsid w:val="00E079CF"/>
    <w:rsid w:val="00E07C48"/>
    <w:rsid w:val="00E110F3"/>
    <w:rsid w:val="00E12DCF"/>
    <w:rsid w:val="00E12EDD"/>
    <w:rsid w:val="00E14C49"/>
    <w:rsid w:val="00E15F9D"/>
    <w:rsid w:val="00E23B06"/>
    <w:rsid w:val="00E251EF"/>
    <w:rsid w:val="00E2598F"/>
    <w:rsid w:val="00E273CA"/>
    <w:rsid w:val="00E300DC"/>
    <w:rsid w:val="00E3212F"/>
    <w:rsid w:val="00E42F52"/>
    <w:rsid w:val="00E44897"/>
    <w:rsid w:val="00E45324"/>
    <w:rsid w:val="00E519E3"/>
    <w:rsid w:val="00E51A55"/>
    <w:rsid w:val="00E5569F"/>
    <w:rsid w:val="00E61248"/>
    <w:rsid w:val="00E61923"/>
    <w:rsid w:val="00E71546"/>
    <w:rsid w:val="00E71553"/>
    <w:rsid w:val="00E73F90"/>
    <w:rsid w:val="00E76DCC"/>
    <w:rsid w:val="00E80F8A"/>
    <w:rsid w:val="00E82E5F"/>
    <w:rsid w:val="00E83F61"/>
    <w:rsid w:val="00E858AB"/>
    <w:rsid w:val="00E87216"/>
    <w:rsid w:val="00E87AFA"/>
    <w:rsid w:val="00E92299"/>
    <w:rsid w:val="00E92375"/>
    <w:rsid w:val="00E92615"/>
    <w:rsid w:val="00EA367C"/>
    <w:rsid w:val="00EA4040"/>
    <w:rsid w:val="00EA6DDB"/>
    <w:rsid w:val="00EB0565"/>
    <w:rsid w:val="00EC3B3C"/>
    <w:rsid w:val="00ED0589"/>
    <w:rsid w:val="00ED1F93"/>
    <w:rsid w:val="00ED2346"/>
    <w:rsid w:val="00ED36BD"/>
    <w:rsid w:val="00EE258D"/>
    <w:rsid w:val="00EE5B6E"/>
    <w:rsid w:val="00EE7C12"/>
    <w:rsid w:val="00EF1EAF"/>
    <w:rsid w:val="00EF2166"/>
    <w:rsid w:val="00EF3A8A"/>
    <w:rsid w:val="00EF4AFA"/>
    <w:rsid w:val="00EF5422"/>
    <w:rsid w:val="00EF6C66"/>
    <w:rsid w:val="00EF6DC3"/>
    <w:rsid w:val="00EF7E39"/>
    <w:rsid w:val="00F00768"/>
    <w:rsid w:val="00F01C71"/>
    <w:rsid w:val="00F0542E"/>
    <w:rsid w:val="00F06A11"/>
    <w:rsid w:val="00F12BD0"/>
    <w:rsid w:val="00F15F48"/>
    <w:rsid w:val="00F173A8"/>
    <w:rsid w:val="00F20186"/>
    <w:rsid w:val="00F23914"/>
    <w:rsid w:val="00F23ABE"/>
    <w:rsid w:val="00F2553F"/>
    <w:rsid w:val="00F266D5"/>
    <w:rsid w:val="00F31B1E"/>
    <w:rsid w:val="00F342DE"/>
    <w:rsid w:val="00F34882"/>
    <w:rsid w:val="00F3714A"/>
    <w:rsid w:val="00F4186D"/>
    <w:rsid w:val="00F43D12"/>
    <w:rsid w:val="00F45E7F"/>
    <w:rsid w:val="00F52CAC"/>
    <w:rsid w:val="00F55143"/>
    <w:rsid w:val="00F5551C"/>
    <w:rsid w:val="00F66B95"/>
    <w:rsid w:val="00F66BEA"/>
    <w:rsid w:val="00F82CB1"/>
    <w:rsid w:val="00F85C94"/>
    <w:rsid w:val="00F86382"/>
    <w:rsid w:val="00F879FB"/>
    <w:rsid w:val="00F87F22"/>
    <w:rsid w:val="00F87FEA"/>
    <w:rsid w:val="00F9005D"/>
    <w:rsid w:val="00F9106B"/>
    <w:rsid w:val="00F91291"/>
    <w:rsid w:val="00F92EC7"/>
    <w:rsid w:val="00F94C96"/>
    <w:rsid w:val="00F96BD6"/>
    <w:rsid w:val="00FA1470"/>
    <w:rsid w:val="00FA304C"/>
    <w:rsid w:val="00FA4A1C"/>
    <w:rsid w:val="00FA4CA1"/>
    <w:rsid w:val="00FA540D"/>
    <w:rsid w:val="00FA6FA7"/>
    <w:rsid w:val="00FA7B88"/>
    <w:rsid w:val="00FA7D28"/>
    <w:rsid w:val="00FB333C"/>
    <w:rsid w:val="00FB4DFA"/>
    <w:rsid w:val="00FB65AE"/>
    <w:rsid w:val="00FB6A72"/>
    <w:rsid w:val="00FB6B83"/>
    <w:rsid w:val="00FC3266"/>
    <w:rsid w:val="00FC33F8"/>
    <w:rsid w:val="00FC7537"/>
    <w:rsid w:val="00FD2863"/>
    <w:rsid w:val="00FD5054"/>
    <w:rsid w:val="00FD5A45"/>
    <w:rsid w:val="00FD69D5"/>
    <w:rsid w:val="00FE1282"/>
    <w:rsid w:val="00FE35A1"/>
    <w:rsid w:val="00FE3A9F"/>
    <w:rsid w:val="00FE4A87"/>
    <w:rsid w:val="00FE5295"/>
    <w:rsid w:val="00FF1E89"/>
    <w:rsid w:val="00FF4589"/>
    <w:rsid w:val="00FF6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4093BA"/>
  <w15:chartTrackingRefBased/>
  <w15:docId w15:val="{9AB410ED-8CAB-439D-AC1D-24ED3C5CE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0804"/>
    <w:pPr>
      <w:spacing w:line="280" w:lineRule="exact"/>
    </w:pPr>
    <w:rPr>
      <w:color w:val="000000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50804"/>
    <w:pPr>
      <w:keepNext/>
      <w:keepLines/>
      <w:spacing w:before="420" w:after="140" w:line="400" w:lineRule="exact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34E4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50804"/>
    <w:rPr>
      <w:rFonts w:asciiTheme="majorHAnsi" w:eastAsiaTheme="majorEastAsia" w:hAnsiTheme="majorHAnsi" w:cstheme="majorBidi"/>
      <w:b/>
      <w:color w:val="000000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234E42"/>
    <w:rPr>
      <w:rFonts w:asciiTheme="majorHAnsi" w:eastAsiaTheme="majorEastAsia" w:hAnsiTheme="majorHAnsi" w:cstheme="majorBidi"/>
      <w:color w:val="000000"/>
      <w:sz w:val="26"/>
      <w:szCs w:val="26"/>
    </w:rPr>
  </w:style>
  <w:style w:type="character" w:styleId="Kraftigfremhvning">
    <w:name w:val="Intense Emphasis"/>
    <w:basedOn w:val="Standardskrifttypeiafsnit"/>
    <w:uiPriority w:val="21"/>
    <w:qFormat/>
    <w:rsid w:val="005A5292"/>
    <w:rPr>
      <w:i/>
      <w:iCs/>
      <w:color w:val="2A2A2A" w:themeColor="text1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5A5292"/>
    <w:pPr>
      <w:pBdr>
        <w:top w:val="single" w:sz="4" w:space="10" w:color="2A2A2A" w:themeColor="text1"/>
        <w:bottom w:val="single" w:sz="4" w:space="10" w:color="2A2A2A" w:themeColor="text1"/>
      </w:pBdr>
      <w:spacing w:before="360" w:after="360"/>
      <w:ind w:left="864" w:right="864"/>
      <w:jc w:val="center"/>
    </w:pPr>
    <w:rPr>
      <w:i/>
      <w:iCs/>
      <w:color w:val="2A2A2A" w:themeColor="tex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5A5292"/>
    <w:rPr>
      <w:i/>
      <w:iCs/>
      <w:color w:val="2A2A2A" w:themeColor="text1"/>
    </w:rPr>
  </w:style>
  <w:style w:type="character" w:styleId="Kraftighenvisning">
    <w:name w:val="Intense Reference"/>
    <w:basedOn w:val="Standardskrifttypeiafsnit"/>
    <w:uiPriority w:val="32"/>
    <w:qFormat/>
    <w:rsid w:val="005A5292"/>
    <w:rPr>
      <w:b/>
      <w:bCs/>
      <w:smallCaps/>
      <w:color w:val="2A2A2A" w:themeColor="text1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A64D1A"/>
    <w:pPr>
      <w:tabs>
        <w:tab w:val="center" w:pos="7371"/>
      </w:tabs>
      <w:spacing w:after="46" w:line="200" w:lineRule="exac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99"/>
    <w:rsid w:val="00A64D1A"/>
    <w:rPr>
      <w:color w:val="000000"/>
      <w:sz w:val="16"/>
    </w:rPr>
  </w:style>
  <w:style w:type="paragraph" w:styleId="Sidefod">
    <w:name w:val="footer"/>
    <w:basedOn w:val="Normal"/>
    <w:link w:val="SidefodTegn"/>
    <w:uiPriority w:val="99"/>
    <w:unhideWhenUsed/>
    <w:rsid w:val="006626CB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626CB"/>
  </w:style>
  <w:style w:type="paragraph" w:styleId="Titel">
    <w:name w:val="Title"/>
    <w:basedOn w:val="Normal"/>
    <w:next w:val="Normal"/>
    <w:link w:val="TitelTegn"/>
    <w:uiPriority w:val="10"/>
    <w:qFormat/>
    <w:rsid w:val="00CA4151"/>
    <w:pPr>
      <w:spacing w:after="420" w:line="680" w:lineRule="exact"/>
      <w:contextualSpacing/>
    </w:pPr>
    <w:rPr>
      <w:rFonts w:asciiTheme="majorHAnsi" w:eastAsiaTheme="majorEastAsia" w:hAnsiTheme="majorHAnsi" w:cs="Times New Roman (Overskrifter C"/>
      <w:spacing w:val="-6"/>
      <w:kern w:val="28"/>
      <w:sz w:val="64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CA4151"/>
    <w:rPr>
      <w:rFonts w:asciiTheme="majorHAnsi" w:eastAsiaTheme="majorEastAsia" w:hAnsiTheme="majorHAnsi" w:cs="Times New Roman (Overskrifter C"/>
      <w:color w:val="000000"/>
      <w:spacing w:val="-6"/>
      <w:kern w:val="28"/>
      <w:sz w:val="64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34E42"/>
    <w:pPr>
      <w:numPr>
        <w:ilvl w:val="1"/>
      </w:numPr>
      <w:spacing w:after="160"/>
    </w:pPr>
    <w:rPr>
      <w:rFonts w:eastAsiaTheme="minorEastAsia"/>
      <w:spacing w:val="15"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34E42"/>
    <w:rPr>
      <w:rFonts w:eastAsiaTheme="minorEastAsia"/>
      <w:color w:val="000000"/>
      <w:spacing w:val="15"/>
      <w:sz w:val="22"/>
      <w:szCs w:val="22"/>
    </w:rPr>
  </w:style>
  <w:style w:type="paragraph" w:customStyle="1" w:styleId="Lilleskrift">
    <w:name w:val="Lille skrift"/>
    <w:basedOn w:val="Sidehoved"/>
    <w:qFormat/>
    <w:rsid w:val="00CC471C"/>
    <w:pPr>
      <w:tabs>
        <w:tab w:val="left" w:pos="1588"/>
      </w:tabs>
      <w:spacing w:after="76" w:line="202" w:lineRule="exact"/>
    </w:pPr>
    <w:rPr>
      <w:bCs/>
      <w:color w:val="5F5F5F" w:themeColor="text1" w:themeTint="BF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332E8D"/>
  </w:style>
  <w:style w:type="paragraph" w:styleId="Ingenafstand">
    <w:name w:val="No Spacing"/>
    <w:uiPriority w:val="1"/>
    <w:qFormat/>
    <w:rsid w:val="00550804"/>
    <w:rPr>
      <w:color w:val="000000"/>
      <w:sz w:val="20"/>
    </w:rPr>
  </w:style>
  <w:style w:type="paragraph" w:customStyle="1" w:styleId="Linje">
    <w:name w:val="Linje"/>
    <w:basedOn w:val="Lilleskrift"/>
    <w:rsid w:val="00550804"/>
    <w:pPr>
      <w:pBdr>
        <w:bottom w:val="single" w:sz="2" w:space="1" w:color="5F5F5F" w:themeColor="text1" w:themeTint="BF"/>
      </w:pBdr>
      <w:spacing w:before="360" w:line="40" w:lineRule="exact"/>
    </w:pPr>
    <w:rPr>
      <w:b/>
      <w:bCs w:val="0"/>
    </w:rPr>
  </w:style>
  <w:style w:type="paragraph" w:customStyle="1" w:styleId="Mellemrubrik">
    <w:name w:val="Mellemrubrik"/>
    <w:basedOn w:val="Normal"/>
    <w:qFormat/>
    <w:rsid w:val="00550804"/>
    <w:pPr>
      <w:spacing w:before="280" w:after="120"/>
    </w:pPr>
    <w:rPr>
      <w:b/>
      <w:bCs/>
    </w:rPr>
  </w:style>
  <w:style w:type="character" w:styleId="Hyperlink">
    <w:name w:val="Hyperlink"/>
    <w:basedOn w:val="Standardskrifttypeiafsnit"/>
    <w:uiPriority w:val="99"/>
    <w:unhideWhenUsed/>
    <w:rsid w:val="00CE7142"/>
    <w:rPr>
      <w:color w:val="2A2A2A" w:themeColor="hyperlink"/>
      <w:u w:val="single"/>
    </w:rPr>
  </w:style>
  <w:style w:type="character" w:customStyle="1" w:styleId="UnresolvedMention">
    <w:name w:val="Unresolved Mention"/>
    <w:basedOn w:val="Standardskrifttypeiafsnit"/>
    <w:uiPriority w:val="99"/>
    <w:semiHidden/>
    <w:unhideWhenUsed/>
    <w:rsid w:val="00CE7142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451DC3"/>
    <w:rPr>
      <w:color w:val="7F7F7F" w:themeColor="followedHyperlink"/>
      <w:u w:val="single"/>
    </w:rPr>
  </w:style>
  <w:style w:type="paragraph" w:styleId="Brdtekst">
    <w:name w:val="Body Text"/>
    <w:link w:val="BrdtekstTegn"/>
    <w:rsid w:val="00537E64"/>
    <w:pPr>
      <w:spacing w:after="120" w:line="276" w:lineRule="auto"/>
    </w:pPr>
    <w:rPr>
      <w:rFonts w:ascii="Garamond" w:hAnsi="Garamond"/>
      <w:kern w:val="24"/>
      <w:szCs w:val="22"/>
      <w:lang w:val="en-US"/>
      <w14:ligatures w14:val="standard"/>
    </w:rPr>
  </w:style>
  <w:style w:type="character" w:customStyle="1" w:styleId="BrdtekstTegn">
    <w:name w:val="Brødtekst Tegn"/>
    <w:basedOn w:val="Standardskrifttypeiafsnit"/>
    <w:link w:val="Brdtekst"/>
    <w:rsid w:val="00537E64"/>
    <w:rPr>
      <w:rFonts w:ascii="Garamond" w:hAnsi="Garamond"/>
      <w:kern w:val="24"/>
      <w:szCs w:val="22"/>
      <w:lang w:val="en-US"/>
      <w14:ligatures w14:val="standard"/>
    </w:rPr>
  </w:style>
  <w:style w:type="paragraph" w:styleId="Listeafsnit">
    <w:name w:val="List Paragraph"/>
    <w:basedOn w:val="Normal"/>
    <w:uiPriority w:val="34"/>
    <w:qFormat/>
    <w:rsid w:val="008606E4"/>
    <w:pPr>
      <w:spacing w:before="100" w:beforeAutospacing="1" w:after="100" w:afterAutospacing="1" w:line="240" w:lineRule="auto"/>
    </w:pPr>
    <w:rPr>
      <w:rFonts w:ascii="Calibri" w:hAnsi="Calibri" w:cs="Calibri"/>
      <w:color w:val="auto"/>
      <w:szCs w:val="20"/>
      <w:lang w:eastAsia="da-DK"/>
    </w:rPr>
  </w:style>
  <w:style w:type="table" w:styleId="Tabel-Gitter">
    <w:name w:val="Table Grid"/>
    <w:basedOn w:val="Tabel-Normal"/>
    <w:uiPriority w:val="39"/>
    <w:rsid w:val="001905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pstilling-talellerbogst">
    <w:name w:val="List Number"/>
    <w:basedOn w:val="Normal"/>
    <w:uiPriority w:val="99"/>
    <w:unhideWhenUsed/>
    <w:rsid w:val="001F7048"/>
    <w:pPr>
      <w:numPr>
        <w:numId w:val="12"/>
      </w:numPr>
      <w:contextualSpacing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D5486E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D5486E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D5486E"/>
    <w:rPr>
      <w:color w:val="000000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D5486E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D5486E"/>
    <w:rPr>
      <w:b/>
      <w:bCs/>
      <w:color w:val="000000"/>
      <w:sz w:val="20"/>
      <w:szCs w:val="20"/>
    </w:rPr>
  </w:style>
  <w:style w:type="character" w:customStyle="1" w:styleId="cf01">
    <w:name w:val="cf01"/>
    <w:basedOn w:val="Standardskrifttypeiafsnit"/>
    <w:rsid w:val="001E7201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4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3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mitcfu.dk/lnkyra5" TargetMode="External"/><Relationship Id="rId18" Type="http://schemas.openxmlformats.org/officeDocument/2006/relationships/image" Target="media/image4.jpg"/><Relationship Id="rId26" Type="http://schemas.openxmlformats.org/officeDocument/2006/relationships/hyperlink" Target="https://kp.mitcfu.dk/135944602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mitcfu.dk/lnkyrxw" TargetMode="External"/><Relationship Id="rId7" Type="http://schemas.openxmlformats.org/officeDocument/2006/relationships/settings" Target="settings.xml"/><Relationship Id="rId12" Type="http://schemas.openxmlformats.org/officeDocument/2006/relationships/hyperlink" Target="http://mitcfu.dk/lnkyra5" TargetMode="External"/><Relationship Id="rId17" Type="http://schemas.openxmlformats.org/officeDocument/2006/relationships/hyperlink" Target="http://mitcfu.dk/lnkyrxw" TargetMode="External"/><Relationship Id="rId25" Type="http://schemas.openxmlformats.org/officeDocument/2006/relationships/hyperlink" Target="https://naturporten.dk/leksikon/danmarks-dyr/insekter/eghjort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bogstavmusikanterne.dk/wp-content/uploads/2012/09/proccesser-gr%C3%B8n-med-ord4.pdf" TargetMode="External"/><Relationship Id="rId20" Type="http://schemas.openxmlformats.org/officeDocument/2006/relationships/hyperlink" Target="https://www.vildmaskine.dk/wp-content/uploads/2014/11/DET-SNER-MED-FJER-Undervisningsforl%C3%B8b_L%C3%86SE-PDF-2.pdf" TargetMode="External"/><Relationship Id="rId29" Type="http://schemas.openxmlformats.org/officeDocument/2006/relationships/hyperlink" Target="http://mitcfu.dk/lnkyb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5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yperlink" Target="http://mitcfu.dk/lnkyrxz" TargetMode="External"/><Relationship Id="rId28" Type="http://schemas.openxmlformats.org/officeDocument/2006/relationships/hyperlink" Target="https://mitcfu.dk/CFUFH0590037275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kp.mitcfu.dk/CFUEBOG1127180" TargetMode="External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https://mitcfu.dk/CFUEBOG1127180" TargetMode="External"/><Relationship Id="rId27" Type="http://schemas.openxmlformats.org/officeDocument/2006/relationships/hyperlink" Target="https://mitcfu.dk/51595459" TargetMode="External"/><Relationship Id="rId30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gr\Downloads\CFU_P&#230;dagogisk-Vejledning%20(4).dotx" TargetMode="External"/></Relationships>
</file>

<file path=word/theme/theme1.xml><?xml version="1.0" encoding="utf-8"?>
<a:theme xmlns:a="http://schemas.openxmlformats.org/drawingml/2006/main" name="CFU_PowerPoint_Theme">
  <a:themeElements>
    <a:clrScheme name="CFU">
      <a:dk1>
        <a:srgbClr val="2A2A2A"/>
      </a:dk1>
      <a:lt1>
        <a:srgbClr val="EEF3E3"/>
      </a:lt1>
      <a:dk2>
        <a:srgbClr val="872C59"/>
      </a:dk2>
      <a:lt2>
        <a:srgbClr val="FFFFFF"/>
      </a:lt2>
      <a:accent1>
        <a:srgbClr val="F05923"/>
      </a:accent1>
      <a:accent2>
        <a:srgbClr val="FFCD00"/>
      </a:accent2>
      <a:accent3>
        <a:srgbClr val="B7819C"/>
      </a:accent3>
      <a:accent4>
        <a:srgbClr val="F69C7B"/>
      </a:accent4>
      <a:accent5>
        <a:srgbClr val="FFE166"/>
      </a:accent5>
      <a:accent6>
        <a:srgbClr val="7F7F7F"/>
      </a:accent6>
      <a:hlink>
        <a:srgbClr val="2A2A2A"/>
      </a:hlink>
      <a:folHlink>
        <a:srgbClr val="7F7F7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CFU_PowerPoint_Theme" id="{7ABD3D4E-249F-974D-861A-7A5F5E99F6EB}" vid="{C840BA66-42DF-1849-83F1-598020B5FC5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0793152213AB543A430B8FE5C95C7F0" ma:contentTypeVersion="16" ma:contentTypeDescription="Opret et nyt dokument." ma:contentTypeScope="" ma:versionID="a166ccc29b726491b7ea3e5cf0147fe8">
  <xsd:schema xmlns:xsd="http://www.w3.org/2001/XMLSchema" xmlns:xs="http://www.w3.org/2001/XMLSchema" xmlns:p="http://schemas.microsoft.com/office/2006/metadata/properties" xmlns:ns2="db5e4e26-a774-4089-af9d-49e166f48864" xmlns:ns3="938cb026-90ae-4e7b-968e-20d2d674c17b" targetNamespace="http://schemas.microsoft.com/office/2006/metadata/properties" ma:root="true" ma:fieldsID="4c6bb9fb9c0c2cab62f3e28131879eb0" ns2:_="" ns3:_="">
    <xsd:import namespace="db5e4e26-a774-4089-af9d-49e166f48864"/>
    <xsd:import namespace="938cb026-90ae-4e7b-968e-20d2d674c1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5e4e26-a774-4089-af9d-49e166f488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315ba257-2ce8-4821-9133-510de1ae0d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8cb026-90ae-4e7b-968e-20d2d674c17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eef2d4f-8041-42c3-be3a-533c4afa6bd9}" ma:internalName="TaxCatchAll" ma:showField="CatchAllData" ma:web="938cb026-90ae-4e7b-968e-20d2d674c1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b5e4e26-a774-4089-af9d-49e166f48864">
      <Terms xmlns="http://schemas.microsoft.com/office/infopath/2007/PartnerControls"/>
    </lcf76f155ced4ddcb4097134ff3c332f>
    <TaxCatchAll xmlns="938cb026-90ae-4e7b-968e-20d2d674c17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26930D-64AC-41FE-A051-2DEC8A4FA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5e4e26-a774-4089-af9d-49e166f48864"/>
    <ds:schemaRef ds:uri="938cb026-90ae-4e7b-968e-20d2d674c1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5AB8C5-A15A-441B-94A5-D73F75452E17}">
  <ds:schemaRefs>
    <ds:schemaRef ds:uri="http://schemas.microsoft.com/office/2006/metadata/properties"/>
    <ds:schemaRef ds:uri="http://schemas.microsoft.com/office/infopath/2007/PartnerControls"/>
    <ds:schemaRef ds:uri="db5e4e26-a774-4089-af9d-49e166f48864"/>
    <ds:schemaRef ds:uri="938cb026-90ae-4e7b-968e-20d2d674c17b"/>
  </ds:schemaRefs>
</ds:datastoreItem>
</file>

<file path=customXml/itemProps3.xml><?xml version="1.0" encoding="utf-8"?>
<ds:datastoreItem xmlns:ds="http://schemas.openxmlformats.org/officeDocument/2006/customXml" ds:itemID="{6AD8008D-F01E-46C0-85BE-D4F287964D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0B93360-90CC-4E82-B7E9-D1391CBFE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CFU_Pædagogisk-Vejledning (4).dotx</Template>
  <TotalTime>0</TotalTime>
  <Pages>5</Pages>
  <Words>1521</Words>
  <Characters>8340</Characters>
  <Application>Microsoft Office Word</Application>
  <DocSecurity>0</DocSecurity>
  <Lines>260</Lines>
  <Paragraphs>123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9738</CharactersWithSpaces>
  <SharedDoc>false</SharedDoc>
  <HLinks>
    <vt:vector size="60" baseType="variant">
      <vt:variant>
        <vt:i4>2031711</vt:i4>
      </vt:variant>
      <vt:variant>
        <vt:i4>24</vt:i4>
      </vt:variant>
      <vt:variant>
        <vt:i4>0</vt:i4>
      </vt:variant>
      <vt:variant>
        <vt:i4>5</vt:i4>
      </vt:variant>
      <vt:variant>
        <vt:lpwstr>http://mitcfu.dk/lnkybuk</vt:lpwstr>
      </vt:variant>
      <vt:variant>
        <vt:lpwstr/>
      </vt:variant>
      <vt:variant>
        <vt:i4>1835008</vt:i4>
      </vt:variant>
      <vt:variant>
        <vt:i4>21</vt:i4>
      </vt:variant>
      <vt:variant>
        <vt:i4>0</vt:i4>
      </vt:variant>
      <vt:variant>
        <vt:i4>5</vt:i4>
      </vt:variant>
      <vt:variant>
        <vt:lpwstr>https://mitcfu.dk/CFUFH0590037275</vt:lpwstr>
      </vt:variant>
      <vt:variant>
        <vt:lpwstr/>
      </vt:variant>
      <vt:variant>
        <vt:i4>2097274</vt:i4>
      </vt:variant>
      <vt:variant>
        <vt:i4>18</vt:i4>
      </vt:variant>
      <vt:variant>
        <vt:i4>0</vt:i4>
      </vt:variant>
      <vt:variant>
        <vt:i4>5</vt:i4>
      </vt:variant>
      <vt:variant>
        <vt:lpwstr>https://mitcfu.dk/51595459</vt:lpwstr>
      </vt:variant>
      <vt:variant>
        <vt:lpwstr/>
      </vt:variant>
      <vt:variant>
        <vt:i4>5636113</vt:i4>
      </vt:variant>
      <vt:variant>
        <vt:i4>15</vt:i4>
      </vt:variant>
      <vt:variant>
        <vt:i4>0</vt:i4>
      </vt:variant>
      <vt:variant>
        <vt:i4>5</vt:i4>
      </vt:variant>
      <vt:variant>
        <vt:lpwstr>https://naturporten.dk/leksikon/danmarks-dyr/insekter/eghjort</vt:lpwstr>
      </vt:variant>
      <vt:variant>
        <vt:lpwstr/>
      </vt:variant>
      <vt:variant>
        <vt:i4>1966162</vt:i4>
      </vt:variant>
      <vt:variant>
        <vt:i4>12</vt:i4>
      </vt:variant>
      <vt:variant>
        <vt:i4>0</vt:i4>
      </vt:variant>
      <vt:variant>
        <vt:i4>5</vt:i4>
      </vt:variant>
      <vt:variant>
        <vt:lpwstr>http://mitcfu.dk/lnkyrxz</vt:lpwstr>
      </vt:variant>
      <vt:variant>
        <vt:lpwstr/>
      </vt:variant>
      <vt:variant>
        <vt:i4>1245266</vt:i4>
      </vt:variant>
      <vt:variant>
        <vt:i4>9</vt:i4>
      </vt:variant>
      <vt:variant>
        <vt:i4>0</vt:i4>
      </vt:variant>
      <vt:variant>
        <vt:i4>5</vt:i4>
      </vt:variant>
      <vt:variant>
        <vt:lpwstr>http://mitcfu.dk/lnkyrxw</vt:lpwstr>
      </vt:variant>
      <vt:variant>
        <vt:lpwstr/>
      </vt:variant>
      <vt:variant>
        <vt:i4>1048618</vt:i4>
      </vt:variant>
      <vt:variant>
        <vt:i4>6</vt:i4>
      </vt:variant>
      <vt:variant>
        <vt:i4>0</vt:i4>
      </vt:variant>
      <vt:variant>
        <vt:i4>5</vt:i4>
      </vt:variant>
      <vt:variant>
        <vt:lpwstr>https://www.vildmaskine.dk/wp-content/uploads/2014/11/DET-SNER-MED-FJER-Undervisningsforl%C3%B8b_L%C3%86SE-PDF-2.pdf</vt:lpwstr>
      </vt:variant>
      <vt:variant>
        <vt:lpwstr/>
      </vt:variant>
      <vt:variant>
        <vt:i4>7733359</vt:i4>
      </vt:variant>
      <vt:variant>
        <vt:i4>3</vt:i4>
      </vt:variant>
      <vt:variant>
        <vt:i4>0</vt:i4>
      </vt:variant>
      <vt:variant>
        <vt:i4>5</vt:i4>
      </vt:variant>
      <vt:variant>
        <vt:lpwstr>https://kp.mitcfu.dk/CFUEBOG1127180</vt:lpwstr>
      </vt:variant>
      <vt:variant>
        <vt:lpwstr/>
      </vt:variant>
      <vt:variant>
        <vt:i4>1245266</vt:i4>
      </vt:variant>
      <vt:variant>
        <vt:i4>0</vt:i4>
      </vt:variant>
      <vt:variant>
        <vt:i4>0</vt:i4>
      </vt:variant>
      <vt:variant>
        <vt:i4>5</vt:i4>
      </vt:variant>
      <vt:variant>
        <vt:lpwstr>http://mitcfu.dk/lnkyrxw</vt:lpwstr>
      </vt:variant>
      <vt:variant>
        <vt:lpwstr/>
      </vt:variant>
      <vt:variant>
        <vt:i4>5308491</vt:i4>
      </vt:variant>
      <vt:variant>
        <vt:i4>0</vt:i4>
      </vt:variant>
      <vt:variant>
        <vt:i4>0</vt:i4>
      </vt:variant>
      <vt:variant>
        <vt:i4>5</vt:i4>
      </vt:variant>
      <vt:variant>
        <vt:lpwstr>http://mitcfu.dk/lnkyra5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Greve</dc:creator>
  <cp:keywords/>
  <dc:description/>
  <cp:lastModifiedBy>Karin Abrahamsen (KAAB) | VIA</cp:lastModifiedBy>
  <cp:revision>2</cp:revision>
  <cp:lastPrinted>2024-04-22T07:58:00Z</cp:lastPrinted>
  <dcterms:created xsi:type="dcterms:W3CDTF">2024-04-22T08:19:00Z</dcterms:created>
  <dcterms:modified xsi:type="dcterms:W3CDTF">2024-04-22T08:19:00Z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0x01010060793152213AB543A430B8FE5C95C7F0</vt:lpwstr>
  </property>
</Properties>
</file>