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34295" w14:textId="78528D3D" w:rsidR="00E273CA" w:rsidRDefault="004661EC" w:rsidP="00421BF1">
      <w:pPr>
        <w:pStyle w:val="Titel"/>
      </w:pPr>
      <w:bookmarkStart w:id="0" w:name="_GoBack"/>
      <w:bookmarkEnd w:id="0"/>
      <w:r>
        <w:rPr>
          <w:noProof/>
          <w:lang w:eastAsia="da-DK"/>
        </w:rPr>
        <w:drawing>
          <wp:anchor distT="0" distB="0" distL="0" distR="0" simplePos="0" relativeHeight="251658240" behindDoc="1" locked="0" layoutInCell="1" allowOverlap="1" wp14:anchorId="5761C277" wp14:editId="7468EE48">
            <wp:simplePos x="0" y="0"/>
            <wp:positionH relativeFrom="page">
              <wp:posOffset>431800</wp:posOffset>
            </wp:positionH>
            <wp:positionV relativeFrom="paragraph">
              <wp:posOffset>-39370</wp:posOffset>
            </wp:positionV>
            <wp:extent cx="960755" cy="960755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950206073"/>
          <w:placeholder>
            <w:docPart w:val="CE8D52D4ED304AA39413273F38273809"/>
          </w:placeholder>
          <w:picture/>
        </w:sdtPr>
        <w:sdtEndPr/>
        <w:sdtContent/>
      </w:sdt>
      <w:r w:rsidR="00E35BBF">
        <w:t>Atomkraft – ja tak!</w:t>
      </w:r>
    </w:p>
    <w:p w14:paraId="236E45CB" w14:textId="5DD788F0" w:rsidR="00CA4151" w:rsidRPr="00A64D1A" w:rsidRDefault="003D6A57" w:rsidP="00A64D1A">
      <w:pPr>
        <w:pStyle w:val="Lilleskrift"/>
        <w:rPr>
          <w:b/>
          <w:bCs w:val="0"/>
        </w:rPr>
      </w:pPr>
      <w:r w:rsidRPr="00CC471C">
        <w:rPr>
          <w:b/>
          <w:bCs w:val="0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0" wp14:anchorId="0A891970" wp14:editId="11A3C588">
                <wp:simplePos x="0" y="0"/>
                <wp:positionH relativeFrom="column">
                  <wp:posOffset>-1993265</wp:posOffset>
                </wp:positionH>
                <wp:positionV relativeFrom="page">
                  <wp:posOffset>2479837</wp:posOffset>
                </wp:positionV>
                <wp:extent cx="1713230" cy="599440"/>
                <wp:effectExtent l="0" t="0" r="127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AE680" w14:textId="322228AB" w:rsidR="001C3462" w:rsidRDefault="00520E94" w:rsidP="00CE7142">
                            <w:pPr>
                              <w:pStyle w:val="Lilleskrift"/>
                            </w:pPr>
                            <w:hyperlink r:id="rId12" w:history="1">
                              <w:r w:rsidR="001C3462" w:rsidRPr="00C9221C">
                                <w:rPr>
                                  <w:rStyle w:val="Hyperlink"/>
                                </w:rPr>
                                <w:t>https://mitcfu.dk/TV0000130616</w:t>
                              </w:r>
                            </w:hyperlink>
                          </w:p>
                          <w:p w14:paraId="6A49EF76" w14:textId="0BB54E56" w:rsidR="00CE7142" w:rsidRPr="00CE7142" w:rsidRDefault="001C3462" w:rsidP="00CE7142">
                            <w:pPr>
                              <w:pStyle w:val="Lilleskrift"/>
                              <w:rPr>
                                <w:rFonts w:cs="Times New Roman (Brødtekst CS)"/>
                                <w:b/>
                                <w:bCs w:val="0"/>
                                <w:color w:val="000000"/>
                                <w:spacing w:val="-1"/>
                              </w:rPr>
                            </w:pPr>
                            <w:r w:rsidRPr="00CE7142">
                              <w:rPr>
                                <w:rFonts w:cs="Times New Roman (Brødtekst CS)"/>
                                <w:b/>
                                <w:bCs w:val="0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891970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-156.95pt;margin-top:195.25pt;width:134.9pt;height:47.2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" o:allowoverlap="f" filled="f" stroked="f" strokeweight=".5pt">
                <v:textbox inset="0,0,0,0">
                  <w:txbxContent>
                    <w:p w14:paraId="458AE680" w14:textId="322228AB" w:rsidR="001C3462" w:rsidRDefault="00000000" w:rsidP="00CE7142">
                      <w:pPr>
                        <w:pStyle w:val="Lilleskrift"/>
                      </w:pPr>
                      <w:r>
                        <w:fldChar w:fldCharType="begin"/>
                      </w:r>
                      <w:r>
                        <w:instrText>HYPERLINK "https://mitcfu.dk/TV0000130616"</w:instrText>
                      </w:r>
                      <w:r>
                        <w:fldChar w:fldCharType="separate"/>
                      </w:r>
                      <w:r w:rsidR="001C3462" w:rsidRPr="00C9221C">
                        <w:rPr>
                          <w:rStyle w:val="Hyperlink"/>
                        </w:rPr>
                        <w:t>https://mitcfu.dk/TV0000130616</w:t>
                      </w:r>
                      <w:r>
                        <w:rPr>
                          <w:rStyle w:val="Hyperlink"/>
                        </w:rPr>
                        <w:fldChar w:fldCharType="end"/>
                      </w:r>
                    </w:p>
                    <w:p w14:paraId="6A49EF76" w14:textId="0BB54E56" w:rsidR="00CE7142" w:rsidRPr="00CE7142" w:rsidRDefault="001C3462" w:rsidP="00CE7142">
                      <w:pPr>
                        <w:pStyle w:val="Lilleskrift"/>
                        <w:rPr>
                          <w:rFonts w:cs="Times New Roman (Brødtekst CS)"/>
                          <w:b/>
                          <w:bCs w:val="0"/>
                          <w:color w:val="000000"/>
                          <w:spacing w:val="-1"/>
                        </w:rPr>
                      </w:pPr>
                      <w:r w:rsidRPr="00CE7142">
                        <w:rPr>
                          <w:rFonts w:cs="Times New Roman (Brødtekst CS)"/>
                          <w:b/>
                          <w:bCs w:val="0"/>
                          <w:color w:val="000000"/>
                          <w:spacing w:val="-1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64D1A" w:rsidRPr="00CC471C">
        <w:rPr>
          <w:b/>
          <w:bCs w:val="0"/>
        </w:rPr>
        <w:t>Tema</w:t>
      </w:r>
      <w:r w:rsidR="00CA4151" w:rsidRPr="00A64D1A">
        <w:tab/>
      </w:r>
      <w:r w:rsidR="00367FA2">
        <w:rPr>
          <w:bCs w:val="0"/>
        </w:rPr>
        <w:t>Aktivisme</w:t>
      </w:r>
      <w:r w:rsidR="00CA4151" w:rsidRPr="00A64D1A">
        <w:rPr>
          <w:bCs w:val="0"/>
        </w:rPr>
        <w:t xml:space="preserve">, </w:t>
      </w:r>
      <w:r w:rsidR="0068549C">
        <w:rPr>
          <w:bCs w:val="0"/>
        </w:rPr>
        <w:t>s</w:t>
      </w:r>
      <w:r w:rsidR="00367FA2">
        <w:rPr>
          <w:bCs w:val="0"/>
        </w:rPr>
        <w:t>logan</w:t>
      </w:r>
      <w:r w:rsidR="0068549C">
        <w:rPr>
          <w:bCs w:val="0"/>
        </w:rPr>
        <w:t>, logo</w:t>
      </w:r>
      <w:r w:rsidR="00415FB2">
        <w:rPr>
          <w:bCs w:val="0"/>
        </w:rPr>
        <w:t xml:space="preserve">, </w:t>
      </w:r>
      <w:r w:rsidR="00B370F7">
        <w:rPr>
          <w:bCs w:val="0"/>
        </w:rPr>
        <w:t>målgruppe, persona</w:t>
      </w:r>
    </w:p>
    <w:p w14:paraId="5878334B" w14:textId="0DC407A6" w:rsidR="00CA4151" w:rsidRPr="00A64D1A" w:rsidRDefault="00A64D1A" w:rsidP="00A64D1A">
      <w:pPr>
        <w:pStyle w:val="Lilleskrift"/>
      </w:pPr>
      <w:r w:rsidRPr="00CC471C">
        <w:rPr>
          <w:b/>
          <w:bCs w:val="0"/>
        </w:rPr>
        <w:t>Fag</w:t>
      </w:r>
      <w:r w:rsidR="00CA4151" w:rsidRPr="00A64D1A">
        <w:tab/>
      </w:r>
      <w:r w:rsidR="00367FA2">
        <w:rPr>
          <w:bCs w:val="0"/>
        </w:rPr>
        <w:t>Dansk</w:t>
      </w:r>
    </w:p>
    <w:p w14:paraId="1654A714" w14:textId="5F52A835" w:rsidR="00CA4151" w:rsidRPr="00A64D1A" w:rsidRDefault="00A64D1A" w:rsidP="00A64D1A">
      <w:pPr>
        <w:pStyle w:val="Lilleskrift"/>
      </w:pPr>
      <w:r w:rsidRPr="00CC471C">
        <w:rPr>
          <w:b/>
          <w:bCs w:val="0"/>
        </w:rPr>
        <w:t>Målgruppe</w:t>
      </w:r>
      <w:r w:rsidR="00CA4151" w:rsidRPr="00A64D1A">
        <w:tab/>
      </w:r>
      <w:r w:rsidR="00637625">
        <w:t>5. -10 klasse</w:t>
      </w:r>
    </w:p>
    <w:p w14:paraId="489A7425" w14:textId="5A682A16" w:rsidR="00CA4151" w:rsidRPr="00A64D1A" w:rsidRDefault="00A64D1A" w:rsidP="00A64D1A">
      <w:pPr>
        <w:pStyle w:val="Lilleskrift"/>
      </w:pPr>
      <w:r w:rsidRPr="00CC471C">
        <w:rPr>
          <w:b/>
          <w:bCs w:val="0"/>
        </w:rPr>
        <w:t>Type</w:t>
      </w:r>
      <w:r w:rsidR="00CA4151" w:rsidRPr="00A64D1A">
        <w:tab/>
      </w:r>
      <w:r w:rsidR="00D14F9D">
        <w:t xml:space="preserve">4. episode af </w:t>
      </w:r>
      <w:r w:rsidR="00CF030C">
        <w:t>dokumentar</w:t>
      </w:r>
      <w:r w:rsidR="004355B3">
        <w:t xml:space="preserve">serien </w:t>
      </w:r>
      <w:r w:rsidR="00D14F9D">
        <w:t>’Atomkraft – ja tak!’</w:t>
      </w:r>
    </w:p>
    <w:p w14:paraId="413D1A5D" w14:textId="2B1BCC31" w:rsidR="006351A3" w:rsidRDefault="006351A3" w:rsidP="00550804">
      <w:pPr>
        <w:pStyle w:val="Lilleskrift"/>
        <w:pBdr>
          <w:bottom w:val="single" w:sz="2" w:space="1" w:color="5F5F5F" w:themeColor="text1" w:themeTint="BF"/>
        </w:pBdr>
        <w:spacing w:before="360" w:line="40" w:lineRule="exact"/>
        <w:rPr>
          <w:b/>
          <w:bCs w:val="0"/>
        </w:rPr>
      </w:pPr>
    </w:p>
    <w:p w14:paraId="60292CF0" w14:textId="0E832F42" w:rsidR="006351A3" w:rsidRDefault="00514148" w:rsidP="006351A3">
      <w:pPr>
        <w:pStyle w:val="Overskrift1"/>
      </w:pPr>
      <w:r>
        <w:rPr>
          <w:noProof/>
          <w:lang w:eastAsia="da-DK"/>
        </w:rPr>
        <w:drawing>
          <wp:anchor distT="0" distB="0" distL="114300" distR="114300" simplePos="0" relativeHeight="251658243" behindDoc="0" locked="0" layoutInCell="1" allowOverlap="1" wp14:anchorId="68AA9396" wp14:editId="68D81B3C">
            <wp:simplePos x="0" y="0"/>
            <wp:positionH relativeFrom="column">
              <wp:posOffset>-1996440</wp:posOffset>
            </wp:positionH>
            <wp:positionV relativeFrom="paragraph">
              <wp:posOffset>594995</wp:posOffset>
            </wp:positionV>
            <wp:extent cx="1719580" cy="962660"/>
            <wp:effectExtent l="0" t="0" r="0" b="8890"/>
            <wp:wrapSquare wrapText="bothSides"/>
            <wp:docPr id="763607536" name="Billede 763607536" descr="Et billede, der indeholder Ansigt, tøj, Skæg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07536" name="Billede 1" descr="Et billede, der indeholder Ansigt, tøj, Skæg, menneske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96266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59">
        <w:t>F</w:t>
      </w:r>
      <w:r w:rsidR="00312103">
        <w:t>aglig vinkel</w:t>
      </w:r>
    </w:p>
    <w:p w14:paraId="7AF4BA5F" w14:textId="5CCAE355" w:rsidR="009B28EA" w:rsidRDefault="00044E59" w:rsidP="00631451">
      <w:r>
        <w:t xml:space="preserve">Ved hjælp af CFU-kapitelsæt finder du hurtigt klippet, hvor Anders Lund Madsen møder </w:t>
      </w:r>
      <w:r w:rsidR="00170DA3">
        <w:t>kvinden</w:t>
      </w:r>
      <w:r w:rsidR="00D5545F">
        <w:t xml:space="preserve">, der som ung </w:t>
      </w:r>
      <w:r w:rsidR="00170DA3">
        <w:t xml:space="preserve">aktivist </w:t>
      </w:r>
      <w:r w:rsidR="00D5545F">
        <w:t xml:space="preserve">skabte det ikoniske </w:t>
      </w:r>
      <w:r w:rsidR="00032E25">
        <w:t>slogan</w:t>
      </w:r>
      <w:r w:rsidR="00D5545F">
        <w:t xml:space="preserve"> ’Atomkraft – nej tak!’</w:t>
      </w:r>
      <w:r w:rsidR="006D5EB5">
        <w:t>, som er oversat til 55 sprog</w:t>
      </w:r>
      <w:r w:rsidR="00D5545F">
        <w:t>.</w:t>
      </w:r>
      <w:r w:rsidR="008D34C1">
        <w:t xml:space="preserve"> </w:t>
      </w:r>
      <w:r w:rsidR="009B28EA">
        <w:t>Klippet kan være en igangsætter, der giver eleverne mod på selv at</w:t>
      </w:r>
      <w:r w:rsidR="004859DC">
        <w:t xml:space="preserve"> fremstille</w:t>
      </w:r>
      <w:r w:rsidR="005C0618">
        <w:t xml:space="preserve"> </w:t>
      </w:r>
      <w:r w:rsidR="009D7945">
        <w:t xml:space="preserve">et </w:t>
      </w:r>
      <w:r w:rsidR="00612E1F">
        <w:t>logo med et slogan f</w:t>
      </w:r>
      <w:r w:rsidR="009D7945">
        <w:t>or</w:t>
      </w:r>
      <w:r w:rsidR="005C0618">
        <w:t xml:space="preserve"> en sag, de </w:t>
      </w:r>
      <w:r w:rsidR="009D7945">
        <w:t xml:space="preserve">selv </w:t>
      </w:r>
      <w:r w:rsidR="005C0618">
        <w:t>brænder for.</w:t>
      </w:r>
      <w:r w:rsidR="00D5545F">
        <w:t xml:space="preserve"> </w:t>
      </w:r>
    </w:p>
    <w:p w14:paraId="01354AC2" w14:textId="2401F308" w:rsidR="005C0618" w:rsidRDefault="005C0618" w:rsidP="00631451"/>
    <w:p w14:paraId="3B644156" w14:textId="275CFA13" w:rsidR="00307E45" w:rsidRDefault="004713FD" w:rsidP="00631451">
      <w:r>
        <w:t xml:space="preserve">Slogans er </w:t>
      </w:r>
      <w:r w:rsidR="005C0618">
        <w:t xml:space="preserve">en </w:t>
      </w:r>
      <w:r>
        <w:t xml:space="preserve">ultrakort </w:t>
      </w:r>
      <w:r w:rsidR="00170DA3">
        <w:t xml:space="preserve">argumenterende tekst, hvor det handler om at </w:t>
      </w:r>
      <w:r w:rsidR="00CA13C4">
        <w:t>påvirke andre</w:t>
      </w:r>
      <w:r w:rsidR="00307E45">
        <w:t>s holdning</w:t>
      </w:r>
      <w:r w:rsidR="0082545B">
        <w:t>/adfærd</w:t>
      </w:r>
      <w:r w:rsidR="00307E45">
        <w:t xml:space="preserve">. </w:t>
      </w:r>
      <w:r w:rsidR="004C2104">
        <w:t xml:space="preserve">For at kunne det, skal man kende sin </w:t>
      </w:r>
      <w:r w:rsidR="004C2104" w:rsidRPr="00E42053">
        <w:rPr>
          <w:i/>
          <w:iCs/>
        </w:rPr>
        <w:t>målgruppe</w:t>
      </w:r>
      <w:r w:rsidR="004C2104">
        <w:t xml:space="preserve">. </w:t>
      </w:r>
      <w:r w:rsidR="00C87F6A">
        <w:t xml:space="preserve">Det kan man bl.a. gøre ved at beskrive </w:t>
      </w:r>
      <w:r w:rsidR="00E42053">
        <w:t>en</w:t>
      </w:r>
      <w:r w:rsidR="00DE121F">
        <w:t xml:space="preserve"> </w:t>
      </w:r>
      <w:r w:rsidR="00C87F6A" w:rsidRPr="00DE121F">
        <w:rPr>
          <w:i/>
          <w:iCs/>
        </w:rPr>
        <w:t>persona</w:t>
      </w:r>
      <w:r w:rsidR="00C87F6A">
        <w:t xml:space="preserve">, som er en levende beskrivelse af </w:t>
      </w:r>
      <w:r w:rsidR="00C76CC7">
        <w:t>semi-fiktiv person.</w:t>
      </w:r>
    </w:p>
    <w:p w14:paraId="3F73C1D3" w14:textId="43BA70CF" w:rsidR="00DE121F" w:rsidRPr="001737C1" w:rsidRDefault="0045266B" w:rsidP="00DE121F">
      <w:pPr>
        <w:pStyle w:val="NormalWeb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1737C1">
        <w:rPr>
          <w:rFonts w:asciiTheme="minorHAnsi" w:hAnsiTheme="minorHAnsi" w:cstheme="minorHAnsi"/>
          <w:sz w:val="20"/>
          <w:szCs w:val="20"/>
        </w:rPr>
        <w:t xml:space="preserve">Værdien af beslutsomhed og praktisk handling frem for et mere teoretisk forhold til virkeligheden er kernen i aktivisme. </w:t>
      </w:r>
      <w:r w:rsidR="00071640">
        <w:rPr>
          <w:rFonts w:asciiTheme="minorHAnsi" w:hAnsiTheme="minorHAnsi" w:cstheme="minorHAnsi"/>
          <w:sz w:val="20"/>
          <w:szCs w:val="20"/>
        </w:rPr>
        <w:t xml:space="preserve">Når man inddrager aktivistiske </w:t>
      </w:r>
      <w:r w:rsidR="00CD4D3E">
        <w:rPr>
          <w:rFonts w:asciiTheme="minorHAnsi" w:hAnsiTheme="minorHAnsi" w:cstheme="minorHAnsi"/>
          <w:sz w:val="20"/>
          <w:szCs w:val="20"/>
        </w:rPr>
        <w:t xml:space="preserve">slogans </w:t>
      </w:r>
      <w:r w:rsidR="00071640">
        <w:rPr>
          <w:rFonts w:asciiTheme="minorHAnsi" w:hAnsiTheme="minorHAnsi" w:cstheme="minorHAnsi"/>
          <w:sz w:val="20"/>
          <w:szCs w:val="20"/>
        </w:rPr>
        <w:t xml:space="preserve">i </w:t>
      </w:r>
      <w:r w:rsidR="0060105C">
        <w:rPr>
          <w:rFonts w:asciiTheme="minorHAnsi" w:hAnsiTheme="minorHAnsi" w:cstheme="minorHAnsi"/>
          <w:sz w:val="20"/>
          <w:szCs w:val="20"/>
        </w:rPr>
        <w:t xml:space="preserve">undervisningen, </w:t>
      </w:r>
      <w:r w:rsidR="00A42CA8">
        <w:rPr>
          <w:rFonts w:asciiTheme="minorHAnsi" w:hAnsiTheme="minorHAnsi" w:cstheme="minorHAnsi"/>
          <w:sz w:val="20"/>
          <w:szCs w:val="20"/>
        </w:rPr>
        <w:t>kommer man ikke udenom etiske dilemmaer</w:t>
      </w:r>
      <w:r w:rsidR="00330CD9">
        <w:rPr>
          <w:rFonts w:asciiTheme="minorHAnsi" w:hAnsiTheme="minorHAnsi" w:cstheme="minorHAnsi"/>
          <w:sz w:val="20"/>
          <w:szCs w:val="20"/>
        </w:rPr>
        <w:t xml:space="preserve"> og kildekritik</w:t>
      </w:r>
      <w:r w:rsidR="00A42CA8">
        <w:rPr>
          <w:rFonts w:asciiTheme="minorHAnsi" w:hAnsiTheme="minorHAnsi" w:cstheme="minorHAnsi"/>
          <w:sz w:val="20"/>
          <w:szCs w:val="20"/>
        </w:rPr>
        <w:t xml:space="preserve">, </w:t>
      </w:r>
      <w:r w:rsidR="00A00EE7">
        <w:rPr>
          <w:rFonts w:asciiTheme="minorHAnsi" w:hAnsiTheme="minorHAnsi" w:cstheme="minorHAnsi"/>
          <w:sz w:val="20"/>
          <w:szCs w:val="20"/>
        </w:rPr>
        <w:t>F</w:t>
      </w:r>
      <w:r w:rsidR="000D4771">
        <w:rPr>
          <w:rFonts w:asciiTheme="minorHAnsi" w:hAnsiTheme="minorHAnsi" w:cstheme="minorHAnsi"/>
          <w:sz w:val="20"/>
          <w:szCs w:val="20"/>
        </w:rPr>
        <w:t>o</w:t>
      </w:r>
      <w:r w:rsidR="00785528">
        <w:rPr>
          <w:rFonts w:asciiTheme="minorHAnsi" w:hAnsiTheme="minorHAnsi" w:cstheme="minorHAnsi"/>
          <w:sz w:val="20"/>
          <w:szCs w:val="20"/>
        </w:rPr>
        <w:t>r</w:t>
      </w:r>
      <w:r w:rsidR="00BB3ABF">
        <w:rPr>
          <w:rFonts w:asciiTheme="minorHAnsi" w:hAnsiTheme="minorHAnsi" w:cstheme="minorHAnsi"/>
          <w:sz w:val="20"/>
          <w:szCs w:val="20"/>
        </w:rPr>
        <w:t xml:space="preserve"> slogans</w:t>
      </w:r>
      <w:r w:rsidR="00FF76A1">
        <w:rPr>
          <w:rFonts w:asciiTheme="minorHAnsi" w:hAnsiTheme="minorHAnsi" w:cstheme="minorHAnsi"/>
          <w:sz w:val="20"/>
          <w:szCs w:val="20"/>
        </w:rPr>
        <w:t>, som vil ændre verden</w:t>
      </w:r>
      <w:r w:rsidR="00A00EE7">
        <w:rPr>
          <w:rFonts w:asciiTheme="minorHAnsi" w:hAnsiTheme="minorHAnsi" w:cstheme="minorHAnsi"/>
          <w:sz w:val="20"/>
          <w:szCs w:val="20"/>
        </w:rPr>
        <w:t>,</w:t>
      </w:r>
      <w:r w:rsidR="00BB3ABF">
        <w:rPr>
          <w:rFonts w:asciiTheme="minorHAnsi" w:hAnsiTheme="minorHAnsi" w:cstheme="minorHAnsi"/>
          <w:sz w:val="20"/>
          <w:szCs w:val="20"/>
        </w:rPr>
        <w:t xml:space="preserve"> </w:t>
      </w:r>
      <w:r w:rsidR="00785528">
        <w:rPr>
          <w:rFonts w:asciiTheme="minorHAnsi" w:hAnsiTheme="minorHAnsi" w:cstheme="minorHAnsi"/>
          <w:sz w:val="20"/>
          <w:szCs w:val="20"/>
        </w:rPr>
        <w:t>spænder fra</w:t>
      </w:r>
      <w:r w:rsidR="00DE121F" w:rsidRPr="001737C1">
        <w:rPr>
          <w:rFonts w:asciiTheme="minorHAnsi" w:hAnsiTheme="minorHAnsi" w:cstheme="minorHAnsi"/>
          <w:sz w:val="20"/>
          <w:szCs w:val="20"/>
        </w:rPr>
        <w:t xml:space="preserve"> </w:t>
      </w:r>
      <w:r w:rsidR="002C6A44">
        <w:rPr>
          <w:rFonts w:asciiTheme="minorHAnsi" w:hAnsiTheme="minorHAnsi" w:cstheme="minorHAnsi"/>
          <w:sz w:val="20"/>
          <w:szCs w:val="20"/>
        </w:rPr>
        <w:t xml:space="preserve">gode råd til ensidig </w:t>
      </w:r>
      <w:r w:rsidR="00BB3ABF">
        <w:rPr>
          <w:rFonts w:asciiTheme="minorHAnsi" w:hAnsiTheme="minorHAnsi" w:cstheme="minorHAnsi"/>
          <w:sz w:val="20"/>
          <w:szCs w:val="20"/>
        </w:rPr>
        <w:t>propaganda</w:t>
      </w:r>
      <w:r w:rsidR="002C6A44">
        <w:rPr>
          <w:rFonts w:asciiTheme="minorHAnsi" w:hAnsiTheme="minorHAnsi" w:cstheme="minorHAnsi"/>
          <w:sz w:val="20"/>
          <w:szCs w:val="20"/>
        </w:rPr>
        <w:t>.</w:t>
      </w:r>
      <w:r w:rsidR="00DE121F" w:rsidRPr="001737C1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E88BC99" w14:textId="6D748CBF" w:rsidR="00550804" w:rsidRDefault="00840D50" w:rsidP="00550804">
      <w:pPr>
        <w:pStyle w:val="Overskrift1"/>
      </w:pPr>
      <w:r>
        <w:t>Ideer til undervisningen</w:t>
      </w:r>
    </w:p>
    <w:p w14:paraId="3F2FF14F" w14:textId="2B486B42" w:rsidR="000071E2" w:rsidRDefault="00603513" w:rsidP="00D55757">
      <w:pPr>
        <w:pStyle w:val="Mellemrubrik"/>
        <w:spacing w:before="0" w:after="80"/>
      </w:pPr>
      <w:r>
        <w:rPr>
          <w:noProof/>
          <w:lang w:eastAsia="da-DK"/>
        </w:rPr>
        <w:drawing>
          <wp:anchor distT="0" distB="0" distL="114300" distR="114300" simplePos="0" relativeHeight="251658247" behindDoc="0" locked="0" layoutInCell="1" allowOverlap="1" wp14:anchorId="087092F7" wp14:editId="1E081603">
            <wp:simplePos x="0" y="0"/>
            <wp:positionH relativeFrom="column">
              <wp:posOffset>-1997710</wp:posOffset>
            </wp:positionH>
            <wp:positionV relativeFrom="paragraph">
              <wp:posOffset>273685</wp:posOffset>
            </wp:positionV>
            <wp:extent cx="1706880" cy="838835"/>
            <wp:effectExtent l="0" t="0" r="7620" b="0"/>
            <wp:wrapSquare wrapText="bothSides"/>
            <wp:docPr id="335649494" name="Billede 335649494" descr="Et billede, der indeholder tekst, tøj, menneske, ja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49494" name="Billede 1" descr="Et billede, der indeholder tekst, tøj, menneske, jakke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8388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EEC">
        <w:t xml:space="preserve">Aktivistiske </w:t>
      </w:r>
      <w:r w:rsidR="001972FA">
        <w:t>slogans</w:t>
      </w:r>
    </w:p>
    <w:p w14:paraId="492E4A0D" w14:textId="185A2072" w:rsidR="00B83161" w:rsidRDefault="005D53DF" w:rsidP="00D55757">
      <w:pPr>
        <w:pStyle w:val="Mellemrubrik"/>
        <w:spacing w:before="0" w:after="80"/>
        <w:rPr>
          <w:b w:val="0"/>
          <w:bCs w:val="0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2D4C7C4" wp14:editId="0D764904">
                <wp:simplePos x="0" y="0"/>
                <wp:positionH relativeFrom="column">
                  <wp:posOffset>-1995170</wp:posOffset>
                </wp:positionH>
                <wp:positionV relativeFrom="paragraph">
                  <wp:posOffset>882650</wp:posOffset>
                </wp:positionV>
                <wp:extent cx="1706880" cy="785495"/>
                <wp:effectExtent l="0" t="0" r="7620" b="14605"/>
                <wp:wrapNone/>
                <wp:docPr id="2000910155" name="Tekstfelt 2000910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98767" w14:textId="47752A40" w:rsidR="00C93E33" w:rsidRPr="00911080" w:rsidRDefault="000B545A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Foran gavlmaleriet i Århus får </w:t>
                            </w:r>
                            <w:r w:rsidR="00C4481A" w:rsidRPr="00911080">
                              <w:rPr>
                                <w:i/>
                                <w:iCs/>
                              </w:rPr>
                              <w:t xml:space="preserve">Ander Lund Madsen </w:t>
                            </w:r>
                            <w:r w:rsidR="0024145A">
                              <w:rPr>
                                <w:i/>
                                <w:iCs/>
                              </w:rPr>
                              <w:t xml:space="preserve">gode råd af Anne Lund, som er </w:t>
                            </w:r>
                            <w:r w:rsidR="00B74814">
                              <w:rPr>
                                <w:i/>
                                <w:iCs/>
                              </w:rPr>
                              <w:t>kvind</w:t>
                            </w:r>
                            <w:r w:rsidR="001A43A4">
                              <w:rPr>
                                <w:i/>
                                <w:iCs/>
                              </w:rPr>
                              <w:t xml:space="preserve">en bag solmærket.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D4C7C4" id="Tekstfelt 2000910155" o:spid="_x0000_s1027" type="#_x0000_t202" style="position:absolute;margin-left:-157.1pt;margin-top:69.5pt;width:134.4pt;height:61.8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" filled="f" stroked="f" strokeweight=".5pt">
                <v:textbox inset="0,0,0,0">
                  <w:txbxContent>
                    <w:p w14:paraId="16298767" w14:textId="47752A40" w:rsidR="00C93E33" w:rsidRPr="00911080" w:rsidRDefault="000B545A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Foran gavlmaleriet i Århus får </w:t>
                      </w:r>
                      <w:r w:rsidR="00C4481A" w:rsidRPr="00911080">
                        <w:rPr>
                          <w:i/>
                          <w:iCs/>
                        </w:rPr>
                        <w:t xml:space="preserve">Ander Lund Madsen </w:t>
                      </w:r>
                      <w:r w:rsidR="0024145A">
                        <w:rPr>
                          <w:i/>
                          <w:iCs/>
                        </w:rPr>
                        <w:t xml:space="preserve">gode råd af Anne Lund, som er </w:t>
                      </w:r>
                      <w:r w:rsidR="00B74814">
                        <w:rPr>
                          <w:i/>
                          <w:iCs/>
                        </w:rPr>
                        <w:t>kvind</w:t>
                      </w:r>
                      <w:r w:rsidR="001A43A4">
                        <w:rPr>
                          <w:i/>
                          <w:iCs/>
                        </w:rPr>
                        <w:t xml:space="preserve">en bag solmærket. </w:t>
                      </w:r>
                    </w:p>
                  </w:txbxContent>
                </v:textbox>
              </v:shape>
            </w:pict>
          </mc:Fallback>
        </mc:AlternateContent>
      </w:r>
      <w:r w:rsidR="00B83161">
        <w:rPr>
          <w:b w:val="0"/>
          <w:bCs w:val="0"/>
        </w:rPr>
        <w:t>Lad klassen samle eksempler på akti</w:t>
      </w:r>
      <w:r w:rsidR="009A20FC">
        <w:rPr>
          <w:b w:val="0"/>
          <w:bCs w:val="0"/>
        </w:rPr>
        <w:t xml:space="preserve">vistiske slogans </w:t>
      </w:r>
      <w:r w:rsidR="000C1B4B">
        <w:rPr>
          <w:b w:val="0"/>
          <w:bCs w:val="0"/>
        </w:rPr>
        <w:t>og undersøg, hvilke</w:t>
      </w:r>
      <w:r w:rsidR="00577EEC">
        <w:rPr>
          <w:b w:val="0"/>
          <w:bCs w:val="0"/>
        </w:rPr>
        <w:t>t</w:t>
      </w:r>
      <w:r w:rsidR="000C1B4B">
        <w:rPr>
          <w:b w:val="0"/>
          <w:bCs w:val="0"/>
        </w:rPr>
        <w:t xml:space="preserve"> ideologiske</w:t>
      </w:r>
      <w:r w:rsidR="009369B0">
        <w:rPr>
          <w:b w:val="0"/>
          <w:bCs w:val="0"/>
        </w:rPr>
        <w:t>,</w:t>
      </w:r>
      <w:r w:rsidR="00536A9A">
        <w:rPr>
          <w:b w:val="0"/>
          <w:bCs w:val="0"/>
        </w:rPr>
        <w:t xml:space="preserve"> </w:t>
      </w:r>
      <w:r w:rsidR="000C1B4B">
        <w:rPr>
          <w:b w:val="0"/>
          <w:bCs w:val="0"/>
        </w:rPr>
        <w:t>værdimæssige</w:t>
      </w:r>
      <w:r w:rsidR="00C52777">
        <w:rPr>
          <w:b w:val="0"/>
          <w:bCs w:val="0"/>
        </w:rPr>
        <w:t xml:space="preserve"> eller religiøse </w:t>
      </w:r>
      <w:r w:rsidR="002976DC">
        <w:rPr>
          <w:b w:val="0"/>
          <w:bCs w:val="0"/>
        </w:rPr>
        <w:t>tankesæt, der ligger bag</w:t>
      </w:r>
      <w:r w:rsidR="00DD26CC">
        <w:rPr>
          <w:b w:val="0"/>
          <w:bCs w:val="0"/>
        </w:rPr>
        <w:t xml:space="preserve"> </w:t>
      </w:r>
      <w:r w:rsidR="009A20FC">
        <w:rPr>
          <w:b w:val="0"/>
          <w:bCs w:val="0"/>
        </w:rPr>
        <w:t xml:space="preserve">fx </w:t>
      </w:r>
      <w:r w:rsidR="002520B0">
        <w:rPr>
          <w:b w:val="0"/>
          <w:bCs w:val="0"/>
        </w:rPr>
        <w:t xml:space="preserve">’Black lives matter’, </w:t>
      </w:r>
      <w:r w:rsidR="00E14A90">
        <w:rPr>
          <w:b w:val="0"/>
          <w:bCs w:val="0"/>
        </w:rPr>
        <w:t xml:space="preserve">Kør bil, når du kører bil, </w:t>
      </w:r>
      <w:r w:rsidR="00B61D8E">
        <w:rPr>
          <w:b w:val="0"/>
          <w:bCs w:val="0"/>
        </w:rPr>
        <w:t>I Danmark bor der flere grise end mennesker</w:t>
      </w:r>
      <w:r w:rsidR="00DD3C16">
        <w:rPr>
          <w:b w:val="0"/>
          <w:bCs w:val="0"/>
        </w:rPr>
        <w:t>,</w:t>
      </w:r>
      <w:r w:rsidR="00DF4024">
        <w:rPr>
          <w:b w:val="0"/>
          <w:bCs w:val="0"/>
        </w:rPr>
        <w:t xml:space="preserve"> </w:t>
      </w:r>
      <w:r w:rsidR="0006506D">
        <w:rPr>
          <w:b w:val="0"/>
          <w:bCs w:val="0"/>
        </w:rPr>
        <w:t>Abort slår børn ihjel</w:t>
      </w:r>
      <w:r w:rsidR="00062DB5">
        <w:rPr>
          <w:b w:val="0"/>
          <w:bCs w:val="0"/>
        </w:rPr>
        <w:t xml:space="preserve">! </w:t>
      </w:r>
      <w:r w:rsidR="00956BAD">
        <w:rPr>
          <w:b w:val="0"/>
          <w:bCs w:val="0"/>
        </w:rPr>
        <w:t>Der er ingen planet B!</w:t>
      </w:r>
      <w:r w:rsidR="00DD26CC">
        <w:rPr>
          <w:b w:val="0"/>
          <w:bCs w:val="0"/>
        </w:rPr>
        <w:t>?</w:t>
      </w:r>
      <w:r w:rsidR="00603513">
        <w:rPr>
          <w:b w:val="0"/>
          <w:bCs w:val="0"/>
        </w:rPr>
        <w:t xml:space="preserve"> </w:t>
      </w:r>
      <w:r w:rsidR="00134D18">
        <w:rPr>
          <w:b w:val="0"/>
          <w:bCs w:val="0"/>
        </w:rPr>
        <w:t>Slogan</w:t>
      </w:r>
      <w:r w:rsidR="00417896">
        <w:rPr>
          <w:b w:val="0"/>
          <w:bCs w:val="0"/>
        </w:rPr>
        <w:t>s bliver også brugt af etablerede politiske partier. Se</w:t>
      </w:r>
      <w:r w:rsidR="00CB754F">
        <w:rPr>
          <w:b w:val="0"/>
          <w:bCs w:val="0"/>
        </w:rPr>
        <w:t xml:space="preserve"> evt. </w:t>
      </w:r>
      <w:r w:rsidR="006B4E96">
        <w:rPr>
          <w:b w:val="0"/>
          <w:bCs w:val="0"/>
        </w:rPr>
        <w:t>YouTube-video</w:t>
      </w:r>
      <w:r w:rsidR="00B10F06">
        <w:rPr>
          <w:b w:val="0"/>
          <w:bCs w:val="0"/>
        </w:rPr>
        <w:t>:</w:t>
      </w:r>
      <w:r w:rsidR="00BD6DC6">
        <w:rPr>
          <w:b w:val="0"/>
          <w:bCs w:val="0"/>
        </w:rPr>
        <w:t xml:space="preserve"> </w:t>
      </w:r>
      <w:hyperlink r:id="rId15" w:history="1">
        <w:r w:rsidR="00890529">
          <w:rPr>
            <w:rStyle w:val="Hyperlink"/>
            <w:b w:val="0"/>
            <w:bCs w:val="0"/>
          </w:rPr>
          <w:t>How political slogans win elections</w:t>
        </w:r>
      </w:hyperlink>
      <w:r w:rsidR="00B10F06">
        <w:rPr>
          <w:b w:val="0"/>
          <w:bCs w:val="0"/>
        </w:rPr>
        <w:t>.</w:t>
      </w:r>
    </w:p>
    <w:p w14:paraId="1D46C6F6" w14:textId="2824550D" w:rsidR="00890529" w:rsidRPr="00B83161" w:rsidRDefault="00890529" w:rsidP="00D55757">
      <w:pPr>
        <w:pStyle w:val="Mellemrubrik"/>
        <w:spacing w:before="0" w:after="80"/>
        <w:rPr>
          <w:b w:val="0"/>
          <w:bCs w:val="0"/>
        </w:rPr>
      </w:pPr>
    </w:p>
    <w:p w14:paraId="57A8D6AE" w14:textId="48FFCCA1" w:rsidR="002A279B" w:rsidRDefault="000071E2" w:rsidP="00D55757">
      <w:pPr>
        <w:pStyle w:val="Mellemrubrik"/>
        <w:spacing w:before="0" w:after="80"/>
      </w:pPr>
      <w:r>
        <w:t>Hvad er din sag</w:t>
      </w:r>
      <w:r w:rsidR="000A35FE">
        <w:t>?</w:t>
      </w:r>
    </w:p>
    <w:p w14:paraId="0B986F56" w14:textId="6EEA3E3C" w:rsidR="00F04EE5" w:rsidRDefault="00931DAC" w:rsidP="00931DAC">
      <w:pPr>
        <w:pStyle w:val="Mellemrubrik"/>
        <w:spacing w:before="0" w:after="80"/>
        <w:rPr>
          <w:b w:val="0"/>
          <w:bCs w:val="0"/>
        </w:rPr>
      </w:pPr>
      <w:r>
        <w:rPr>
          <w:b w:val="0"/>
          <w:bCs w:val="0"/>
        </w:rPr>
        <w:t xml:space="preserve">Aktivisme er en af de deltagelsesformer, som kan være med til at skabe </w:t>
      </w:r>
      <w:r w:rsidR="00560BD6">
        <w:rPr>
          <w:b w:val="0"/>
          <w:bCs w:val="0"/>
        </w:rPr>
        <w:t xml:space="preserve">positive </w:t>
      </w:r>
      <w:r>
        <w:rPr>
          <w:b w:val="0"/>
          <w:bCs w:val="0"/>
        </w:rPr>
        <w:t>forandringer i samfundet</w:t>
      </w:r>
      <w:r w:rsidR="00560BD6">
        <w:rPr>
          <w:b w:val="0"/>
          <w:bCs w:val="0"/>
        </w:rPr>
        <w:t xml:space="preserve">, men </w:t>
      </w:r>
      <w:r w:rsidR="00336E91">
        <w:rPr>
          <w:b w:val="0"/>
          <w:bCs w:val="0"/>
        </w:rPr>
        <w:t xml:space="preserve">aktivisme </w:t>
      </w:r>
      <w:r w:rsidR="00560BD6">
        <w:rPr>
          <w:b w:val="0"/>
          <w:bCs w:val="0"/>
        </w:rPr>
        <w:t>kan også nedbryde demokrat</w:t>
      </w:r>
      <w:r w:rsidR="0067655B">
        <w:rPr>
          <w:b w:val="0"/>
          <w:bCs w:val="0"/>
        </w:rPr>
        <w:t>i</w:t>
      </w:r>
      <w:r w:rsidR="00BE5536">
        <w:rPr>
          <w:b w:val="0"/>
          <w:bCs w:val="0"/>
        </w:rPr>
        <w:t>er</w:t>
      </w:r>
      <w:r w:rsidR="00390D80">
        <w:rPr>
          <w:b w:val="0"/>
          <w:bCs w:val="0"/>
        </w:rPr>
        <w:t xml:space="preserve"> og </w:t>
      </w:r>
      <w:r w:rsidR="00981FDF">
        <w:rPr>
          <w:b w:val="0"/>
          <w:bCs w:val="0"/>
        </w:rPr>
        <w:t>fratage</w:t>
      </w:r>
      <w:r w:rsidR="0055241F">
        <w:rPr>
          <w:b w:val="0"/>
          <w:bCs w:val="0"/>
        </w:rPr>
        <w:t xml:space="preserve"> rettigheder fra andre</w:t>
      </w:r>
      <w:r>
        <w:rPr>
          <w:b w:val="0"/>
          <w:bCs w:val="0"/>
        </w:rPr>
        <w:t>.</w:t>
      </w:r>
    </w:p>
    <w:p w14:paraId="5EF56F14" w14:textId="5E0BF3E5" w:rsidR="00931DAC" w:rsidRPr="00D55757" w:rsidRDefault="00931DAC" w:rsidP="00931DAC">
      <w:pPr>
        <w:pStyle w:val="Mellemrubrik"/>
        <w:spacing w:before="0" w:after="80"/>
        <w:rPr>
          <w:b w:val="0"/>
          <w:bCs w:val="0"/>
        </w:rPr>
      </w:pPr>
      <w:r w:rsidRPr="00D55757">
        <w:rPr>
          <w:b w:val="0"/>
          <w:bCs w:val="0"/>
        </w:rPr>
        <w:t>Hvad brænder dine elever for, hvad vil de gerne lave om på</w:t>
      </w:r>
      <w:r w:rsidR="00A007B1">
        <w:rPr>
          <w:b w:val="0"/>
          <w:bCs w:val="0"/>
        </w:rPr>
        <w:t xml:space="preserve"> og hvilket medie vil de bruge? Vil de lave e</w:t>
      </w:r>
      <w:r w:rsidR="00FD7470">
        <w:rPr>
          <w:b w:val="0"/>
          <w:bCs w:val="0"/>
        </w:rPr>
        <w:t>n</w:t>
      </w:r>
      <w:r w:rsidR="00A007B1">
        <w:rPr>
          <w:b w:val="0"/>
          <w:bCs w:val="0"/>
        </w:rPr>
        <w:t xml:space="preserve"> badge, </w:t>
      </w:r>
      <w:r w:rsidR="00FD7470">
        <w:rPr>
          <w:b w:val="0"/>
          <w:bCs w:val="0"/>
        </w:rPr>
        <w:t>e</w:t>
      </w:r>
      <w:r w:rsidR="00394059">
        <w:rPr>
          <w:b w:val="0"/>
          <w:bCs w:val="0"/>
        </w:rPr>
        <w:t>t</w:t>
      </w:r>
      <w:r w:rsidR="00FD7470">
        <w:rPr>
          <w:b w:val="0"/>
          <w:bCs w:val="0"/>
        </w:rPr>
        <w:t xml:space="preserve"> </w:t>
      </w:r>
      <w:r w:rsidR="00394059">
        <w:rPr>
          <w:b w:val="0"/>
          <w:bCs w:val="0"/>
        </w:rPr>
        <w:t>stencil-tryk</w:t>
      </w:r>
      <w:r w:rsidR="00B14C75">
        <w:rPr>
          <w:b w:val="0"/>
          <w:bCs w:val="0"/>
        </w:rPr>
        <w:t>, en plakat eller</w:t>
      </w:r>
      <w:r w:rsidR="00A007B1">
        <w:rPr>
          <w:b w:val="0"/>
          <w:bCs w:val="0"/>
        </w:rPr>
        <w:t xml:space="preserve"> et meme?</w:t>
      </w:r>
    </w:p>
    <w:p w14:paraId="562E5897" w14:textId="00BA895C" w:rsidR="00597580" w:rsidRDefault="00252C1E" w:rsidP="00A417AF">
      <w:pPr>
        <w:pStyle w:val="Mellemrubrik"/>
        <w:spacing w:before="0" w:after="80"/>
        <w:rPr>
          <w:b w:val="0"/>
          <w:bCs w:val="0"/>
        </w:rPr>
      </w:pPr>
      <w:r>
        <w:rPr>
          <w:b w:val="0"/>
          <w:bCs w:val="0"/>
        </w:rPr>
        <w:lastRenderedPageBreak/>
        <w:t>Lad eleverne spekulere</w:t>
      </w:r>
      <w:r w:rsidR="00F50608">
        <w:rPr>
          <w:b w:val="0"/>
          <w:bCs w:val="0"/>
        </w:rPr>
        <w:t>r</w:t>
      </w:r>
      <w:r w:rsidR="005D27E5">
        <w:rPr>
          <w:b w:val="0"/>
          <w:bCs w:val="0"/>
        </w:rPr>
        <w:t xml:space="preserve"> over og </w:t>
      </w:r>
      <w:r w:rsidR="00F50608">
        <w:rPr>
          <w:b w:val="0"/>
          <w:bCs w:val="0"/>
        </w:rPr>
        <w:t>diskuterer</w:t>
      </w:r>
      <w:r>
        <w:rPr>
          <w:b w:val="0"/>
          <w:bCs w:val="0"/>
        </w:rPr>
        <w:t xml:space="preserve"> om, der er </w:t>
      </w:r>
      <w:r w:rsidR="00A97D20">
        <w:rPr>
          <w:b w:val="0"/>
          <w:bCs w:val="0"/>
        </w:rPr>
        <w:t>adfærd/holdninger</w:t>
      </w:r>
      <w:r w:rsidR="00255C36">
        <w:rPr>
          <w:b w:val="0"/>
          <w:bCs w:val="0"/>
        </w:rPr>
        <w:t>,</w:t>
      </w:r>
      <w:r w:rsidR="00A97D20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de ønsker </w:t>
      </w:r>
      <w:r w:rsidR="00812F95">
        <w:rPr>
          <w:b w:val="0"/>
          <w:bCs w:val="0"/>
        </w:rPr>
        <w:t>at påvirke</w:t>
      </w:r>
      <w:r w:rsidR="0099411D" w:rsidRPr="0099411D">
        <w:rPr>
          <w:b w:val="0"/>
          <w:bCs w:val="0"/>
        </w:rPr>
        <w:t>? D</w:t>
      </w:r>
      <w:r w:rsidR="0099411D">
        <w:rPr>
          <w:b w:val="0"/>
          <w:bCs w:val="0"/>
        </w:rPr>
        <w:t xml:space="preserve">et kan både være på skolen, i </w:t>
      </w:r>
      <w:r w:rsidR="00A417AF">
        <w:rPr>
          <w:b w:val="0"/>
          <w:bCs w:val="0"/>
        </w:rPr>
        <w:t>lokalområdet eller den store verden</w:t>
      </w:r>
      <w:r w:rsidR="00A97D20">
        <w:rPr>
          <w:b w:val="0"/>
          <w:bCs w:val="0"/>
        </w:rPr>
        <w:t>, de ønsker forandringer</w:t>
      </w:r>
      <w:r w:rsidR="00A417AF">
        <w:rPr>
          <w:b w:val="0"/>
          <w:bCs w:val="0"/>
        </w:rPr>
        <w:t xml:space="preserve">. </w:t>
      </w:r>
    </w:p>
    <w:p w14:paraId="03F81048" w14:textId="710C250A" w:rsidR="00E30C63" w:rsidRPr="00E30C63" w:rsidRDefault="00E30C63" w:rsidP="00A417AF">
      <w:pPr>
        <w:pStyle w:val="Mellemrubrik"/>
        <w:spacing w:before="0" w:after="80"/>
        <w:rPr>
          <w:b w:val="0"/>
          <w:bCs w:val="0"/>
        </w:rPr>
      </w:pPr>
      <w:r w:rsidRPr="00E30C63">
        <w:rPr>
          <w:b w:val="0"/>
          <w:bCs w:val="0"/>
        </w:rPr>
        <w:t>Fx</w:t>
      </w:r>
    </w:p>
    <w:p w14:paraId="5D7F3E56" w14:textId="6FCF6F91" w:rsidR="00812F95" w:rsidRPr="00297B17" w:rsidRDefault="006D3BBB" w:rsidP="00A417AF">
      <w:pPr>
        <w:pStyle w:val="Mellemrubrik"/>
        <w:spacing w:before="0" w:after="80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Jeg vil ikke </w:t>
      </w:r>
      <w:r w:rsidR="0023549A" w:rsidRPr="00297B17">
        <w:rPr>
          <w:b w:val="0"/>
          <w:bCs w:val="0"/>
          <w:i/>
          <w:iCs/>
        </w:rPr>
        <w:t>skamme mig over at have en pinlig hobby</w:t>
      </w:r>
    </w:p>
    <w:p w14:paraId="41E87D15" w14:textId="76A15BCF" w:rsidR="0023549A" w:rsidRPr="00297B17" w:rsidRDefault="0023549A" w:rsidP="00A417AF">
      <w:pPr>
        <w:pStyle w:val="Mellemrubrik"/>
        <w:spacing w:before="0" w:after="80"/>
        <w:rPr>
          <w:b w:val="0"/>
          <w:bCs w:val="0"/>
          <w:i/>
          <w:iCs/>
        </w:rPr>
      </w:pPr>
      <w:r w:rsidRPr="00297B17">
        <w:rPr>
          <w:b w:val="0"/>
          <w:bCs w:val="0"/>
          <w:i/>
          <w:iCs/>
        </w:rPr>
        <w:t xml:space="preserve">Jeg </w:t>
      </w:r>
      <w:r w:rsidR="00297B17">
        <w:rPr>
          <w:b w:val="0"/>
          <w:bCs w:val="0"/>
          <w:i/>
          <w:iCs/>
        </w:rPr>
        <w:t>drømmer om</w:t>
      </w:r>
      <w:r w:rsidR="00630F18">
        <w:rPr>
          <w:b w:val="0"/>
          <w:bCs w:val="0"/>
          <w:i/>
          <w:iCs/>
        </w:rPr>
        <w:t xml:space="preserve"> </w:t>
      </w:r>
      <w:r w:rsidR="006E2B90">
        <w:rPr>
          <w:b w:val="0"/>
          <w:bCs w:val="0"/>
          <w:i/>
          <w:iCs/>
        </w:rPr>
        <w:t>blomstrende grøfter og øget</w:t>
      </w:r>
      <w:r w:rsidR="00630F18">
        <w:rPr>
          <w:b w:val="0"/>
          <w:bCs w:val="0"/>
          <w:i/>
          <w:iCs/>
        </w:rPr>
        <w:t xml:space="preserve"> biodiversitet </w:t>
      </w:r>
      <w:r w:rsidR="00E122BE">
        <w:rPr>
          <w:b w:val="0"/>
          <w:bCs w:val="0"/>
          <w:i/>
          <w:iCs/>
        </w:rPr>
        <w:t xml:space="preserve">i </w:t>
      </w:r>
      <w:r w:rsidR="00617341">
        <w:rPr>
          <w:b w:val="0"/>
          <w:bCs w:val="0"/>
          <w:i/>
          <w:iCs/>
        </w:rPr>
        <w:t>mit kvarter</w:t>
      </w:r>
      <w:r w:rsidR="00597580" w:rsidRPr="00297B17">
        <w:rPr>
          <w:b w:val="0"/>
          <w:bCs w:val="0"/>
          <w:i/>
          <w:iCs/>
        </w:rPr>
        <w:t>!</w:t>
      </w:r>
    </w:p>
    <w:p w14:paraId="78547F93" w14:textId="7671C2CD" w:rsidR="00597580" w:rsidRPr="00297B17" w:rsidRDefault="00597580" w:rsidP="00A417AF">
      <w:pPr>
        <w:pStyle w:val="Mellemrubrik"/>
        <w:spacing w:before="0" w:after="80"/>
        <w:rPr>
          <w:b w:val="0"/>
          <w:bCs w:val="0"/>
          <w:i/>
          <w:iCs/>
        </w:rPr>
      </w:pPr>
      <w:r w:rsidRPr="00297B17">
        <w:rPr>
          <w:b w:val="0"/>
          <w:bCs w:val="0"/>
          <w:i/>
          <w:iCs/>
        </w:rPr>
        <w:t xml:space="preserve">Jeg </w:t>
      </w:r>
      <w:r w:rsidR="006D3BBB">
        <w:rPr>
          <w:b w:val="0"/>
          <w:bCs w:val="0"/>
          <w:i/>
          <w:iCs/>
        </w:rPr>
        <w:t xml:space="preserve">gider ikke </w:t>
      </w:r>
      <w:r w:rsidR="00E30C63">
        <w:rPr>
          <w:b w:val="0"/>
          <w:bCs w:val="0"/>
          <w:i/>
          <w:iCs/>
        </w:rPr>
        <w:t>være en</w:t>
      </w:r>
      <w:r w:rsidRPr="00297B17">
        <w:rPr>
          <w:b w:val="0"/>
          <w:bCs w:val="0"/>
          <w:i/>
          <w:iCs/>
        </w:rPr>
        <w:t xml:space="preserve"> mande</w:t>
      </w:r>
      <w:r w:rsidR="00107C32">
        <w:rPr>
          <w:b w:val="0"/>
          <w:bCs w:val="0"/>
          <w:i/>
          <w:iCs/>
        </w:rPr>
        <w:t>-</w:t>
      </w:r>
      <w:r w:rsidRPr="00297B17">
        <w:rPr>
          <w:b w:val="0"/>
          <w:bCs w:val="0"/>
          <w:i/>
          <w:iCs/>
        </w:rPr>
        <w:t>mand!</w:t>
      </w:r>
    </w:p>
    <w:p w14:paraId="4B5CC786" w14:textId="4B87572D" w:rsidR="00CE1D70" w:rsidRPr="00CE1D70" w:rsidRDefault="00BF213B" w:rsidP="00CE1D70">
      <w:pPr>
        <w:pStyle w:val="Mellemrubrik"/>
        <w:spacing w:after="80"/>
      </w:pPr>
      <w:r>
        <w:t>Beskriv målgruppe</w:t>
      </w:r>
    </w:p>
    <w:p w14:paraId="1445B537" w14:textId="3C385C1F" w:rsidR="00230B08" w:rsidRPr="00230B08" w:rsidRDefault="00CE1D70" w:rsidP="007221CD">
      <w:pPr>
        <w:pStyle w:val="NormalWeb"/>
        <w:spacing w:before="0" w:beforeAutospacing="0" w:after="240" w:afterAutospacing="0" w:line="276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376B90">
        <w:rPr>
          <w:rFonts w:asciiTheme="minorHAnsi" w:hAnsiTheme="minorHAnsi" w:cstheme="minorHAnsi"/>
          <w:sz w:val="20"/>
          <w:szCs w:val="20"/>
        </w:rPr>
        <w:t xml:space="preserve">Hvis </w:t>
      </w:r>
      <w:r>
        <w:rPr>
          <w:rFonts w:asciiTheme="minorHAnsi" w:hAnsiTheme="minorHAnsi" w:cstheme="minorHAnsi"/>
          <w:sz w:val="20"/>
          <w:szCs w:val="20"/>
        </w:rPr>
        <w:t>man</w:t>
      </w:r>
      <w:r w:rsidR="00230B08">
        <w:rPr>
          <w:rFonts w:asciiTheme="minorHAnsi" w:hAnsiTheme="minorHAnsi" w:cstheme="minorHAnsi"/>
          <w:sz w:val="20"/>
          <w:szCs w:val="20"/>
        </w:rPr>
        <w:t xml:space="preserve"> kender sin målgruppe, er det lettere at målrette sin kommunikation mod lige nøjagtig denne gruppe af mennesker</w:t>
      </w:r>
      <w:r w:rsidR="004934C5">
        <w:rPr>
          <w:rFonts w:asciiTheme="minorHAnsi" w:hAnsiTheme="minorHAnsi" w:cstheme="minorHAnsi"/>
          <w:sz w:val="20"/>
          <w:szCs w:val="20"/>
        </w:rPr>
        <w:t>. Det bliver lettere at</w:t>
      </w:r>
      <w:r w:rsidR="00612BAB">
        <w:rPr>
          <w:rFonts w:asciiTheme="minorHAnsi" w:hAnsiTheme="minorHAnsi" w:cstheme="minorHAnsi"/>
          <w:sz w:val="20"/>
          <w:szCs w:val="20"/>
        </w:rPr>
        <w:t xml:space="preserve"> vælge </w:t>
      </w:r>
      <w:r w:rsidR="00837B1E">
        <w:rPr>
          <w:rFonts w:asciiTheme="minorHAnsi" w:hAnsiTheme="minorHAnsi" w:cstheme="minorHAnsi"/>
          <w:sz w:val="20"/>
          <w:szCs w:val="20"/>
        </w:rPr>
        <w:t>farver</w:t>
      </w:r>
      <w:r w:rsidR="00612BAB">
        <w:rPr>
          <w:rFonts w:asciiTheme="minorHAnsi" w:hAnsiTheme="minorHAnsi" w:cstheme="minorHAnsi"/>
          <w:sz w:val="20"/>
          <w:szCs w:val="20"/>
        </w:rPr>
        <w:t xml:space="preserve">, </w:t>
      </w:r>
      <w:r w:rsidR="00837B1E">
        <w:rPr>
          <w:rFonts w:asciiTheme="minorHAnsi" w:hAnsiTheme="minorHAnsi" w:cstheme="minorHAnsi"/>
          <w:sz w:val="20"/>
          <w:szCs w:val="20"/>
        </w:rPr>
        <w:t>tekst</w:t>
      </w:r>
      <w:r w:rsidR="00612BAB">
        <w:rPr>
          <w:rFonts w:asciiTheme="minorHAnsi" w:hAnsiTheme="minorHAnsi" w:cstheme="minorHAnsi"/>
          <w:sz w:val="20"/>
          <w:szCs w:val="20"/>
        </w:rPr>
        <w:t xml:space="preserve"> </w:t>
      </w:r>
      <w:r w:rsidR="00A639FA">
        <w:rPr>
          <w:rFonts w:asciiTheme="minorHAnsi" w:hAnsiTheme="minorHAnsi" w:cstheme="minorHAnsi"/>
          <w:sz w:val="20"/>
          <w:szCs w:val="20"/>
        </w:rPr>
        <w:t>skrifttype og desig</w:t>
      </w:r>
      <w:r w:rsidR="00834BB9">
        <w:rPr>
          <w:rFonts w:asciiTheme="minorHAnsi" w:hAnsiTheme="minorHAnsi" w:cstheme="minorHAnsi"/>
          <w:sz w:val="20"/>
          <w:szCs w:val="20"/>
        </w:rPr>
        <w:t>n</w:t>
      </w:r>
      <w:r w:rsidR="009B2054">
        <w:rPr>
          <w:rFonts w:asciiTheme="minorHAnsi" w:hAnsiTheme="minorHAnsi" w:cstheme="minorHAnsi"/>
          <w:sz w:val="20"/>
          <w:szCs w:val="20"/>
        </w:rPr>
        <w:t xml:space="preserve">, som </w:t>
      </w:r>
      <w:r w:rsidR="001D215E">
        <w:rPr>
          <w:rFonts w:asciiTheme="minorHAnsi" w:hAnsiTheme="minorHAnsi" w:cstheme="minorHAnsi"/>
          <w:sz w:val="20"/>
          <w:szCs w:val="20"/>
        </w:rPr>
        <w:t xml:space="preserve">vil </w:t>
      </w:r>
      <w:r w:rsidR="00612BAB">
        <w:rPr>
          <w:rFonts w:asciiTheme="minorHAnsi" w:hAnsiTheme="minorHAnsi" w:cstheme="minorHAnsi"/>
          <w:sz w:val="20"/>
          <w:szCs w:val="20"/>
        </w:rPr>
        <w:t>fænge hos målgruppen</w:t>
      </w:r>
      <w:r w:rsidR="00230B08">
        <w:rPr>
          <w:rFonts w:asciiTheme="minorHAnsi" w:hAnsiTheme="minorHAnsi" w:cstheme="minorHAnsi"/>
          <w:sz w:val="20"/>
          <w:szCs w:val="20"/>
        </w:rPr>
        <w:t>. For at finde sin målgruppe, kan man benytte denne tjekliste:</w:t>
      </w:r>
    </w:p>
    <w:p w14:paraId="1687F66C" w14:textId="59CBF6F0" w:rsidR="00C76CC7" w:rsidRPr="001C7553" w:rsidRDefault="00C76CC7" w:rsidP="007221CD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1C7553">
        <w:rPr>
          <w:rFonts w:ascii="Arial" w:hAnsi="Arial" w:cs="Arial"/>
          <w:color w:val="000000"/>
          <w:sz w:val="20"/>
          <w:szCs w:val="20"/>
        </w:rPr>
        <w:t>Alder/livsfase/køn</w:t>
      </w:r>
    </w:p>
    <w:p w14:paraId="7905438E" w14:textId="03519788" w:rsidR="00C76CC7" w:rsidRPr="001C7553" w:rsidRDefault="00C76CC7" w:rsidP="007221CD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1C7553">
        <w:rPr>
          <w:rFonts w:ascii="Arial" w:hAnsi="Arial" w:cs="Arial"/>
          <w:color w:val="000000"/>
          <w:sz w:val="20"/>
          <w:szCs w:val="20"/>
        </w:rPr>
        <w:t>Job/interesser </w:t>
      </w:r>
    </w:p>
    <w:p w14:paraId="59FD92E0" w14:textId="0D55ADBA" w:rsidR="00C76CC7" w:rsidRPr="001C7553" w:rsidRDefault="00C76CC7" w:rsidP="007221CD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1C7553">
        <w:rPr>
          <w:rFonts w:ascii="Arial" w:hAnsi="Arial" w:cs="Arial"/>
          <w:color w:val="000000"/>
          <w:sz w:val="20"/>
          <w:szCs w:val="20"/>
        </w:rPr>
        <w:t>Behov, ønsker, drømme (tænke-verber: føler, elsker, kan godt lide osv.)</w:t>
      </w:r>
    </w:p>
    <w:p w14:paraId="6FF8719D" w14:textId="168F29E5" w:rsidR="00C76CC7" w:rsidRDefault="00C76CC7" w:rsidP="007221CD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1C7553">
        <w:rPr>
          <w:rFonts w:ascii="Arial" w:hAnsi="Arial" w:cs="Arial"/>
          <w:color w:val="000000"/>
          <w:sz w:val="20"/>
          <w:szCs w:val="20"/>
        </w:rPr>
        <w:t>Adjektiver</w:t>
      </w:r>
      <w:r>
        <w:rPr>
          <w:rFonts w:ascii="Arial" w:hAnsi="Arial" w:cs="Arial"/>
          <w:color w:val="000000"/>
          <w:sz w:val="20"/>
          <w:szCs w:val="20"/>
        </w:rPr>
        <w:t xml:space="preserve"> (siger noget om personerne)</w:t>
      </w:r>
    </w:p>
    <w:p w14:paraId="292B96DD" w14:textId="6C6C3FE3" w:rsidR="00C76CC7" w:rsidRDefault="00C76CC7" w:rsidP="007221CD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Adverbier (siger noget om det personerne gør, føler, mener, er) </w:t>
      </w:r>
    </w:p>
    <w:p w14:paraId="33A633AF" w14:textId="473D03A1" w:rsidR="00C76CC7" w:rsidRPr="0008700B" w:rsidRDefault="00AD1593" w:rsidP="000870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0"/>
          <w:szCs w:val="20"/>
          <w:lang w:val="en-US"/>
        </w:rPr>
      </w:pPr>
      <w:r w:rsidRPr="00AD1593">
        <w:rPr>
          <w:rFonts w:ascii="Arial" w:hAnsi="Arial" w:cs="Arial"/>
          <w:color w:val="000000"/>
          <w:sz w:val="20"/>
          <w:szCs w:val="20"/>
          <w:lang w:val="en-US"/>
        </w:rPr>
        <w:t xml:space="preserve">Konkret (don’t tell it </w:t>
      </w:r>
      <w:r>
        <w:rPr>
          <w:rFonts w:ascii="Arial" w:hAnsi="Arial" w:cs="Arial"/>
          <w:color w:val="000000"/>
          <w:sz w:val="20"/>
          <w:szCs w:val="20"/>
          <w:lang w:val="en-US"/>
        </w:rPr>
        <w:t>–</w:t>
      </w:r>
      <w:r w:rsidRPr="00AD1593">
        <w:rPr>
          <w:rFonts w:ascii="Arial" w:hAnsi="Arial" w:cs="Arial"/>
          <w:color w:val="000000"/>
          <w:sz w:val="20"/>
          <w:szCs w:val="20"/>
          <w:lang w:val="en-US"/>
        </w:rPr>
        <w:t xml:space="preserve"> s</w:t>
      </w:r>
      <w:r>
        <w:rPr>
          <w:rFonts w:ascii="Arial" w:hAnsi="Arial" w:cs="Arial"/>
          <w:color w:val="000000"/>
          <w:sz w:val="20"/>
          <w:szCs w:val="20"/>
          <w:lang w:val="en-US"/>
        </w:rPr>
        <w:t>how it</w:t>
      </w:r>
      <w:r w:rsidR="0008700B">
        <w:rPr>
          <w:rFonts w:ascii="Arial" w:hAnsi="Arial" w:cs="Arial"/>
          <w:color w:val="000000"/>
          <w:sz w:val="20"/>
          <w:szCs w:val="20"/>
          <w:lang w:val="en-US"/>
        </w:rPr>
        <w:t>)</w:t>
      </w:r>
      <w:r w:rsidR="00C76CC7" w:rsidRPr="0008700B">
        <w:rPr>
          <w:rFonts w:ascii="Arial" w:hAnsi="Arial" w:cs="Arial"/>
          <w:color w:val="000000"/>
          <w:sz w:val="20"/>
          <w:szCs w:val="20"/>
          <w:lang w:val="en-US"/>
        </w:rPr>
        <w:t> </w:t>
      </w:r>
    </w:p>
    <w:p w14:paraId="0B528512" w14:textId="77777777" w:rsidR="003247F5" w:rsidRDefault="003247F5" w:rsidP="003247F5">
      <w:pPr>
        <w:pStyle w:val="NormalWeb"/>
        <w:shd w:val="clear" w:color="auto" w:fill="FFFFFF"/>
        <w:spacing w:before="0" w:beforeAutospacing="0" w:after="0" w:afterAutospacing="0" w:line="313" w:lineRule="atLeast"/>
        <w:textAlignment w:val="baseline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47BB9846" w14:textId="19E40B69" w:rsidR="003247F5" w:rsidRDefault="00E32A84" w:rsidP="003247F5">
      <w:pPr>
        <w:pStyle w:val="NormalWeb"/>
        <w:shd w:val="clear" w:color="auto" w:fill="FFFFFF"/>
        <w:spacing w:before="0" w:beforeAutospacing="0" w:after="0" w:afterAutospacing="0" w:line="313" w:lineRule="atLeast"/>
        <w:textAlignment w:val="baseline"/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C96888B" wp14:editId="2557E6A1">
            <wp:extent cx="4697730" cy="3888740"/>
            <wp:effectExtent l="0" t="0" r="6350" b="7620"/>
            <wp:docPr id="69509897" name="Billede 69509897" descr="Et billede, der indeholder tekst, tøj, skærmbillede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9897" name="Billede 4" descr="Et billede, der indeholder tekst, tøj, skærmbillede, fodtøj&#10;&#10;Automatisk generere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8887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58D7" w14:textId="7907DC0F" w:rsidR="003247F5" w:rsidRPr="008C7148" w:rsidRDefault="008C7148" w:rsidP="003247F5">
      <w:pPr>
        <w:pStyle w:val="NormalWeb"/>
        <w:shd w:val="clear" w:color="auto" w:fill="FFFFFF"/>
        <w:spacing w:before="0" w:beforeAutospacing="0" w:after="0" w:afterAutospacing="0" w:line="313" w:lineRule="atLeast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 w:rsidRPr="008C7148">
        <w:rPr>
          <w:rFonts w:ascii="Arial" w:hAnsi="Arial" w:cs="Arial"/>
          <w:i/>
          <w:iCs/>
          <w:color w:val="000000"/>
          <w:sz w:val="20"/>
          <w:szCs w:val="20"/>
        </w:rPr>
        <w:t>Vælg kapitelsæt under afspilning o</w:t>
      </w:r>
      <w:r>
        <w:rPr>
          <w:rFonts w:ascii="Arial" w:hAnsi="Arial" w:cs="Arial"/>
          <w:i/>
          <w:iCs/>
          <w:color w:val="000000"/>
          <w:sz w:val="20"/>
          <w:szCs w:val="20"/>
        </w:rPr>
        <w:t>g find let klip</w:t>
      </w:r>
      <w:r w:rsidR="00F125C0">
        <w:rPr>
          <w:rFonts w:ascii="Arial" w:hAnsi="Arial" w:cs="Arial"/>
          <w:i/>
          <w:iCs/>
          <w:color w:val="000000"/>
          <w:sz w:val="20"/>
          <w:szCs w:val="20"/>
        </w:rPr>
        <w:t xml:space="preserve"> med elevspørgsmål.</w:t>
      </w:r>
    </w:p>
    <w:p w14:paraId="67EB8954" w14:textId="77777777" w:rsidR="003247F5" w:rsidRPr="008C7148" w:rsidRDefault="003247F5" w:rsidP="003247F5">
      <w:pPr>
        <w:pStyle w:val="NormalWeb"/>
        <w:shd w:val="clear" w:color="auto" w:fill="FFFFFF"/>
        <w:spacing w:before="0" w:beforeAutospacing="0" w:after="0" w:afterAutospacing="0" w:line="313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6D56725E" w14:textId="77777777" w:rsidR="003247F5" w:rsidRPr="008C7148" w:rsidRDefault="003247F5" w:rsidP="003247F5">
      <w:pPr>
        <w:pStyle w:val="NormalWeb"/>
        <w:shd w:val="clear" w:color="auto" w:fill="FFFFFF"/>
        <w:spacing w:before="0" w:beforeAutospacing="0" w:after="0" w:afterAutospacing="0" w:line="313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034FD354" w14:textId="5D5E33AB" w:rsidR="00D601AD" w:rsidRDefault="00575E8A" w:rsidP="00D601AD">
      <w:pPr>
        <w:pStyle w:val="Mellemrubrik"/>
        <w:spacing w:before="0" w:after="80"/>
      </w:pPr>
      <w:r>
        <w:rPr>
          <w:noProof/>
          <w:lang w:eastAsia="da-DK"/>
        </w:rPr>
        <w:drawing>
          <wp:anchor distT="0" distB="0" distL="114300" distR="114300" simplePos="0" relativeHeight="251658244" behindDoc="0" locked="0" layoutInCell="1" allowOverlap="1" wp14:anchorId="0A3A9279" wp14:editId="6E0B65A7">
            <wp:simplePos x="0" y="0"/>
            <wp:positionH relativeFrom="column">
              <wp:posOffset>-1995170</wp:posOffset>
            </wp:positionH>
            <wp:positionV relativeFrom="paragraph">
              <wp:posOffset>273685</wp:posOffset>
            </wp:positionV>
            <wp:extent cx="1706880" cy="2410460"/>
            <wp:effectExtent l="95250" t="95250" r="102870" b="104140"/>
            <wp:wrapSquare wrapText="bothSides"/>
            <wp:docPr id="381276193" name="Billede 381276193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76193" name="Billede 2" descr="Et billede, der indeholder tekst, skærmbillede, Font/skrifttype, nummer/tal&#10;&#10;Automatisk genereret beskrivels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"/>
                    <a:stretch/>
                  </pic:blipFill>
                  <pic:spPr bwMode="auto">
                    <a:xfrm>
                      <a:off x="0" y="0"/>
                      <a:ext cx="1706880" cy="241046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1AD">
        <w:t>Beskriv persona</w:t>
      </w:r>
    </w:p>
    <w:p w14:paraId="0A1993AC" w14:textId="1164CF82" w:rsidR="00C76CC7" w:rsidRPr="00D601AD" w:rsidRDefault="00C76CC7" w:rsidP="00D601AD">
      <w:pPr>
        <w:pStyle w:val="Mellemrubrik"/>
        <w:spacing w:before="0" w:after="80"/>
        <w:rPr>
          <w:rFonts w:cstheme="minorHAnsi"/>
          <w:b w:val="0"/>
          <w:bCs w:val="0"/>
          <w:color w:val="auto"/>
          <w:szCs w:val="20"/>
        </w:rPr>
      </w:pPr>
      <w:r w:rsidRPr="00D601AD">
        <w:rPr>
          <w:rFonts w:cstheme="minorHAnsi"/>
          <w:b w:val="0"/>
          <w:bCs w:val="0"/>
          <w:color w:val="auto"/>
          <w:szCs w:val="20"/>
        </w:rPr>
        <w:t>Hvis man virkelig vil kende sin målgruppe godt, så skal man beskrive en </w:t>
      </w:r>
      <w:r w:rsidRPr="00D601AD">
        <w:rPr>
          <w:rFonts w:cstheme="minorHAnsi"/>
          <w:b w:val="0"/>
          <w:bCs w:val="0"/>
          <w:i/>
          <w:iCs/>
          <w:color w:val="auto"/>
          <w:szCs w:val="20"/>
          <w:bdr w:val="none" w:sz="0" w:space="0" w:color="auto" w:frame="1"/>
        </w:rPr>
        <w:t>persona,</w:t>
      </w:r>
      <w:r w:rsidRPr="00D601AD">
        <w:rPr>
          <w:rFonts w:cstheme="minorHAnsi"/>
          <w:b w:val="0"/>
          <w:bCs w:val="0"/>
          <w:color w:val="auto"/>
          <w:szCs w:val="20"/>
        </w:rPr>
        <w:t> som er en semi-fiktiv person. I tv-udsendelse beskriver</w:t>
      </w:r>
      <w:r w:rsidR="00BA2F6C">
        <w:rPr>
          <w:rFonts w:cstheme="minorHAnsi"/>
          <w:b w:val="0"/>
          <w:bCs w:val="0"/>
          <w:color w:val="auto"/>
          <w:szCs w:val="20"/>
        </w:rPr>
        <w:t xml:space="preserve"> Anne Lund</w:t>
      </w:r>
      <w:r w:rsidR="007465D7" w:rsidRPr="00D601AD">
        <w:rPr>
          <w:rFonts w:cstheme="minorHAnsi"/>
          <w:b w:val="0"/>
          <w:bCs w:val="0"/>
          <w:color w:val="auto"/>
          <w:szCs w:val="20"/>
        </w:rPr>
        <w:t>, hvordan hun forestillede sig den kvinde</w:t>
      </w:r>
      <w:r w:rsidR="00AE62E2">
        <w:rPr>
          <w:rFonts w:cstheme="minorHAnsi"/>
          <w:b w:val="0"/>
          <w:bCs w:val="0"/>
          <w:color w:val="auto"/>
          <w:szCs w:val="20"/>
        </w:rPr>
        <w:t xml:space="preserve"> i 40’erne</w:t>
      </w:r>
      <w:r w:rsidR="007B73EA" w:rsidRPr="00D601AD">
        <w:rPr>
          <w:rFonts w:cstheme="minorHAnsi"/>
          <w:b w:val="0"/>
          <w:bCs w:val="0"/>
          <w:color w:val="auto"/>
          <w:szCs w:val="20"/>
        </w:rPr>
        <w:t>, der</w:t>
      </w:r>
      <w:r w:rsidR="003840E0">
        <w:rPr>
          <w:rFonts w:cstheme="minorHAnsi"/>
          <w:b w:val="0"/>
          <w:bCs w:val="0"/>
          <w:color w:val="auto"/>
          <w:szCs w:val="20"/>
        </w:rPr>
        <w:t xml:space="preserve"> ville</w:t>
      </w:r>
      <w:r w:rsidR="00F0017A">
        <w:rPr>
          <w:rFonts w:cstheme="minorHAnsi"/>
          <w:b w:val="0"/>
          <w:bCs w:val="0"/>
          <w:color w:val="auto"/>
          <w:szCs w:val="20"/>
        </w:rPr>
        <w:t xml:space="preserve"> sætte badge</w:t>
      </w:r>
      <w:r w:rsidR="004A4266">
        <w:rPr>
          <w:rFonts w:cstheme="minorHAnsi"/>
          <w:b w:val="0"/>
          <w:bCs w:val="0"/>
          <w:color w:val="auto"/>
          <w:szCs w:val="20"/>
        </w:rPr>
        <w:t>n</w:t>
      </w:r>
      <w:r w:rsidR="007B73EA" w:rsidRPr="00D601AD">
        <w:rPr>
          <w:rFonts w:cstheme="minorHAnsi"/>
          <w:b w:val="0"/>
          <w:bCs w:val="0"/>
          <w:color w:val="auto"/>
          <w:szCs w:val="20"/>
        </w:rPr>
        <w:t xml:space="preserve"> </w:t>
      </w:r>
      <w:r w:rsidR="005D144F" w:rsidRPr="00D601AD">
        <w:rPr>
          <w:rFonts w:cstheme="minorHAnsi"/>
          <w:b w:val="0"/>
          <w:bCs w:val="0"/>
          <w:color w:val="auto"/>
          <w:szCs w:val="20"/>
        </w:rPr>
        <w:t>’Atomkraft – nej tak!’</w:t>
      </w:r>
      <w:r w:rsidR="002A279B">
        <w:rPr>
          <w:rFonts w:cstheme="minorHAnsi"/>
          <w:b w:val="0"/>
          <w:bCs w:val="0"/>
          <w:color w:val="auto"/>
          <w:szCs w:val="20"/>
        </w:rPr>
        <w:t xml:space="preserve"> på</w:t>
      </w:r>
      <w:r w:rsidR="005B5701">
        <w:rPr>
          <w:rFonts w:cstheme="minorHAnsi"/>
          <w:b w:val="0"/>
          <w:bCs w:val="0"/>
          <w:color w:val="auto"/>
          <w:szCs w:val="20"/>
        </w:rPr>
        <w:t xml:space="preserve"> sin</w:t>
      </w:r>
      <w:r w:rsidR="002A279B">
        <w:rPr>
          <w:rFonts w:cstheme="minorHAnsi"/>
          <w:b w:val="0"/>
          <w:bCs w:val="0"/>
          <w:color w:val="auto"/>
          <w:szCs w:val="20"/>
        </w:rPr>
        <w:t xml:space="preserve"> </w:t>
      </w:r>
      <w:r w:rsidR="00AE62E2">
        <w:rPr>
          <w:rFonts w:cstheme="minorHAnsi"/>
          <w:b w:val="0"/>
          <w:bCs w:val="0"/>
          <w:color w:val="auto"/>
          <w:szCs w:val="20"/>
        </w:rPr>
        <w:t>cottoncoat</w:t>
      </w:r>
      <w:r w:rsidR="005D144F" w:rsidRPr="00D601AD">
        <w:rPr>
          <w:rFonts w:cstheme="minorHAnsi"/>
          <w:b w:val="0"/>
          <w:bCs w:val="0"/>
          <w:color w:val="auto"/>
          <w:szCs w:val="20"/>
        </w:rPr>
        <w:t>.</w:t>
      </w:r>
      <w:r w:rsidR="007465D7" w:rsidRPr="00D601AD">
        <w:rPr>
          <w:rFonts w:cstheme="minorHAnsi"/>
          <w:b w:val="0"/>
          <w:bCs w:val="0"/>
          <w:color w:val="auto"/>
          <w:szCs w:val="20"/>
        </w:rPr>
        <w:t xml:space="preserve"> </w:t>
      </w:r>
      <w:r w:rsidR="007B73EA" w:rsidRPr="00D601AD">
        <w:rPr>
          <w:rFonts w:cstheme="minorHAnsi"/>
          <w:b w:val="0"/>
          <w:bCs w:val="0"/>
          <w:color w:val="auto"/>
          <w:szCs w:val="20"/>
        </w:rPr>
        <w:t xml:space="preserve">Inden for markedsføring </w:t>
      </w:r>
      <w:r w:rsidR="005B5701">
        <w:rPr>
          <w:rFonts w:cstheme="minorHAnsi"/>
          <w:b w:val="0"/>
          <w:bCs w:val="0"/>
          <w:color w:val="auto"/>
          <w:szCs w:val="20"/>
        </w:rPr>
        <w:t xml:space="preserve">og kommunikation </w:t>
      </w:r>
      <w:r w:rsidR="007B73EA" w:rsidRPr="00D601AD">
        <w:rPr>
          <w:rFonts w:cstheme="minorHAnsi"/>
          <w:b w:val="0"/>
          <w:bCs w:val="0"/>
          <w:color w:val="auto"/>
          <w:szCs w:val="20"/>
        </w:rPr>
        <w:t>kaldes dette for en persona.</w:t>
      </w:r>
      <w:r w:rsidR="001B545F">
        <w:rPr>
          <w:rFonts w:cstheme="minorHAnsi"/>
          <w:b w:val="0"/>
          <w:bCs w:val="0"/>
          <w:color w:val="auto"/>
          <w:szCs w:val="20"/>
        </w:rPr>
        <w:t xml:space="preserve"> Brug CFU-kapitelsæt med elevspørgsmål og </w:t>
      </w:r>
      <w:r w:rsidR="00424BF6">
        <w:rPr>
          <w:rFonts w:cstheme="minorHAnsi"/>
          <w:b w:val="0"/>
          <w:bCs w:val="0"/>
          <w:color w:val="auto"/>
          <w:szCs w:val="20"/>
        </w:rPr>
        <w:t>bliv kloger</w:t>
      </w:r>
      <w:r w:rsidR="00B40936">
        <w:rPr>
          <w:rFonts w:cstheme="minorHAnsi"/>
          <w:b w:val="0"/>
          <w:bCs w:val="0"/>
          <w:color w:val="auto"/>
          <w:szCs w:val="20"/>
        </w:rPr>
        <w:t xml:space="preserve">e på, hvilke tanker </w:t>
      </w:r>
      <w:r w:rsidR="00A059BE">
        <w:rPr>
          <w:rFonts w:cstheme="minorHAnsi"/>
          <w:b w:val="0"/>
          <w:bCs w:val="0"/>
          <w:color w:val="auto"/>
          <w:szCs w:val="20"/>
        </w:rPr>
        <w:t>Anne Lund gjorde sig</w:t>
      </w:r>
      <w:r w:rsidR="00202739">
        <w:rPr>
          <w:rFonts w:cstheme="minorHAnsi"/>
          <w:b w:val="0"/>
          <w:bCs w:val="0"/>
          <w:color w:val="auto"/>
          <w:szCs w:val="20"/>
        </w:rPr>
        <w:t>,</w:t>
      </w:r>
      <w:r w:rsidR="009D4805">
        <w:rPr>
          <w:rFonts w:cstheme="minorHAnsi"/>
          <w:b w:val="0"/>
          <w:bCs w:val="0"/>
          <w:color w:val="auto"/>
          <w:szCs w:val="20"/>
        </w:rPr>
        <w:t xml:space="preserve"> inden hun designede det</w:t>
      </w:r>
      <w:r w:rsidR="00AC3DD0">
        <w:rPr>
          <w:rFonts w:cstheme="minorHAnsi"/>
          <w:b w:val="0"/>
          <w:bCs w:val="0"/>
          <w:color w:val="auto"/>
          <w:szCs w:val="20"/>
        </w:rPr>
        <w:t xml:space="preserve"> senere så</w:t>
      </w:r>
      <w:r w:rsidR="009D4805">
        <w:rPr>
          <w:rFonts w:cstheme="minorHAnsi"/>
          <w:b w:val="0"/>
          <w:bCs w:val="0"/>
          <w:color w:val="auto"/>
          <w:szCs w:val="20"/>
        </w:rPr>
        <w:t xml:space="preserve"> verdensberømte </w:t>
      </w:r>
      <w:r w:rsidR="003E13B7">
        <w:rPr>
          <w:rFonts w:cstheme="minorHAnsi"/>
          <w:b w:val="0"/>
          <w:bCs w:val="0"/>
          <w:color w:val="auto"/>
          <w:szCs w:val="20"/>
        </w:rPr>
        <w:t>solmærke</w:t>
      </w:r>
      <w:r w:rsidR="00C01C9E">
        <w:rPr>
          <w:rFonts w:cstheme="minorHAnsi"/>
          <w:b w:val="0"/>
          <w:bCs w:val="0"/>
          <w:color w:val="auto"/>
          <w:szCs w:val="20"/>
        </w:rPr>
        <w:t>.</w:t>
      </w:r>
    </w:p>
    <w:p w14:paraId="720649CA" w14:textId="63371B1F" w:rsidR="002A279B" w:rsidRDefault="002A279B" w:rsidP="00C76CC7"/>
    <w:p w14:paraId="5F8C3122" w14:textId="31E9F756" w:rsidR="00E8767E" w:rsidRDefault="006C42E0" w:rsidP="00C76CC7">
      <w:r>
        <w:rPr>
          <w:rFonts w:asciiTheme="majorHAnsi" w:hAnsiTheme="majorHAnsi" w:cstheme="majorHAnsi"/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9572885" wp14:editId="55C95FB3">
                <wp:simplePos x="0" y="0"/>
                <wp:positionH relativeFrom="column">
                  <wp:posOffset>-1995170</wp:posOffset>
                </wp:positionH>
                <wp:positionV relativeFrom="paragraph">
                  <wp:posOffset>1028065</wp:posOffset>
                </wp:positionV>
                <wp:extent cx="1706880" cy="301625"/>
                <wp:effectExtent l="0" t="0" r="7620" b="3175"/>
                <wp:wrapNone/>
                <wp:docPr id="1037388374" name="Tekstfelt 1037388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D5FAF" w14:textId="3421456D" w:rsidR="00381A17" w:rsidRPr="003D309E" w:rsidRDefault="006C42E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3D309E">
                              <w:rPr>
                                <w:i/>
                                <w:iCs/>
                              </w:rPr>
                              <w:t>CFU-e</w:t>
                            </w:r>
                            <w:r w:rsidR="00381A17" w:rsidRPr="003D309E">
                              <w:rPr>
                                <w:i/>
                                <w:iCs/>
                              </w:rPr>
                              <w:t>levmaterialet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572885" id="Tekstfelt 1037388374" o:spid="_x0000_s1028" type="#_x0000_t202" style="position:absolute;margin-left:-157.1pt;margin-top:80.95pt;width:134.4pt;height:23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" filled="f" stroked="f" strokeweight=".5pt">
                <v:textbox inset="0,0,0,0">
                  <w:txbxContent>
                    <w:p w14:paraId="79AD5FAF" w14:textId="3421456D" w:rsidR="00381A17" w:rsidRPr="003D309E" w:rsidRDefault="006C42E0">
                      <w:pPr>
                        <w:rPr>
                          <w:i/>
                          <w:iCs/>
                        </w:rPr>
                      </w:pPr>
                      <w:r w:rsidRPr="003D309E">
                        <w:rPr>
                          <w:i/>
                          <w:iCs/>
                        </w:rPr>
                        <w:t>CFU-e</w:t>
                      </w:r>
                      <w:r w:rsidR="00381A17" w:rsidRPr="003D309E">
                        <w:rPr>
                          <w:i/>
                          <w:iCs/>
                        </w:rPr>
                        <w:t>levmaterialet</w:t>
                      </w:r>
                    </w:p>
                  </w:txbxContent>
                </v:textbox>
              </v:shape>
            </w:pict>
          </mc:Fallback>
        </mc:AlternateContent>
      </w:r>
      <w:r w:rsidR="00727321" w:rsidRPr="00727321">
        <w:rPr>
          <w:rFonts w:asciiTheme="majorHAnsi" w:hAnsiTheme="majorHAnsi" w:cstheme="majorHAnsi"/>
        </w:rPr>
        <w:t>En persona</w:t>
      </w:r>
      <w:r w:rsidR="00727321">
        <w:rPr>
          <w:rFonts w:asciiTheme="majorHAnsi" w:hAnsiTheme="majorHAnsi" w:cstheme="majorHAnsi"/>
        </w:rPr>
        <w:t xml:space="preserve"> må ikke være en ked</w:t>
      </w:r>
      <w:r w:rsidR="00CF64BE">
        <w:rPr>
          <w:rFonts w:asciiTheme="majorHAnsi" w:hAnsiTheme="majorHAnsi" w:cstheme="majorHAnsi"/>
        </w:rPr>
        <w:t>e</w:t>
      </w:r>
      <w:r w:rsidR="00727321">
        <w:rPr>
          <w:rFonts w:asciiTheme="majorHAnsi" w:hAnsiTheme="majorHAnsi" w:cstheme="majorHAnsi"/>
        </w:rPr>
        <w:t xml:space="preserve">lig opremsning af fakta. </w:t>
      </w:r>
      <w:r w:rsidR="00A97A20">
        <w:rPr>
          <w:rFonts w:asciiTheme="majorHAnsi" w:hAnsiTheme="majorHAnsi" w:cstheme="majorHAnsi"/>
        </w:rPr>
        <w:t>Jeres elever skal vække</w:t>
      </w:r>
      <w:r w:rsidR="00727321">
        <w:rPr>
          <w:rFonts w:asciiTheme="majorHAnsi" w:hAnsiTheme="majorHAnsi" w:cstheme="majorHAnsi"/>
        </w:rPr>
        <w:t xml:space="preserve"> persona</w:t>
      </w:r>
      <w:r w:rsidR="00A97A20">
        <w:rPr>
          <w:rFonts w:asciiTheme="majorHAnsi" w:hAnsiTheme="majorHAnsi" w:cstheme="majorHAnsi"/>
        </w:rPr>
        <w:t>en</w:t>
      </w:r>
      <w:r w:rsidR="00727321">
        <w:rPr>
          <w:rFonts w:asciiTheme="majorHAnsi" w:hAnsiTheme="majorHAnsi" w:cstheme="majorHAnsi"/>
        </w:rPr>
        <w:t xml:space="preserve"> til live </w:t>
      </w:r>
      <w:r w:rsidR="0036509A">
        <w:rPr>
          <w:rFonts w:asciiTheme="majorHAnsi" w:hAnsiTheme="majorHAnsi" w:cstheme="majorHAnsi"/>
        </w:rPr>
        <w:t>ved at</w:t>
      </w:r>
      <w:r w:rsidR="00727321">
        <w:rPr>
          <w:rFonts w:asciiTheme="majorHAnsi" w:hAnsiTheme="majorHAnsi" w:cstheme="majorHAnsi"/>
        </w:rPr>
        <w:t xml:space="preserve"> fortæl</w:t>
      </w:r>
      <w:r w:rsidR="0036509A">
        <w:rPr>
          <w:rFonts w:asciiTheme="majorHAnsi" w:hAnsiTheme="majorHAnsi" w:cstheme="majorHAnsi"/>
        </w:rPr>
        <w:t>le</w:t>
      </w:r>
      <w:r w:rsidR="00727321">
        <w:rPr>
          <w:rFonts w:asciiTheme="majorHAnsi" w:hAnsiTheme="majorHAnsi" w:cstheme="majorHAnsi"/>
        </w:rPr>
        <w:t xml:space="preserve"> om personen, som om </w:t>
      </w:r>
      <w:r w:rsidR="0036509A">
        <w:rPr>
          <w:rFonts w:asciiTheme="majorHAnsi" w:hAnsiTheme="majorHAnsi" w:cstheme="majorHAnsi"/>
        </w:rPr>
        <w:t>de</w:t>
      </w:r>
      <w:r w:rsidR="00727321">
        <w:rPr>
          <w:rFonts w:asciiTheme="majorHAnsi" w:hAnsiTheme="majorHAnsi" w:cstheme="majorHAnsi"/>
        </w:rPr>
        <w:t xml:space="preserve"> skal fortælle en</w:t>
      </w:r>
      <w:r w:rsidR="00FF5E41">
        <w:rPr>
          <w:rFonts w:asciiTheme="majorHAnsi" w:hAnsiTheme="majorHAnsi" w:cstheme="majorHAnsi"/>
        </w:rPr>
        <w:t xml:space="preserve"> </w:t>
      </w:r>
      <w:r w:rsidR="00727321">
        <w:rPr>
          <w:rFonts w:asciiTheme="majorHAnsi" w:hAnsiTheme="majorHAnsi" w:cstheme="majorHAnsi"/>
        </w:rPr>
        <w:t xml:space="preserve">historie til en </w:t>
      </w:r>
      <w:r w:rsidR="00FF5E41">
        <w:rPr>
          <w:rFonts w:asciiTheme="majorHAnsi" w:hAnsiTheme="majorHAnsi" w:cstheme="majorHAnsi"/>
        </w:rPr>
        <w:t xml:space="preserve">god </w:t>
      </w:r>
      <w:r w:rsidR="00727321">
        <w:rPr>
          <w:rFonts w:asciiTheme="majorHAnsi" w:hAnsiTheme="majorHAnsi" w:cstheme="majorHAnsi"/>
        </w:rPr>
        <w:t xml:space="preserve">ven. </w:t>
      </w:r>
      <w:r w:rsidR="00D53575">
        <w:rPr>
          <w:rFonts w:asciiTheme="majorHAnsi" w:hAnsiTheme="majorHAnsi" w:cstheme="majorHAnsi"/>
        </w:rPr>
        <w:t>De kan evt. f</w:t>
      </w:r>
      <w:r w:rsidR="00727321">
        <w:rPr>
          <w:rFonts w:asciiTheme="majorHAnsi" w:hAnsiTheme="majorHAnsi" w:cstheme="majorHAnsi"/>
        </w:rPr>
        <w:t>ind</w:t>
      </w:r>
      <w:r w:rsidR="00D53575">
        <w:rPr>
          <w:rFonts w:asciiTheme="majorHAnsi" w:hAnsiTheme="majorHAnsi" w:cstheme="majorHAnsi"/>
        </w:rPr>
        <w:t>e</w:t>
      </w:r>
      <w:r w:rsidR="00067437">
        <w:rPr>
          <w:rFonts w:asciiTheme="majorHAnsi" w:hAnsiTheme="majorHAnsi" w:cstheme="majorHAnsi"/>
        </w:rPr>
        <w:t xml:space="preserve"> foto</w:t>
      </w:r>
      <w:r w:rsidR="00342F3B">
        <w:rPr>
          <w:rFonts w:asciiTheme="majorHAnsi" w:hAnsiTheme="majorHAnsi" w:cstheme="majorHAnsi"/>
        </w:rPr>
        <w:t>, som lig</w:t>
      </w:r>
      <w:r w:rsidR="0036509A">
        <w:rPr>
          <w:rFonts w:asciiTheme="majorHAnsi" w:hAnsiTheme="majorHAnsi" w:cstheme="majorHAnsi"/>
        </w:rPr>
        <w:t>n</w:t>
      </w:r>
      <w:r w:rsidR="00342F3B">
        <w:rPr>
          <w:rFonts w:asciiTheme="majorHAnsi" w:hAnsiTheme="majorHAnsi" w:cstheme="majorHAnsi"/>
        </w:rPr>
        <w:t>er</w:t>
      </w:r>
      <w:r w:rsidR="00FF5E41">
        <w:rPr>
          <w:rFonts w:asciiTheme="majorHAnsi" w:hAnsiTheme="majorHAnsi" w:cstheme="majorHAnsi"/>
        </w:rPr>
        <w:t xml:space="preserve"> deres</w:t>
      </w:r>
      <w:r w:rsidR="00342F3B">
        <w:rPr>
          <w:rFonts w:asciiTheme="majorHAnsi" w:hAnsiTheme="majorHAnsi" w:cstheme="majorHAnsi"/>
        </w:rPr>
        <w:t xml:space="preserve"> persona</w:t>
      </w:r>
      <w:r w:rsidR="00FF5E41">
        <w:rPr>
          <w:rFonts w:asciiTheme="majorHAnsi" w:hAnsiTheme="majorHAnsi" w:cstheme="majorHAnsi"/>
        </w:rPr>
        <w:t>, hvilket</w:t>
      </w:r>
      <w:r w:rsidR="00342F3B">
        <w:rPr>
          <w:rFonts w:asciiTheme="majorHAnsi" w:hAnsiTheme="majorHAnsi" w:cstheme="majorHAnsi"/>
        </w:rPr>
        <w:t xml:space="preserve"> gør beskrivelsen endnu mere nærværende. </w:t>
      </w:r>
      <w:r w:rsidR="009227FB">
        <w:rPr>
          <w:rFonts w:asciiTheme="majorHAnsi" w:hAnsiTheme="majorHAnsi" w:cstheme="majorHAnsi"/>
        </w:rPr>
        <w:t>Lad jeres elever skrive en kort tekst, som vækker deres persona til live</w:t>
      </w:r>
      <w:r w:rsidR="009C557C">
        <w:rPr>
          <w:rFonts w:asciiTheme="majorHAnsi" w:hAnsiTheme="majorHAnsi" w:cstheme="majorHAnsi"/>
        </w:rPr>
        <w:t xml:space="preserve">. </w:t>
      </w:r>
      <w:r w:rsidR="000D0842">
        <w:rPr>
          <w:rFonts w:asciiTheme="majorHAnsi" w:hAnsiTheme="majorHAnsi" w:cstheme="majorHAnsi"/>
        </w:rPr>
        <w:t>Hvis nogle elever har behov for stilladsering af skriv</w:t>
      </w:r>
      <w:r w:rsidR="00E73E90">
        <w:rPr>
          <w:rFonts w:asciiTheme="majorHAnsi" w:hAnsiTheme="majorHAnsi" w:cstheme="majorHAnsi"/>
        </w:rPr>
        <w:t>eprocessen</w:t>
      </w:r>
      <w:r w:rsidR="00DF471B">
        <w:rPr>
          <w:rFonts w:asciiTheme="majorHAnsi" w:hAnsiTheme="majorHAnsi" w:cstheme="majorHAnsi"/>
        </w:rPr>
        <w:t>,</w:t>
      </w:r>
      <w:r w:rsidR="000D0842">
        <w:rPr>
          <w:rFonts w:asciiTheme="majorHAnsi" w:hAnsiTheme="majorHAnsi" w:cstheme="majorHAnsi"/>
        </w:rPr>
        <w:t xml:space="preserve"> kan </w:t>
      </w:r>
      <w:r w:rsidR="002051DF">
        <w:rPr>
          <w:rFonts w:asciiTheme="majorHAnsi" w:hAnsiTheme="majorHAnsi" w:cstheme="majorHAnsi"/>
        </w:rPr>
        <w:t>de benytte elevm</w:t>
      </w:r>
      <w:r w:rsidR="00E91F47">
        <w:t xml:space="preserve">aterialet ’Skriveskabelon: </w:t>
      </w:r>
      <w:r w:rsidR="009438FA">
        <w:t>Beskriv p</w:t>
      </w:r>
      <w:r w:rsidR="00E91F47">
        <w:t>ersona</w:t>
      </w:r>
      <w:r w:rsidR="009438FA">
        <w:t>’</w:t>
      </w:r>
      <w:r w:rsidR="002051DF">
        <w:t>, som kan downloades på mitCFU.</w:t>
      </w:r>
    </w:p>
    <w:p w14:paraId="1452E1B8" w14:textId="77527C90" w:rsidR="003A4E07" w:rsidRDefault="003A4E07" w:rsidP="00C76CC7"/>
    <w:p w14:paraId="04C2DC93" w14:textId="3281A636" w:rsidR="003A4E07" w:rsidRPr="00CD12E5" w:rsidRDefault="00A820CF" w:rsidP="00C76CC7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noProof/>
          <w:lang w:eastAsia="da-DK"/>
        </w:rPr>
        <w:drawing>
          <wp:anchor distT="0" distB="0" distL="114300" distR="114300" simplePos="0" relativeHeight="251662343" behindDoc="0" locked="0" layoutInCell="1" allowOverlap="1" wp14:anchorId="20D07998" wp14:editId="40A93A97">
            <wp:simplePos x="0" y="0"/>
            <wp:positionH relativeFrom="column">
              <wp:posOffset>-1995170</wp:posOffset>
            </wp:positionH>
            <wp:positionV relativeFrom="paragraph">
              <wp:posOffset>234950</wp:posOffset>
            </wp:positionV>
            <wp:extent cx="1706880" cy="1123950"/>
            <wp:effectExtent l="95250" t="76200" r="102870" b="76200"/>
            <wp:wrapSquare wrapText="bothSides"/>
            <wp:docPr id="1446507138" name="Billede 3" descr="Et billede, der indeholder tekst, Font/skrifttype, Korssting, broder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07138" name="Billede 3" descr="Et billede, der indeholder tekst, Font/skrifttype, Korssting, broderi&#10;&#10;Automatisk generere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123950"/>
                    </a:xfrm>
                    <a:prstGeom prst="round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E07" w:rsidRPr="00CD12E5">
        <w:rPr>
          <w:rFonts w:asciiTheme="majorHAnsi" w:hAnsiTheme="majorHAnsi" w:cstheme="majorHAnsi"/>
          <w:b/>
          <w:bCs/>
        </w:rPr>
        <w:t>Skriv</w:t>
      </w:r>
      <w:r w:rsidR="002055A8">
        <w:rPr>
          <w:rFonts w:asciiTheme="majorHAnsi" w:hAnsiTheme="majorHAnsi" w:cstheme="majorHAnsi"/>
          <w:b/>
          <w:bCs/>
        </w:rPr>
        <w:t xml:space="preserve"> et</w:t>
      </w:r>
      <w:r w:rsidR="000803DC" w:rsidRPr="00CD12E5">
        <w:rPr>
          <w:rFonts w:asciiTheme="majorHAnsi" w:hAnsiTheme="majorHAnsi" w:cstheme="majorHAnsi"/>
          <w:b/>
          <w:bCs/>
        </w:rPr>
        <w:t xml:space="preserve"> slogan </w:t>
      </w:r>
    </w:p>
    <w:p w14:paraId="2BF1CEEA" w14:textId="6CA2EDFD" w:rsidR="00245016" w:rsidRPr="00DB259A" w:rsidRDefault="00A312B5" w:rsidP="00C76CC7">
      <w:pPr>
        <w:rPr>
          <w:color w:val="2A2A2A" w:themeColor="hyperlink"/>
          <w:u w:val="single"/>
        </w:rPr>
      </w:pPr>
      <w:r>
        <w:rPr>
          <w:rFonts w:asciiTheme="majorHAnsi" w:hAnsiTheme="majorHAnsi" w:cstheme="majorHAnsi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7" behindDoc="0" locked="0" layoutInCell="1" allowOverlap="1" wp14:anchorId="7CF2E1E8" wp14:editId="511BD246">
                <wp:simplePos x="0" y="0"/>
                <wp:positionH relativeFrom="column">
                  <wp:posOffset>-1995170</wp:posOffset>
                </wp:positionH>
                <wp:positionV relativeFrom="paragraph">
                  <wp:posOffset>1212214</wp:posOffset>
                </wp:positionV>
                <wp:extent cx="1706880" cy="700405"/>
                <wp:effectExtent l="0" t="0" r="7620" b="4445"/>
                <wp:wrapNone/>
                <wp:docPr id="1580159692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700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D1C1C" w14:textId="5F8E63E4" w:rsidR="00A312B5" w:rsidRPr="00A312B5" w:rsidRDefault="00A312B5">
                            <w:pPr>
                              <w:rPr>
                                <w:i/>
                                <w:iCs/>
                              </w:rPr>
                            </w:pPr>
                            <w:r w:rsidRPr="00A312B5">
                              <w:rPr>
                                <w:i/>
                                <w:iCs/>
                              </w:rPr>
                              <w:t xml:space="preserve">Feministisk meme fra </w:t>
                            </w:r>
                            <w:r w:rsidR="004942CA">
                              <w:rPr>
                                <w:i/>
                                <w:iCs/>
                              </w:rPr>
                              <w:t>SKAM-karakteren Noora</w:t>
                            </w:r>
                            <w:r w:rsidR="00825B25">
                              <w:rPr>
                                <w:i/>
                                <w:iCs/>
                              </w:rPr>
                              <w:t>s</w:t>
                            </w:r>
                            <w:r w:rsidRPr="00A312B5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7A5D85">
                              <w:rPr>
                                <w:i/>
                                <w:iCs/>
                              </w:rPr>
                              <w:t>Instagram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F2E1E8" id="Tekstfelt 1" o:spid="_x0000_s1029" type="#_x0000_t202" style="position:absolute;margin-left:-157.1pt;margin-top:95.45pt;width:134.4pt;height:55.15pt;z-index:2516633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" filled="f" stroked="f" strokeweight=".5pt">
                <v:textbox inset="0,0,0,0">
                  <w:txbxContent>
                    <w:p w14:paraId="2C0D1C1C" w14:textId="5F8E63E4" w:rsidR="00A312B5" w:rsidRPr="00A312B5" w:rsidRDefault="00A312B5">
                      <w:pPr>
                        <w:rPr>
                          <w:i/>
                          <w:iCs/>
                        </w:rPr>
                      </w:pPr>
                      <w:r w:rsidRPr="00A312B5">
                        <w:rPr>
                          <w:i/>
                          <w:iCs/>
                        </w:rPr>
                        <w:t xml:space="preserve">Feministisk meme fra </w:t>
                      </w:r>
                      <w:r w:rsidR="004942CA">
                        <w:rPr>
                          <w:i/>
                          <w:iCs/>
                        </w:rPr>
                        <w:t xml:space="preserve">SKAM-karakteren </w:t>
                      </w:r>
                      <w:proofErr w:type="spellStart"/>
                      <w:r w:rsidR="004942CA">
                        <w:rPr>
                          <w:i/>
                          <w:iCs/>
                        </w:rPr>
                        <w:t>Noora</w:t>
                      </w:r>
                      <w:r w:rsidR="00825B25">
                        <w:rPr>
                          <w:i/>
                          <w:iCs/>
                        </w:rPr>
                        <w:t>s</w:t>
                      </w:r>
                      <w:proofErr w:type="spellEnd"/>
                      <w:r w:rsidRPr="00A312B5">
                        <w:rPr>
                          <w:i/>
                          <w:iCs/>
                        </w:rPr>
                        <w:t xml:space="preserve"> </w:t>
                      </w:r>
                      <w:r w:rsidR="007A5D85">
                        <w:rPr>
                          <w:i/>
                          <w:iCs/>
                        </w:rPr>
                        <w:t>Instagram</w:t>
                      </w:r>
                    </w:p>
                  </w:txbxContent>
                </v:textbox>
              </v:shape>
            </w:pict>
          </mc:Fallback>
        </mc:AlternateContent>
      </w:r>
      <w:r w:rsidR="000803DC" w:rsidRPr="00CD12E5">
        <w:rPr>
          <w:rFonts w:asciiTheme="majorHAnsi" w:hAnsiTheme="majorHAnsi" w:cstheme="majorHAnsi"/>
        </w:rPr>
        <w:t xml:space="preserve">Sloganet </w:t>
      </w:r>
      <w:r w:rsidR="00F756D0" w:rsidRPr="00CD12E5">
        <w:rPr>
          <w:rFonts w:asciiTheme="majorHAnsi" w:hAnsiTheme="majorHAnsi" w:cstheme="majorHAnsi"/>
        </w:rPr>
        <w:t xml:space="preserve">skal både </w:t>
      </w:r>
      <w:r w:rsidR="00CD12E5" w:rsidRPr="00CD12E5">
        <w:rPr>
          <w:rFonts w:asciiTheme="majorHAnsi" w:hAnsiTheme="majorHAnsi" w:cstheme="majorHAnsi"/>
        </w:rPr>
        <w:t>appellere</w:t>
      </w:r>
      <w:r w:rsidR="00F756D0" w:rsidRPr="00CD12E5">
        <w:rPr>
          <w:rFonts w:asciiTheme="majorHAnsi" w:hAnsiTheme="majorHAnsi" w:cstheme="majorHAnsi"/>
        </w:rPr>
        <w:t xml:space="preserve"> til hje</w:t>
      </w:r>
      <w:r w:rsidR="00947083">
        <w:rPr>
          <w:rFonts w:asciiTheme="majorHAnsi" w:hAnsiTheme="majorHAnsi" w:cstheme="majorHAnsi"/>
        </w:rPr>
        <w:t>r</w:t>
      </w:r>
      <w:r w:rsidR="00F756D0" w:rsidRPr="00CD12E5">
        <w:rPr>
          <w:rFonts w:asciiTheme="majorHAnsi" w:hAnsiTheme="majorHAnsi" w:cstheme="majorHAnsi"/>
        </w:rPr>
        <w:t>te og hjerne</w:t>
      </w:r>
      <w:r w:rsidR="00877C16">
        <w:rPr>
          <w:rFonts w:asciiTheme="majorHAnsi" w:hAnsiTheme="majorHAnsi" w:cstheme="majorHAnsi"/>
        </w:rPr>
        <w:t xml:space="preserve"> samtidig med at </w:t>
      </w:r>
      <w:r w:rsidR="00483FF7">
        <w:rPr>
          <w:rFonts w:asciiTheme="majorHAnsi" w:hAnsiTheme="majorHAnsi" w:cstheme="majorHAnsi"/>
        </w:rPr>
        <w:t>budskabet er klart og simpelt.</w:t>
      </w:r>
      <w:r w:rsidR="00F756D0" w:rsidRPr="00CD12E5">
        <w:rPr>
          <w:rFonts w:asciiTheme="majorHAnsi" w:hAnsiTheme="majorHAnsi" w:cstheme="majorHAnsi"/>
        </w:rPr>
        <w:t xml:space="preserve"> For at det bliver bemærket og husket, så kan </w:t>
      </w:r>
      <w:r w:rsidR="00803946">
        <w:rPr>
          <w:rFonts w:asciiTheme="majorHAnsi" w:hAnsiTheme="majorHAnsi" w:cstheme="majorHAnsi"/>
        </w:rPr>
        <w:t>eleverne</w:t>
      </w:r>
      <w:r w:rsidR="00F756D0" w:rsidRPr="00CD12E5">
        <w:rPr>
          <w:rFonts w:asciiTheme="majorHAnsi" w:hAnsiTheme="majorHAnsi" w:cstheme="majorHAnsi"/>
        </w:rPr>
        <w:t xml:space="preserve"> benytte sig af sproglige tricks som rim eller</w:t>
      </w:r>
      <w:r w:rsidR="00947083">
        <w:rPr>
          <w:rFonts w:asciiTheme="majorHAnsi" w:hAnsiTheme="majorHAnsi" w:cstheme="majorHAnsi"/>
        </w:rPr>
        <w:t xml:space="preserve"> </w:t>
      </w:r>
      <w:r w:rsidR="00F756D0" w:rsidRPr="00CD12E5">
        <w:rPr>
          <w:rFonts w:asciiTheme="majorHAnsi" w:hAnsiTheme="majorHAnsi" w:cstheme="majorHAnsi"/>
        </w:rPr>
        <w:t xml:space="preserve">bogstavrim, men de behøver ikke at gøre det. Det kan være en god ide </w:t>
      </w:r>
      <w:r w:rsidR="00A05B2F">
        <w:rPr>
          <w:rFonts w:asciiTheme="majorHAnsi" w:hAnsiTheme="majorHAnsi" w:cstheme="majorHAnsi"/>
        </w:rPr>
        <w:t>at bruge humor</w:t>
      </w:r>
      <w:r w:rsidR="004D5FAF">
        <w:rPr>
          <w:rFonts w:asciiTheme="majorHAnsi" w:hAnsiTheme="majorHAnsi" w:cstheme="majorHAnsi"/>
        </w:rPr>
        <w:t>, men man skal passe på ironi. Man kan også</w:t>
      </w:r>
      <w:r w:rsidR="00A05B2F">
        <w:rPr>
          <w:rFonts w:asciiTheme="majorHAnsi" w:hAnsiTheme="majorHAnsi" w:cstheme="majorHAnsi"/>
        </w:rPr>
        <w:t xml:space="preserve"> </w:t>
      </w:r>
      <w:r w:rsidR="00F756D0" w:rsidRPr="00CD12E5">
        <w:rPr>
          <w:rFonts w:asciiTheme="majorHAnsi" w:hAnsiTheme="majorHAnsi" w:cstheme="majorHAnsi"/>
        </w:rPr>
        <w:t>vælge ord, som har</w:t>
      </w:r>
      <w:r w:rsidR="005D5276">
        <w:rPr>
          <w:rFonts w:asciiTheme="majorHAnsi" w:hAnsiTheme="majorHAnsi" w:cstheme="majorHAnsi"/>
        </w:rPr>
        <w:t xml:space="preserve"> medbetydning eller</w:t>
      </w:r>
      <w:r w:rsidR="00F756D0" w:rsidRPr="00CD12E5">
        <w:rPr>
          <w:rFonts w:asciiTheme="majorHAnsi" w:hAnsiTheme="majorHAnsi" w:cstheme="majorHAnsi"/>
        </w:rPr>
        <w:t xml:space="preserve"> flere betydninger</w:t>
      </w:r>
      <w:r w:rsidR="00DA5115">
        <w:rPr>
          <w:rFonts w:asciiTheme="majorHAnsi" w:hAnsiTheme="majorHAnsi" w:cstheme="majorHAnsi"/>
        </w:rPr>
        <w:t xml:space="preserve">. Det kan dog </w:t>
      </w:r>
      <w:r w:rsidR="00997BA2">
        <w:rPr>
          <w:rFonts w:asciiTheme="majorHAnsi" w:hAnsiTheme="majorHAnsi" w:cstheme="majorHAnsi"/>
        </w:rPr>
        <w:t>godt gå hen og blive plat</w:t>
      </w:r>
      <w:r w:rsidR="0074031A">
        <w:rPr>
          <w:rFonts w:asciiTheme="majorHAnsi" w:hAnsiTheme="majorHAnsi" w:cstheme="majorHAnsi"/>
        </w:rPr>
        <w:t>.</w:t>
      </w:r>
      <w:r w:rsidR="00670E0D">
        <w:rPr>
          <w:rFonts w:asciiTheme="majorHAnsi" w:hAnsiTheme="majorHAnsi" w:cstheme="majorHAnsi"/>
        </w:rPr>
        <w:t xml:space="preserve"> Giv derfor </w:t>
      </w:r>
      <w:r w:rsidR="00A837E7">
        <w:rPr>
          <w:rFonts w:asciiTheme="majorHAnsi" w:hAnsiTheme="majorHAnsi" w:cstheme="majorHAnsi"/>
        </w:rPr>
        <w:t xml:space="preserve">tid og </w:t>
      </w:r>
      <w:r w:rsidR="00670E0D">
        <w:rPr>
          <w:rFonts w:asciiTheme="majorHAnsi" w:hAnsiTheme="majorHAnsi" w:cstheme="majorHAnsi"/>
        </w:rPr>
        <w:t xml:space="preserve">plads til </w:t>
      </w:r>
      <w:r w:rsidR="00487214">
        <w:rPr>
          <w:rFonts w:asciiTheme="majorHAnsi" w:hAnsiTheme="majorHAnsi" w:cstheme="majorHAnsi"/>
        </w:rPr>
        <w:t>fantasi og forestill</w:t>
      </w:r>
      <w:r w:rsidR="00AC76EA">
        <w:rPr>
          <w:rFonts w:asciiTheme="majorHAnsi" w:hAnsiTheme="majorHAnsi" w:cstheme="majorHAnsi"/>
        </w:rPr>
        <w:t>ingsevne</w:t>
      </w:r>
      <w:r w:rsidR="00A837E7">
        <w:rPr>
          <w:rFonts w:asciiTheme="majorHAnsi" w:hAnsiTheme="majorHAnsi" w:cstheme="majorHAnsi"/>
        </w:rPr>
        <w:t xml:space="preserve">, </w:t>
      </w:r>
      <w:r w:rsidR="00A5228A">
        <w:rPr>
          <w:rFonts w:asciiTheme="majorHAnsi" w:hAnsiTheme="majorHAnsi" w:cstheme="majorHAnsi"/>
        </w:rPr>
        <w:t xml:space="preserve">så personanen vil synes </w:t>
      </w:r>
      <w:r w:rsidR="00F0292B">
        <w:rPr>
          <w:rFonts w:asciiTheme="majorHAnsi" w:hAnsiTheme="majorHAnsi" w:cstheme="majorHAnsi"/>
        </w:rPr>
        <w:t xml:space="preserve">og find </w:t>
      </w:r>
      <w:r w:rsidR="00DE24C0">
        <w:rPr>
          <w:rFonts w:asciiTheme="majorHAnsi" w:hAnsiTheme="majorHAnsi" w:cstheme="majorHAnsi"/>
        </w:rPr>
        <w:t>e</w:t>
      </w:r>
      <w:r w:rsidR="008C163C">
        <w:rPr>
          <w:rFonts w:asciiTheme="majorHAnsi" w:hAnsiTheme="majorHAnsi" w:cstheme="majorHAnsi"/>
        </w:rPr>
        <w:t>t</w:t>
      </w:r>
      <w:r w:rsidR="00F0292B">
        <w:rPr>
          <w:rFonts w:asciiTheme="majorHAnsi" w:hAnsiTheme="majorHAnsi" w:cstheme="majorHAnsi"/>
        </w:rPr>
        <w:t xml:space="preserve"> slogan</w:t>
      </w:r>
      <w:r w:rsidR="00B42C5B">
        <w:rPr>
          <w:rFonts w:asciiTheme="majorHAnsi" w:hAnsiTheme="majorHAnsi" w:cstheme="majorHAnsi"/>
        </w:rPr>
        <w:t>,</w:t>
      </w:r>
      <w:r w:rsidR="00F0292B">
        <w:rPr>
          <w:rFonts w:asciiTheme="majorHAnsi" w:hAnsiTheme="majorHAnsi" w:cstheme="majorHAnsi"/>
        </w:rPr>
        <w:t xml:space="preserve"> som personaen</w:t>
      </w:r>
      <w:r w:rsidR="006127C0">
        <w:rPr>
          <w:rFonts w:asciiTheme="majorHAnsi" w:hAnsiTheme="majorHAnsi" w:cstheme="majorHAnsi"/>
        </w:rPr>
        <w:t xml:space="preserve"> vil synes </w:t>
      </w:r>
      <w:r w:rsidR="00063679">
        <w:rPr>
          <w:rFonts w:asciiTheme="majorHAnsi" w:hAnsiTheme="majorHAnsi" w:cstheme="majorHAnsi"/>
        </w:rPr>
        <w:t xml:space="preserve">er fedt. </w:t>
      </w:r>
      <w:r w:rsidR="00C420AB">
        <w:rPr>
          <w:rFonts w:asciiTheme="majorHAnsi" w:hAnsiTheme="majorHAnsi" w:cstheme="majorHAnsi"/>
        </w:rPr>
        <w:t>Læs mere om det perfekte slogan her:</w:t>
      </w:r>
      <w:r w:rsidR="00CD12E5" w:rsidRPr="00CD12E5">
        <w:rPr>
          <w:rFonts w:asciiTheme="majorHAnsi" w:hAnsiTheme="majorHAnsi" w:cstheme="majorHAnsi"/>
        </w:rPr>
        <w:t xml:space="preserve"> </w:t>
      </w:r>
      <w:hyperlink r:id="rId19" w:history="1">
        <w:r w:rsidR="00803946" w:rsidRPr="00C9221C">
          <w:rPr>
            <w:rStyle w:val="Hyperlink"/>
          </w:rPr>
          <w:t>https://videnskab.dk/kultur-samfund/saadan-lyder-det-perfekte-slogan/</w:t>
        </w:r>
      </w:hyperlink>
    </w:p>
    <w:p w14:paraId="44D79638" w14:textId="23769D11" w:rsidR="00ED33D6" w:rsidRDefault="00ED33D6" w:rsidP="00C76CC7"/>
    <w:p w14:paraId="38EE3529" w14:textId="508029A4" w:rsidR="00ED33D6" w:rsidRDefault="00ED33D6" w:rsidP="00C76CC7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D</w:t>
      </w:r>
      <w:r w:rsidRPr="00CD12E5">
        <w:rPr>
          <w:rFonts w:asciiTheme="majorHAnsi" w:hAnsiTheme="majorHAnsi" w:cstheme="majorHAnsi"/>
          <w:b/>
          <w:bCs/>
        </w:rPr>
        <w:t>esign</w:t>
      </w:r>
      <w:r w:rsidR="002055A8">
        <w:rPr>
          <w:rFonts w:asciiTheme="majorHAnsi" w:hAnsiTheme="majorHAnsi" w:cstheme="majorHAnsi"/>
          <w:b/>
          <w:bCs/>
        </w:rPr>
        <w:t xml:space="preserve"> et</w:t>
      </w:r>
      <w:r w:rsidRPr="00CD12E5">
        <w:rPr>
          <w:rFonts w:asciiTheme="majorHAnsi" w:hAnsiTheme="majorHAnsi" w:cstheme="majorHAnsi"/>
          <w:b/>
          <w:bCs/>
        </w:rPr>
        <w:t xml:space="preserve"> log</w:t>
      </w:r>
    </w:p>
    <w:p w14:paraId="79EED432" w14:textId="74013032" w:rsidR="003A4E07" w:rsidRDefault="00AC1E54" w:rsidP="00C76CC7">
      <w:pPr>
        <w:rPr>
          <w:rStyle w:val="Hyperlink"/>
          <w:rFonts w:asciiTheme="majorHAnsi" w:hAnsiTheme="majorHAnsi" w:cstheme="majorHAnsi"/>
        </w:rPr>
      </w:pPr>
      <w:r w:rsidRPr="00AC1E54">
        <w:rPr>
          <w:rFonts w:asciiTheme="majorHAnsi" w:hAnsiTheme="majorHAnsi" w:cstheme="majorHAnsi"/>
        </w:rPr>
        <w:t>Over</w:t>
      </w:r>
      <w:r>
        <w:rPr>
          <w:rFonts w:asciiTheme="majorHAnsi" w:hAnsiTheme="majorHAnsi" w:cstheme="majorHAnsi"/>
        </w:rPr>
        <w:t>vej hvordan logo og slogan</w:t>
      </w:r>
      <w:r w:rsidR="00370B52">
        <w:rPr>
          <w:rFonts w:asciiTheme="majorHAnsi" w:hAnsiTheme="majorHAnsi" w:cstheme="majorHAnsi"/>
        </w:rPr>
        <w:t xml:space="preserve"> kan spille sammen. Hvilke</w:t>
      </w:r>
      <w:r w:rsidR="00E77F34">
        <w:rPr>
          <w:rFonts w:asciiTheme="majorHAnsi" w:hAnsiTheme="majorHAnsi" w:cstheme="majorHAnsi"/>
        </w:rPr>
        <w:t xml:space="preserve"> </w:t>
      </w:r>
      <w:r w:rsidR="00DE0E95">
        <w:rPr>
          <w:rFonts w:asciiTheme="majorHAnsi" w:hAnsiTheme="majorHAnsi" w:cstheme="majorHAnsi"/>
        </w:rPr>
        <w:t>skrifttyper</w:t>
      </w:r>
      <w:r w:rsidR="00E77F34">
        <w:rPr>
          <w:rFonts w:asciiTheme="majorHAnsi" w:hAnsiTheme="majorHAnsi" w:cstheme="majorHAnsi"/>
        </w:rPr>
        <w:t>,</w:t>
      </w:r>
      <w:r w:rsidR="00370B52">
        <w:rPr>
          <w:rFonts w:asciiTheme="majorHAnsi" w:hAnsiTheme="majorHAnsi" w:cstheme="majorHAnsi"/>
        </w:rPr>
        <w:t xml:space="preserve"> </w:t>
      </w:r>
      <w:r w:rsidR="00982C45">
        <w:rPr>
          <w:rFonts w:asciiTheme="majorHAnsi" w:hAnsiTheme="majorHAnsi" w:cstheme="majorHAnsi"/>
        </w:rPr>
        <w:t>figur</w:t>
      </w:r>
      <w:r w:rsidR="0093419B">
        <w:rPr>
          <w:rFonts w:asciiTheme="majorHAnsi" w:hAnsiTheme="majorHAnsi" w:cstheme="majorHAnsi"/>
        </w:rPr>
        <w:t>er</w:t>
      </w:r>
      <w:r w:rsidR="00982C45">
        <w:rPr>
          <w:rFonts w:asciiTheme="majorHAnsi" w:hAnsiTheme="majorHAnsi" w:cstheme="majorHAnsi"/>
        </w:rPr>
        <w:t>, form</w:t>
      </w:r>
      <w:r w:rsidR="0093419B">
        <w:rPr>
          <w:rFonts w:asciiTheme="majorHAnsi" w:hAnsiTheme="majorHAnsi" w:cstheme="majorHAnsi"/>
        </w:rPr>
        <w:t>er</w:t>
      </w:r>
      <w:r w:rsidR="00982C45">
        <w:rPr>
          <w:rFonts w:asciiTheme="majorHAnsi" w:hAnsiTheme="majorHAnsi" w:cstheme="majorHAnsi"/>
        </w:rPr>
        <w:t xml:space="preserve"> </w:t>
      </w:r>
      <w:r w:rsidR="003456DD">
        <w:rPr>
          <w:rFonts w:asciiTheme="majorHAnsi" w:hAnsiTheme="majorHAnsi" w:cstheme="majorHAnsi"/>
        </w:rPr>
        <w:t>og farver</w:t>
      </w:r>
      <w:r w:rsidR="006F06AB">
        <w:rPr>
          <w:rFonts w:asciiTheme="majorHAnsi" w:hAnsiTheme="majorHAnsi" w:cstheme="majorHAnsi"/>
        </w:rPr>
        <w:t xml:space="preserve"> </w:t>
      </w:r>
      <w:r w:rsidR="0093419B">
        <w:rPr>
          <w:rFonts w:asciiTheme="majorHAnsi" w:hAnsiTheme="majorHAnsi" w:cstheme="majorHAnsi"/>
        </w:rPr>
        <w:t>understøtte</w:t>
      </w:r>
      <w:r w:rsidR="00B36B53">
        <w:rPr>
          <w:rFonts w:asciiTheme="majorHAnsi" w:hAnsiTheme="majorHAnsi" w:cstheme="majorHAnsi"/>
        </w:rPr>
        <w:t>r</w:t>
      </w:r>
      <w:r w:rsidR="0093419B">
        <w:rPr>
          <w:rFonts w:asciiTheme="majorHAnsi" w:hAnsiTheme="majorHAnsi" w:cstheme="majorHAnsi"/>
        </w:rPr>
        <w:t xml:space="preserve"> budskabet</w:t>
      </w:r>
      <w:r w:rsidR="00B36B53">
        <w:rPr>
          <w:rFonts w:asciiTheme="majorHAnsi" w:hAnsiTheme="majorHAnsi" w:cstheme="majorHAnsi"/>
        </w:rPr>
        <w:t>?</w:t>
      </w:r>
      <w:r w:rsidR="00D76D5E">
        <w:rPr>
          <w:rFonts w:asciiTheme="majorHAnsi" w:hAnsiTheme="majorHAnsi" w:cstheme="majorHAnsi"/>
        </w:rPr>
        <w:t xml:space="preserve"> Læs mere om, hvordan </w:t>
      </w:r>
      <w:r w:rsidR="00B36B53">
        <w:rPr>
          <w:rFonts w:asciiTheme="majorHAnsi" w:hAnsiTheme="majorHAnsi" w:cstheme="majorHAnsi"/>
        </w:rPr>
        <w:t>farve</w:t>
      </w:r>
      <w:r w:rsidR="00654915">
        <w:rPr>
          <w:rFonts w:asciiTheme="majorHAnsi" w:hAnsiTheme="majorHAnsi" w:cstheme="majorHAnsi"/>
        </w:rPr>
        <w:t xml:space="preserve">r kan </w:t>
      </w:r>
    </w:p>
    <w:p w14:paraId="0154728D" w14:textId="53C3870D" w:rsidR="005D1E97" w:rsidRDefault="005D1E97" w:rsidP="00C76CC7">
      <w:pPr>
        <w:rPr>
          <w:rStyle w:val="Hyperlink"/>
          <w:rFonts w:asciiTheme="majorHAnsi" w:hAnsiTheme="majorHAnsi" w:cstheme="majorHAnsi"/>
        </w:rPr>
      </w:pPr>
    </w:p>
    <w:p w14:paraId="403408A8" w14:textId="0F20E7F9" w:rsidR="00A31C8A" w:rsidRPr="009A6457" w:rsidRDefault="00C15973" w:rsidP="00A31C8A">
      <w:pPr>
        <w:rPr>
          <w:rStyle w:val="Hyperlink"/>
          <w:rFonts w:asciiTheme="majorHAnsi" w:hAnsiTheme="majorHAnsi" w:cstheme="majorHAnsi"/>
          <w:b/>
          <w:bCs/>
          <w:u w:val="none"/>
        </w:rPr>
      </w:pPr>
      <w:r>
        <w:rPr>
          <w:noProof/>
          <w:lang w:eastAsia="da-DK"/>
        </w:rPr>
        <w:drawing>
          <wp:anchor distT="0" distB="0" distL="114300" distR="114300" simplePos="0" relativeHeight="251660295" behindDoc="0" locked="0" layoutInCell="1" allowOverlap="1" wp14:anchorId="5BA797D1" wp14:editId="006360B2">
            <wp:simplePos x="0" y="0"/>
            <wp:positionH relativeFrom="column">
              <wp:posOffset>-1995170</wp:posOffset>
            </wp:positionH>
            <wp:positionV relativeFrom="paragraph">
              <wp:posOffset>231775</wp:posOffset>
            </wp:positionV>
            <wp:extent cx="1706880" cy="1104265"/>
            <wp:effectExtent l="0" t="0" r="7620" b="635"/>
            <wp:wrapSquare wrapText="bothSides"/>
            <wp:docPr id="603393626" name="Billede 1" descr="Et billede, der indeholder tekst, tegneseri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93626" name="Billede 1" descr="Et billede, der indeholder tekst, tegneserie&#10;&#10;Automatisk genereret beskrivels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10426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C8A" w:rsidRPr="009A6457">
        <w:rPr>
          <w:rStyle w:val="Hyperlink"/>
          <w:rFonts w:asciiTheme="majorHAnsi" w:hAnsiTheme="majorHAnsi" w:cstheme="majorHAnsi"/>
          <w:b/>
          <w:bCs/>
          <w:u w:val="none"/>
        </w:rPr>
        <w:t>Vælg medie</w:t>
      </w:r>
    </w:p>
    <w:p w14:paraId="273CE069" w14:textId="77777777" w:rsidR="00A31C8A" w:rsidRDefault="00A31C8A" w:rsidP="00A31C8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Det er kun fantasien der sætter grænsen for, hvilket medie, der egner sig til et aktivistisk slogan. Klassiske eksempler er skilte, bannere og badges, men kaffekobber, t-shirts og broderi kan være vejen til opmærksomhed.</w:t>
      </w:r>
    </w:p>
    <w:p w14:paraId="0A754FC0" w14:textId="5C932A8F" w:rsidR="00F508D8" w:rsidRDefault="00F508D8" w:rsidP="00C76CC7">
      <w:pPr>
        <w:rPr>
          <w:rFonts w:asciiTheme="majorHAnsi" w:hAnsiTheme="majorHAnsi" w:cstheme="majorHAnsi"/>
          <w:i/>
          <w:iCs/>
        </w:rPr>
      </w:pPr>
    </w:p>
    <w:p w14:paraId="209A1AD1" w14:textId="347922BB" w:rsidR="003345AE" w:rsidRDefault="00605DFF" w:rsidP="008E5ED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Feminister og klimaaktivister</w:t>
      </w:r>
      <w:r w:rsidR="004501A8">
        <w:rPr>
          <w:rFonts w:asciiTheme="majorHAnsi" w:hAnsiTheme="majorHAnsi" w:cstheme="majorHAnsi"/>
        </w:rPr>
        <w:t xml:space="preserve"> har kastet sig over </w:t>
      </w:r>
      <w:r w:rsidR="00FB426D">
        <w:rPr>
          <w:rFonts w:asciiTheme="majorHAnsi" w:hAnsiTheme="majorHAnsi" w:cstheme="majorHAnsi"/>
        </w:rPr>
        <w:t xml:space="preserve">perler, garn og </w:t>
      </w:r>
      <w:r w:rsidR="00B9542E">
        <w:rPr>
          <w:rFonts w:asciiTheme="majorHAnsi" w:hAnsiTheme="majorHAnsi" w:cstheme="majorHAnsi"/>
        </w:rPr>
        <w:t>korssting</w:t>
      </w:r>
      <w:r w:rsidR="00726337">
        <w:rPr>
          <w:rFonts w:asciiTheme="majorHAnsi" w:hAnsiTheme="majorHAnsi" w:cstheme="majorHAnsi"/>
        </w:rPr>
        <w:t xml:space="preserve">. Det bliver kaldt </w:t>
      </w:r>
      <w:r w:rsidR="006947B9" w:rsidRPr="00726337">
        <w:rPr>
          <w:rFonts w:asciiTheme="majorHAnsi" w:hAnsiTheme="majorHAnsi" w:cstheme="majorHAnsi"/>
          <w:i/>
          <w:iCs/>
        </w:rPr>
        <w:t>craftivism</w:t>
      </w:r>
      <w:r w:rsidR="008E5EDF">
        <w:rPr>
          <w:rFonts w:asciiTheme="majorHAnsi" w:hAnsiTheme="majorHAnsi" w:cstheme="majorHAnsi"/>
        </w:rPr>
        <w:t xml:space="preserve"> </w:t>
      </w:r>
      <w:r w:rsidR="00726337">
        <w:rPr>
          <w:rFonts w:asciiTheme="majorHAnsi" w:hAnsiTheme="majorHAnsi" w:cstheme="majorHAnsi"/>
        </w:rPr>
        <w:t>og er et</w:t>
      </w:r>
      <w:r w:rsidR="008E5EDF">
        <w:rPr>
          <w:rFonts w:asciiTheme="majorHAnsi" w:hAnsiTheme="majorHAnsi" w:cstheme="majorHAnsi"/>
        </w:rPr>
        <w:t xml:space="preserve"> portmanteauord </w:t>
      </w:r>
      <w:r w:rsidR="00724C7B">
        <w:rPr>
          <w:rFonts w:asciiTheme="majorHAnsi" w:hAnsiTheme="majorHAnsi" w:cstheme="majorHAnsi"/>
        </w:rPr>
        <w:t>skab af de to ord</w:t>
      </w:r>
      <w:r w:rsidR="008E5EDF">
        <w:rPr>
          <w:rFonts w:asciiTheme="majorHAnsi" w:hAnsiTheme="majorHAnsi" w:cstheme="majorHAnsi"/>
        </w:rPr>
        <w:t xml:space="preserve"> </w:t>
      </w:r>
      <w:r w:rsidR="00724C7B">
        <w:rPr>
          <w:rFonts w:asciiTheme="majorHAnsi" w:hAnsiTheme="majorHAnsi" w:cstheme="majorHAnsi"/>
        </w:rPr>
        <w:t>’</w:t>
      </w:r>
      <w:r w:rsidR="008E5EDF">
        <w:rPr>
          <w:rFonts w:asciiTheme="majorHAnsi" w:hAnsiTheme="majorHAnsi" w:cstheme="majorHAnsi"/>
        </w:rPr>
        <w:t>craft</w:t>
      </w:r>
      <w:r w:rsidR="00724C7B">
        <w:rPr>
          <w:rFonts w:asciiTheme="majorHAnsi" w:hAnsiTheme="majorHAnsi" w:cstheme="majorHAnsi"/>
        </w:rPr>
        <w:t>’</w:t>
      </w:r>
      <w:r w:rsidR="008E5EDF">
        <w:rPr>
          <w:rFonts w:asciiTheme="majorHAnsi" w:hAnsiTheme="majorHAnsi" w:cstheme="majorHAnsi"/>
        </w:rPr>
        <w:t xml:space="preserve"> og </w:t>
      </w:r>
      <w:r w:rsidR="00724C7B">
        <w:rPr>
          <w:rFonts w:asciiTheme="majorHAnsi" w:hAnsiTheme="majorHAnsi" w:cstheme="majorHAnsi"/>
        </w:rPr>
        <w:t>’</w:t>
      </w:r>
      <w:r w:rsidR="008E5EDF">
        <w:rPr>
          <w:rFonts w:asciiTheme="majorHAnsi" w:hAnsiTheme="majorHAnsi" w:cstheme="majorHAnsi"/>
        </w:rPr>
        <w:t>activism</w:t>
      </w:r>
      <w:r w:rsidR="00724C7B">
        <w:rPr>
          <w:rFonts w:asciiTheme="majorHAnsi" w:hAnsiTheme="majorHAnsi" w:cstheme="majorHAnsi"/>
        </w:rPr>
        <w:t>’</w:t>
      </w:r>
      <w:r w:rsidR="008E5EDF">
        <w:rPr>
          <w:rFonts w:asciiTheme="majorHAnsi" w:hAnsiTheme="majorHAnsi" w:cstheme="majorHAnsi"/>
        </w:rPr>
        <w:t xml:space="preserve">. </w:t>
      </w:r>
    </w:p>
    <w:p w14:paraId="2B22033F" w14:textId="26095087" w:rsidR="002756EF" w:rsidRDefault="00B346AE" w:rsidP="008E5ED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15" behindDoc="0" locked="0" layoutInCell="1" allowOverlap="1" wp14:anchorId="17474864" wp14:editId="419CDE12">
                <wp:simplePos x="0" y="0"/>
                <wp:positionH relativeFrom="column">
                  <wp:posOffset>-1993900</wp:posOffset>
                </wp:positionH>
                <wp:positionV relativeFrom="paragraph">
                  <wp:posOffset>101600</wp:posOffset>
                </wp:positionV>
                <wp:extent cx="1706880" cy="392430"/>
                <wp:effectExtent l="0" t="0" r="7620" b="7620"/>
                <wp:wrapNone/>
                <wp:docPr id="1340482653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3E28D" w14:textId="7AF7285E" w:rsidR="00A312B5" w:rsidRPr="00A312B5" w:rsidRDefault="00B346AE" w:rsidP="00A312B5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A</w:t>
                            </w:r>
                            <w:r w:rsidR="00A312B5">
                              <w:rPr>
                                <w:i/>
                                <w:iCs/>
                              </w:rPr>
                              <w:t xml:space="preserve">ktivistisk </w:t>
                            </w:r>
                            <w:r w:rsidR="00C9015B">
                              <w:rPr>
                                <w:i/>
                                <w:iCs/>
                              </w:rPr>
                              <w:t>perleplade fra lærerlockouten i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474864" id="_x0000_s1030" type="#_x0000_t202" style="position:absolute;margin-left:-157pt;margin-top:8pt;width:134.4pt;height:30.9pt;z-index:2516654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" filled="f" stroked="f" strokeweight=".5pt">
                <v:textbox inset="0,0,0,0">
                  <w:txbxContent>
                    <w:p w14:paraId="37C3E28D" w14:textId="7AF7285E" w:rsidR="00A312B5" w:rsidRPr="00A312B5" w:rsidRDefault="00B346AE" w:rsidP="00A312B5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A</w:t>
                      </w:r>
                      <w:r w:rsidR="00A312B5">
                        <w:rPr>
                          <w:i/>
                          <w:iCs/>
                        </w:rPr>
                        <w:t xml:space="preserve">ktivistisk </w:t>
                      </w:r>
                      <w:r w:rsidR="00C9015B">
                        <w:rPr>
                          <w:i/>
                          <w:iCs/>
                        </w:rPr>
                        <w:t>perleplade fra lærerlockouten i 2013</w:t>
                      </w:r>
                    </w:p>
                  </w:txbxContent>
                </v:textbox>
              </v:shape>
            </w:pict>
          </mc:Fallback>
        </mc:AlternateContent>
      </w:r>
    </w:p>
    <w:p w14:paraId="2DFEEDC4" w14:textId="02C6D49E" w:rsidR="00C15973" w:rsidRPr="00A312B5" w:rsidRDefault="002756EF" w:rsidP="008E5EDF">
      <w:pPr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</w:pPr>
      <w:r w:rsidRPr="006947B9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Pr="00336D33"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  <w:t>"craftivism is a way of looking at life where voicing opinions through creativity makes your voice stronger, your compassion deeper &amp; your quest for justice more infinite"</w:t>
      </w:r>
      <w:r w:rsidR="00336D33"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  <w:t xml:space="preserve"> </w:t>
      </w:r>
      <w:r w:rsidR="00A658D7"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  <w:t xml:space="preserve">Betsy </w:t>
      </w:r>
      <w:r w:rsidR="004501A8"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  <w:t>Greer</w:t>
      </w:r>
    </w:p>
    <w:p w14:paraId="2C003FBE" w14:textId="50BFA9A0" w:rsidR="003345AE" w:rsidRPr="007427ED" w:rsidRDefault="003345AE" w:rsidP="00C76CC7">
      <w:pPr>
        <w:rPr>
          <w:rFonts w:asciiTheme="majorHAnsi" w:hAnsiTheme="majorHAnsi" w:cstheme="majorHAnsi"/>
          <w:i/>
          <w:iCs/>
          <w:lang w:val="en-US"/>
        </w:rPr>
      </w:pPr>
    </w:p>
    <w:p w14:paraId="1242AD6D" w14:textId="374E197F" w:rsidR="008B4E39" w:rsidRPr="005F3196" w:rsidRDefault="00550804" w:rsidP="005F3196">
      <w:pPr>
        <w:pStyle w:val="Overskrift1"/>
      </w:pPr>
      <w:r>
        <w:t>Supplerende materialer</w:t>
      </w:r>
      <w:r w:rsidR="00420B7F">
        <w:t xml:space="preserve"> </w:t>
      </w:r>
    </w:p>
    <w:p w14:paraId="29B771F1" w14:textId="77777777" w:rsidR="007427ED" w:rsidRDefault="000E3B44" w:rsidP="6EC2DF57">
      <w:pPr>
        <w:rPr>
          <w:rFonts w:asciiTheme="majorHAnsi" w:hAnsiTheme="majorHAnsi" w:cstheme="majorHAnsi"/>
          <w:color w:val="333333"/>
          <w:szCs w:val="20"/>
          <w:shd w:val="clear" w:color="auto" w:fill="FFFFFF"/>
        </w:rPr>
      </w:pPr>
      <w:r>
        <w:rPr>
          <w:rFonts w:asciiTheme="majorHAnsi" w:hAnsiTheme="majorHAnsi" w:cstheme="majorHAnsi"/>
          <w:color w:val="333333"/>
          <w:szCs w:val="20"/>
          <w:shd w:val="clear" w:color="auto" w:fill="FFFFFF"/>
        </w:rPr>
        <w:t>Lån et eksemplar af ’</w:t>
      </w:r>
      <w:r w:rsidR="006A10B7" w:rsidRPr="006A10B7">
        <w:rPr>
          <w:rFonts w:asciiTheme="majorHAnsi" w:hAnsiTheme="majorHAnsi" w:cstheme="majorHAnsi"/>
          <w:color w:val="333333"/>
          <w:szCs w:val="20"/>
          <w:shd w:val="clear" w:color="auto" w:fill="FFFFFF"/>
        </w:rPr>
        <w:t>Broderistens badass broderier</w:t>
      </w:r>
      <w:r>
        <w:rPr>
          <w:rFonts w:asciiTheme="majorHAnsi" w:hAnsiTheme="majorHAnsi" w:cstheme="majorHAnsi"/>
          <w:color w:val="333333"/>
          <w:szCs w:val="20"/>
          <w:shd w:val="clear" w:color="auto" w:fill="FFFFFF"/>
        </w:rPr>
        <w:t>’ på mitCFU</w:t>
      </w:r>
      <w:r w:rsidR="006A10B7">
        <w:rPr>
          <w:rFonts w:asciiTheme="majorHAnsi" w:hAnsiTheme="majorHAnsi" w:cstheme="majorHAnsi"/>
          <w:color w:val="333333"/>
          <w:szCs w:val="20"/>
          <w:shd w:val="clear" w:color="auto" w:fill="FFFFFF"/>
        </w:rPr>
        <w:t xml:space="preserve">: </w:t>
      </w:r>
    </w:p>
    <w:p w14:paraId="56BA9D64" w14:textId="325521F2" w:rsidR="00D77508" w:rsidRPr="006A10B7" w:rsidRDefault="00520E94" w:rsidP="6EC2DF57">
      <w:pPr>
        <w:rPr>
          <w:rFonts w:asciiTheme="majorHAnsi" w:hAnsiTheme="majorHAnsi" w:cstheme="majorHAnsi"/>
          <w:szCs w:val="20"/>
        </w:rPr>
      </w:pPr>
      <w:hyperlink r:id="rId21" w:history="1">
        <w:r w:rsidR="007427ED" w:rsidRPr="00BC3A10">
          <w:rPr>
            <w:rStyle w:val="Hyperlink"/>
            <w:rFonts w:asciiTheme="majorHAnsi" w:hAnsiTheme="majorHAnsi" w:cstheme="majorHAnsi"/>
            <w:szCs w:val="20"/>
          </w:rPr>
          <w:t>https://mitcfu.dk/39555808</w:t>
        </w:r>
      </w:hyperlink>
    </w:p>
    <w:p w14:paraId="1A08A7C6" w14:textId="77777777" w:rsidR="00D77508" w:rsidRDefault="00D77508" w:rsidP="6EC2DF57"/>
    <w:p w14:paraId="684B7D75" w14:textId="345365FE" w:rsidR="6EC2DF57" w:rsidRPr="00D77508" w:rsidRDefault="000E3B44" w:rsidP="6EC2DF57">
      <w:pPr>
        <w:rPr>
          <w:lang w:val="en-US"/>
        </w:rPr>
      </w:pPr>
      <w:r w:rsidRPr="00CD7EC4">
        <w:t xml:space="preserve">Se evt. </w:t>
      </w:r>
      <w:r>
        <w:rPr>
          <w:lang w:val="en-US"/>
        </w:rPr>
        <w:t xml:space="preserve">YouTube-videoen: </w:t>
      </w:r>
      <w:hyperlink r:id="rId22">
        <w:r w:rsidR="6EC2DF57" w:rsidRPr="00D77508">
          <w:rPr>
            <w:rStyle w:val="Hyperlink"/>
            <w:lang w:val="en-US"/>
          </w:rPr>
          <w:t>How political slogans win elections</w:t>
        </w:r>
      </w:hyperlink>
    </w:p>
    <w:p w14:paraId="25BA3C49" w14:textId="5910B4B2" w:rsidR="6EC2DF57" w:rsidRPr="00D77508" w:rsidRDefault="6EC2DF57" w:rsidP="6EC2DF57">
      <w:pPr>
        <w:rPr>
          <w:lang w:val="en-US"/>
        </w:rPr>
      </w:pPr>
    </w:p>
    <w:p w14:paraId="51122B82" w14:textId="3E4B68A1" w:rsidR="00C937F5" w:rsidRPr="000E3B44" w:rsidRDefault="00F40928">
      <w:r>
        <w:t>Læs mere og se vid</w:t>
      </w:r>
      <w:r w:rsidR="00693E9B">
        <w:t>e</w:t>
      </w:r>
      <w:r>
        <w:t xml:space="preserve">oklip på bevægelsen </w:t>
      </w:r>
      <w:hyperlink r:id="rId23" w:history="1">
        <w:r>
          <w:rPr>
            <w:rStyle w:val="Hyperlink"/>
          </w:rPr>
          <w:t>OOA' onlinemuseum</w:t>
        </w:r>
      </w:hyperlink>
      <w:r>
        <w:t xml:space="preserve">. </w:t>
      </w:r>
      <w:r w:rsidR="002643A7">
        <w:t>’</w:t>
      </w:r>
      <w:r>
        <w:t>Organisation til Oplysning om Atomkraft</w:t>
      </w:r>
      <w:r w:rsidR="002643A7">
        <w:t>’</w:t>
      </w:r>
      <w:r>
        <w:t xml:space="preserve"> er nedlagt, da den har nåede sine mål, men tidligere medlemmer har bidraget til siden.</w:t>
      </w:r>
    </w:p>
    <w:sectPr w:rsidR="00C937F5" w:rsidRPr="000E3B44" w:rsidSect="0058422A">
      <w:headerReference w:type="even" r:id="rId24"/>
      <w:headerReference w:type="default" r:id="rId25"/>
      <w:pgSz w:w="11900" w:h="16840"/>
      <w:pgMar w:top="2336" w:right="680" w:bottom="851" w:left="3822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AA89E" w14:textId="77777777" w:rsidR="00520E94" w:rsidRDefault="00520E94" w:rsidP="006626CB">
      <w:pPr>
        <w:spacing w:line="240" w:lineRule="auto"/>
      </w:pPr>
      <w:r>
        <w:separator/>
      </w:r>
    </w:p>
    <w:p w14:paraId="01C372FE" w14:textId="77777777" w:rsidR="00520E94" w:rsidRDefault="00520E94"/>
    <w:p w14:paraId="421F3997" w14:textId="77777777" w:rsidR="00520E94" w:rsidRDefault="00520E94" w:rsidP="00550804"/>
  </w:endnote>
  <w:endnote w:type="continuationSeparator" w:id="0">
    <w:p w14:paraId="36CBAA5A" w14:textId="77777777" w:rsidR="00520E94" w:rsidRDefault="00520E94" w:rsidP="006626CB">
      <w:pPr>
        <w:spacing w:line="240" w:lineRule="auto"/>
      </w:pPr>
      <w:r>
        <w:continuationSeparator/>
      </w:r>
    </w:p>
    <w:p w14:paraId="3E5318AF" w14:textId="77777777" w:rsidR="00520E94" w:rsidRDefault="00520E94"/>
    <w:p w14:paraId="14E6D130" w14:textId="77777777" w:rsidR="00520E94" w:rsidRDefault="00520E94" w:rsidP="00550804"/>
  </w:endnote>
  <w:endnote w:type="continuationNotice" w:id="1">
    <w:p w14:paraId="247B5EAF" w14:textId="77777777" w:rsidR="00520E94" w:rsidRDefault="00520E9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rødtekst CS)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BE3ACA" w14:textId="77777777" w:rsidR="00520E94" w:rsidRDefault="00520E94" w:rsidP="006626CB">
      <w:pPr>
        <w:spacing w:line="240" w:lineRule="auto"/>
      </w:pPr>
      <w:r>
        <w:separator/>
      </w:r>
    </w:p>
    <w:p w14:paraId="4AE21187" w14:textId="77777777" w:rsidR="00520E94" w:rsidRDefault="00520E94"/>
    <w:p w14:paraId="5DC74015" w14:textId="77777777" w:rsidR="00520E94" w:rsidRDefault="00520E94" w:rsidP="00550804"/>
  </w:footnote>
  <w:footnote w:type="continuationSeparator" w:id="0">
    <w:p w14:paraId="4DEF33F1" w14:textId="77777777" w:rsidR="00520E94" w:rsidRDefault="00520E94" w:rsidP="006626CB">
      <w:pPr>
        <w:spacing w:line="240" w:lineRule="auto"/>
      </w:pPr>
      <w:r>
        <w:continuationSeparator/>
      </w:r>
    </w:p>
    <w:p w14:paraId="6CA89025" w14:textId="77777777" w:rsidR="00520E94" w:rsidRDefault="00520E94"/>
    <w:p w14:paraId="19AED55A" w14:textId="77777777" w:rsidR="00520E94" w:rsidRDefault="00520E94" w:rsidP="00550804"/>
  </w:footnote>
  <w:footnote w:type="continuationNotice" w:id="1">
    <w:p w14:paraId="024AF37C" w14:textId="77777777" w:rsidR="00520E94" w:rsidRDefault="00520E9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5595D" w14:textId="77777777" w:rsidR="00332E8D" w:rsidRDefault="00332E8D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351A3">
      <w:rPr>
        <w:rStyle w:val="Sidetal"/>
        <w:noProof/>
      </w:rPr>
      <w:t>1</w:t>
    </w:r>
    <w:r>
      <w:rPr>
        <w:rStyle w:val="Sidetal"/>
      </w:rPr>
      <w:fldChar w:fldCharType="end"/>
    </w:r>
  </w:p>
  <w:p w14:paraId="403217BB" w14:textId="77777777" w:rsidR="00234E42" w:rsidRDefault="00234E42" w:rsidP="00332E8D">
    <w:pPr>
      <w:pStyle w:val="Sidehoved"/>
      <w:ind w:right="360"/>
    </w:pPr>
  </w:p>
  <w:p w14:paraId="5CC53DB2" w14:textId="77777777" w:rsidR="00E07C48" w:rsidRDefault="00E07C48"/>
  <w:p w14:paraId="15DCAA90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4495F" w14:textId="17342510" w:rsidR="00CA4151" w:rsidRPr="00A64D1A" w:rsidRDefault="00CA4151" w:rsidP="00A64D1A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54347A7" wp14:editId="512096E7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afik 3" style="position:absolute;margin-left:28.9pt;margin-top:28.65pt;width:66.9pt;height:41.1pt;z-index:-251657216;mso-position-horizontal-relative:page;mso-position-vertical-relative:page;mso-width-relative:margin;mso-height-relative:margin" coordsize="46977,28809" o:spid="_x0000_s1026" w14:anchorId="4300C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style="position:absolute;left:3396;top:10083;width:14909;height:15526;visibility:visible;mso-wrap-style:square;v-text-anchor:middle" coordsize="1490923,1552614" o:spid="_x0000_s1027" filled="f" stroked="f" strokeweight=".21703mm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style="position:absolute;left:20880;top:3479;width:7565;height:21813;visibility:visible;mso-wrap-style:square;v-text-anchor:middle" coordsize="756561,2181358" o:spid="_x0000_s1028" filled="f" stroked="f" strokeweight=".21703mm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style="position:absolute;left:30478;top:10399;width:13098;height:15209;visibility:visible;mso-wrap-style:square;v-text-anchor:middle" coordsize="1309814,1520915" o:spid="_x0000_s1029" filled="f" stroked="f" strokeweight=".21703mm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234E42" w:rsidRPr="00234E42">
      <w:t xml:space="preserve">Pædagogisk </w:t>
    </w:r>
    <w:r w:rsidR="00234E42" w:rsidRPr="00A64D1A">
      <w:t>vejledning</w:t>
    </w:r>
    <w:r w:rsidR="00332E8D" w:rsidRPr="00A64D1A">
      <w:tab/>
    </w: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EndPr>
        <w:rPr>
          <w:rStyle w:val="Sidetal"/>
        </w:rPr>
      </w:sdtEndPr>
      <w:sdtContent>
        <w:r w:rsidR="00332E8D" w:rsidRPr="00A64D1A">
          <w:rPr>
            <w:rStyle w:val="Sidetal"/>
          </w:rPr>
          <w:fldChar w:fldCharType="begin"/>
        </w:r>
        <w:r w:rsidR="00332E8D" w:rsidRPr="00A64D1A">
          <w:rPr>
            <w:rStyle w:val="Sidetal"/>
          </w:rPr>
          <w:instrText xml:space="preserve"> PAGE </w:instrText>
        </w:r>
        <w:r w:rsidR="00332E8D" w:rsidRPr="00A64D1A">
          <w:rPr>
            <w:rStyle w:val="Sidetal"/>
          </w:rPr>
          <w:fldChar w:fldCharType="separate"/>
        </w:r>
        <w:r w:rsidR="00520E94">
          <w:rPr>
            <w:rStyle w:val="Sidetal"/>
            <w:noProof/>
          </w:rPr>
          <w:t>1</w:t>
        </w:r>
        <w:r w:rsidR="00332E8D" w:rsidRPr="00A64D1A">
          <w:rPr>
            <w:rStyle w:val="Sidetal"/>
          </w:rPr>
          <w:fldChar w:fldCharType="end"/>
        </w:r>
        <w:r w:rsidR="00332E8D" w:rsidRPr="00A64D1A">
          <w:rPr>
            <w:rStyle w:val="Sidetal"/>
          </w:rPr>
          <w:t>/</w:t>
        </w:r>
        <w:r w:rsidR="00332E8D" w:rsidRPr="00A64D1A">
          <w:fldChar w:fldCharType="begin"/>
        </w:r>
        <w:r w:rsidR="00332E8D" w:rsidRPr="00A64D1A">
          <w:instrText>NUMPAGES \ * arabisk \ * MERGEFORMAT</w:instrText>
        </w:r>
        <w:r w:rsidR="00332E8D" w:rsidRPr="00A64D1A">
          <w:fldChar w:fldCharType="separate"/>
        </w:r>
        <w:r w:rsidR="00520E94">
          <w:rPr>
            <w:noProof/>
          </w:rPr>
          <w:t>1</w:t>
        </w:r>
        <w:r w:rsidR="00332E8D" w:rsidRPr="00A64D1A">
          <w:fldChar w:fldCharType="end"/>
        </w:r>
      </w:sdtContent>
    </w:sdt>
  </w:p>
  <w:p w14:paraId="063FC3BE" w14:textId="6558C5AE" w:rsidR="00234E42" w:rsidRPr="00A64D1A" w:rsidRDefault="00234E42" w:rsidP="00A64D1A">
    <w:pPr>
      <w:pStyle w:val="Sidehoved"/>
    </w:pPr>
    <w:r w:rsidRPr="00A64D1A">
      <w:t xml:space="preserve">Udarbejdet af </w:t>
    </w:r>
    <w:r w:rsidR="00734889">
      <w:t>Dorte Haraldsted</w:t>
    </w:r>
  </w:p>
  <w:p w14:paraId="5744F7CF" w14:textId="1C400954" w:rsidR="00234E42" w:rsidRPr="00A64D1A" w:rsidRDefault="00597A29" w:rsidP="00A64D1A">
    <w:pPr>
      <w:pStyle w:val="Sidehoved"/>
    </w:pPr>
    <w:r>
      <w:t>03.09.2023</w:t>
    </w:r>
  </w:p>
  <w:p w14:paraId="0BE3AB5A" w14:textId="77777777" w:rsidR="00CA4151" w:rsidRPr="00234E42" w:rsidRDefault="00CA4151" w:rsidP="00234E42">
    <w:pPr>
      <w:pStyle w:val="Sidehoved"/>
      <w:spacing w:line="202" w:lineRule="exact"/>
      <w:rPr>
        <w:szCs w:val="16"/>
      </w:rPr>
    </w:pPr>
  </w:p>
  <w:p w14:paraId="3831456E" w14:textId="77777777" w:rsidR="00E07C48" w:rsidRDefault="00E07C48"/>
  <w:p w14:paraId="55416D78" w14:textId="77777777" w:rsidR="00E07C48" w:rsidRDefault="00E07C48" w:rsidP="005508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AF4617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CD2652"/>
    <w:multiLevelType w:val="hybridMultilevel"/>
    <w:tmpl w:val="B5CE16C2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5F0A5D"/>
    <w:multiLevelType w:val="multilevel"/>
    <w:tmpl w:val="6BF0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6632D"/>
    <w:multiLevelType w:val="multilevel"/>
    <w:tmpl w:val="EC1EE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A7374"/>
    <w:multiLevelType w:val="hybridMultilevel"/>
    <w:tmpl w:val="040461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B1622B"/>
    <w:multiLevelType w:val="hybridMultilevel"/>
    <w:tmpl w:val="1AF45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B25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A3203"/>
    <w:multiLevelType w:val="hybridMultilevel"/>
    <w:tmpl w:val="B7A0EF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B510E5"/>
    <w:multiLevelType w:val="hybridMultilevel"/>
    <w:tmpl w:val="A3009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D772FB"/>
    <w:multiLevelType w:val="hybridMultilevel"/>
    <w:tmpl w:val="7C229C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A5CA8"/>
    <w:multiLevelType w:val="multilevel"/>
    <w:tmpl w:val="A4886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FE80368"/>
    <w:multiLevelType w:val="hybridMultilevel"/>
    <w:tmpl w:val="EB8876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235D9C"/>
    <w:multiLevelType w:val="hybridMultilevel"/>
    <w:tmpl w:val="C2582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11"/>
  </w:num>
  <w:num w:numId="4">
    <w:abstractNumId w:val="4"/>
  </w:num>
  <w:num w:numId="5">
    <w:abstractNumId w:val="5"/>
  </w:num>
  <w:num w:numId="6">
    <w:abstractNumId w:val="8"/>
  </w:num>
  <w:num w:numId="7">
    <w:abstractNumId w:val="1"/>
  </w:num>
  <w:num w:numId="8">
    <w:abstractNumId w:val="10"/>
  </w:num>
  <w:num w:numId="9">
    <w:abstractNumId w:val="6"/>
  </w:num>
  <w:num w:numId="10">
    <w:abstractNumId w:val="7"/>
  </w:num>
  <w:num w:numId="11">
    <w:abstractNumId w:val="2"/>
  </w:num>
  <w:num w:numId="12">
    <w:abstractNumId w:val="9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1B"/>
    <w:rsid w:val="00000BDD"/>
    <w:rsid w:val="00005ADD"/>
    <w:rsid w:val="000071E2"/>
    <w:rsid w:val="0001636E"/>
    <w:rsid w:val="00020BCA"/>
    <w:rsid w:val="000224C9"/>
    <w:rsid w:val="00031C26"/>
    <w:rsid w:val="00032E25"/>
    <w:rsid w:val="00040096"/>
    <w:rsid w:val="00040AF0"/>
    <w:rsid w:val="00042690"/>
    <w:rsid w:val="00044E59"/>
    <w:rsid w:val="00044F5A"/>
    <w:rsid w:val="00051003"/>
    <w:rsid w:val="00062DB5"/>
    <w:rsid w:val="00063679"/>
    <w:rsid w:val="0006506D"/>
    <w:rsid w:val="00067437"/>
    <w:rsid w:val="00071640"/>
    <w:rsid w:val="00071764"/>
    <w:rsid w:val="00073067"/>
    <w:rsid w:val="00074F88"/>
    <w:rsid w:val="000803DC"/>
    <w:rsid w:val="0008700B"/>
    <w:rsid w:val="000901F6"/>
    <w:rsid w:val="00091A16"/>
    <w:rsid w:val="00093036"/>
    <w:rsid w:val="000A35FE"/>
    <w:rsid w:val="000A567A"/>
    <w:rsid w:val="000B288D"/>
    <w:rsid w:val="000B545A"/>
    <w:rsid w:val="000C1B4B"/>
    <w:rsid w:val="000C3641"/>
    <w:rsid w:val="000C7F2E"/>
    <w:rsid w:val="000D0842"/>
    <w:rsid w:val="000D4771"/>
    <w:rsid w:val="000E3AB2"/>
    <w:rsid w:val="000E3B44"/>
    <w:rsid w:val="000E5AA1"/>
    <w:rsid w:val="000E7B9C"/>
    <w:rsid w:val="000F085A"/>
    <w:rsid w:val="000F1B00"/>
    <w:rsid w:val="000F52A5"/>
    <w:rsid w:val="00101958"/>
    <w:rsid w:val="0010274F"/>
    <w:rsid w:val="00102EE1"/>
    <w:rsid w:val="0010700E"/>
    <w:rsid w:val="00107C32"/>
    <w:rsid w:val="00107CDE"/>
    <w:rsid w:val="001147B5"/>
    <w:rsid w:val="00116FB8"/>
    <w:rsid w:val="00124D35"/>
    <w:rsid w:val="00132E29"/>
    <w:rsid w:val="00134D18"/>
    <w:rsid w:val="00144B79"/>
    <w:rsid w:val="00153E1B"/>
    <w:rsid w:val="00161F43"/>
    <w:rsid w:val="00165269"/>
    <w:rsid w:val="001704C2"/>
    <w:rsid w:val="00170DA3"/>
    <w:rsid w:val="001737C1"/>
    <w:rsid w:val="00183DC1"/>
    <w:rsid w:val="0019502E"/>
    <w:rsid w:val="001972FA"/>
    <w:rsid w:val="001A43A4"/>
    <w:rsid w:val="001A4FCF"/>
    <w:rsid w:val="001B48E1"/>
    <w:rsid w:val="001B545F"/>
    <w:rsid w:val="001C1987"/>
    <w:rsid w:val="001C3462"/>
    <w:rsid w:val="001C38B2"/>
    <w:rsid w:val="001C517F"/>
    <w:rsid w:val="001C7553"/>
    <w:rsid w:val="001D215E"/>
    <w:rsid w:val="001D3FFF"/>
    <w:rsid w:val="001E4648"/>
    <w:rsid w:val="001F28F9"/>
    <w:rsid w:val="00202739"/>
    <w:rsid w:val="002051DF"/>
    <w:rsid w:val="002055A8"/>
    <w:rsid w:val="0021473E"/>
    <w:rsid w:val="00216431"/>
    <w:rsid w:val="0022665D"/>
    <w:rsid w:val="00230B08"/>
    <w:rsid w:val="00234E42"/>
    <w:rsid w:val="0023549A"/>
    <w:rsid w:val="0024145A"/>
    <w:rsid w:val="00242AFA"/>
    <w:rsid w:val="00242E3F"/>
    <w:rsid w:val="00245016"/>
    <w:rsid w:val="00246587"/>
    <w:rsid w:val="002520B0"/>
    <w:rsid w:val="00252C1E"/>
    <w:rsid w:val="0025322A"/>
    <w:rsid w:val="00255C36"/>
    <w:rsid w:val="002643A7"/>
    <w:rsid w:val="002756EF"/>
    <w:rsid w:val="0028106C"/>
    <w:rsid w:val="0028792B"/>
    <w:rsid w:val="002976DC"/>
    <w:rsid w:val="00297B17"/>
    <w:rsid w:val="002A279B"/>
    <w:rsid w:val="002A3229"/>
    <w:rsid w:val="002A6D85"/>
    <w:rsid w:val="002B798D"/>
    <w:rsid w:val="002C2CF0"/>
    <w:rsid w:val="002C6A44"/>
    <w:rsid w:val="002D3700"/>
    <w:rsid w:val="002E0344"/>
    <w:rsid w:val="002E2890"/>
    <w:rsid w:val="002E2941"/>
    <w:rsid w:val="002E3C4C"/>
    <w:rsid w:val="00307E45"/>
    <w:rsid w:val="00312103"/>
    <w:rsid w:val="00321F0F"/>
    <w:rsid w:val="003247F5"/>
    <w:rsid w:val="00330CD9"/>
    <w:rsid w:val="00332E8D"/>
    <w:rsid w:val="003345AE"/>
    <w:rsid w:val="00336D33"/>
    <w:rsid w:val="00336E91"/>
    <w:rsid w:val="00337755"/>
    <w:rsid w:val="00342F3B"/>
    <w:rsid w:val="003436A7"/>
    <w:rsid w:val="003456DD"/>
    <w:rsid w:val="00351940"/>
    <w:rsid w:val="003636F6"/>
    <w:rsid w:val="0036509A"/>
    <w:rsid w:val="00367FA2"/>
    <w:rsid w:val="00370B52"/>
    <w:rsid w:val="00372E95"/>
    <w:rsid w:val="00373FDA"/>
    <w:rsid w:val="003757FD"/>
    <w:rsid w:val="00376B90"/>
    <w:rsid w:val="003808A6"/>
    <w:rsid w:val="00381A17"/>
    <w:rsid w:val="003840E0"/>
    <w:rsid w:val="00385E0A"/>
    <w:rsid w:val="003868DD"/>
    <w:rsid w:val="00390D80"/>
    <w:rsid w:val="00394059"/>
    <w:rsid w:val="003A44F6"/>
    <w:rsid w:val="003A4E07"/>
    <w:rsid w:val="003A62D1"/>
    <w:rsid w:val="003A7EBD"/>
    <w:rsid w:val="003C1ED7"/>
    <w:rsid w:val="003C64A0"/>
    <w:rsid w:val="003D309E"/>
    <w:rsid w:val="003D6A57"/>
    <w:rsid w:val="003E13B7"/>
    <w:rsid w:val="003F412E"/>
    <w:rsid w:val="003F52BD"/>
    <w:rsid w:val="00402951"/>
    <w:rsid w:val="004110DC"/>
    <w:rsid w:val="00411973"/>
    <w:rsid w:val="00415FB2"/>
    <w:rsid w:val="00417896"/>
    <w:rsid w:val="00420B7F"/>
    <w:rsid w:val="00421BF1"/>
    <w:rsid w:val="00424BF6"/>
    <w:rsid w:val="00432106"/>
    <w:rsid w:val="004355B3"/>
    <w:rsid w:val="004501A8"/>
    <w:rsid w:val="00451DC3"/>
    <w:rsid w:val="0045266B"/>
    <w:rsid w:val="00464E37"/>
    <w:rsid w:val="004661EC"/>
    <w:rsid w:val="004713FD"/>
    <w:rsid w:val="00471FD5"/>
    <w:rsid w:val="00475CCA"/>
    <w:rsid w:val="004768DC"/>
    <w:rsid w:val="00477D83"/>
    <w:rsid w:val="00483FF7"/>
    <w:rsid w:val="004859DC"/>
    <w:rsid w:val="00487214"/>
    <w:rsid w:val="00491779"/>
    <w:rsid w:val="004934C5"/>
    <w:rsid w:val="004942CA"/>
    <w:rsid w:val="00494BA7"/>
    <w:rsid w:val="004A3B16"/>
    <w:rsid w:val="004A4266"/>
    <w:rsid w:val="004A563F"/>
    <w:rsid w:val="004B3006"/>
    <w:rsid w:val="004C2104"/>
    <w:rsid w:val="004D1474"/>
    <w:rsid w:val="004D5FAF"/>
    <w:rsid w:val="004D706B"/>
    <w:rsid w:val="004D75A7"/>
    <w:rsid w:val="004F1003"/>
    <w:rsid w:val="004F4A77"/>
    <w:rsid w:val="00504EF9"/>
    <w:rsid w:val="00510159"/>
    <w:rsid w:val="00514148"/>
    <w:rsid w:val="00520E94"/>
    <w:rsid w:val="00521075"/>
    <w:rsid w:val="00524F08"/>
    <w:rsid w:val="00525BF1"/>
    <w:rsid w:val="0052771E"/>
    <w:rsid w:val="00535D71"/>
    <w:rsid w:val="00536A9A"/>
    <w:rsid w:val="00537696"/>
    <w:rsid w:val="00537E64"/>
    <w:rsid w:val="00550804"/>
    <w:rsid w:val="0055241F"/>
    <w:rsid w:val="00560BD6"/>
    <w:rsid w:val="005615A0"/>
    <w:rsid w:val="00561BAD"/>
    <w:rsid w:val="005654D1"/>
    <w:rsid w:val="00575E8A"/>
    <w:rsid w:val="00577EEC"/>
    <w:rsid w:val="0058422A"/>
    <w:rsid w:val="00584D9E"/>
    <w:rsid w:val="005854C1"/>
    <w:rsid w:val="005930F6"/>
    <w:rsid w:val="00597580"/>
    <w:rsid w:val="00597A29"/>
    <w:rsid w:val="005A23A3"/>
    <w:rsid w:val="005A5292"/>
    <w:rsid w:val="005B25CD"/>
    <w:rsid w:val="005B5701"/>
    <w:rsid w:val="005B664A"/>
    <w:rsid w:val="005C0618"/>
    <w:rsid w:val="005C6AB4"/>
    <w:rsid w:val="005D144F"/>
    <w:rsid w:val="005D1E97"/>
    <w:rsid w:val="005D27E5"/>
    <w:rsid w:val="005D5276"/>
    <w:rsid w:val="005D53DF"/>
    <w:rsid w:val="005F3196"/>
    <w:rsid w:val="005F59FB"/>
    <w:rsid w:val="005F6787"/>
    <w:rsid w:val="0060105C"/>
    <w:rsid w:val="00602D89"/>
    <w:rsid w:val="00603513"/>
    <w:rsid w:val="00605DFF"/>
    <w:rsid w:val="006127C0"/>
    <w:rsid w:val="00612BAB"/>
    <w:rsid w:val="00612C59"/>
    <w:rsid w:val="00612E1F"/>
    <w:rsid w:val="006152C2"/>
    <w:rsid w:val="00617341"/>
    <w:rsid w:val="006261E8"/>
    <w:rsid w:val="00626646"/>
    <w:rsid w:val="00630F18"/>
    <w:rsid w:val="00631451"/>
    <w:rsid w:val="0063201F"/>
    <w:rsid w:val="006351A3"/>
    <w:rsid w:val="00637625"/>
    <w:rsid w:val="00637C16"/>
    <w:rsid w:val="00645848"/>
    <w:rsid w:val="00645C84"/>
    <w:rsid w:val="00650C98"/>
    <w:rsid w:val="00651D71"/>
    <w:rsid w:val="00652A4F"/>
    <w:rsid w:val="006548A8"/>
    <w:rsid w:val="00654915"/>
    <w:rsid w:val="00655ADC"/>
    <w:rsid w:val="006626CB"/>
    <w:rsid w:val="00666DB5"/>
    <w:rsid w:val="00670E0D"/>
    <w:rsid w:val="0067655B"/>
    <w:rsid w:val="00682944"/>
    <w:rsid w:val="0068549C"/>
    <w:rsid w:val="00685A41"/>
    <w:rsid w:val="00693E9B"/>
    <w:rsid w:val="006947B9"/>
    <w:rsid w:val="006A10B7"/>
    <w:rsid w:val="006A1D87"/>
    <w:rsid w:val="006A27B8"/>
    <w:rsid w:val="006B1F64"/>
    <w:rsid w:val="006B4E96"/>
    <w:rsid w:val="006C2DF7"/>
    <w:rsid w:val="006C42E0"/>
    <w:rsid w:val="006D3BBB"/>
    <w:rsid w:val="006D5EB5"/>
    <w:rsid w:val="006E2B90"/>
    <w:rsid w:val="006F06AB"/>
    <w:rsid w:val="006F6DE2"/>
    <w:rsid w:val="006F6F28"/>
    <w:rsid w:val="00700C1D"/>
    <w:rsid w:val="00707F69"/>
    <w:rsid w:val="00711F62"/>
    <w:rsid w:val="007147F1"/>
    <w:rsid w:val="007169D2"/>
    <w:rsid w:val="007221CD"/>
    <w:rsid w:val="00722AB3"/>
    <w:rsid w:val="00724C7B"/>
    <w:rsid w:val="00726337"/>
    <w:rsid w:val="00727321"/>
    <w:rsid w:val="00733C6A"/>
    <w:rsid w:val="00734889"/>
    <w:rsid w:val="0074031A"/>
    <w:rsid w:val="007427ED"/>
    <w:rsid w:val="007465D7"/>
    <w:rsid w:val="00752E6D"/>
    <w:rsid w:val="00757C87"/>
    <w:rsid w:val="00785528"/>
    <w:rsid w:val="0079366C"/>
    <w:rsid w:val="007A04A9"/>
    <w:rsid w:val="007A1527"/>
    <w:rsid w:val="007A15DC"/>
    <w:rsid w:val="007A162E"/>
    <w:rsid w:val="007A1A44"/>
    <w:rsid w:val="007A5D85"/>
    <w:rsid w:val="007B73EA"/>
    <w:rsid w:val="007D1E37"/>
    <w:rsid w:val="007F27B5"/>
    <w:rsid w:val="00803946"/>
    <w:rsid w:val="00812F95"/>
    <w:rsid w:val="008218FD"/>
    <w:rsid w:val="0082545B"/>
    <w:rsid w:val="00825B25"/>
    <w:rsid w:val="00830E3A"/>
    <w:rsid w:val="00830F79"/>
    <w:rsid w:val="00834BB9"/>
    <w:rsid w:val="00837B1E"/>
    <w:rsid w:val="00840D50"/>
    <w:rsid w:val="00841A18"/>
    <w:rsid w:val="00846668"/>
    <w:rsid w:val="008606E4"/>
    <w:rsid w:val="00871367"/>
    <w:rsid w:val="00877C16"/>
    <w:rsid w:val="00890529"/>
    <w:rsid w:val="00897592"/>
    <w:rsid w:val="008A17A0"/>
    <w:rsid w:val="008B4E39"/>
    <w:rsid w:val="008B6D4A"/>
    <w:rsid w:val="008C163C"/>
    <w:rsid w:val="008C684A"/>
    <w:rsid w:val="008C7148"/>
    <w:rsid w:val="008D34C1"/>
    <w:rsid w:val="008E1DC8"/>
    <w:rsid w:val="008E5EDF"/>
    <w:rsid w:val="008F7E82"/>
    <w:rsid w:val="00903727"/>
    <w:rsid w:val="00911080"/>
    <w:rsid w:val="009227FB"/>
    <w:rsid w:val="00931DAC"/>
    <w:rsid w:val="0093419B"/>
    <w:rsid w:val="009369B0"/>
    <w:rsid w:val="0094006C"/>
    <w:rsid w:val="00942F70"/>
    <w:rsid w:val="009438FA"/>
    <w:rsid w:val="00947083"/>
    <w:rsid w:val="00956BAD"/>
    <w:rsid w:val="009631F9"/>
    <w:rsid w:val="0096696B"/>
    <w:rsid w:val="00981FDF"/>
    <w:rsid w:val="00982C45"/>
    <w:rsid w:val="0099411D"/>
    <w:rsid w:val="00996CDD"/>
    <w:rsid w:val="00997BA2"/>
    <w:rsid w:val="009A20FC"/>
    <w:rsid w:val="009A6457"/>
    <w:rsid w:val="009A68F2"/>
    <w:rsid w:val="009B2054"/>
    <w:rsid w:val="009B28EA"/>
    <w:rsid w:val="009C557C"/>
    <w:rsid w:val="009D1999"/>
    <w:rsid w:val="009D3DB2"/>
    <w:rsid w:val="009D4805"/>
    <w:rsid w:val="009D7745"/>
    <w:rsid w:val="009D7945"/>
    <w:rsid w:val="009E51FB"/>
    <w:rsid w:val="009F65C4"/>
    <w:rsid w:val="00A007B1"/>
    <w:rsid w:val="00A00EE7"/>
    <w:rsid w:val="00A059BE"/>
    <w:rsid w:val="00A05B2F"/>
    <w:rsid w:val="00A10EE6"/>
    <w:rsid w:val="00A136C8"/>
    <w:rsid w:val="00A24BE2"/>
    <w:rsid w:val="00A27021"/>
    <w:rsid w:val="00A312B0"/>
    <w:rsid w:val="00A312B5"/>
    <w:rsid w:val="00A31C8A"/>
    <w:rsid w:val="00A33D29"/>
    <w:rsid w:val="00A36B15"/>
    <w:rsid w:val="00A417AF"/>
    <w:rsid w:val="00A42CA8"/>
    <w:rsid w:val="00A5065A"/>
    <w:rsid w:val="00A514FE"/>
    <w:rsid w:val="00A5228A"/>
    <w:rsid w:val="00A639FA"/>
    <w:rsid w:val="00A64D1A"/>
    <w:rsid w:val="00A658D7"/>
    <w:rsid w:val="00A820CF"/>
    <w:rsid w:val="00A837E7"/>
    <w:rsid w:val="00A84073"/>
    <w:rsid w:val="00A84177"/>
    <w:rsid w:val="00A97A20"/>
    <w:rsid w:val="00A97D20"/>
    <w:rsid w:val="00AB5774"/>
    <w:rsid w:val="00AB5AAB"/>
    <w:rsid w:val="00AC1419"/>
    <w:rsid w:val="00AC1E54"/>
    <w:rsid w:val="00AC3DD0"/>
    <w:rsid w:val="00AC7527"/>
    <w:rsid w:val="00AC76EA"/>
    <w:rsid w:val="00AC77E4"/>
    <w:rsid w:val="00AD1593"/>
    <w:rsid w:val="00AD1CFE"/>
    <w:rsid w:val="00AD3A48"/>
    <w:rsid w:val="00AE1097"/>
    <w:rsid w:val="00AE123B"/>
    <w:rsid w:val="00AE62E2"/>
    <w:rsid w:val="00AE78BC"/>
    <w:rsid w:val="00AF2043"/>
    <w:rsid w:val="00AF23E4"/>
    <w:rsid w:val="00B01109"/>
    <w:rsid w:val="00B04629"/>
    <w:rsid w:val="00B04E0D"/>
    <w:rsid w:val="00B06E2B"/>
    <w:rsid w:val="00B0758A"/>
    <w:rsid w:val="00B10A76"/>
    <w:rsid w:val="00B10F06"/>
    <w:rsid w:val="00B12CD5"/>
    <w:rsid w:val="00B14C75"/>
    <w:rsid w:val="00B204A4"/>
    <w:rsid w:val="00B229B5"/>
    <w:rsid w:val="00B25345"/>
    <w:rsid w:val="00B346AE"/>
    <w:rsid w:val="00B36B53"/>
    <w:rsid w:val="00B370F7"/>
    <w:rsid w:val="00B377BF"/>
    <w:rsid w:val="00B40936"/>
    <w:rsid w:val="00B4198A"/>
    <w:rsid w:val="00B42C5B"/>
    <w:rsid w:val="00B4327C"/>
    <w:rsid w:val="00B516EE"/>
    <w:rsid w:val="00B55BF4"/>
    <w:rsid w:val="00B55FD6"/>
    <w:rsid w:val="00B565FB"/>
    <w:rsid w:val="00B61D8E"/>
    <w:rsid w:val="00B74814"/>
    <w:rsid w:val="00B771C3"/>
    <w:rsid w:val="00B83161"/>
    <w:rsid w:val="00B85C34"/>
    <w:rsid w:val="00B9542E"/>
    <w:rsid w:val="00BA2F6C"/>
    <w:rsid w:val="00BA681A"/>
    <w:rsid w:val="00BB31EE"/>
    <w:rsid w:val="00BB3ABF"/>
    <w:rsid w:val="00BC0448"/>
    <w:rsid w:val="00BD582B"/>
    <w:rsid w:val="00BD609A"/>
    <w:rsid w:val="00BD6DC6"/>
    <w:rsid w:val="00BE4D86"/>
    <w:rsid w:val="00BE5536"/>
    <w:rsid w:val="00BE5DFF"/>
    <w:rsid w:val="00BF1CED"/>
    <w:rsid w:val="00BF213B"/>
    <w:rsid w:val="00BF4CDE"/>
    <w:rsid w:val="00BF652F"/>
    <w:rsid w:val="00C01C9E"/>
    <w:rsid w:val="00C112EA"/>
    <w:rsid w:val="00C15973"/>
    <w:rsid w:val="00C2513A"/>
    <w:rsid w:val="00C420AB"/>
    <w:rsid w:val="00C434A5"/>
    <w:rsid w:val="00C4481A"/>
    <w:rsid w:val="00C52777"/>
    <w:rsid w:val="00C551E1"/>
    <w:rsid w:val="00C6598C"/>
    <w:rsid w:val="00C75762"/>
    <w:rsid w:val="00C76CC7"/>
    <w:rsid w:val="00C7739A"/>
    <w:rsid w:val="00C807C1"/>
    <w:rsid w:val="00C807CD"/>
    <w:rsid w:val="00C815AB"/>
    <w:rsid w:val="00C85AF1"/>
    <w:rsid w:val="00C87F6A"/>
    <w:rsid w:val="00C9015B"/>
    <w:rsid w:val="00C90A1C"/>
    <w:rsid w:val="00C92026"/>
    <w:rsid w:val="00C937E2"/>
    <w:rsid w:val="00C937F5"/>
    <w:rsid w:val="00C93E33"/>
    <w:rsid w:val="00C95D95"/>
    <w:rsid w:val="00CA1093"/>
    <w:rsid w:val="00CA13C4"/>
    <w:rsid w:val="00CA4151"/>
    <w:rsid w:val="00CA4E9A"/>
    <w:rsid w:val="00CB754F"/>
    <w:rsid w:val="00CC471C"/>
    <w:rsid w:val="00CD12E5"/>
    <w:rsid w:val="00CD3594"/>
    <w:rsid w:val="00CD4D3E"/>
    <w:rsid w:val="00CD7EC4"/>
    <w:rsid w:val="00CE1D70"/>
    <w:rsid w:val="00CE7142"/>
    <w:rsid w:val="00CF030C"/>
    <w:rsid w:val="00CF64BE"/>
    <w:rsid w:val="00D02740"/>
    <w:rsid w:val="00D14F9D"/>
    <w:rsid w:val="00D153A2"/>
    <w:rsid w:val="00D239F7"/>
    <w:rsid w:val="00D33648"/>
    <w:rsid w:val="00D51498"/>
    <w:rsid w:val="00D52D26"/>
    <w:rsid w:val="00D53575"/>
    <w:rsid w:val="00D5545F"/>
    <w:rsid w:val="00D55757"/>
    <w:rsid w:val="00D601AD"/>
    <w:rsid w:val="00D76D5E"/>
    <w:rsid w:val="00D77508"/>
    <w:rsid w:val="00D929E7"/>
    <w:rsid w:val="00D95C4C"/>
    <w:rsid w:val="00DA5115"/>
    <w:rsid w:val="00DB259A"/>
    <w:rsid w:val="00DC0387"/>
    <w:rsid w:val="00DC2110"/>
    <w:rsid w:val="00DD1769"/>
    <w:rsid w:val="00DD1BFD"/>
    <w:rsid w:val="00DD26CC"/>
    <w:rsid w:val="00DD3C16"/>
    <w:rsid w:val="00DD7CAB"/>
    <w:rsid w:val="00DE0E95"/>
    <w:rsid w:val="00DE121F"/>
    <w:rsid w:val="00DE24C0"/>
    <w:rsid w:val="00DE421E"/>
    <w:rsid w:val="00DE7CFD"/>
    <w:rsid w:val="00DF4024"/>
    <w:rsid w:val="00DF471B"/>
    <w:rsid w:val="00E05FAB"/>
    <w:rsid w:val="00E076F7"/>
    <w:rsid w:val="00E07C48"/>
    <w:rsid w:val="00E122BE"/>
    <w:rsid w:val="00E13CF5"/>
    <w:rsid w:val="00E14A90"/>
    <w:rsid w:val="00E17E65"/>
    <w:rsid w:val="00E20FC8"/>
    <w:rsid w:val="00E259EE"/>
    <w:rsid w:val="00E273CA"/>
    <w:rsid w:val="00E30C63"/>
    <w:rsid w:val="00E3212F"/>
    <w:rsid w:val="00E32A84"/>
    <w:rsid w:val="00E35BBF"/>
    <w:rsid w:val="00E42053"/>
    <w:rsid w:val="00E42971"/>
    <w:rsid w:val="00E6516C"/>
    <w:rsid w:val="00E70D87"/>
    <w:rsid w:val="00E73E90"/>
    <w:rsid w:val="00E77F34"/>
    <w:rsid w:val="00E83F61"/>
    <w:rsid w:val="00E8767E"/>
    <w:rsid w:val="00E91EFE"/>
    <w:rsid w:val="00E91F47"/>
    <w:rsid w:val="00E95DEF"/>
    <w:rsid w:val="00EB057A"/>
    <w:rsid w:val="00EB323B"/>
    <w:rsid w:val="00EC0AE3"/>
    <w:rsid w:val="00ED33D6"/>
    <w:rsid w:val="00EE2504"/>
    <w:rsid w:val="00EE39CB"/>
    <w:rsid w:val="00EE784A"/>
    <w:rsid w:val="00EF3A8A"/>
    <w:rsid w:val="00F0017A"/>
    <w:rsid w:val="00F0292B"/>
    <w:rsid w:val="00F04EE5"/>
    <w:rsid w:val="00F06888"/>
    <w:rsid w:val="00F11996"/>
    <w:rsid w:val="00F125C0"/>
    <w:rsid w:val="00F40928"/>
    <w:rsid w:val="00F41C4D"/>
    <w:rsid w:val="00F4232C"/>
    <w:rsid w:val="00F476E6"/>
    <w:rsid w:val="00F50608"/>
    <w:rsid w:val="00F508D8"/>
    <w:rsid w:val="00F756D0"/>
    <w:rsid w:val="00F8775E"/>
    <w:rsid w:val="00F9005D"/>
    <w:rsid w:val="00F96BD6"/>
    <w:rsid w:val="00FA304C"/>
    <w:rsid w:val="00FA4A1C"/>
    <w:rsid w:val="00FB426D"/>
    <w:rsid w:val="00FB53E9"/>
    <w:rsid w:val="00FD3C9D"/>
    <w:rsid w:val="00FD6BFB"/>
    <w:rsid w:val="00FD7470"/>
    <w:rsid w:val="00FE1199"/>
    <w:rsid w:val="00FF1E89"/>
    <w:rsid w:val="00FF5E41"/>
    <w:rsid w:val="00FF76A1"/>
    <w:rsid w:val="00FF7796"/>
    <w:rsid w:val="00FF7D83"/>
    <w:rsid w:val="2ED0A306"/>
    <w:rsid w:val="6EC2DF57"/>
    <w:rsid w:val="7C63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093BA"/>
  <w15:chartTrackingRefBased/>
  <w15:docId w15:val="{BE0A7406-FC85-4F5B-ACB5-929ACC7A5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76B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F2808" w:themeColor="accent1" w:themeShade="7F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A4E0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03C0D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CC471C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8606E4"/>
    <w:pPr>
      <w:spacing w:before="100" w:beforeAutospacing="1" w:after="100" w:afterAutospacing="1" w:line="240" w:lineRule="auto"/>
    </w:pPr>
    <w:rPr>
      <w:rFonts w:ascii="Calibri" w:hAnsi="Calibri" w:cs="Calibri"/>
      <w:color w:val="auto"/>
      <w:szCs w:val="20"/>
      <w:lang w:eastAsia="da-DK"/>
    </w:rPr>
  </w:style>
  <w:style w:type="paragraph" w:styleId="NormalWeb">
    <w:name w:val="Normal (Web)"/>
    <w:basedOn w:val="Normal"/>
    <w:uiPriority w:val="99"/>
    <w:unhideWhenUsed/>
    <w:rsid w:val="00307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76B90"/>
    <w:rPr>
      <w:rFonts w:asciiTheme="majorHAnsi" w:eastAsiaTheme="majorEastAsia" w:hAnsiTheme="majorHAnsi" w:cstheme="majorBidi"/>
      <w:color w:val="7F2808" w:themeColor="accent1" w:themeShade="7F"/>
    </w:rPr>
  </w:style>
  <w:style w:type="character" w:styleId="Fremhv">
    <w:name w:val="Emphasis"/>
    <w:basedOn w:val="Standardskrifttypeiafsnit"/>
    <w:uiPriority w:val="20"/>
    <w:qFormat/>
    <w:rsid w:val="001737C1"/>
    <w:rPr>
      <w:i/>
      <w:iCs/>
    </w:rPr>
  </w:style>
  <w:style w:type="character" w:styleId="Strk">
    <w:name w:val="Strong"/>
    <w:basedOn w:val="Standardskrifttypeiafsnit"/>
    <w:uiPriority w:val="22"/>
    <w:qFormat/>
    <w:rsid w:val="009227FB"/>
    <w:rPr>
      <w:b/>
      <w:bCs/>
    </w:rPr>
  </w:style>
  <w:style w:type="paragraph" w:styleId="Opstilling-punkttegn">
    <w:name w:val="List Bullet"/>
    <w:basedOn w:val="Normal"/>
    <w:uiPriority w:val="99"/>
    <w:unhideWhenUsed/>
    <w:rsid w:val="00996CDD"/>
    <w:pPr>
      <w:numPr>
        <w:numId w:val="14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A4E07"/>
    <w:rPr>
      <w:rFonts w:asciiTheme="majorHAnsi" w:eastAsiaTheme="majorEastAsia" w:hAnsiTheme="majorHAnsi" w:cstheme="majorBidi"/>
      <w:i/>
      <w:iCs/>
      <w:color w:val="C03C0D" w:themeColor="accent1" w:themeShade="BF"/>
      <w:sz w:val="20"/>
    </w:rPr>
  </w:style>
  <w:style w:type="character" w:customStyle="1" w:styleId="mw-page-title-main">
    <w:name w:val="mw-page-title-main"/>
    <w:basedOn w:val="Standardskrifttypeiafsnit"/>
    <w:rsid w:val="008B4E39"/>
  </w:style>
  <w:style w:type="character" w:styleId="Kommentarhenvisning">
    <w:name w:val="annotation reference"/>
    <w:basedOn w:val="Standardskrifttypeiafsnit"/>
    <w:uiPriority w:val="99"/>
    <w:semiHidden/>
    <w:unhideWhenUsed/>
    <w:rsid w:val="004B300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4B3006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4B3006"/>
    <w:rPr>
      <w:color w:val="000000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B300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B3006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9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12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7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mitcfu.dk/39555808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mitcfu.dk/TV0000130616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youtu.be/5KXMAdAOyuI?feature=shared" TargetMode="External"/><Relationship Id="rId23" Type="http://schemas.openxmlformats.org/officeDocument/2006/relationships/hyperlink" Target="https://www.atomkraftnejtak.dk/solmaerket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videnskab.dk/kultur-samfund/saadan-lyder-det-perfekte-slogan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youtu.be/5KXMAdAOyuI?feature=shared" TargetMode="External"/><Relationship Id="rId27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HM\Downloads\CFU_P&#230;dagogisk-Vejledning%20(4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E8D52D4ED304AA39413273F3827380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0F4E62D-1EA9-4C41-A315-531CFDE819E1}"/>
      </w:docPartPr>
      <w:docPartBody>
        <w:p w:rsidR="000F50E2" w:rsidRDefault="000F50E2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rødtekst CS)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5A6"/>
    <w:rsid w:val="000F50E2"/>
    <w:rsid w:val="002E375C"/>
    <w:rsid w:val="003E03C3"/>
    <w:rsid w:val="004F7869"/>
    <w:rsid w:val="0059236B"/>
    <w:rsid w:val="007C6FBF"/>
    <w:rsid w:val="00E238C0"/>
    <w:rsid w:val="00E3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da-D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8cb026-90ae-4e7b-968e-20d2d674c17b" xsi:nil="true"/>
    <lcf76f155ced4ddcb4097134ff3c332f xmlns="db5e4e26-a774-4089-af9d-49e166f4886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7" ma:contentTypeDescription="Opret et nyt dokument." ma:contentTypeScope="" ma:versionID="815f5dc1af95aca7c356bbacdfd1a034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291b331c4112d321b17abb5a4969ac9f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5c49fc6-6b63-4448-970b-a5745599bfb5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719640-3BA4-418B-8C7D-D5F824D73A11}">
  <ds:schemaRefs>
    <ds:schemaRef ds:uri="http://schemas.microsoft.com/office/2006/metadata/properties"/>
    <ds:schemaRef ds:uri="http://schemas.microsoft.com/office/infopath/2007/PartnerControls"/>
    <ds:schemaRef ds:uri="938cb026-90ae-4e7b-968e-20d2d674c17b"/>
    <ds:schemaRef ds:uri="db5e4e26-a774-4089-af9d-49e166f48864"/>
  </ds:schemaRefs>
</ds:datastoreItem>
</file>

<file path=customXml/itemProps2.xml><?xml version="1.0" encoding="utf-8"?>
<ds:datastoreItem xmlns:ds="http://schemas.openxmlformats.org/officeDocument/2006/customXml" ds:itemID="{4A0CA155-758F-4092-96FD-86518726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E93C91-8149-415B-8D3E-21204FF31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2B86EF-725F-45AB-9256-528BEF35E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(4).dotx</Template>
  <TotalTime>0</TotalTime>
  <Pages>4</Pages>
  <Words>932</Words>
  <Characters>5057</Characters>
  <Application>Microsoft Office Word</Application>
  <DocSecurity>0</DocSecurity>
  <Lines>120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5933</CharactersWithSpaces>
  <SharedDoc>false</SharedDoc>
  <HLinks>
    <vt:vector size="36" baseType="variant">
      <vt:variant>
        <vt:i4>2293881</vt:i4>
      </vt:variant>
      <vt:variant>
        <vt:i4>12</vt:i4>
      </vt:variant>
      <vt:variant>
        <vt:i4>0</vt:i4>
      </vt:variant>
      <vt:variant>
        <vt:i4>5</vt:i4>
      </vt:variant>
      <vt:variant>
        <vt:lpwstr>https://www.atomkraftnejtak.dk/solmaerket/</vt:lpwstr>
      </vt:variant>
      <vt:variant>
        <vt:lpwstr/>
      </vt:variant>
      <vt:variant>
        <vt:i4>8126583</vt:i4>
      </vt:variant>
      <vt:variant>
        <vt:i4>9</vt:i4>
      </vt:variant>
      <vt:variant>
        <vt:i4>0</vt:i4>
      </vt:variant>
      <vt:variant>
        <vt:i4>5</vt:i4>
      </vt:variant>
      <vt:variant>
        <vt:lpwstr>https://youtu.be/5KXMAdAOyuI?feature=shared</vt:lpwstr>
      </vt:variant>
      <vt:variant>
        <vt:lpwstr/>
      </vt:variant>
      <vt:variant>
        <vt:i4>2818102</vt:i4>
      </vt:variant>
      <vt:variant>
        <vt:i4>6</vt:i4>
      </vt:variant>
      <vt:variant>
        <vt:i4>0</vt:i4>
      </vt:variant>
      <vt:variant>
        <vt:i4>5</vt:i4>
      </vt:variant>
      <vt:variant>
        <vt:lpwstr>https://www.logoshop.dk/blaa-groen-eller-roed-farvernes-betydning-for-dit-logo/</vt:lpwstr>
      </vt:variant>
      <vt:variant>
        <vt:lpwstr/>
      </vt:variant>
      <vt:variant>
        <vt:i4>589909</vt:i4>
      </vt:variant>
      <vt:variant>
        <vt:i4>3</vt:i4>
      </vt:variant>
      <vt:variant>
        <vt:i4>0</vt:i4>
      </vt:variant>
      <vt:variant>
        <vt:i4>5</vt:i4>
      </vt:variant>
      <vt:variant>
        <vt:lpwstr>https://videnskab.dk/kultur-samfund/saadan-lyder-det-perfekte-slogan/</vt:lpwstr>
      </vt:variant>
      <vt:variant>
        <vt:lpwstr/>
      </vt:variant>
      <vt:variant>
        <vt:i4>8126583</vt:i4>
      </vt:variant>
      <vt:variant>
        <vt:i4>0</vt:i4>
      </vt:variant>
      <vt:variant>
        <vt:i4>0</vt:i4>
      </vt:variant>
      <vt:variant>
        <vt:i4>5</vt:i4>
      </vt:variant>
      <vt:variant>
        <vt:lpwstr>https://youtu.be/5KXMAdAOyuI?feature=shared</vt:lpwstr>
      </vt:variant>
      <vt:variant>
        <vt:lpwstr/>
      </vt:variant>
      <vt:variant>
        <vt:i4>6291518</vt:i4>
      </vt:variant>
      <vt:variant>
        <vt:i4>0</vt:i4>
      </vt:variant>
      <vt:variant>
        <vt:i4>0</vt:i4>
      </vt:variant>
      <vt:variant>
        <vt:i4>5</vt:i4>
      </vt:variant>
      <vt:variant>
        <vt:lpwstr>https://mitcfu.dk/TV0000130616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Karin Abrahamsen (KAAB) | VIA</cp:lastModifiedBy>
  <cp:revision>2</cp:revision>
  <cp:lastPrinted>2023-03-30T20:00:00Z</cp:lastPrinted>
  <dcterms:created xsi:type="dcterms:W3CDTF">2023-09-04T09:15:00Z</dcterms:created>
  <dcterms:modified xsi:type="dcterms:W3CDTF">2023-09-04T09:15:00Z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0x01010060793152213AB543A430B8FE5C95C7F0</vt:lpwstr>
  </property>
</Properties>
</file>