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934295" w14:textId="5612A7C5" w:rsidR="00E273CA" w:rsidRPr="009A54D1" w:rsidRDefault="00D42507" w:rsidP="00421BF1">
      <w:pPr>
        <w:pStyle w:val="Titel"/>
        <w:rPr>
          <w:color w:val="auto"/>
        </w:rPr>
      </w:pPr>
      <w:bookmarkStart w:id="0" w:name="_GoBack"/>
      <w:bookmarkEnd w:id="0"/>
      <w:r>
        <w:rPr>
          <w:noProof/>
          <w:lang w:eastAsia="da-DK"/>
        </w:rPr>
        <w:drawing>
          <wp:anchor distT="0" distB="0" distL="114300" distR="114300" simplePos="0" relativeHeight="251661353" behindDoc="0" locked="0" layoutInCell="1" allowOverlap="1" wp14:anchorId="6A43D1DF" wp14:editId="596CF3CE">
            <wp:simplePos x="0" y="0"/>
            <wp:positionH relativeFrom="column">
              <wp:posOffset>-1765772</wp:posOffset>
            </wp:positionH>
            <wp:positionV relativeFrom="paragraph">
              <wp:posOffset>734110</wp:posOffset>
            </wp:positionV>
            <wp:extent cx="946087" cy="946087"/>
            <wp:effectExtent l="0" t="0" r="6985" b="6985"/>
            <wp:wrapNone/>
            <wp:docPr id="1753549969" name="Billede 19"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QR co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087" cy="946087"/>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950206073"/>
          <w:placeholder>
            <w:docPart w:val="CE8D52D4ED304AA39413273F38273809"/>
          </w:placeholder>
          <w:picture/>
        </w:sdtPr>
        <w:sdtEndPr/>
        <w:sdtContent/>
      </w:sdt>
      <w:r w:rsidR="009A54D1" w:rsidRPr="009A54D1">
        <w:rPr>
          <w:rStyle w:val="Fremhv"/>
          <w:rFonts w:cstheme="majorHAnsi"/>
          <w:i w:val="0"/>
          <w:iCs w:val="0"/>
          <w:color w:val="auto"/>
          <w:szCs w:val="64"/>
          <w:shd w:val="clear" w:color="auto" w:fill="FFFFFF"/>
        </w:rPr>
        <w:t>Sphero</w:t>
      </w:r>
    </w:p>
    <w:p w14:paraId="0FACD0DB" w14:textId="171C0B26" w:rsidR="00177E3D" w:rsidRPr="00177E3D" w:rsidRDefault="00A64D1A" w:rsidP="00177E3D">
      <w:pPr>
        <w:rPr>
          <w:color w:val="5F5F5F" w:themeColor="accent6" w:themeShade="BF"/>
        </w:rPr>
      </w:pPr>
      <w:r w:rsidRPr="00177E3D">
        <w:rPr>
          <w:b/>
          <w:color w:val="5F5F5F" w:themeColor="accent6" w:themeShade="BF"/>
          <w:sz w:val="16"/>
          <w:szCs w:val="16"/>
        </w:rPr>
        <w:t>Tema</w:t>
      </w:r>
      <w:r w:rsidR="00CA4151" w:rsidRPr="00A64D1A">
        <w:tab/>
      </w:r>
      <w:r w:rsidR="00177E3D">
        <w:t xml:space="preserve">      </w:t>
      </w:r>
      <w:r w:rsidR="00177E3D" w:rsidRPr="00177E3D">
        <w:rPr>
          <w:color w:val="5F5F5F" w:themeColor="accent6" w:themeShade="BF"/>
          <w:sz w:val="16"/>
          <w:szCs w:val="16"/>
        </w:rPr>
        <w:t>Strategi og taktik, urban kultur, tilpasning og overlevelse</w:t>
      </w:r>
    </w:p>
    <w:p w14:paraId="236E45CB" w14:textId="0429E3BE" w:rsidR="00CA4151" w:rsidRPr="00D46E56" w:rsidRDefault="00CA4151" w:rsidP="00A64D1A">
      <w:pPr>
        <w:pStyle w:val="Lilleskrift"/>
        <w:rPr>
          <w:b/>
          <w:bCs w:val="0"/>
          <w:color w:val="FF0000"/>
        </w:rPr>
      </w:pPr>
    </w:p>
    <w:p w14:paraId="5878334B" w14:textId="0A3D1963" w:rsidR="00CA4151" w:rsidRPr="00A64D1A" w:rsidRDefault="00A64D1A" w:rsidP="00396E5D">
      <w:pPr>
        <w:pStyle w:val="Lilleskrift"/>
        <w:ind w:left="1588" w:hanging="1588"/>
      </w:pPr>
      <w:r w:rsidRPr="00CC471C">
        <w:rPr>
          <w:b/>
          <w:bCs w:val="0"/>
        </w:rPr>
        <w:t>Fag</w:t>
      </w:r>
      <w:r w:rsidR="00177E3D">
        <w:rPr>
          <w:b/>
          <w:bCs w:val="0"/>
        </w:rPr>
        <w:tab/>
      </w:r>
      <w:r w:rsidR="00D75CCD" w:rsidRPr="00B41517">
        <w:t>Billedkunst</w:t>
      </w:r>
      <w:r w:rsidR="00282AF6">
        <w:t xml:space="preserve"> og teknologiforståelse</w:t>
      </w:r>
      <w:r w:rsidR="00D75CCD" w:rsidRPr="00B41517">
        <w:t xml:space="preserve"> mono- eller tværfaglige forløb i fagene</w:t>
      </w:r>
      <w:r w:rsidR="002174E9">
        <w:t xml:space="preserve"> historie </w:t>
      </w:r>
      <w:r w:rsidR="0003306C">
        <w:t xml:space="preserve">håndværk og design </w:t>
      </w:r>
      <w:r w:rsidR="002174E9">
        <w:t>og natur/teknologi</w:t>
      </w:r>
    </w:p>
    <w:p w14:paraId="1654A714" w14:textId="504C133F" w:rsidR="00CA4151" w:rsidRPr="00A64D1A" w:rsidRDefault="00A64D1A" w:rsidP="00A64D1A">
      <w:pPr>
        <w:pStyle w:val="Lilleskrift"/>
      </w:pPr>
      <w:r w:rsidRPr="00CC471C">
        <w:rPr>
          <w:b/>
          <w:bCs w:val="0"/>
        </w:rPr>
        <w:t>Målgruppe</w:t>
      </w:r>
      <w:r w:rsidR="00CA4151" w:rsidRPr="00A64D1A">
        <w:tab/>
      </w:r>
      <w:r w:rsidR="00166445">
        <w:t>5</w:t>
      </w:r>
      <w:r w:rsidR="00637625">
        <w:t>. -10</w:t>
      </w:r>
      <w:r w:rsidR="00D647CF">
        <w:t>.</w:t>
      </w:r>
      <w:r w:rsidR="00637625">
        <w:t xml:space="preserve"> klasse</w:t>
      </w:r>
    </w:p>
    <w:p w14:paraId="489A7425" w14:textId="177091E6" w:rsidR="00CA4151" w:rsidRPr="00A64D1A" w:rsidRDefault="00A64D1A" w:rsidP="00A64D1A">
      <w:pPr>
        <w:pStyle w:val="Lilleskrift"/>
      </w:pPr>
      <w:r w:rsidRPr="00CC471C">
        <w:rPr>
          <w:b/>
          <w:bCs w:val="0"/>
        </w:rPr>
        <w:t>Type</w:t>
      </w:r>
      <w:r w:rsidR="00CA4151" w:rsidRPr="00A64D1A">
        <w:tab/>
      </w:r>
      <w:r w:rsidR="00D46E56">
        <w:t>Materialesæt</w:t>
      </w:r>
    </w:p>
    <w:p w14:paraId="413D1A5D" w14:textId="41797952" w:rsidR="006351A3" w:rsidRPr="0047599C" w:rsidRDefault="0DE45321" w:rsidP="0047599C">
      <w:r w:rsidRPr="0047599C">
        <w:br/>
      </w:r>
    </w:p>
    <w:p w14:paraId="02204851" w14:textId="5499E01F" w:rsidR="00856050" w:rsidRDefault="00D42507" w:rsidP="00631451">
      <w:r w:rsidRPr="003146F0">
        <w:rPr>
          <w:noProof/>
          <w:color w:val="auto"/>
          <w:lang w:eastAsia="da-DK"/>
        </w:rPr>
        <mc:AlternateContent>
          <mc:Choice Requires="wps">
            <w:drawing>
              <wp:anchor distT="45720" distB="45720" distL="114300" distR="114300" simplePos="0" relativeHeight="251660329" behindDoc="0" locked="0" layoutInCell="1" allowOverlap="1" wp14:anchorId="2E283545" wp14:editId="11DA9C4D">
                <wp:simplePos x="0" y="0"/>
                <wp:positionH relativeFrom="column">
                  <wp:posOffset>-1820375</wp:posOffset>
                </wp:positionH>
                <wp:positionV relativeFrom="paragraph">
                  <wp:posOffset>150262</wp:posOffset>
                </wp:positionV>
                <wp:extent cx="1000408" cy="1404620"/>
                <wp:effectExtent l="0" t="0" r="9525" b="7620"/>
                <wp:wrapNone/>
                <wp:docPr id="71399238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408" cy="1404620"/>
                        </a:xfrm>
                        <a:prstGeom prst="rect">
                          <a:avLst/>
                        </a:prstGeom>
                        <a:solidFill>
                          <a:srgbClr val="FFFFFF"/>
                        </a:solidFill>
                        <a:ln w="9525">
                          <a:noFill/>
                          <a:miter lim="800000"/>
                          <a:headEnd/>
                          <a:tailEnd/>
                        </a:ln>
                      </wps:spPr>
                      <wps:txbx>
                        <w:txbxContent>
                          <w:p w14:paraId="0A2D73E7" w14:textId="7263B039" w:rsidR="003146F0" w:rsidRDefault="00D42507">
                            <w:hyperlink r:id="rId12" w:history="1">
                              <w:r w:rsidR="003146F0" w:rsidRPr="00D42507">
                                <w:rPr>
                                  <w:rStyle w:val="Hyperlink"/>
                                </w:rPr>
                                <w:t>Link til posten</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283545" id="_x0000_t202" coordsize="21600,21600" o:spt="202" path="m,l,21600r21600,l21600,xe">
                <v:stroke joinstyle="miter"/>
                <v:path gradientshapeok="t" o:connecttype="rect"/>
              </v:shapetype>
              <v:shape id="Tekstfelt 2" o:spid="_x0000_s1026" type="#_x0000_t202" style="position:absolute;margin-left:-143.35pt;margin-top:11.85pt;width:78.75pt;height:110.6pt;z-index:25166032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" stroked="f">
                <v:textbox style="mso-fit-shape-to-text:t">
                  <w:txbxContent>
                    <w:p w14:paraId="0A2D73E7" w14:textId="7263B039" w:rsidR="003146F0" w:rsidRDefault="00D42507">
                      <w:r>
                        <w:fldChar w:fldCharType="begin"/>
                      </w:r>
                      <w:r>
                        <w:instrText>HYPERLINK "https://mitcfu.dk/materialeinfo.aspx?idnr=90037006"</w:instrText>
                      </w:r>
                      <w:r>
                        <w:fldChar w:fldCharType="separate"/>
                      </w:r>
                      <w:r w:rsidR="003146F0" w:rsidRPr="00D42507">
                        <w:rPr>
                          <w:rStyle w:val="Hyperlink"/>
                        </w:rPr>
                        <w:t>Link til posten</w:t>
                      </w:r>
                      <w:r>
                        <w:fldChar w:fldCharType="end"/>
                      </w:r>
                    </w:p>
                  </w:txbxContent>
                </v:textbox>
              </v:shape>
            </w:pict>
          </mc:Fallback>
        </mc:AlternateContent>
      </w:r>
      <w:r w:rsidR="003146F0">
        <w:rPr>
          <w:noProof/>
          <w:lang w:eastAsia="da-DK"/>
        </w:rPr>
        <w:drawing>
          <wp:anchor distT="0" distB="0" distL="114300" distR="114300" simplePos="0" relativeHeight="251658243" behindDoc="0" locked="0" layoutInCell="1" allowOverlap="1" wp14:anchorId="5D06D5D2" wp14:editId="4A2E6CB4">
            <wp:simplePos x="0" y="0"/>
            <wp:positionH relativeFrom="column">
              <wp:posOffset>-26670</wp:posOffset>
            </wp:positionH>
            <wp:positionV relativeFrom="paragraph">
              <wp:posOffset>139700</wp:posOffset>
            </wp:positionV>
            <wp:extent cx="807085" cy="812800"/>
            <wp:effectExtent l="0" t="0" r="0" b="0"/>
            <wp:wrapNone/>
            <wp:docPr id="1054924254" name="Picture 1054924254" descr="Et billede, der indeholder cirkel, sort, Grafik, sort-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24254" name="Billede 2" descr="Et billede, der indeholder cirkel, sort, Grafik, sort-hvid&#10;&#10;Automatisk genereret beskrivels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146" t="12683" r="11708" b="12683"/>
                    <a:stretch/>
                  </pic:blipFill>
                  <pic:spPr bwMode="auto">
                    <a:xfrm>
                      <a:off x="0" y="0"/>
                      <a:ext cx="807085"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837E81" w14:textId="361637D5" w:rsidR="00C72AF7" w:rsidRDefault="00C72AF7" w:rsidP="00631451"/>
    <w:p w14:paraId="59D8AE5D" w14:textId="7E7A5E98" w:rsidR="00A4623B" w:rsidRDefault="00A4623B" w:rsidP="00981048">
      <w:pPr>
        <w:spacing w:line="360" w:lineRule="auto"/>
      </w:pPr>
    </w:p>
    <w:p w14:paraId="00F1B612" w14:textId="0E265274" w:rsidR="00C32DDA" w:rsidRDefault="003146F0" w:rsidP="00C32DDA">
      <w:pPr>
        <w:spacing w:line="360" w:lineRule="auto"/>
      </w:pPr>
      <w:r>
        <w:rPr>
          <w:noProof/>
          <w:lang w:eastAsia="da-DK"/>
        </w:rPr>
        <w:drawing>
          <wp:anchor distT="0" distB="0" distL="114300" distR="114300" simplePos="0" relativeHeight="251658267" behindDoc="0" locked="0" layoutInCell="1" allowOverlap="1" wp14:anchorId="64C0C07F" wp14:editId="6EA44442">
            <wp:simplePos x="0" y="0"/>
            <wp:positionH relativeFrom="column">
              <wp:posOffset>-1939290</wp:posOffset>
            </wp:positionH>
            <wp:positionV relativeFrom="paragraph">
              <wp:posOffset>307975</wp:posOffset>
            </wp:positionV>
            <wp:extent cx="1282700" cy="1682115"/>
            <wp:effectExtent l="124142" t="66358" r="79693" b="136842"/>
            <wp:wrapThrough wrapText="bothSides">
              <wp:wrapPolygon edited="0">
                <wp:start x="-1117" y="20259"/>
                <wp:lineTo x="1449" y="23194"/>
                <wp:lineTo x="22942" y="22949"/>
                <wp:lineTo x="23584" y="20503"/>
                <wp:lineTo x="23584" y="1912"/>
                <wp:lineTo x="22942" y="1668"/>
                <wp:lineTo x="20376" y="-534"/>
                <wp:lineTo x="4657" y="-779"/>
                <wp:lineTo x="-155" y="1912"/>
                <wp:lineTo x="-1117" y="2157"/>
                <wp:lineTo x="-1117" y="20259"/>
              </wp:wrapPolygon>
            </wp:wrapThrough>
            <wp:docPr id="936348125" name="Billede 12" descr="Et billede, der indeholder jord, Bildel, cirkel, hju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48125" name="Billede 12" descr="Et billede, der indeholder jord, Bildel, cirkel, hjul&#10;&#10;Automatisk genereret beskrivelse"/>
                    <pic:cNvPicPr/>
                  </pic:nvPicPr>
                  <pic:blipFill rotWithShape="1">
                    <a:blip r:embed="rId14" cstate="print">
                      <a:extLst>
                        <a:ext uri="{28A0092B-C50C-407E-A947-70E740481C1C}">
                          <a14:useLocalDpi xmlns:a14="http://schemas.microsoft.com/office/drawing/2010/main" val="0"/>
                        </a:ext>
                      </a:extLst>
                    </a:blip>
                    <a:srcRect l="17799" r="24984"/>
                    <a:stretch/>
                  </pic:blipFill>
                  <pic:spPr bwMode="auto">
                    <a:xfrm rot="5400000">
                      <a:off x="0" y="0"/>
                      <a:ext cx="1282700" cy="16821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F98">
        <w:rPr>
          <w:noProof/>
          <w:lang w:eastAsia="da-DK"/>
        </w:rPr>
        <mc:AlternateContent>
          <mc:Choice Requires="wps">
            <w:drawing>
              <wp:anchor distT="45720" distB="45720" distL="114300" distR="114300" simplePos="0" relativeHeight="251658241" behindDoc="0" locked="0" layoutInCell="1" allowOverlap="1" wp14:anchorId="0F6255D6" wp14:editId="2F624087">
                <wp:simplePos x="0" y="0"/>
                <wp:positionH relativeFrom="column">
                  <wp:posOffset>836930</wp:posOffset>
                </wp:positionH>
                <wp:positionV relativeFrom="paragraph">
                  <wp:posOffset>7620</wp:posOffset>
                </wp:positionV>
                <wp:extent cx="2360930" cy="368300"/>
                <wp:effectExtent l="0" t="0" r="6985" b="0"/>
                <wp:wrapSquare wrapText="bothSides"/>
                <wp:docPr id="17439195" name="Text Box 17439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8300"/>
                        </a:xfrm>
                        <a:prstGeom prst="rect">
                          <a:avLst/>
                        </a:prstGeom>
                        <a:solidFill>
                          <a:srgbClr val="FFFFFF"/>
                        </a:solidFill>
                        <a:ln w="9525">
                          <a:noFill/>
                          <a:miter lim="800000"/>
                          <a:headEnd/>
                          <a:tailEnd/>
                        </a:ln>
                      </wps:spPr>
                      <wps:txbx>
                        <w:txbxContent>
                          <w:p w14:paraId="18B7FD7F" w14:textId="4B232EE3" w:rsidR="00F87FE1" w:rsidRPr="00F31748" w:rsidRDefault="00F87FE1" w:rsidP="003C7F98">
                            <w:pPr>
                              <w:spacing w:line="360" w:lineRule="auto"/>
                              <w:rPr>
                                <w:rFonts w:asciiTheme="majorHAnsi" w:hAnsiTheme="majorHAnsi" w:cstheme="majorHAnsi"/>
                                <w:b/>
                                <w:bCs/>
                                <w:sz w:val="32"/>
                                <w:szCs w:val="32"/>
                              </w:rPr>
                            </w:pPr>
                            <w:r w:rsidRPr="00F31748">
                              <w:rPr>
                                <w:rFonts w:asciiTheme="majorHAnsi" w:hAnsiTheme="majorHAnsi" w:cstheme="majorHAnsi"/>
                                <w:b/>
                                <w:bCs/>
                                <w:sz w:val="32"/>
                                <w:szCs w:val="32"/>
                              </w:rPr>
                              <w:t>Faglig vinkel</w:t>
                            </w:r>
                          </w:p>
                          <w:p w14:paraId="180A0842" w14:textId="2565BD7D" w:rsidR="00F87FE1" w:rsidRDefault="00F87FE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6255D6" id="_x0000_t202" coordsize="21600,21600" o:spt="202" path="m,l,21600r21600,l21600,xe">
                <v:stroke joinstyle="miter"/>
                <v:path gradientshapeok="t" o:connecttype="rect"/>
              </v:shapetype>
              <v:shape id="Text Box 17439195" o:spid="_x0000_s1026" type="#_x0000_t202" style="position:absolute;margin-left:65.9pt;margin-top:.6pt;width:185.9pt;height:29pt;z-index:2516582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" stroked="f">
                <v:textbox>
                  <w:txbxContent>
                    <w:p w14:paraId="18B7FD7F" w14:textId="4B232EE3" w:rsidR="00F87FE1" w:rsidRPr="00F31748" w:rsidRDefault="00F87FE1" w:rsidP="003C7F98">
                      <w:pPr>
                        <w:spacing w:line="360" w:lineRule="auto"/>
                        <w:rPr>
                          <w:rFonts w:asciiTheme="majorHAnsi" w:hAnsiTheme="majorHAnsi" w:cstheme="majorHAnsi"/>
                          <w:b/>
                          <w:bCs/>
                          <w:sz w:val="32"/>
                          <w:szCs w:val="32"/>
                        </w:rPr>
                      </w:pPr>
                      <w:r w:rsidRPr="00F31748">
                        <w:rPr>
                          <w:rFonts w:asciiTheme="majorHAnsi" w:hAnsiTheme="majorHAnsi" w:cstheme="majorHAnsi"/>
                          <w:b/>
                          <w:bCs/>
                          <w:sz w:val="32"/>
                          <w:szCs w:val="32"/>
                        </w:rPr>
                        <w:t>Faglig vinkel</w:t>
                      </w:r>
                    </w:p>
                    <w:p w14:paraId="180A0842" w14:textId="2565BD7D" w:rsidR="00F87FE1" w:rsidRDefault="00F87FE1"/>
                  </w:txbxContent>
                </v:textbox>
                <w10:wrap type="square"/>
              </v:shape>
            </w:pict>
          </mc:Fallback>
        </mc:AlternateContent>
      </w:r>
    </w:p>
    <w:p w14:paraId="365C4331" w14:textId="521D5B61" w:rsidR="00C32DDA" w:rsidRDefault="00C32DDA" w:rsidP="00C32DDA">
      <w:pPr>
        <w:spacing w:line="360" w:lineRule="auto"/>
      </w:pPr>
    </w:p>
    <w:p w14:paraId="324EC9F0" w14:textId="1FEFC7B5" w:rsidR="00C32DDA" w:rsidRPr="00D26D56" w:rsidRDefault="00C32DDA" w:rsidP="00C32DDA">
      <w:pPr>
        <w:spacing w:line="360" w:lineRule="auto"/>
        <w:rPr>
          <w:rFonts w:ascii="Arial" w:hAnsi="Arial" w:cs="Arial"/>
          <w:color w:val="auto"/>
        </w:rPr>
      </w:pPr>
      <w:r w:rsidRPr="00D26D56">
        <w:rPr>
          <w:rFonts w:ascii="Arial" w:hAnsi="Arial" w:cs="Arial"/>
          <w:color w:val="auto"/>
        </w:rPr>
        <w:t>Træd ind i en verden af leg og læring med Sphero</w:t>
      </w:r>
      <w:r w:rsidR="005423B4">
        <w:rPr>
          <w:rFonts w:ascii="Arial" w:hAnsi="Arial" w:cs="Arial"/>
          <w:color w:val="auto"/>
        </w:rPr>
        <w:t xml:space="preserve"> Bolt</w:t>
      </w:r>
      <w:r w:rsidRPr="00D26D56">
        <w:rPr>
          <w:rFonts w:ascii="Arial" w:hAnsi="Arial" w:cs="Arial"/>
          <w:color w:val="auto"/>
        </w:rPr>
        <w:t xml:space="preserve">-robotten </w:t>
      </w:r>
      <w:r w:rsidR="006F5196" w:rsidRPr="00D26D56">
        <w:rPr>
          <w:rFonts w:ascii="Arial" w:hAnsi="Arial" w:cs="Arial"/>
          <w:color w:val="auto"/>
        </w:rPr>
        <w:t>jeres</w:t>
      </w:r>
      <w:r w:rsidRPr="00D26D56">
        <w:rPr>
          <w:rFonts w:ascii="Arial" w:hAnsi="Arial" w:cs="Arial"/>
          <w:color w:val="auto"/>
        </w:rPr>
        <w:t xml:space="preserve"> ultimative ledsager </w:t>
      </w:r>
      <w:r w:rsidR="00B50D1C" w:rsidRPr="00D26D56">
        <w:rPr>
          <w:rFonts w:ascii="Arial" w:hAnsi="Arial" w:cs="Arial"/>
          <w:color w:val="auto"/>
        </w:rPr>
        <w:t>på</w:t>
      </w:r>
      <w:r w:rsidRPr="00D26D56">
        <w:rPr>
          <w:rFonts w:ascii="Arial" w:hAnsi="Arial" w:cs="Arial"/>
          <w:color w:val="auto"/>
        </w:rPr>
        <w:t xml:space="preserve"> rejsen mod teknologisk</w:t>
      </w:r>
      <w:r w:rsidR="00B50D1C" w:rsidRPr="00D26D56">
        <w:rPr>
          <w:rFonts w:ascii="Arial" w:hAnsi="Arial" w:cs="Arial"/>
          <w:color w:val="auto"/>
        </w:rPr>
        <w:t xml:space="preserve"> og</w:t>
      </w:r>
      <w:r w:rsidRPr="00D26D56">
        <w:rPr>
          <w:rFonts w:ascii="Arial" w:hAnsi="Arial" w:cs="Arial"/>
          <w:color w:val="auto"/>
        </w:rPr>
        <w:t xml:space="preserve"> </w:t>
      </w:r>
      <w:r w:rsidR="00276641" w:rsidRPr="00D26D56">
        <w:rPr>
          <w:rFonts w:ascii="Arial" w:hAnsi="Arial" w:cs="Arial"/>
          <w:color w:val="auto"/>
        </w:rPr>
        <w:t xml:space="preserve">kreative </w:t>
      </w:r>
      <w:r w:rsidRPr="00D26D56">
        <w:rPr>
          <w:rFonts w:ascii="Arial" w:hAnsi="Arial" w:cs="Arial"/>
          <w:color w:val="auto"/>
        </w:rPr>
        <w:t>opdagelse</w:t>
      </w:r>
      <w:r w:rsidR="006F5196" w:rsidRPr="00D26D56">
        <w:rPr>
          <w:rFonts w:ascii="Arial" w:hAnsi="Arial" w:cs="Arial"/>
          <w:color w:val="auto"/>
        </w:rPr>
        <w:t>r</w:t>
      </w:r>
      <w:r w:rsidR="00B50D1C" w:rsidRPr="00D26D56">
        <w:rPr>
          <w:rFonts w:ascii="Arial" w:hAnsi="Arial" w:cs="Arial"/>
          <w:color w:val="auto"/>
        </w:rPr>
        <w:t>.</w:t>
      </w:r>
      <w:r w:rsidRPr="00D26D56">
        <w:rPr>
          <w:rFonts w:ascii="Arial" w:hAnsi="Arial" w:cs="Arial"/>
          <w:color w:val="auto"/>
        </w:rPr>
        <w:t xml:space="preserve"> Sphero er ikke bare en robot, det er </w:t>
      </w:r>
      <w:r w:rsidR="00276641" w:rsidRPr="00D26D56">
        <w:rPr>
          <w:rFonts w:ascii="Arial" w:hAnsi="Arial" w:cs="Arial"/>
          <w:color w:val="auto"/>
        </w:rPr>
        <w:t>jeres</w:t>
      </w:r>
      <w:r w:rsidRPr="00D26D56">
        <w:rPr>
          <w:rFonts w:ascii="Arial" w:hAnsi="Arial" w:cs="Arial"/>
          <w:color w:val="auto"/>
        </w:rPr>
        <w:t xml:space="preserve"> nøgle til at udforske på en sjov</w:t>
      </w:r>
      <w:r w:rsidR="00F27B4A">
        <w:rPr>
          <w:rFonts w:ascii="Arial" w:hAnsi="Arial" w:cs="Arial"/>
          <w:color w:val="auto"/>
        </w:rPr>
        <w:t>, kreativ</w:t>
      </w:r>
      <w:r w:rsidRPr="00D26D56">
        <w:rPr>
          <w:rFonts w:ascii="Arial" w:hAnsi="Arial" w:cs="Arial"/>
          <w:color w:val="auto"/>
        </w:rPr>
        <w:t xml:space="preserve"> og interaktiv måde.</w:t>
      </w:r>
      <w:r w:rsidR="006F5196" w:rsidRPr="00D26D56">
        <w:rPr>
          <w:rFonts w:ascii="Arial" w:hAnsi="Arial" w:cs="Arial"/>
          <w:color w:val="auto"/>
        </w:rPr>
        <w:t xml:space="preserve"> </w:t>
      </w:r>
    </w:p>
    <w:p w14:paraId="200E81C5" w14:textId="77777777" w:rsidR="00110301" w:rsidRPr="00D26D56" w:rsidRDefault="00110301" w:rsidP="00C32DDA">
      <w:pPr>
        <w:spacing w:line="360" w:lineRule="auto"/>
        <w:rPr>
          <w:rFonts w:ascii="Arial" w:hAnsi="Arial" w:cs="Arial"/>
          <w:color w:val="auto"/>
        </w:rPr>
      </w:pPr>
    </w:p>
    <w:p w14:paraId="3EA692E8" w14:textId="312FB21C" w:rsidR="00110301" w:rsidRPr="00D26D56" w:rsidRDefault="00110301" w:rsidP="00110301">
      <w:pPr>
        <w:spacing w:line="360" w:lineRule="auto"/>
        <w:rPr>
          <w:color w:val="auto"/>
        </w:rPr>
      </w:pPr>
      <w:r w:rsidRPr="00D26D56">
        <w:rPr>
          <w:color w:val="auto"/>
        </w:rPr>
        <w:t>Den</w:t>
      </w:r>
      <w:r w:rsidR="009E1C73" w:rsidRPr="00D26D56">
        <w:rPr>
          <w:color w:val="auto"/>
        </w:rPr>
        <w:t xml:space="preserve"> pædagogiske vejledning</w:t>
      </w:r>
      <w:r w:rsidRPr="00D26D56">
        <w:rPr>
          <w:color w:val="auto"/>
        </w:rPr>
        <w:t xml:space="preserve"> </w:t>
      </w:r>
      <w:r w:rsidR="004F6383">
        <w:rPr>
          <w:color w:val="auto"/>
        </w:rPr>
        <w:t xml:space="preserve">giver forslag til </w:t>
      </w:r>
      <w:r w:rsidR="00CD3959">
        <w:rPr>
          <w:color w:val="auto"/>
        </w:rPr>
        <w:t xml:space="preserve">forskellige </w:t>
      </w:r>
      <w:r w:rsidR="00E04596">
        <w:rPr>
          <w:color w:val="auto"/>
        </w:rPr>
        <w:t>LAB aktiviteter</w:t>
      </w:r>
      <w:r w:rsidR="003B65A6">
        <w:rPr>
          <w:color w:val="auto"/>
        </w:rPr>
        <w:t>,</w:t>
      </w:r>
      <w:r w:rsidR="00E04596">
        <w:rPr>
          <w:color w:val="auto"/>
        </w:rPr>
        <w:t xml:space="preserve"> der </w:t>
      </w:r>
      <w:r w:rsidR="00106776">
        <w:rPr>
          <w:color w:val="auto"/>
        </w:rPr>
        <w:t xml:space="preserve">på forskellig vis </w:t>
      </w:r>
      <w:r w:rsidRPr="00D26D56">
        <w:rPr>
          <w:color w:val="auto"/>
        </w:rPr>
        <w:t>stimulere</w:t>
      </w:r>
      <w:r w:rsidR="006F60BF">
        <w:rPr>
          <w:color w:val="auto"/>
        </w:rPr>
        <w:t>r</w:t>
      </w:r>
      <w:r w:rsidRPr="00D26D56">
        <w:rPr>
          <w:color w:val="auto"/>
        </w:rPr>
        <w:t xml:space="preserve"> </w:t>
      </w:r>
      <w:r w:rsidR="00E93886" w:rsidRPr="00D26D56">
        <w:rPr>
          <w:color w:val="auto"/>
        </w:rPr>
        <w:t xml:space="preserve">elevernes </w:t>
      </w:r>
      <w:r w:rsidRPr="00D26D56">
        <w:rPr>
          <w:color w:val="auto"/>
        </w:rPr>
        <w:t xml:space="preserve">nysgerrighed </w:t>
      </w:r>
      <w:r w:rsidR="00E93886" w:rsidRPr="00D26D56">
        <w:rPr>
          <w:color w:val="auto"/>
        </w:rPr>
        <w:t>gennem eksperimenter</w:t>
      </w:r>
      <w:r w:rsidR="00D26D56" w:rsidRPr="00D26D56">
        <w:rPr>
          <w:color w:val="auto"/>
        </w:rPr>
        <w:t>,</w:t>
      </w:r>
      <w:r w:rsidRPr="00D26D56">
        <w:rPr>
          <w:color w:val="auto"/>
        </w:rPr>
        <w:t xml:space="preserve"> hvilket gør </w:t>
      </w:r>
      <w:r w:rsidR="00D26D56" w:rsidRPr="00D26D56">
        <w:rPr>
          <w:color w:val="auto"/>
        </w:rPr>
        <w:t xml:space="preserve">elevernes </w:t>
      </w:r>
      <w:r w:rsidRPr="00D26D56">
        <w:rPr>
          <w:color w:val="auto"/>
        </w:rPr>
        <w:t xml:space="preserve">læring sjovere og mere interaktiv. Med Sphero </w:t>
      </w:r>
      <w:r w:rsidR="005423B4">
        <w:rPr>
          <w:color w:val="auto"/>
        </w:rPr>
        <w:t xml:space="preserve">Bolt </w:t>
      </w:r>
      <w:r w:rsidRPr="00D26D56">
        <w:rPr>
          <w:color w:val="auto"/>
        </w:rPr>
        <w:t>kan elever</w:t>
      </w:r>
      <w:r w:rsidR="002030CA">
        <w:rPr>
          <w:color w:val="auto"/>
        </w:rPr>
        <w:t>ne</w:t>
      </w:r>
      <w:r w:rsidRPr="00D26D56">
        <w:rPr>
          <w:color w:val="auto"/>
        </w:rPr>
        <w:t xml:space="preserve"> udforske teknologi, programmere deres egne </w:t>
      </w:r>
      <w:r w:rsidR="00D26D56" w:rsidRPr="00D26D56">
        <w:rPr>
          <w:color w:val="auto"/>
        </w:rPr>
        <w:t>billed</w:t>
      </w:r>
      <w:r w:rsidRPr="00D26D56">
        <w:rPr>
          <w:color w:val="auto"/>
        </w:rPr>
        <w:t xml:space="preserve">projekter og få </w:t>
      </w:r>
      <w:r w:rsidR="00D26D56" w:rsidRPr="00D26D56">
        <w:rPr>
          <w:color w:val="auto"/>
        </w:rPr>
        <w:t>hands-on</w:t>
      </w:r>
      <w:r w:rsidRPr="00D26D56">
        <w:rPr>
          <w:color w:val="auto"/>
        </w:rPr>
        <w:t xml:space="preserve"> oplevelse</w:t>
      </w:r>
      <w:r w:rsidR="006F60BF">
        <w:rPr>
          <w:color w:val="auto"/>
        </w:rPr>
        <w:t>r</w:t>
      </w:r>
      <w:r w:rsidRPr="00D26D56">
        <w:rPr>
          <w:color w:val="auto"/>
        </w:rPr>
        <w:t xml:space="preserve">, der styrker deres forståelse af </w:t>
      </w:r>
      <w:r w:rsidR="00D26D56" w:rsidRPr="00D26D56">
        <w:rPr>
          <w:color w:val="auto"/>
        </w:rPr>
        <w:t>teknologi</w:t>
      </w:r>
      <w:r w:rsidRPr="00D26D56">
        <w:rPr>
          <w:color w:val="auto"/>
        </w:rPr>
        <w:t>.</w:t>
      </w:r>
    </w:p>
    <w:p w14:paraId="5F4A40D8" w14:textId="0F27DB14" w:rsidR="00110301" w:rsidRPr="00D26D56" w:rsidRDefault="00AE38B0" w:rsidP="00C32DDA">
      <w:pPr>
        <w:spacing w:line="360" w:lineRule="auto"/>
        <w:rPr>
          <w:rFonts w:ascii="Arial" w:hAnsi="Arial" w:cs="Arial"/>
          <w:color w:val="auto"/>
        </w:rPr>
      </w:pPr>
      <w:r w:rsidRPr="00AE38B0">
        <w:rPr>
          <w:noProof/>
          <w:color w:val="auto"/>
          <w:lang w:eastAsia="da-DK"/>
        </w:rPr>
        <w:drawing>
          <wp:anchor distT="0" distB="0" distL="114300" distR="114300" simplePos="0" relativeHeight="251658276" behindDoc="0" locked="0" layoutInCell="1" allowOverlap="1" wp14:anchorId="32E9F586" wp14:editId="789E3AF3">
            <wp:simplePos x="0" y="0"/>
            <wp:positionH relativeFrom="column">
              <wp:posOffset>-2147570</wp:posOffset>
            </wp:positionH>
            <wp:positionV relativeFrom="paragraph">
              <wp:posOffset>53975</wp:posOffset>
            </wp:positionV>
            <wp:extent cx="1790700" cy="1290955"/>
            <wp:effectExtent l="133350" t="76200" r="76200" b="137795"/>
            <wp:wrapThrough wrapText="bothSides">
              <wp:wrapPolygon edited="0">
                <wp:start x="1379" y="-1275"/>
                <wp:lineTo x="-1609" y="-637"/>
                <wp:lineTo x="-1379" y="21356"/>
                <wp:lineTo x="689" y="23587"/>
                <wp:lineTo x="19991" y="23587"/>
                <wp:lineTo x="20221" y="22949"/>
                <wp:lineTo x="22060" y="20081"/>
                <wp:lineTo x="22289" y="4144"/>
                <wp:lineTo x="19532" y="-637"/>
                <wp:lineTo x="19302" y="-1275"/>
                <wp:lineTo x="1379" y="-1275"/>
              </wp:wrapPolygon>
            </wp:wrapThrough>
            <wp:docPr id="948966155" name="Billede 1" descr="Et billede, der indeholder jord, kunst, udendørs, udsmykk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66155" name="Billede 1" descr="Et billede, der indeholder jord, kunst, udendørs, udsmykket&#10;&#10;Automatisk generere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0700" cy="12909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11A2A362" w14:textId="522D233C" w:rsidR="004E7DCC" w:rsidRPr="004E7DCC" w:rsidRDefault="004E7DCC" w:rsidP="00A4623B">
      <w:pPr>
        <w:spacing w:line="360" w:lineRule="auto"/>
        <w:rPr>
          <w:b/>
          <w:bCs/>
          <w:color w:val="auto"/>
        </w:rPr>
      </w:pPr>
      <w:r w:rsidRPr="004E7DCC">
        <w:rPr>
          <w:b/>
          <w:bCs/>
          <w:color w:val="auto"/>
        </w:rPr>
        <w:t>Download af program</w:t>
      </w:r>
    </w:p>
    <w:p w14:paraId="05387CB0" w14:textId="488A644B" w:rsidR="0096142A" w:rsidRPr="00D26D56" w:rsidRDefault="00041561" w:rsidP="00A4623B">
      <w:pPr>
        <w:spacing w:line="360" w:lineRule="auto"/>
        <w:rPr>
          <w:color w:val="auto"/>
        </w:rPr>
      </w:pPr>
      <w:r>
        <w:rPr>
          <w:color w:val="auto"/>
        </w:rPr>
        <w:t xml:space="preserve">Når der skal arbejdes med </w:t>
      </w:r>
      <w:r w:rsidR="00166445" w:rsidRPr="00D26D56">
        <w:rPr>
          <w:color w:val="auto"/>
        </w:rPr>
        <w:t>S</w:t>
      </w:r>
      <w:r w:rsidR="008428C0" w:rsidRPr="00D26D56">
        <w:rPr>
          <w:color w:val="auto"/>
        </w:rPr>
        <w:t>phero</w:t>
      </w:r>
      <w:r w:rsidR="005423B4">
        <w:rPr>
          <w:color w:val="auto"/>
        </w:rPr>
        <w:t xml:space="preserve"> Bolt</w:t>
      </w:r>
      <w:r w:rsidR="006F60BF">
        <w:rPr>
          <w:color w:val="auto"/>
        </w:rPr>
        <w:t>, h</w:t>
      </w:r>
      <w:r>
        <w:rPr>
          <w:color w:val="auto"/>
        </w:rPr>
        <w:t>ar I brug for et program.</w:t>
      </w:r>
      <w:r w:rsidR="008428C0" w:rsidRPr="00D26D56">
        <w:rPr>
          <w:color w:val="auto"/>
        </w:rPr>
        <w:t xml:space="preserve"> Det kan hentes til både</w:t>
      </w:r>
      <w:r w:rsidR="0096142A" w:rsidRPr="00D26D56">
        <w:rPr>
          <w:color w:val="auto"/>
        </w:rPr>
        <w:t xml:space="preserve"> til </w:t>
      </w:r>
      <w:r w:rsidR="003B5DB7" w:rsidRPr="00D26D56">
        <w:rPr>
          <w:color w:val="auto"/>
        </w:rPr>
        <w:t xml:space="preserve">IPads, </w:t>
      </w:r>
      <w:r w:rsidR="0096142A" w:rsidRPr="00D26D56">
        <w:rPr>
          <w:color w:val="auto"/>
        </w:rPr>
        <w:t xml:space="preserve">telefoner, </w:t>
      </w:r>
      <w:r w:rsidR="004155AA" w:rsidRPr="00D26D56">
        <w:rPr>
          <w:color w:val="auto"/>
        </w:rPr>
        <w:t xml:space="preserve">Windows og </w:t>
      </w:r>
      <w:r w:rsidR="003B5DB7" w:rsidRPr="00D26D56">
        <w:rPr>
          <w:color w:val="auto"/>
        </w:rPr>
        <w:t xml:space="preserve">Mac computere. </w:t>
      </w:r>
      <w:hyperlink r:id="rId16" w:history="1">
        <w:r w:rsidR="00C104D4" w:rsidRPr="00D26D56">
          <w:rPr>
            <w:rStyle w:val="Hyperlink"/>
            <w:color w:val="auto"/>
          </w:rPr>
          <w:t>https://sphero.com/pages/apps</w:t>
        </w:r>
      </w:hyperlink>
    </w:p>
    <w:p w14:paraId="0EDBB566" w14:textId="0A593070" w:rsidR="00C016B7" w:rsidRPr="00D26D56" w:rsidRDefault="00842D0E" w:rsidP="00A4623B">
      <w:pPr>
        <w:spacing w:line="360" w:lineRule="auto"/>
        <w:rPr>
          <w:color w:val="auto"/>
        </w:rPr>
      </w:pPr>
      <w:r w:rsidRPr="00C6299B">
        <w:rPr>
          <w:noProof/>
          <w:color w:val="FF0000"/>
          <w:lang w:eastAsia="da-DK"/>
        </w:rPr>
        <mc:AlternateContent>
          <mc:Choice Requires="wps">
            <w:drawing>
              <wp:anchor distT="45720" distB="45720" distL="114300" distR="114300" simplePos="0" relativeHeight="251658277" behindDoc="0" locked="0" layoutInCell="1" allowOverlap="1" wp14:anchorId="5636BB86" wp14:editId="34A1749A">
                <wp:simplePos x="0" y="0"/>
                <wp:positionH relativeFrom="column">
                  <wp:posOffset>-2032785</wp:posOffset>
                </wp:positionH>
                <wp:positionV relativeFrom="paragraph">
                  <wp:posOffset>363220</wp:posOffset>
                </wp:positionV>
                <wp:extent cx="1327150" cy="331470"/>
                <wp:effectExtent l="0" t="0" r="6350" b="0"/>
                <wp:wrapSquare wrapText="bothSides"/>
                <wp:docPr id="514295281" name="Text Box 934914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331470"/>
                        </a:xfrm>
                        <a:prstGeom prst="rect">
                          <a:avLst/>
                        </a:prstGeom>
                        <a:solidFill>
                          <a:srgbClr val="FFFFFF"/>
                        </a:solidFill>
                        <a:ln w="9525">
                          <a:noFill/>
                          <a:miter lim="800000"/>
                          <a:headEnd/>
                          <a:tailEnd/>
                        </a:ln>
                      </wps:spPr>
                      <wps:txbx>
                        <w:txbxContent>
                          <w:p w14:paraId="5F65CFDB" w14:textId="77777777" w:rsidR="00AE38B0" w:rsidRPr="005B33DF" w:rsidRDefault="00AE38B0" w:rsidP="00AE38B0">
                            <w:pPr>
                              <w:rPr>
                                <w:sz w:val="16"/>
                                <w:szCs w:val="16"/>
                              </w:rPr>
                            </w:pPr>
                            <w:r>
                              <w:rPr>
                                <w:sz w:val="16"/>
                                <w:szCs w:val="16"/>
                              </w:rPr>
                              <w:t>Elevprojekt</w:t>
                            </w:r>
                          </w:p>
                          <w:p w14:paraId="5FE3FDDE" w14:textId="77777777" w:rsidR="00AE38B0" w:rsidRPr="00C67D47" w:rsidRDefault="00AE38B0" w:rsidP="00AE38B0"/>
                          <w:p w14:paraId="488F0A69" w14:textId="77777777" w:rsidR="00AE38B0" w:rsidRDefault="00AE38B0" w:rsidP="00AE38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36BB86" id="Text Box 934914777" o:spid="_x0000_s1027" type="#_x0000_t202" style="position:absolute;margin-left:-160.05pt;margin-top:28.6pt;width:104.5pt;height:26.1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" stroked="f">
                <v:textbox>
                  <w:txbxContent>
                    <w:p w14:paraId="5F65CFDB" w14:textId="77777777" w:rsidR="00AE38B0" w:rsidRPr="005B33DF" w:rsidRDefault="00AE38B0" w:rsidP="00AE38B0">
                      <w:pPr>
                        <w:rPr>
                          <w:sz w:val="16"/>
                          <w:szCs w:val="16"/>
                        </w:rPr>
                      </w:pPr>
                      <w:r>
                        <w:rPr>
                          <w:sz w:val="16"/>
                          <w:szCs w:val="16"/>
                        </w:rPr>
                        <w:t>Elevprojekt</w:t>
                      </w:r>
                    </w:p>
                    <w:p w14:paraId="5FE3FDDE" w14:textId="77777777" w:rsidR="00AE38B0" w:rsidRPr="00C67D47" w:rsidRDefault="00AE38B0" w:rsidP="00AE38B0"/>
                    <w:p w14:paraId="488F0A69" w14:textId="77777777" w:rsidR="00AE38B0" w:rsidRDefault="00AE38B0" w:rsidP="00AE38B0"/>
                  </w:txbxContent>
                </v:textbox>
                <w10:wrap type="square"/>
              </v:shape>
            </w:pict>
          </mc:Fallback>
        </mc:AlternateContent>
      </w:r>
      <w:r w:rsidR="00F850D8" w:rsidRPr="00D26D56">
        <w:rPr>
          <w:color w:val="auto"/>
        </w:rPr>
        <w:t>Sørg for at sætte god tid af til netop denne del af pro</w:t>
      </w:r>
      <w:r w:rsidR="006A6302" w:rsidRPr="00D26D56">
        <w:rPr>
          <w:color w:val="auto"/>
        </w:rPr>
        <w:t>cessen, da det godt kan tage lidt tid at få programmet hentet ned på alle computere.</w:t>
      </w:r>
    </w:p>
    <w:p w14:paraId="0465ECA3" w14:textId="1DF2336F" w:rsidR="00C016B7" w:rsidRPr="00D26D56" w:rsidRDefault="007C4AAC" w:rsidP="00A4623B">
      <w:pPr>
        <w:spacing w:line="360" w:lineRule="auto"/>
        <w:rPr>
          <w:color w:val="auto"/>
        </w:rPr>
      </w:pPr>
      <w:r w:rsidRPr="00D26D56">
        <w:rPr>
          <w:color w:val="auto"/>
        </w:rPr>
        <w:t>Der er la</w:t>
      </w:r>
      <w:r w:rsidR="00392FD0" w:rsidRPr="00D26D56">
        <w:rPr>
          <w:color w:val="auto"/>
        </w:rPr>
        <w:t>vet en lille video, der i starten forklarer hvordan programmet kan hentes:</w:t>
      </w:r>
    </w:p>
    <w:p w14:paraId="4025154D" w14:textId="1A013637" w:rsidR="00C016B7" w:rsidRDefault="00730A35" w:rsidP="00A4623B">
      <w:pPr>
        <w:spacing w:line="360" w:lineRule="auto"/>
        <w:rPr>
          <w:rStyle w:val="Hyperlink"/>
          <w:color w:val="auto"/>
        </w:rPr>
      </w:pPr>
      <w:hyperlink r:id="rId17" w:history="1">
        <w:r w:rsidR="0047599C" w:rsidRPr="00D26D56">
          <w:rPr>
            <w:rStyle w:val="Hyperlink"/>
            <w:color w:val="auto"/>
          </w:rPr>
          <w:t>https://www.youtube.com/watch?v=j2qhuQb0L6I</w:t>
        </w:r>
      </w:hyperlink>
    </w:p>
    <w:p w14:paraId="535C528A" w14:textId="474225AD" w:rsidR="005E1CA4" w:rsidRDefault="005E1CA4" w:rsidP="00A4623B">
      <w:pPr>
        <w:spacing w:line="360" w:lineRule="auto"/>
        <w:rPr>
          <w:rStyle w:val="Hyperlink"/>
          <w:color w:val="auto"/>
        </w:rPr>
      </w:pPr>
    </w:p>
    <w:p w14:paraId="5F383342" w14:textId="77777777" w:rsidR="004C6BE5" w:rsidRDefault="004C6BE5" w:rsidP="00A4623B">
      <w:pPr>
        <w:spacing w:line="360" w:lineRule="auto"/>
        <w:rPr>
          <w:b/>
          <w:bCs/>
        </w:rPr>
      </w:pPr>
    </w:p>
    <w:p w14:paraId="237712BE" w14:textId="43E9ED11" w:rsidR="004C6BE5" w:rsidRDefault="004C6BE5" w:rsidP="00A4623B">
      <w:pPr>
        <w:spacing w:line="360" w:lineRule="auto"/>
        <w:rPr>
          <w:b/>
          <w:bCs/>
        </w:rPr>
      </w:pPr>
    </w:p>
    <w:p w14:paraId="46892578" w14:textId="3304D354" w:rsidR="004C6BE5" w:rsidRDefault="004C6BE5" w:rsidP="00A4623B">
      <w:pPr>
        <w:spacing w:line="360" w:lineRule="auto"/>
        <w:rPr>
          <w:b/>
          <w:bCs/>
        </w:rPr>
      </w:pPr>
    </w:p>
    <w:p w14:paraId="48A2A2D4" w14:textId="77777777" w:rsidR="004C6BE5" w:rsidRDefault="004C6BE5" w:rsidP="00A4623B">
      <w:pPr>
        <w:spacing w:line="360" w:lineRule="auto"/>
        <w:rPr>
          <w:b/>
          <w:bCs/>
        </w:rPr>
      </w:pPr>
    </w:p>
    <w:p w14:paraId="11B4D4A3" w14:textId="0E2E3AAF" w:rsidR="004C6BE5" w:rsidRDefault="004C6BE5" w:rsidP="00A4623B">
      <w:pPr>
        <w:spacing w:line="360" w:lineRule="auto"/>
        <w:rPr>
          <w:b/>
          <w:bCs/>
        </w:rPr>
      </w:pPr>
    </w:p>
    <w:p w14:paraId="10D0AA39" w14:textId="77777777" w:rsidR="004C6BE5" w:rsidRDefault="004C6BE5" w:rsidP="00A4623B">
      <w:pPr>
        <w:spacing w:line="360" w:lineRule="auto"/>
        <w:rPr>
          <w:b/>
          <w:bCs/>
        </w:rPr>
      </w:pPr>
    </w:p>
    <w:p w14:paraId="29DE3F57" w14:textId="4FAC3A02" w:rsidR="0047599C" w:rsidRPr="004E7DCC" w:rsidRDefault="004C6BE5" w:rsidP="00A4623B">
      <w:pPr>
        <w:spacing w:line="360" w:lineRule="auto"/>
        <w:rPr>
          <w:b/>
          <w:color w:val="2A2A2A" w:themeColor="text1"/>
        </w:rPr>
      </w:pPr>
      <w:r>
        <w:rPr>
          <w:noProof/>
          <w:color w:val="auto"/>
          <w:u w:val="single"/>
          <w:lang w:eastAsia="da-DK"/>
        </w:rPr>
        <w:lastRenderedPageBreak/>
        <w:drawing>
          <wp:anchor distT="0" distB="0" distL="114300" distR="114300" simplePos="0" relativeHeight="251658278" behindDoc="0" locked="0" layoutInCell="1" allowOverlap="1" wp14:anchorId="163E0D70" wp14:editId="184D9921">
            <wp:simplePos x="0" y="0"/>
            <wp:positionH relativeFrom="column">
              <wp:posOffset>-2033270</wp:posOffset>
            </wp:positionH>
            <wp:positionV relativeFrom="paragraph">
              <wp:posOffset>63500</wp:posOffset>
            </wp:positionV>
            <wp:extent cx="1346200" cy="1099820"/>
            <wp:effectExtent l="88900" t="63500" r="50800" b="119380"/>
            <wp:wrapThrough wrapText="bothSides">
              <wp:wrapPolygon edited="0">
                <wp:start x="1834" y="-1247"/>
                <wp:lineTo x="-1426" y="-748"/>
                <wp:lineTo x="-1426" y="21450"/>
                <wp:lineTo x="1834" y="23196"/>
                <wp:lineTo x="1834" y="23695"/>
                <wp:lineTo x="18951" y="23695"/>
                <wp:lineTo x="19155" y="23196"/>
                <wp:lineTo x="22211" y="19455"/>
                <wp:lineTo x="22211" y="2993"/>
                <wp:lineTo x="19155" y="-748"/>
                <wp:lineTo x="18951" y="-1247"/>
                <wp:lineTo x="1834" y="-1247"/>
              </wp:wrapPolygon>
            </wp:wrapThrough>
            <wp:docPr id="182864111" name="Billede 4" descr="Et billede, der indeholder skærmbillede, symbol, logo,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4111" name="Billede 4" descr="Et billede, der indeholder skærmbillede, symbol, logo, Grafik&#10;&#10;Automatisk generere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1346200" cy="10998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47599C" w:rsidRPr="004E7DCC">
        <w:rPr>
          <w:b/>
        </w:rPr>
        <w:t>Vejledning til bluetooth</w:t>
      </w:r>
    </w:p>
    <w:p w14:paraId="7C8BD7E2" w14:textId="2CB8BCF5" w:rsidR="00C016B7" w:rsidRDefault="004E7DCC" w:rsidP="00B51DE4">
      <w:pPr>
        <w:spacing w:line="360" w:lineRule="auto"/>
        <w:rPr>
          <w:color w:val="2A2A2A" w:themeColor="text1"/>
        </w:rPr>
      </w:pPr>
      <w:r>
        <w:rPr>
          <w:color w:val="2A2A2A" w:themeColor="text1"/>
        </w:rPr>
        <w:t>Når programmet er hentet, er eleverne klar! De skal tage en Sphero Bolt og connecte via bluetooth</w:t>
      </w:r>
      <w:r w:rsidR="00842D0E">
        <w:rPr>
          <w:color w:val="2A2A2A" w:themeColor="text1"/>
        </w:rPr>
        <w:t>.</w:t>
      </w:r>
    </w:p>
    <w:p w14:paraId="225DE785" w14:textId="6BFF6AAB" w:rsidR="00842D0E" w:rsidRDefault="00842D0E" w:rsidP="00B51DE4">
      <w:pPr>
        <w:spacing w:line="360" w:lineRule="auto"/>
        <w:rPr>
          <w:color w:val="2A2A2A" w:themeColor="text1"/>
        </w:rPr>
      </w:pPr>
      <w:r>
        <w:rPr>
          <w:color w:val="2A2A2A" w:themeColor="text1"/>
        </w:rPr>
        <w:t>Den Sphero Bolt der er tættest på, vil være markeret med flest blå pinde.</w:t>
      </w:r>
    </w:p>
    <w:p w14:paraId="654F1427" w14:textId="28F493C6" w:rsidR="00842D0E" w:rsidRDefault="00842D0E" w:rsidP="00B51DE4">
      <w:pPr>
        <w:spacing w:line="360" w:lineRule="auto"/>
        <w:rPr>
          <w:color w:val="2A2A2A" w:themeColor="text1"/>
        </w:rPr>
      </w:pPr>
      <w:r>
        <w:rPr>
          <w:color w:val="2A2A2A" w:themeColor="text1"/>
        </w:rPr>
        <w:t>Hver Sphero Bolt har også et nummer, som kan aflæses på kuglen (Kræver dog gode øjne!)</w:t>
      </w:r>
      <w:r w:rsidR="00E90E9A">
        <w:rPr>
          <w:color w:val="2A2A2A" w:themeColor="text1"/>
        </w:rPr>
        <w:t>.</w:t>
      </w:r>
    </w:p>
    <w:p w14:paraId="52D7A26F" w14:textId="29E0F1FB" w:rsidR="00E90E9A" w:rsidRDefault="0089225C" w:rsidP="00B51DE4">
      <w:pPr>
        <w:spacing w:line="360" w:lineRule="auto"/>
        <w:rPr>
          <w:color w:val="2A2A2A" w:themeColor="text1"/>
        </w:rPr>
      </w:pPr>
      <w:r>
        <w:rPr>
          <w:noProof/>
          <w:color w:val="auto"/>
          <w:u w:val="single"/>
          <w:lang w:eastAsia="da-DK"/>
        </w:rPr>
        <w:drawing>
          <wp:anchor distT="0" distB="0" distL="114300" distR="114300" simplePos="0" relativeHeight="251658279" behindDoc="0" locked="0" layoutInCell="1" allowOverlap="1" wp14:anchorId="560BDDD9" wp14:editId="3E70DFA0">
            <wp:simplePos x="0" y="0"/>
            <wp:positionH relativeFrom="column">
              <wp:posOffset>-2033270</wp:posOffset>
            </wp:positionH>
            <wp:positionV relativeFrom="paragraph">
              <wp:posOffset>212090</wp:posOffset>
            </wp:positionV>
            <wp:extent cx="1346200" cy="990600"/>
            <wp:effectExtent l="101600" t="50800" r="63500" b="114300"/>
            <wp:wrapThrough wrapText="bothSides">
              <wp:wrapPolygon edited="0">
                <wp:start x="1019" y="-1108"/>
                <wp:lineTo x="-1630" y="-554"/>
                <wp:lineTo x="-1630" y="21600"/>
                <wp:lineTo x="-815" y="21877"/>
                <wp:lineTo x="815" y="23262"/>
                <wp:lineTo x="1019" y="23815"/>
                <wp:lineTo x="19766" y="23815"/>
                <wp:lineTo x="19970" y="23262"/>
                <wp:lineTo x="21600" y="21877"/>
                <wp:lineTo x="21600" y="21600"/>
                <wp:lineTo x="22415" y="17446"/>
                <wp:lineTo x="22415" y="3877"/>
                <wp:lineTo x="19970" y="-277"/>
                <wp:lineTo x="19766" y="-1108"/>
                <wp:lineTo x="1019" y="-1108"/>
              </wp:wrapPolygon>
            </wp:wrapThrough>
            <wp:docPr id="550537924" name="Billede 5"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37924" name="Billede 5" descr="Et billede, der indeholder tekst, skærmbillede, Font/skrifttype, nummer/tal&#10;&#10;Automatisk genereret beskrivelse"/>
                    <pic:cNvPicPr/>
                  </pic:nvPicPr>
                  <pic:blipFill rotWithShape="1">
                    <a:blip r:embed="rId19">
                      <a:extLst>
                        <a:ext uri="{28A0092B-C50C-407E-A947-70E740481C1C}">
                          <a14:useLocalDpi xmlns:a14="http://schemas.microsoft.com/office/drawing/2010/main" val="0"/>
                        </a:ext>
                      </a:extLst>
                    </a:blip>
                    <a:srcRect b="17021"/>
                    <a:stretch/>
                  </pic:blipFill>
                  <pic:spPr bwMode="auto">
                    <a:xfrm>
                      <a:off x="0" y="0"/>
                      <a:ext cx="1346200" cy="990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E9A">
        <w:rPr>
          <w:color w:val="2A2A2A" w:themeColor="text1"/>
        </w:rPr>
        <w:t>Den vil lyse op, hvis den er connected til ens computer.</w:t>
      </w:r>
    </w:p>
    <w:p w14:paraId="2C1B9871" w14:textId="0FA70E6F" w:rsidR="00E90E9A" w:rsidRDefault="00E90E9A" w:rsidP="00B51DE4">
      <w:pPr>
        <w:spacing w:line="360" w:lineRule="auto"/>
        <w:rPr>
          <w:color w:val="2A2A2A" w:themeColor="text1"/>
        </w:rPr>
      </w:pPr>
    </w:p>
    <w:p w14:paraId="60383B7A" w14:textId="0D123EDA" w:rsidR="00C016B7" w:rsidRDefault="00E90E9A" w:rsidP="00B51DE4">
      <w:pPr>
        <w:spacing w:line="360" w:lineRule="auto"/>
        <w:rPr>
          <w:color w:val="2A2A2A" w:themeColor="text1"/>
        </w:rPr>
      </w:pPr>
      <w:r>
        <w:rPr>
          <w:color w:val="2A2A2A" w:themeColor="text1"/>
        </w:rPr>
        <w:t>På de næste sider</w:t>
      </w:r>
      <w:r w:rsidR="00392FD0">
        <w:rPr>
          <w:color w:val="2A2A2A" w:themeColor="text1"/>
        </w:rPr>
        <w:t xml:space="preserve"> er beskrevet fire forskellige ideer til hvordan </w:t>
      </w:r>
      <w:r w:rsidR="004B2C24">
        <w:rPr>
          <w:color w:val="2A2A2A" w:themeColor="text1"/>
        </w:rPr>
        <w:t>I</w:t>
      </w:r>
      <w:r w:rsidR="00392FD0">
        <w:rPr>
          <w:color w:val="2A2A2A" w:themeColor="text1"/>
        </w:rPr>
        <w:t xml:space="preserve"> kan arbejde med Sphero Bolt i fag</w:t>
      </w:r>
      <w:r w:rsidR="00DF5BC6">
        <w:rPr>
          <w:color w:val="2A2A2A" w:themeColor="text1"/>
        </w:rPr>
        <w:t>.</w:t>
      </w:r>
    </w:p>
    <w:p w14:paraId="09D32616" w14:textId="7948DB15" w:rsidR="0050579D" w:rsidRDefault="0050579D" w:rsidP="00A4623B">
      <w:pPr>
        <w:spacing w:line="360" w:lineRule="auto"/>
        <w:rPr>
          <w:color w:val="2A2A2A" w:themeColor="text1"/>
        </w:rPr>
      </w:pPr>
    </w:p>
    <w:p w14:paraId="114BA1FF" w14:textId="11152082" w:rsidR="004E7DCC" w:rsidRPr="00842D0E" w:rsidRDefault="004E7DCC" w:rsidP="00A4623B">
      <w:pPr>
        <w:spacing w:line="360" w:lineRule="auto"/>
        <w:rPr>
          <w:b/>
          <w:bCs/>
          <w:color w:val="2A2A2A" w:themeColor="text1"/>
        </w:rPr>
      </w:pPr>
      <w:r w:rsidRPr="00842D0E">
        <w:rPr>
          <w:b/>
          <w:bCs/>
          <w:color w:val="2A2A2A" w:themeColor="text1"/>
        </w:rPr>
        <w:t>Idéer til undervisningen</w:t>
      </w:r>
    </w:p>
    <w:p w14:paraId="64C357A8" w14:textId="4C8B1F8A" w:rsidR="00842D0E" w:rsidRDefault="004C6BE5" w:rsidP="00A4623B">
      <w:pPr>
        <w:spacing w:line="360" w:lineRule="auto"/>
        <w:rPr>
          <w:color w:val="2A2A2A" w:themeColor="text1"/>
        </w:rPr>
      </w:pPr>
      <w:r>
        <w:rPr>
          <w:noProof/>
          <w:color w:val="auto"/>
          <w:u w:val="single"/>
          <w:lang w:eastAsia="da-DK"/>
        </w:rPr>
        <w:drawing>
          <wp:anchor distT="0" distB="0" distL="114300" distR="114300" simplePos="0" relativeHeight="251658280" behindDoc="0" locked="0" layoutInCell="1" allowOverlap="1" wp14:anchorId="513DC2B0" wp14:editId="083DDD1B">
            <wp:simplePos x="0" y="0"/>
            <wp:positionH relativeFrom="column">
              <wp:posOffset>-1982470</wp:posOffset>
            </wp:positionH>
            <wp:positionV relativeFrom="paragraph">
              <wp:posOffset>383540</wp:posOffset>
            </wp:positionV>
            <wp:extent cx="1261745" cy="939800"/>
            <wp:effectExtent l="88900" t="50800" r="46355" b="114300"/>
            <wp:wrapThrough wrapText="bothSides">
              <wp:wrapPolygon edited="0">
                <wp:start x="1087" y="-1168"/>
                <wp:lineTo x="-1522" y="-584"/>
                <wp:lineTo x="-1522" y="21308"/>
                <wp:lineTo x="1087" y="23935"/>
                <wp:lineTo x="19567" y="23935"/>
                <wp:lineTo x="20872" y="22768"/>
                <wp:lineTo x="22176" y="18389"/>
                <wp:lineTo x="22176" y="4086"/>
                <wp:lineTo x="19785" y="-292"/>
                <wp:lineTo x="19567" y="-1168"/>
                <wp:lineTo x="1087" y="-1168"/>
              </wp:wrapPolygon>
            </wp:wrapThrough>
            <wp:docPr id="1121942908" name="Billede 6"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42908" name="Billede 6" descr="Et billede, der indeholder tekst, skærmbillede, Font/skrifttype, nummer/tal&#10;&#10;Automatisk generere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1745" cy="939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59EB5040" w14:textId="10AD08F2" w:rsidR="00DF5BC6" w:rsidRDefault="00DF5BC6" w:rsidP="00A4623B">
      <w:pPr>
        <w:spacing w:line="360" w:lineRule="auto"/>
        <w:rPr>
          <w:color w:val="2A2A2A" w:themeColor="text1"/>
        </w:rPr>
      </w:pPr>
      <w:r>
        <w:rPr>
          <w:color w:val="2A2A2A" w:themeColor="text1"/>
        </w:rPr>
        <w:t>Lab 1:</w:t>
      </w:r>
      <w:r>
        <w:rPr>
          <w:color w:val="2A2A2A" w:themeColor="text1"/>
        </w:rPr>
        <w:tab/>
      </w:r>
      <w:r w:rsidR="00F36F99" w:rsidRPr="0050579D">
        <w:rPr>
          <w:b/>
          <w:bCs/>
          <w:color w:val="2A2A2A" w:themeColor="text1"/>
        </w:rPr>
        <w:t>Streetart, slip Sphero løs</w:t>
      </w:r>
    </w:p>
    <w:p w14:paraId="62AFBAE7" w14:textId="0E87BA38" w:rsidR="00F36F99" w:rsidRDefault="00F36F99" w:rsidP="00A4623B">
      <w:pPr>
        <w:spacing w:line="360" w:lineRule="auto"/>
        <w:rPr>
          <w:color w:val="2A2A2A" w:themeColor="text1"/>
        </w:rPr>
      </w:pPr>
      <w:r>
        <w:rPr>
          <w:color w:val="2A2A2A" w:themeColor="text1"/>
        </w:rPr>
        <w:tab/>
        <w:t>Fagligt fokus: billedkunst</w:t>
      </w:r>
    </w:p>
    <w:p w14:paraId="46E0E0C3" w14:textId="47EB4DB3" w:rsidR="0050579D" w:rsidRDefault="0050579D" w:rsidP="00A4623B">
      <w:pPr>
        <w:spacing w:line="360" w:lineRule="auto"/>
        <w:rPr>
          <w:color w:val="2A2A2A" w:themeColor="text1"/>
        </w:rPr>
      </w:pPr>
    </w:p>
    <w:p w14:paraId="636EB0A4" w14:textId="09BEF232" w:rsidR="00F36F99" w:rsidRDefault="00F36F99" w:rsidP="00A4623B">
      <w:pPr>
        <w:spacing w:line="360" w:lineRule="auto"/>
        <w:rPr>
          <w:color w:val="2A2A2A" w:themeColor="text1"/>
        </w:rPr>
      </w:pPr>
      <w:r>
        <w:rPr>
          <w:color w:val="2A2A2A" w:themeColor="text1"/>
        </w:rPr>
        <w:t>Lab 2:</w:t>
      </w:r>
      <w:r>
        <w:rPr>
          <w:color w:val="2A2A2A" w:themeColor="text1"/>
        </w:rPr>
        <w:tab/>
      </w:r>
      <w:r w:rsidRPr="0050579D">
        <w:rPr>
          <w:b/>
          <w:bCs/>
          <w:color w:val="2A2A2A" w:themeColor="text1"/>
        </w:rPr>
        <w:t>Kæmp med robotter</w:t>
      </w:r>
    </w:p>
    <w:p w14:paraId="6DB622A5" w14:textId="4750714D" w:rsidR="00CE2F2F" w:rsidRPr="0050579D" w:rsidRDefault="00CE2F2F" w:rsidP="0050579D">
      <w:pPr>
        <w:spacing w:line="360" w:lineRule="auto"/>
        <w:ind w:firstLine="1219"/>
      </w:pPr>
      <w:r>
        <w:t>1.</w:t>
      </w:r>
      <w:r w:rsidR="00F36F99" w:rsidRPr="003A60A4">
        <w:rPr>
          <w:b/>
          <w:bCs/>
        </w:rPr>
        <w:t>Robotdyrenes kamp</w:t>
      </w:r>
    </w:p>
    <w:p w14:paraId="59A0BEC4" w14:textId="226DCB3C" w:rsidR="00F36F99" w:rsidRDefault="002772AC" w:rsidP="00CE2F2F">
      <w:pPr>
        <w:spacing w:line="360" w:lineRule="auto"/>
        <w:ind w:firstLine="1219"/>
        <w:rPr>
          <w:color w:val="2A2A2A" w:themeColor="text1"/>
        </w:rPr>
      </w:pPr>
      <w:r w:rsidRPr="00CE2F2F">
        <w:rPr>
          <w:color w:val="2A2A2A" w:themeColor="text1"/>
        </w:rPr>
        <w:t>Fagligt fokus:</w:t>
      </w:r>
      <w:r w:rsidR="00CE2F2F">
        <w:rPr>
          <w:color w:val="2A2A2A" w:themeColor="text1"/>
        </w:rPr>
        <w:t xml:space="preserve"> </w:t>
      </w:r>
      <w:r w:rsidR="0047232D" w:rsidRPr="00317584">
        <w:rPr>
          <w:color w:val="auto"/>
        </w:rPr>
        <w:t>natur/teknologi</w:t>
      </w:r>
    </w:p>
    <w:p w14:paraId="519F68C9" w14:textId="77777777" w:rsidR="003A60A4" w:rsidRDefault="003A60A4" w:rsidP="003A60A4">
      <w:pPr>
        <w:spacing w:line="360" w:lineRule="auto"/>
        <w:ind w:firstLine="1219"/>
        <w:rPr>
          <w:color w:val="2A2A2A" w:themeColor="text1"/>
        </w:rPr>
      </w:pPr>
    </w:p>
    <w:p w14:paraId="0CA6A3E8" w14:textId="34EBB584" w:rsidR="008A663C" w:rsidRPr="003A60A4" w:rsidRDefault="00CE2F2F" w:rsidP="003A60A4">
      <w:pPr>
        <w:spacing w:line="360" w:lineRule="auto"/>
        <w:ind w:firstLine="1219"/>
        <w:rPr>
          <w:color w:val="2A2A2A" w:themeColor="text1"/>
        </w:rPr>
      </w:pPr>
      <w:r w:rsidRPr="00842D0E">
        <w:rPr>
          <w:b/>
          <w:color w:val="2A2A2A" w:themeColor="text1"/>
        </w:rPr>
        <w:t xml:space="preserve">2. </w:t>
      </w:r>
      <w:r w:rsidRPr="0050579D">
        <w:rPr>
          <w:b/>
          <w:bCs/>
          <w:color w:val="2A2A2A" w:themeColor="text1"/>
        </w:rPr>
        <w:t>Stridsvogne i antikkens Rom</w:t>
      </w:r>
    </w:p>
    <w:p w14:paraId="3F906C70" w14:textId="0BE3BEFD" w:rsidR="00CE2F2F" w:rsidRDefault="00CE2F2F" w:rsidP="00392FD0">
      <w:pPr>
        <w:spacing w:line="360" w:lineRule="auto"/>
        <w:rPr>
          <w:color w:val="2A2A2A" w:themeColor="text1"/>
        </w:rPr>
      </w:pPr>
      <w:r>
        <w:rPr>
          <w:color w:val="2A2A2A" w:themeColor="text1"/>
        </w:rPr>
        <w:tab/>
        <w:t>Fagligt fokus: historie</w:t>
      </w:r>
    </w:p>
    <w:p w14:paraId="0319D9C0" w14:textId="77777777" w:rsidR="0050579D" w:rsidRDefault="0050579D" w:rsidP="00392FD0">
      <w:pPr>
        <w:spacing w:line="360" w:lineRule="auto"/>
        <w:rPr>
          <w:color w:val="2A2A2A" w:themeColor="text1"/>
        </w:rPr>
      </w:pPr>
    </w:p>
    <w:p w14:paraId="39A98CBC" w14:textId="09A0A870" w:rsidR="00CE2F2F" w:rsidRDefault="00CE2F2F" w:rsidP="00392FD0">
      <w:pPr>
        <w:spacing w:line="360" w:lineRule="auto"/>
        <w:rPr>
          <w:color w:val="2A2A2A" w:themeColor="text1"/>
        </w:rPr>
      </w:pPr>
      <w:r>
        <w:rPr>
          <w:color w:val="2A2A2A" w:themeColor="text1"/>
        </w:rPr>
        <w:t>Lab 3:</w:t>
      </w:r>
      <w:r>
        <w:rPr>
          <w:color w:val="2A2A2A" w:themeColor="text1"/>
        </w:rPr>
        <w:tab/>
      </w:r>
      <w:r w:rsidRPr="0050579D">
        <w:rPr>
          <w:b/>
          <w:bCs/>
          <w:color w:val="2A2A2A" w:themeColor="text1"/>
        </w:rPr>
        <w:t>Blækfuld kodeskæ</w:t>
      </w:r>
      <w:r w:rsidR="00BB50E4" w:rsidRPr="0050579D">
        <w:rPr>
          <w:b/>
          <w:bCs/>
          <w:color w:val="2A2A2A" w:themeColor="text1"/>
        </w:rPr>
        <w:t>g</w:t>
      </w:r>
    </w:p>
    <w:p w14:paraId="567D0687" w14:textId="40836888" w:rsidR="00BB50E4" w:rsidRDefault="00BB50E4" w:rsidP="00392FD0">
      <w:pPr>
        <w:spacing w:line="360" w:lineRule="auto"/>
        <w:rPr>
          <w:color w:val="auto"/>
        </w:rPr>
      </w:pPr>
      <w:r>
        <w:rPr>
          <w:color w:val="2A2A2A" w:themeColor="text1"/>
        </w:rPr>
        <w:tab/>
      </w:r>
      <w:r w:rsidRPr="00317584">
        <w:rPr>
          <w:color w:val="auto"/>
        </w:rPr>
        <w:t xml:space="preserve">Fagligt fokus: </w:t>
      </w:r>
      <w:r w:rsidR="00317584" w:rsidRPr="00317584">
        <w:rPr>
          <w:color w:val="auto"/>
        </w:rPr>
        <w:t>natur/teknologi</w:t>
      </w:r>
    </w:p>
    <w:p w14:paraId="13770668" w14:textId="77777777" w:rsidR="00E90E9A" w:rsidRDefault="00E90E9A" w:rsidP="00392FD0">
      <w:pPr>
        <w:spacing w:line="360" w:lineRule="auto"/>
        <w:rPr>
          <w:color w:val="auto"/>
        </w:rPr>
      </w:pPr>
    </w:p>
    <w:p w14:paraId="48265B62" w14:textId="77777777" w:rsidR="00E90E9A" w:rsidRDefault="00E90E9A" w:rsidP="00392FD0">
      <w:pPr>
        <w:spacing w:line="360" w:lineRule="auto"/>
        <w:rPr>
          <w:color w:val="auto"/>
        </w:rPr>
      </w:pPr>
    </w:p>
    <w:p w14:paraId="66341F0F" w14:textId="77777777" w:rsidR="00E90E9A" w:rsidRDefault="00E90E9A" w:rsidP="00392FD0">
      <w:pPr>
        <w:spacing w:line="360" w:lineRule="auto"/>
        <w:rPr>
          <w:color w:val="auto"/>
        </w:rPr>
      </w:pPr>
    </w:p>
    <w:p w14:paraId="098C3AE1" w14:textId="77777777" w:rsidR="00E90E9A" w:rsidRDefault="00E90E9A" w:rsidP="00392FD0">
      <w:pPr>
        <w:spacing w:line="360" w:lineRule="auto"/>
        <w:rPr>
          <w:color w:val="auto"/>
        </w:rPr>
      </w:pPr>
    </w:p>
    <w:p w14:paraId="2A243FA3" w14:textId="77777777" w:rsidR="00E90E9A" w:rsidRDefault="00E90E9A" w:rsidP="00392FD0">
      <w:pPr>
        <w:spacing w:line="360" w:lineRule="auto"/>
        <w:rPr>
          <w:color w:val="auto"/>
        </w:rPr>
      </w:pPr>
    </w:p>
    <w:p w14:paraId="58E5BAB9" w14:textId="77777777" w:rsidR="00E90E9A" w:rsidRDefault="00E90E9A" w:rsidP="00392FD0">
      <w:pPr>
        <w:spacing w:line="360" w:lineRule="auto"/>
        <w:rPr>
          <w:color w:val="auto"/>
        </w:rPr>
      </w:pPr>
    </w:p>
    <w:p w14:paraId="2EB327FA" w14:textId="77777777" w:rsidR="00E90E9A" w:rsidRDefault="00E90E9A" w:rsidP="00392FD0">
      <w:pPr>
        <w:spacing w:line="360" w:lineRule="auto"/>
        <w:rPr>
          <w:color w:val="auto"/>
        </w:rPr>
      </w:pPr>
    </w:p>
    <w:p w14:paraId="79270074" w14:textId="77777777" w:rsidR="00E90E9A" w:rsidRDefault="00E90E9A" w:rsidP="00392FD0">
      <w:pPr>
        <w:spacing w:line="360" w:lineRule="auto"/>
        <w:rPr>
          <w:color w:val="auto"/>
        </w:rPr>
      </w:pPr>
    </w:p>
    <w:p w14:paraId="611269F1" w14:textId="77777777" w:rsidR="00E90E9A" w:rsidRPr="00F36F99" w:rsidRDefault="00E90E9A" w:rsidP="00392FD0">
      <w:pPr>
        <w:spacing w:line="360" w:lineRule="auto"/>
        <w:rPr>
          <w:color w:val="2A2A2A" w:themeColor="text1"/>
        </w:rPr>
      </w:pPr>
    </w:p>
    <w:p w14:paraId="2993646A" w14:textId="126F88B8" w:rsidR="003F522E" w:rsidRPr="00B61E88" w:rsidRDefault="003F522E" w:rsidP="00092D83">
      <w:pPr>
        <w:spacing w:line="360" w:lineRule="auto"/>
        <w:rPr>
          <w:rFonts w:cstheme="minorHAnsi"/>
          <w:color w:val="2A2A2A" w:themeColor="text1"/>
          <w:szCs w:val="20"/>
        </w:rPr>
      </w:pPr>
    </w:p>
    <w:p w14:paraId="53E4DA3D" w14:textId="5C8F794B" w:rsidR="00EF4C05" w:rsidRDefault="00D42507" w:rsidP="00092D83">
      <w:pPr>
        <w:spacing w:line="360" w:lineRule="auto"/>
        <w:rPr>
          <w:rFonts w:cstheme="minorHAnsi"/>
          <w:color w:val="auto"/>
          <w:szCs w:val="20"/>
        </w:rPr>
      </w:pPr>
      <w:r>
        <w:rPr>
          <w:noProof/>
          <w:lang w:eastAsia="da-DK"/>
        </w:rPr>
        <w:drawing>
          <wp:anchor distT="0" distB="0" distL="114300" distR="114300" simplePos="0" relativeHeight="251658244" behindDoc="0" locked="0" layoutInCell="1" allowOverlap="1" wp14:anchorId="164B38CE" wp14:editId="7AFCC4E5">
            <wp:simplePos x="0" y="0"/>
            <wp:positionH relativeFrom="column">
              <wp:posOffset>-1785</wp:posOffset>
            </wp:positionH>
            <wp:positionV relativeFrom="paragraph">
              <wp:posOffset>141825</wp:posOffset>
            </wp:positionV>
            <wp:extent cx="807085" cy="812800"/>
            <wp:effectExtent l="0" t="0" r="0" b="0"/>
            <wp:wrapNone/>
            <wp:docPr id="1871038952" name="Picture 1871038952" descr="Et billede, der indeholder cirkel, sort, Grafik, sort-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24254" name="Billede 2" descr="Et billede, der indeholder cirkel, sort, Grafik, sort-hvid&#10;&#10;Automatisk genereret beskrivels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146" t="12683" r="11708" b="12683"/>
                    <a:stretch/>
                  </pic:blipFill>
                  <pic:spPr bwMode="auto">
                    <a:xfrm>
                      <a:off x="0" y="0"/>
                      <a:ext cx="807085"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3346">
        <w:rPr>
          <w:noProof/>
          <w:color w:val="2A2A2A" w:themeColor="text1"/>
          <w:lang w:eastAsia="da-DK"/>
        </w:rPr>
        <w:drawing>
          <wp:anchor distT="0" distB="0" distL="114300" distR="114300" simplePos="0" relativeHeight="251658266" behindDoc="0" locked="0" layoutInCell="1" allowOverlap="1" wp14:anchorId="44A8CD3E" wp14:editId="11ADFEAD">
            <wp:simplePos x="0" y="0"/>
            <wp:positionH relativeFrom="column">
              <wp:posOffset>-2111105</wp:posOffset>
            </wp:positionH>
            <wp:positionV relativeFrom="paragraph">
              <wp:posOffset>57150</wp:posOffset>
            </wp:positionV>
            <wp:extent cx="1825625" cy="1231900"/>
            <wp:effectExtent l="133350" t="57150" r="79375" b="120650"/>
            <wp:wrapThrough wrapText="bothSides">
              <wp:wrapPolygon edited="0">
                <wp:start x="451" y="-1002"/>
                <wp:lineTo x="-1578" y="-334"/>
                <wp:lineTo x="-1578" y="21043"/>
                <wp:lineTo x="225" y="23381"/>
                <wp:lineTo x="20511" y="23381"/>
                <wp:lineTo x="20736" y="22713"/>
                <wp:lineTo x="21638" y="21043"/>
                <wp:lineTo x="22314" y="16033"/>
                <wp:lineTo x="22314" y="5010"/>
                <wp:lineTo x="20511" y="0"/>
                <wp:lineTo x="20285" y="-1002"/>
                <wp:lineTo x="451" y="-1002"/>
              </wp:wrapPolygon>
            </wp:wrapThrough>
            <wp:docPr id="1150984591" name="Billede 11" descr="Et billede, der indeholder skærmbillede, væ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84591" name="Billede 11" descr="Et billede, der indeholder skærmbillede, vægt&#10;&#10;Automatisk genereret beskrivelse"/>
                    <pic:cNvPicPr/>
                  </pic:nvPicPr>
                  <pic:blipFill rotWithShape="1">
                    <a:blip r:embed="rId21" cstate="print">
                      <a:extLst>
                        <a:ext uri="{28A0092B-C50C-407E-A947-70E740481C1C}">
                          <a14:useLocalDpi xmlns:a14="http://schemas.microsoft.com/office/drawing/2010/main" val="0"/>
                        </a:ext>
                      </a:extLst>
                    </a:blip>
                    <a:srcRect l="11448" t="37643" r="15730" b="39708"/>
                    <a:stretch/>
                  </pic:blipFill>
                  <pic:spPr bwMode="auto">
                    <a:xfrm>
                      <a:off x="0" y="0"/>
                      <a:ext cx="1825625" cy="1231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D6FDBE" w14:textId="50DBB647" w:rsidR="000C5691" w:rsidRPr="00A72288" w:rsidRDefault="000C5691" w:rsidP="000C5691">
      <w:pPr>
        <w:rPr>
          <w:rFonts w:ascii="Arial" w:hAnsi="Arial" w:cs="Arial"/>
        </w:rPr>
      </w:pPr>
    </w:p>
    <w:p w14:paraId="1BCE5DAA" w14:textId="602581BD" w:rsidR="00A044D0" w:rsidRPr="00EE25E9" w:rsidRDefault="00A044D0" w:rsidP="00EE25E9">
      <w:pPr>
        <w:spacing w:line="360" w:lineRule="auto"/>
      </w:pPr>
    </w:p>
    <w:p w14:paraId="6B0F41CB" w14:textId="17ECB26A" w:rsidR="00D42507" w:rsidRDefault="00D42507" w:rsidP="00B86C01">
      <w:pPr>
        <w:spacing w:line="276" w:lineRule="auto"/>
      </w:pPr>
      <w:r w:rsidRPr="00874CBC">
        <w:rPr>
          <w:noProof/>
          <w:color w:val="auto"/>
          <w:lang w:eastAsia="da-DK"/>
        </w:rPr>
        <mc:AlternateContent>
          <mc:Choice Requires="wps">
            <w:drawing>
              <wp:anchor distT="45720" distB="45720" distL="114300" distR="114300" simplePos="0" relativeHeight="251658253" behindDoc="0" locked="0" layoutInCell="1" allowOverlap="1" wp14:anchorId="24CD9159" wp14:editId="5B6E95CE">
                <wp:simplePos x="0" y="0"/>
                <wp:positionH relativeFrom="margin">
                  <wp:posOffset>804545</wp:posOffset>
                </wp:positionH>
                <wp:positionV relativeFrom="paragraph">
                  <wp:posOffset>32385</wp:posOffset>
                </wp:positionV>
                <wp:extent cx="3714750" cy="342900"/>
                <wp:effectExtent l="0" t="0" r="0" b="0"/>
                <wp:wrapNone/>
                <wp:docPr id="965418286" name="Text Box 965418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342900"/>
                        </a:xfrm>
                        <a:prstGeom prst="rect">
                          <a:avLst/>
                        </a:prstGeom>
                        <a:solidFill>
                          <a:srgbClr val="FFFFFF"/>
                        </a:solidFill>
                        <a:ln w="9525">
                          <a:noFill/>
                          <a:miter lim="800000"/>
                          <a:headEnd/>
                          <a:tailEnd/>
                        </a:ln>
                      </wps:spPr>
                      <wps:txbx>
                        <w:txbxContent>
                          <w:p w14:paraId="64DB8D42" w14:textId="7979CA9C" w:rsidR="00EB42D4" w:rsidRPr="00AF7418" w:rsidRDefault="00EB42D4" w:rsidP="00EB42D4">
                            <w:pPr>
                              <w:rPr>
                                <w:b/>
                                <w:bCs/>
                                <w:color w:val="auto"/>
                              </w:rPr>
                            </w:pPr>
                            <w:r w:rsidRPr="00AF7418">
                              <w:rPr>
                                <w:b/>
                                <w:bCs/>
                                <w:color w:val="auto"/>
                              </w:rPr>
                              <w:t xml:space="preserve">LAB </w:t>
                            </w:r>
                            <w:r w:rsidR="00E766AE">
                              <w:rPr>
                                <w:b/>
                                <w:bCs/>
                                <w:color w:val="auto"/>
                              </w:rPr>
                              <w:t>1</w:t>
                            </w:r>
                            <w:r w:rsidRPr="00AF7418">
                              <w:rPr>
                                <w:b/>
                                <w:bCs/>
                                <w:color w:val="auto"/>
                              </w:rPr>
                              <w:t xml:space="preserve">. STREETART, SLIP SPHERO </w:t>
                            </w:r>
                            <w:r w:rsidR="00E02EB6">
                              <w:rPr>
                                <w:b/>
                                <w:bCs/>
                                <w:color w:val="auto"/>
                              </w:rPr>
                              <w:t>BOLT</w:t>
                            </w:r>
                            <w:r w:rsidRPr="00AF7418">
                              <w:rPr>
                                <w:b/>
                                <w:bCs/>
                                <w:color w:val="auto"/>
                              </w:rPr>
                              <w:t xml:space="preserve"> LØS</w:t>
                            </w:r>
                          </w:p>
                          <w:p w14:paraId="55C6F89D" w14:textId="77777777" w:rsidR="00EB42D4" w:rsidRPr="00AF7418" w:rsidRDefault="00EB42D4" w:rsidP="00EB42D4">
                            <w:pPr>
                              <w:rPr>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CD9159" id="Text Box 965418286" o:spid="_x0000_s1029" type="#_x0000_t202" style="position:absolute;margin-left:63.35pt;margin-top:2.55pt;width:292.5pt;height:27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" stroked="f">
                <v:textbox>
                  <w:txbxContent>
                    <w:p w14:paraId="64DB8D42" w14:textId="7979CA9C" w:rsidR="00EB42D4" w:rsidRPr="00AF7418" w:rsidRDefault="00EB42D4" w:rsidP="00EB42D4">
                      <w:pPr>
                        <w:rPr>
                          <w:b/>
                          <w:bCs/>
                          <w:color w:val="auto"/>
                        </w:rPr>
                      </w:pPr>
                      <w:r w:rsidRPr="00AF7418">
                        <w:rPr>
                          <w:b/>
                          <w:bCs/>
                          <w:color w:val="auto"/>
                        </w:rPr>
                        <w:t xml:space="preserve">LAB </w:t>
                      </w:r>
                      <w:r w:rsidR="00E766AE">
                        <w:rPr>
                          <w:b/>
                          <w:bCs/>
                          <w:color w:val="auto"/>
                        </w:rPr>
                        <w:t>1</w:t>
                      </w:r>
                      <w:r w:rsidRPr="00AF7418">
                        <w:rPr>
                          <w:b/>
                          <w:bCs/>
                          <w:color w:val="auto"/>
                        </w:rPr>
                        <w:t xml:space="preserve">. STREETART, SLIP SPHERO </w:t>
                      </w:r>
                      <w:r w:rsidR="00E02EB6">
                        <w:rPr>
                          <w:b/>
                          <w:bCs/>
                          <w:color w:val="auto"/>
                        </w:rPr>
                        <w:t>BOLT</w:t>
                      </w:r>
                      <w:r w:rsidRPr="00AF7418">
                        <w:rPr>
                          <w:b/>
                          <w:bCs/>
                          <w:color w:val="auto"/>
                        </w:rPr>
                        <w:t xml:space="preserve"> LØS</w:t>
                      </w:r>
                    </w:p>
                    <w:p w14:paraId="55C6F89D" w14:textId="77777777" w:rsidR="00EB42D4" w:rsidRPr="00AF7418" w:rsidRDefault="00EB42D4" w:rsidP="00EB42D4">
                      <w:pPr>
                        <w:rPr>
                          <w:color w:val="auto"/>
                        </w:rPr>
                      </w:pPr>
                    </w:p>
                  </w:txbxContent>
                </v:textbox>
                <w10:wrap anchorx="margin"/>
              </v:shape>
            </w:pict>
          </mc:Fallback>
        </mc:AlternateContent>
      </w:r>
    </w:p>
    <w:p w14:paraId="3A68FFB3" w14:textId="77777777" w:rsidR="00D42507" w:rsidRDefault="00D42507" w:rsidP="00B86C01">
      <w:pPr>
        <w:spacing w:line="276" w:lineRule="auto"/>
      </w:pPr>
    </w:p>
    <w:p w14:paraId="7B8E8AE0" w14:textId="435BF8EA" w:rsidR="00B86C01" w:rsidRDefault="00B86C01" w:rsidP="00B86C01">
      <w:pPr>
        <w:spacing w:line="276" w:lineRule="auto"/>
      </w:pPr>
      <w:r>
        <w:t xml:space="preserve">Eleverne skaber streetart på asfalten i skolegården ved at pakke Sphero ind i en plastikhætte, herefter placeres akrylmaling i primær farver i klatter på asfalten. </w:t>
      </w:r>
    </w:p>
    <w:p w14:paraId="2672ABF0" w14:textId="068BE423" w:rsidR="00B86C01" w:rsidRDefault="00953346" w:rsidP="00B86C01">
      <w:pPr>
        <w:spacing w:line="276" w:lineRule="auto"/>
      </w:pPr>
      <w:r w:rsidRPr="006D0AEC">
        <w:rPr>
          <w:noProof/>
          <w:lang w:eastAsia="da-DK"/>
        </w:rPr>
        <w:drawing>
          <wp:anchor distT="0" distB="0" distL="114300" distR="114300" simplePos="0" relativeHeight="251658264" behindDoc="0" locked="0" layoutInCell="1" allowOverlap="1" wp14:anchorId="3D751D65" wp14:editId="710D195A">
            <wp:simplePos x="0" y="0"/>
            <wp:positionH relativeFrom="column">
              <wp:posOffset>-2078720</wp:posOffset>
            </wp:positionH>
            <wp:positionV relativeFrom="paragraph">
              <wp:posOffset>64770</wp:posOffset>
            </wp:positionV>
            <wp:extent cx="1765300" cy="1323975"/>
            <wp:effectExtent l="133350" t="76200" r="82550" b="142875"/>
            <wp:wrapThrough wrapText="bothSides">
              <wp:wrapPolygon edited="0">
                <wp:start x="1165" y="-1243"/>
                <wp:lineTo x="-1632" y="-622"/>
                <wp:lineTo x="-1632" y="20823"/>
                <wp:lineTo x="1165" y="23620"/>
                <wp:lineTo x="19580" y="23620"/>
                <wp:lineTo x="19813" y="22999"/>
                <wp:lineTo x="22377" y="19580"/>
                <wp:lineTo x="22377" y="4351"/>
                <wp:lineTo x="19813" y="-311"/>
                <wp:lineTo x="19580" y="-1243"/>
                <wp:lineTo x="1165" y="-1243"/>
              </wp:wrapPolygon>
            </wp:wrapThrough>
            <wp:docPr id="479134932" name="Billede 6" descr="Et billede, der indeholder Børnekunst, kasse, kunst,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34932" name="Billede 6" descr="Et billede, der indeholder Børnekunst, kasse, kunst, indendørs&#10;&#10;Automatisk generere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5300" cy="1323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183AD3B5" w14:textId="1B47183D" w:rsidR="00B86C01" w:rsidRPr="00F23A47" w:rsidRDefault="00B86C01" w:rsidP="00B86C01">
      <w:pPr>
        <w:spacing w:line="276" w:lineRule="auto"/>
      </w:pPr>
      <w:r>
        <w:t xml:space="preserve">Streetarten er afgrænset af en barriere af karton, så robotten ikke forlader asfaltens ramme. Herefter sættes </w:t>
      </w:r>
      <w:r w:rsidR="00C11D4D">
        <w:t>S</w:t>
      </w:r>
      <w:r w:rsidR="00F50DF5">
        <w:t>phero</w:t>
      </w:r>
      <w:r>
        <w:t xml:space="preserve"> i gang</w:t>
      </w:r>
      <w:r w:rsidR="00EA090F">
        <w:t>.</w:t>
      </w:r>
    </w:p>
    <w:p w14:paraId="23D87F1A" w14:textId="01157EB3" w:rsidR="00B86C01" w:rsidRDefault="00B86C01" w:rsidP="00B86C01">
      <w:pPr>
        <w:spacing w:line="276" w:lineRule="auto"/>
        <w:rPr>
          <w:rFonts w:ascii="Arial" w:hAnsi="Arial" w:cs="Arial"/>
          <w:szCs w:val="20"/>
        </w:rPr>
      </w:pPr>
    </w:p>
    <w:p w14:paraId="258C49FF" w14:textId="5D19AAB8" w:rsidR="006D0AEC" w:rsidRPr="006D0AEC" w:rsidRDefault="00923A6E" w:rsidP="007B0451">
      <w:pPr>
        <w:spacing w:line="276" w:lineRule="auto"/>
      </w:pPr>
      <w:r w:rsidRPr="006D0AEC">
        <w:t>Brug af Sphero i billedkunst kan udfordrer traditionelle opfattelser af, hvad streetart er og kan være</w:t>
      </w:r>
      <w:r w:rsidR="006D0AEC">
        <w:t xml:space="preserve"> og kan </w:t>
      </w:r>
      <w:r w:rsidRPr="006D0AEC">
        <w:t xml:space="preserve">åbne op for diskussioner om teknologiens rolle i samfundet og dens indflydelse på </w:t>
      </w:r>
      <w:r w:rsidR="006D0AEC">
        <w:t>kunst</w:t>
      </w:r>
      <w:r w:rsidR="00064AD2">
        <w:t>.</w:t>
      </w:r>
      <w:r w:rsidR="007F2398">
        <w:t xml:space="preserve"> Se fx </w:t>
      </w:r>
      <w:r w:rsidR="51E11A64">
        <w:t xml:space="preserve">også </w:t>
      </w:r>
      <w:r w:rsidR="006D0AEC">
        <w:t>Urban</w:t>
      </w:r>
      <w:r w:rsidR="006D0AEC" w:rsidRPr="006D0AEC">
        <w:t xml:space="preserve"> Sketching Drones, hvor droner bruges til at male store </w:t>
      </w:r>
      <w:r w:rsidR="007F2398">
        <w:t>streetart malerie</w:t>
      </w:r>
      <w:r w:rsidR="006D0AEC">
        <w:t>r</w:t>
      </w:r>
      <w:r w:rsidR="006D1889">
        <w:t xml:space="preserve"> på 10 etagers bygninger</w:t>
      </w:r>
      <w:r w:rsidR="50BF5DD0">
        <w:t>.</w:t>
      </w:r>
    </w:p>
    <w:p w14:paraId="6728F165" w14:textId="5AC51BAC" w:rsidR="00631B85" w:rsidRDefault="00953346" w:rsidP="00B872B7">
      <w:pPr>
        <w:spacing w:line="360" w:lineRule="auto"/>
        <w:rPr>
          <w:lang w:eastAsia="da-DK"/>
        </w:rPr>
      </w:pPr>
      <w:r>
        <w:rPr>
          <w:noProof/>
          <w:color w:val="2A2A2A" w:themeColor="text1"/>
          <w:lang w:eastAsia="da-DK"/>
        </w:rPr>
        <w:drawing>
          <wp:anchor distT="0" distB="0" distL="114300" distR="114300" simplePos="0" relativeHeight="251658268" behindDoc="0" locked="0" layoutInCell="1" allowOverlap="1" wp14:anchorId="4E79AD79" wp14:editId="404DF5D1">
            <wp:simplePos x="0" y="0"/>
            <wp:positionH relativeFrom="column">
              <wp:posOffset>-2045970</wp:posOffset>
            </wp:positionH>
            <wp:positionV relativeFrom="paragraph">
              <wp:posOffset>374650</wp:posOffset>
            </wp:positionV>
            <wp:extent cx="1695450" cy="1259840"/>
            <wp:effectExtent l="133350" t="76200" r="76200" b="130810"/>
            <wp:wrapThrough wrapText="bothSides">
              <wp:wrapPolygon edited="0">
                <wp:start x="1456" y="-1306"/>
                <wp:lineTo x="-1699" y="-653"/>
                <wp:lineTo x="-1699" y="20250"/>
                <wp:lineTo x="1213" y="23516"/>
                <wp:lineTo x="19416" y="23516"/>
                <wp:lineTo x="19658" y="22863"/>
                <wp:lineTo x="22085" y="20577"/>
                <wp:lineTo x="22328" y="4246"/>
                <wp:lineTo x="19416" y="-653"/>
                <wp:lineTo x="19173" y="-1306"/>
                <wp:lineTo x="1456" y="-1306"/>
              </wp:wrapPolygon>
            </wp:wrapThrough>
            <wp:docPr id="1390037832" name="Billede 8" descr="Et billede, der indeholder håndskrift, jord, beton,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37832" name="Billede 8" descr="Et billede, der indeholder håndskrift, jord, beton, udendørs&#10;&#10;Automatisk genereret beskrivelse"/>
                    <pic:cNvPicPr/>
                  </pic:nvPicPr>
                  <pic:blipFill rotWithShape="1">
                    <a:blip r:embed="rId23" cstate="print">
                      <a:extLst>
                        <a:ext uri="{28A0092B-C50C-407E-A947-70E740481C1C}">
                          <a14:useLocalDpi xmlns:a14="http://schemas.microsoft.com/office/drawing/2010/main" val="0"/>
                        </a:ext>
                      </a:extLst>
                    </a:blip>
                    <a:srcRect l="19805" t="24384" r="15908" b="11887"/>
                    <a:stretch/>
                  </pic:blipFill>
                  <pic:spPr bwMode="auto">
                    <a:xfrm>
                      <a:off x="0" y="0"/>
                      <a:ext cx="1695450" cy="1259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B735FB" w14:textId="77777777" w:rsidR="00EF2362" w:rsidRDefault="00EF2362" w:rsidP="00842D0E">
      <w:pPr>
        <w:spacing w:line="360" w:lineRule="auto"/>
        <w:rPr>
          <w:rFonts w:cstheme="minorHAnsi"/>
        </w:rPr>
      </w:pPr>
    </w:p>
    <w:p w14:paraId="6D72AFA8" w14:textId="77777777" w:rsidR="00813FCD" w:rsidRPr="006C1C36" w:rsidRDefault="00813FCD" w:rsidP="0047232D">
      <w:pPr>
        <w:spacing w:line="360" w:lineRule="auto"/>
        <w:rPr>
          <w:rFonts w:cstheme="minorHAnsi"/>
          <w:b/>
          <w:color w:val="2A2A2A" w:themeColor="text1"/>
        </w:rPr>
      </w:pPr>
      <w:r>
        <w:rPr>
          <w:rFonts w:cstheme="minorHAnsi"/>
          <w:b/>
          <w:color w:val="2A2A2A" w:themeColor="text1"/>
        </w:rPr>
        <w:t>Lær at styre Sphero Bolt</w:t>
      </w:r>
    </w:p>
    <w:p w14:paraId="63C9BF8F" w14:textId="77777777" w:rsidR="00A2402A" w:rsidRPr="00A2402A" w:rsidRDefault="00813FCD" w:rsidP="00EF2362">
      <w:pPr>
        <w:pStyle w:val="Listeafsnit"/>
        <w:numPr>
          <w:ilvl w:val="0"/>
          <w:numId w:val="2"/>
        </w:numPr>
        <w:spacing w:line="360" w:lineRule="auto"/>
        <w:rPr>
          <w:rFonts w:asciiTheme="minorHAnsi" w:hAnsiTheme="minorHAnsi" w:cstheme="minorHAnsi"/>
        </w:rPr>
      </w:pPr>
      <w:r w:rsidRPr="00A2402A">
        <w:rPr>
          <w:rFonts w:asciiTheme="minorHAnsi" w:hAnsiTheme="minorHAnsi" w:cstheme="minorHAnsi"/>
        </w:rPr>
        <w:t>Hent og åben Sphero Edu på computer eller til iPad (se evt. video under supplerende materialer på posten).</w:t>
      </w:r>
    </w:p>
    <w:p w14:paraId="4DC6B0A2" w14:textId="4DD1B317" w:rsidR="00813FCD" w:rsidRPr="00A2402A" w:rsidRDefault="009C2F46" w:rsidP="00EF2362">
      <w:pPr>
        <w:pStyle w:val="Listeafsnit"/>
        <w:numPr>
          <w:ilvl w:val="0"/>
          <w:numId w:val="2"/>
        </w:numPr>
        <w:spacing w:line="360" w:lineRule="auto"/>
        <w:rPr>
          <w:rFonts w:asciiTheme="minorHAnsi" w:hAnsiTheme="minorHAnsi" w:cstheme="minorHAnsi"/>
        </w:rPr>
      </w:pPr>
      <w:r>
        <w:rPr>
          <w:noProof/>
          <w:color w:val="2A2A2A" w:themeColor="text1"/>
        </w:rPr>
        <w:drawing>
          <wp:anchor distT="0" distB="0" distL="114300" distR="114300" simplePos="0" relativeHeight="251658269" behindDoc="0" locked="0" layoutInCell="1" allowOverlap="1" wp14:anchorId="7F3FC2CD" wp14:editId="4C7C73AC">
            <wp:simplePos x="0" y="0"/>
            <wp:positionH relativeFrom="column">
              <wp:posOffset>-2045970</wp:posOffset>
            </wp:positionH>
            <wp:positionV relativeFrom="paragraph">
              <wp:posOffset>793750</wp:posOffset>
            </wp:positionV>
            <wp:extent cx="1681480" cy="1261110"/>
            <wp:effectExtent l="133350" t="76200" r="71120" b="129540"/>
            <wp:wrapThrough wrapText="bothSides">
              <wp:wrapPolygon edited="0">
                <wp:start x="1713" y="-1305"/>
                <wp:lineTo x="-1713" y="-653"/>
                <wp:lineTo x="-1713" y="20230"/>
                <wp:lineTo x="1224" y="23492"/>
                <wp:lineTo x="19577" y="23492"/>
                <wp:lineTo x="19822" y="22840"/>
                <wp:lineTo x="22024" y="20556"/>
                <wp:lineTo x="22269" y="3915"/>
                <wp:lineTo x="19332" y="-653"/>
                <wp:lineTo x="18843" y="-1305"/>
                <wp:lineTo x="1713" y="-1305"/>
              </wp:wrapPolygon>
            </wp:wrapThrough>
            <wp:docPr id="84054255" name="Billede 9" descr="Et billede, der indeholder Farverigt, jord, kun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4255" name="Billede 9" descr="Et billede, der indeholder Farverigt, jord, kunst&#10;&#10;Automatisk generere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1480" cy="12611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13FCD" w:rsidRPr="00A2402A">
        <w:rPr>
          <w:rFonts w:asciiTheme="minorHAnsi" w:hAnsiTheme="minorHAnsi" w:cstheme="minorHAnsi"/>
        </w:rPr>
        <w:t>Lad eleverne prøve sig frem i forhold til hvordan man kan styre en Sphero. Eksperimenter med at tegne eller styre Spherorobottens bevægelser i programmet Sphero Edu.</w:t>
      </w:r>
    </w:p>
    <w:p w14:paraId="05000955" w14:textId="160F1474" w:rsidR="00631B85" w:rsidRPr="00842D0E" w:rsidRDefault="00631B85" w:rsidP="00B872B7">
      <w:pPr>
        <w:spacing w:line="360" w:lineRule="auto"/>
        <w:rPr>
          <w:rFonts w:cstheme="minorHAnsi"/>
        </w:rPr>
      </w:pPr>
    </w:p>
    <w:p w14:paraId="586D0805" w14:textId="4288568E" w:rsidR="007B0451" w:rsidRDefault="00CF494C" w:rsidP="00EE25E9">
      <w:pPr>
        <w:spacing w:line="360" w:lineRule="auto"/>
      </w:pPr>
      <w:r>
        <w:t xml:space="preserve">Når eleverne har lært at navigere med Sphero gennem afprøvninger, kan man allerede her gå videre med at fremstille streetart </w:t>
      </w:r>
      <w:r w:rsidR="007B0451">
        <w:t>på asfalt.</w:t>
      </w:r>
    </w:p>
    <w:p w14:paraId="58B1974E" w14:textId="168D8270" w:rsidR="007B0451" w:rsidRDefault="007B0451" w:rsidP="00EE25E9">
      <w:pPr>
        <w:spacing w:line="360" w:lineRule="auto"/>
      </w:pPr>
    </w:p>
    <w:p w14:paraId="2B712DDA" w14:textId="2A714A91" w:rsidR="00494DE5" w:rsidRPr="00A044D0" w:rsidRDefault="00D42507" w:rsidP="00A044D0">
      <w:pPr>
        <w:spacing w:line="360" w:lineRule="auto"/>
      </w:pPr>
      <w:r>
        <w:rPr>
          <w:noProof/>
          <w:lang w:eastAsia="da-DK"/>
        </w:rPr>
        <w:drawing>
          <wp:anchor distT="0" distB="0" distL="114300" distR="114300" simplePos="0" relativeHeight="251658245" behindDoc="0" locked="0" layoutInCell="1" allowOverlap="1" wp14:anchorId="566B920A" wp14:editId="107864A4">
            <wp:simplePos x="0" y="0"/>
            <wp:positionH relativeFrom="margin">
              <wp:posOffset>-1327</wp:posOffset>
            </wp:positionH>
            <wp:positionV relativeFrom="paragraph">
              <wp:posOffset>83015</wp:posOffset>
            </wp:positionV>
            <wp:extent cx="807085" cy="812800"/>
            <wp:effectExtent l="0" t="0" r="0" b="0"/>
            <wp:wrapNone/>
            <wp:docPr id="1197538271" name="Picture 1197538271" descr="Et billede, der indeholder cirkel, sort, Grafik, sort-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24254" name="Billede 2" descr="Et billede, der indeholder cirkel, sort, Grafik, sort-hvid&#10;&#10;Automatisk genereret beskrivels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146" t="12683" r="11708" b="12683"/>
                    <a:stretch/>
                  </pic:blipFill>
                  <pic:spPr bwMode="auto">
                    <a:xfrm>
                      <a:off x="0" y="0"/>
                      <a:ext cx="807085"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26302C" w14:textId="4CD365DA" w:rsidR="00FC7B53" w:rsidRDefault="00FC7B53" w:rsidP="004551BA">
      <w:pPr>
        <w:spacing w:line="276" w:lineRule="auto"/>
        <w:rPr>
          <w:rFonts w:ascii="Arial" w:hAnsi="Arial" w:cs="Arial"/>
          <w:szCs w:val="20"/>
        </w:rPr>
      </w:pPr>
    </w:p>
    <w:p w14:paraId="0DE0724F" w14:textId="3EA84B72" w:rsidR="00C204BF" w:rsidRPr="00C72903" w:rsidRDefault="00C204BF" w:rsidP="00C72903">
      <w:pPr>
        <w:spacing w:line="276" w:lineRule="auto"/>
        <w:rPr>
          <w:rFonts w:ascii="Arial" w:hAnsi="Arial" w:cs="Arial"/>
          <w:szCs w:val="20"/>
        </w:rPr>
      </w:pPr>
    </w:p>
    <w:p w14:paraId="2A254171" w14:textId="59632C74" w:rsidR="007E75EA" w:rsidRDefault="00D42507" w:rsidP="00D444CA">
      <w:r>
        <w:rPr>
          <w:noProof/>
          <w:lang w:eastAsia="da-DK"/>
        </w:rPr>
        <mc:AlternateContent>
          <mc:Choice Requires="wps">
            <w:drawing>
              <wp:anchor distT="45720" distB="45720" distL="114300" distR="114300" simplePos="0" relativeHeight="251658240" behindDoc="0" locked="0" layoutInCell="1" allowOverlap="1" wp14:anchorId="48476281" wp14:editId="0EEC9229">
                <wp:simplePos x="0" y="0"/>
                <wp:positionH relativeFrom="margin">
                  <wp:posOffset>805117</wp:posOffset>
                </wp:positionH>
                <wp:positionV relativeFrom="paragraph">
                  <wp:posOffset>46317</wp:posOffset>
                </wp:positionV>
                <wp:extent cx="3917950" cy="262551"/>
                <wp:effectExtent l="0" t="0" r="0" b="444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262551"/>
                        </a:xfrm>
                        <a:prstGeom prst="rect">
                          <a:avLst/>
                        </a:prstGeom>
                        <a:noFill/>
                        <a:ln w="9525">
                          <a:noFill/>
                          <a:miter lim="800000"/>
                          <a:headEnd/>
                          <a:tailEnd/>
                        </a:ln>
                      </wps:spPr>
                      <wps:txbx>
                        <w:txbxContent>
                          <w:p w14:paraId="567A3FBE" w14:textId="07932E61" w:rsidR="00494DE5" w:rsidRPr="00D42507" w:rsidRDefault="003F6D76">
                            <w:pPr>
                              <w:rPr>
                                <w:rFonts w:ascii="Arial" w:hAnsi="Arial" w:cs="Arial"/>
                                <w:b/>
                                <w:bCs/>
                                <w:color w:val="auto"/>
                              </w:rPr>
                            </w:pPr>
                            <w:r w:rsidRPr="00874CBC">
                              <w:rPr>
                                <w:b/>
                                <w:bCs/>
                                <w:color w:val="auto"/>
                              </w:rPr>
                              <w:t xml:space="preserve">LAB </w:t>
                            </w:r>
                            <w:r w:rsidR="00494DE5">
                              <w:rPr>
                                <w:b/>
                                <w:bCs/>
                                <w:color w:val="auto"/>
                              </w:rPr>
                              <w:t>2</w:t>
                            </w:r>
                            <w:r w:rsidRPr="00874CBC">
                              <w:rPr>
                                <w:b/>
                                <w:bCs/>
                                <w:color w:val="auto"/>
                              </w:rPr>
                              <w:t xml:space="preserve">. </w:t>
                            </w:r>
                            <w:r w:rsidR="00CC25CC">
                              <w:rPr>
                                <w:b/>
                                <w:bCs/>
                                <w:color w:val="auto"/>
                              </w:rPr>
                              <w:t>KÆMP MED ROBOTTER</w:t>
                            </w:r>
                          </w:p>
                          <w:p w14:paraId="75936639" w14:textId="209C4D20" w:rsidR="008A25AC" w:rsidRPr="00874CBC" w:rsidRDefault="008A25AC">
                            <w:pPr>
                              <w:rPr>
                                <w:b/>
                                <w:bCs/>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476281" id="Text Box 217" o:spid="_x0000_s1030" type="#_x0000_t202" style="position:absolute;margin-left:63.4pt;margin-top:3.65pt;width:308.5pt;height:20.6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" filled="f" stroked="f">
                <v:textbox>
                  <w:txbxContent>
                    <w:p w14:paraId="567A3FBE" w14:textId="07932E61" w:rsidR="00494DE5" w:rsidRPr="00D42507" w:rsidRDefault="003F6D76">
                      <w:pPr>
                        <w:rPr>
                          <w:rFonts w:ascii="Arial" w:hAnsi="Arial" w:cs="Arial"/>
                          <w:b/>
                          <w:bCs/>
                          <w:color w:val="auto"/>
                        </w:rPr>
                      </w:pPr>
                      <w:r w:rsidRPr="00874CBC">
                        <w:rPr>
                          <w:b/>
                          <w:bCs/>
                          <w:color w:val="auto"/>
                        </w:rPr>
                        <w:t xml:space="preserve">LAB </w:t>
                      </w:r>
                      <w:r w:rsidR="00494DE5">
                        <w:rPr>
                          <w:b/>
                          <w:bCs/>
                          <w:color w:val="auto"/>
                        </w:rPr>
                        <w:t>2</w:t>
                      </w:r>
                      <w:r w:rsidRPr="00874CBC">
                        <w:rPr>
                          <w:b/>
                          <w:bCs/>
                          <w:color w:val="auto"/>
                        </w:rPr>
                        <w:t xml:space="preserve">. </w:t>
                      </w:r>
                      <w:r w:rsidR="00CC25CC">
                        <w:rPr>
                          <w:b/>
                          <w:bCs/>
                          <w:color w:val="auto"/>
                        </w:rPr>
                        <w:t>KÆMP MED ROBOTTER</w:t>
                      </w:r>
                    </w:p>
                    <w:p w14:paraId="75936639" w14:textId="209C4D20" w:rsidR="008A25AC" w:rsidRPr="00874CBC" w:rsidRDefault="008A25AC">
                      <w:pPr>
                        <w:rPr>
                          <w:b/>
                          <w:bCs/>
                          <w:color w:val="auto"/>
                        </w:rPr>
                      </w:pPr>
                    </w:p>
                  </w:txbxContent>
                </v:textbox>
                <w10:wrap anchorx="margin"/>
              </v:shape>
            </w:pict>
          </mc:Fallback>
        </mc:AlternateContent>
      </w:r>
    </w:p>
    <w:p w14:paraId="7A9E86BD" w14:textId="6CAC5622" w:rsidR="00DA0B45" w:rsidRDefault="00DA0B45" w:rsidP="00D444CA">
      <w:pPr>
        <w:rPr>
          <w:b/>
          <w:bCs/>
          <w:color w:val="F05A23"/>
        </w:rPr>
      </w:pPr>
    </w:p>
    <w:p w14:paraId="4A540D2B" w14:textId="4345F1AE" w:rsidR="008F6BC2" w:rsidRDefault="00CC25CC" w:rsidP="00C370B6">
      <w:pPr>
        <w:spacing w:line="360" w:lineRule="auto"/>
      </w:pPr>
      <w:r>
        <w:t>Eleverne skal i dette forløb designe</w:t>
      </w:r>
      <w:r w:rsidR="0042694F">
        <w:t xml:space="preserve"> en Sphero</w:t>
      </w:r>
      <w:r w:rsidR="00885FE8">
        <w:t xml:space="preserve"> Bolt</w:t>
      </w:r>
      <w:r w:rsidR="0042694F">
        <w:t>, så den kan kæmpe mod andre.</w:t>
      </w:r>
      <w:r w:rsidR="00DE1EAF">
        <w:t xml:space="preserve"> </w:t>
      </w:r>
    </w:p>
    <w:p w14:paraId="3F4606C9" w14:textId="46A58B33" w:rsidR="00075CE7" w:rsidRDefault="009A4CA5" w:rsidP="00C370B6">
      <w:pPr>
        <w:spacing w:line="360" w:lineRule="auto"/>
      </w:pPr>
      <w:r>
        <w:t>Der er mange forskellige designmodeller</w:t>
      </w:r>
      <w:r w:rsidR="006B2944">
        <w:t xml:space="preserve">, </w:t>
      </w:r>
      <w:r w:rsidR="00C076FB">
        <w:t>hvor hovedindholdet er det samme</w:t>
      </w:r>
      <w:r w:rsidR="00885FE8">
        <w:t>. E</w:t>
      </w:r>
      <w:r w:rsidR="00C076FB">
        <w:t xml:space="preserve">leverne får en udfordring, de skal undersøge </w:t>
      </w:r>
      <w:r w:rsidR="004E4728">
        <w:t>mulige løsninger, bygge pro</w:t>
      </w:r>
      <w:r w:rsidR="00380B1C">
        <w:t>totyper</w:t>
      </w:r>
      <w:r w:rsidR="00A420A9">
        <w:t xml:space="preserve">, </w:t>
      </w:r>
      <w:r w:rsidR="000C2A8C">
        <w:t>afprøve</w:t>
      </w:r>
      <w:r w:rsidR="00075CE7">
        <w:t xml:space="preserve"> og måske ændre.</w:t>
      </w:r>
    </w:p>
    <w:p w14:paraId="05BE26BD" w14:textId="2D5F68DA" w:rsidR="004F0FDC" w:rsidRDefault="00075CE7" w:rsidP="004F0FDC">
      <w:pPr>
        <w:spacing w:line="360" w:lineRule="auto"/>
      </w:pPr>
      <w:r>
        <w:t xml:space="preserve">Hvis eleverne allerede har erfaringer med en designmodel, så tag udgangspunkt i den. </w:t>
      </w:r>
      <w:r w:rsidR="00AC730D">
        <w:t>Hvis designprocesser er nye for eleverne</w:t>
      </w:r>
      <w:r w:rsidR="005611F2">
        <w:t>,</w:t>
      </w:r>
      <w:r w:rsidR="00AC730D">
        <w:t xml:space="preserve"> </w:t>
      </w:r>
      <w:r w:rsidR="004F0FDC">
        <w:t xml:space="preserve">kan I tage udgangspunkt i ”Designcirklen”. Læse evt. mere her: </w:t>
      </w:r>
      <w:hyperlink r:id="rId25" w:history="1">
        <w:r w:rsidR="00BC1DD9" w:rsidRPr="005D0D85">
          <w:rPr>
            <w:rStyle w:val="Hyperlink"/>
          </w:rPr>
          <w:t>https://www.makeruniverset.dk/designmodeller-i-makerspace/designcirklen</w:t>
        </w:r>
      </w:hyperlink>
    </w:p>
    <w:p w14:paraId="1AB831D1" w14:textId="77777777" w:rsidR="00BC1DD9" w:rsidRDefault="00BC1DD9" w:rsidP="004F0FDC">
      <w:pPr>
        <w:spacing w:line="360" w:lineRule="auto"/>
      </w:pPr>
    </w:p>
    <w:p w14:paraId="6057A06A" w14:textId="35425C35" w:rsidR="00FC39AF" w:rsidRDefault="00BC1DD9" w:rsidP="00C370B6">
      <w:pPr>
        <w:spacing w:line="360" w:lineRule="auto"/>
      </w:pPr>
      <w:r>
        <w:rPr>
          <w:rFonts w:ascii="Arial" w:hAnsi="Arial" w:cs="Arial"/>
          <w:noProof/>
          <w:szCs w:val="20"/>
          <w:lang w:eastAsia="da-DK"/>
        </w:rPr>
        <w:drawing>
          <wp:anchor distT="0" distB="0" distL="114300" distR="114300" simplePos="0" relativeHeight="251658265" behindDoc="0" locked="0" layoutInCell="1" allowOverlap="1" wp14:anchorId="3EBF730B" wp14:editId="705AFA59">
            <wp:simplePos x="0" y="0"/>
            <wp:positionH relativeFrom="column">
              <wp:posOffset>-13970</wp:posOffset>
            </wp:positionH>
            <wp:positionV relativeFrom="paragraph">
              <wp:posOffset>132715</wp:posOffset>
            </wp:positionV>
            <wp:extent cx="2965450" cy="2960370"/>
            <wp:effectExtent l="133350" t="76200" r="82550" b="125730"/>
            <wp:wrapThrough wrapText="bothSides">
              <wp:wrapPolygon edited="0">
                <wp:start x="2636" y="-556"/>
                <wp:lineTo x="-555" y="-278"/>
                <wp:lineTo x="-971" y="4170"/>
                <wp:lineTo x="-971" y="17514"/>
                <wp:lineTo x="-555" y="20571"/>
                <wp:lineTo x="2220" y="22378"/>
                <wp:lineTo x="19010" y="22378"/>
                <wp:lineTo x="19426" y="21961"/>
                <wp:lineTo x="21785" y="19876"/>
                <wp:lineTo x="22063" y="17514"/>
                <wp:lineTo x="22063" y="4170"/>
                <wp:lineTo x="21646" y="1529"/>
                <wp:lineTo x="19149" y="-278"/>
                <wp:lineTo x="18594" y="-556"/>
                <wp:lineTo x="2636" y="-556"/>
              </wp:wrapPolygon>
            </wp:wrapThrough>
            <wp:docPr id="1312275956" name="Billede 3" descr="Et billede, der indeholder tekst, skærmbilled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75956" name="Billede 3" descr="Et billede, der indeholder tekst, skærmbillede, design&#10;&#10;Automatisk genereret beskrivel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65450" cy="2960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B3713D7" w14:textId="2E5CFA5E" w:rsidR="00BC1DD9" w:rsidRDefault="00BC1DD9" w:rsidP="00C370B6">
      <w:pPr>
        <w:spacing w:line="360" w:lineRule="auto"/>
      </w:pPr>
    </w:p>
    <w:p w14:paraId="31100E43" w14:textId="00C89A11" w:rsidR="00BC1DD9" w:rsidRDefault="00BC1DD9" w:rsidP="00C370B6">
      <w:pPr>
        <w:spacing w:line="360" w:lineRule="auto"/>
      </w:pPr>
    </w:p>
    <w:p w14:paraId="2592FD69" w14:textId="24007035" w:rsidR="00BC1DD9" w:rsidRDefault="00BC1DD9" w:rsidP="00C370B6">
      <w:pPr>
        <w:spacing w:line="360" w:lineRule="auto"/>
      </w:pPr>
    </w:p>
    <w:p w14:paraId="75529B5D" w14:textId="4C45C30F" w:rsidR="00BC1DD9" w:rsidRDefault="00BC1DD9" w:rsidP="00C370B6">
      <w:pPr>
        <w:spacing w:line="360" w:lineRule="auto"/>
      </w:pPr>
    </w:p>
    <w:p w14:paraId="2E8D3207" w14:textId="2AF2DB97" w:rsidR="00BC1DD9" w:rsidRDefault="00BC1DD9" w:rsidP="00C370B6">
      <w:pPr>
        <w:spacing w:line="360" w:lineRule="auto"/>
      </w:pPr>
    </w:p>
    <w:p w14:paraId="14523C79" w14:textId="395703E0" w:rsidR="00BC1DD9" w:rsidRDefault="00BC1DD9" w:rsidP="00C370B6">
      <w:pPr>
        <w:spacing w:line="360" w:lineRule="auto"/>
      </w:pPr>
    </w:p>
    <w:p w14:paraId="09C85FA8" w14:textId="09161E0D" w:rsidR="00BC1DD9" w:rsidRDefault="00BC1DD9" w:rsidP="00C370B6">
      <w:pPr>
        <w:spacing w:line="360" w:lineRule="auto"/>
      </w:pPr>
    </w:p>
    <w:p w14:paraId="170807D6" w14:textId="308B823C" w:rsidR="00BC1DD9" w:rsidRDefault="0025139E" w:rsidP="00C370B6">
      <w:pPr>
        <w:spacing w:line="360" w:lineRule="auto"/>
      </w:pPr>
      <w:r>
        <w:rPr>
          <w:noProof/>
          <w:lang w:eastAsia="da-DK"/>
        </w:rPr>
        <mc:AlternateContent>
          <mc:Choice Requires="wps">
            <w:drawing>
              <wp:anchor distT="45720" distB="45720" distL="114300" distR="114300" simplePos="0" relativeHeight="251658270" behindDoc="0" locked="0" layoutInCell="1" allowOverlap="1" wp14:anchorId="75534205" wp14:editId="7E2BF9C5">
                <wp:simplePos x="0" y="0"/>
                <wp:positionH relativeFrom="column">
                  <wp:posOffset>3046730</wp:posOffset>
                </wp:positionH>
                <wp:positionV relativeFrom="paragraph">
                  <wp:posOffset>330200</wp:posOffset>
                </wp:positionV>
                <wp:extent cx="1568450" cy="1404620"/>
                <wp:effectExtent l="0" t="0" r="0" b="7620"/>
                <wp:wrapSquare wrapText="bothSides"/>
                <wp:docPr id="63875289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404620"/>
                        </a:xfrm>
                        <a:prstGeom prst="rect">
                          <a:avLst/>
                        </a:prstGeom>
                        <a:solidFill>
                          <a:srgbClr val="FFFFFF"/>
                        </a:solidFill>
                        <a:ln w="9525">
                          <a:noFill/>
                          <a:miter lim="800000"/>
                          <a:headEnd/>
                          <a:tailEnd/>
                        </a:ln>
                      </wps:spPr>
                      <wps:txbx>
                        <w:txbxContent>
                          <w:p w14:paraId="116E9105" w14:textId="3BB4FBCA" w:rsidR="00BC1DD9" w:rsidRPr="00BC1DD9" w:rsidRDefault="00BC1DD9">
                            <w:pPr>
                              <w:rPr>
                                <w:rFonts w:cstheme="minorHAnsi"/>
                                <w:sz w:val="16"/>
                                <w:szCs w:val="16"/>
                              </w:rPr>
                            </w:pPr>
                            <w:r w:rsidRPr="00BC1DD9">
                              <w:rPr>
                                <w:rFonts w:cstheme="minorHAnsi"/>
                                <w:sz w:val="16"/>
                                <w:szCs w:val="16"/>
                              </w:rPr>
                              <w:t xml:space="preserve">Designcirklen udviklet af forskere fra </w:t>
                            </w:r>
                            <w:hyperlink r:id="rId27" w:tgtFrame="_blank" w:history="1">
                              <w:r w:rsidRPr="00BC1DD9">
                                <w:rPr>
                                  <w:rStyle w:val="Hyperlink"/>
                                  <w:rFonts w:cstheme="minorHAnsi"/>
                                  <w:sz w:val="16"/>
                                  <w:szCs w:val="16"/>
                                </w:rPr>
                                <w:t>CCTD, Aarhus Universitet</w:t>
                              </w:r>
                            </w:hyperlink>
                            <w:r w:rsidRPr="00BC1DD9">
                              <w:rPr>
                                <w:rFonts w:cstheme="minorHAnsi"/>
                                <w:sz w:val="16"/>
                                <w:szCs w:val="16"/>
                              </w:rPr>
                              <w:t xml:space="preserve"> i samarbejde med </w:t>
                            </w:r>
                            <w:hyperlink r:id="rId28" w:tgtFrame="_blank" w:history="1">
                              <w:r w:rsidRPr="00BC1DD9">
                                <w:rPr>
                                  <w:rStyle w:val="Hyperlink"/>
                                  <w:rFonts w:cstheme="minorHAnsi"/>
                                  <w:sz w:val="16"/>
                                  <w:szCs w:val="16"/>
                                </w:rPr>
                                <w:t>FabLab@SCHOOLdk</w:t>
                              </w:r>
                            </w:hyperlink>
                            <w:r w:rsidRPr="00BC1DD9">
                              <w:rPr>
                                <w:rFonts w:cstheme="minorHAns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534205" id="Tekstfelt 2" o:spid="_x0000_s1030" type="#_x0000_t202" style="position:absolute;margin-left:239.9pt;margin-top:26pt;width:123.5pt;height:110.6pt;z-index:2516582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" stroked="f">
                <v:textbox style="mso-fit-shape-to-text:t">
                  <w:txbxContent>
                    <w:p w14:paraId="116E9105" w14:textId="3BB4FBCA" w:rsidR="00BC1DD9" w:rsidRPr="00BC1DD9" w:rsidRDefault="00BC1DD9">
                      <w:pPr>
                        <w:rPr>
                          <w:rFonts w:cstheme="minorHAnsi"/>
                          <w:sz w:val="16"/>
                          <w:szCs w:val="16"/>
                        </w:rPr>
                      </w:pPr>
                      <w:r w:rsidRPr="00BC1DD9">
                        <w:rPr>
                          <w:rFonts w:cstheme="minorHAnsi"/>
                          <w:sz w:val="16"/>
                          <w:szCs w:val="16"/>
                        </w:rPr>
                        <w:t xml:space="preserve">Designcirklen udviklet af forskere fra </w:t>
                      </w:r>
                      <w:hyperlink r:id="rId29" w:tgtFrame="_blank" w:history="1">
                        <w:r w:rsidRPr="00BC1DD9">
                          <w:rPr>
                            <w:rStyle w:val="Hyperlink"/>
                            <w:rFonts w:cstheme="minorHAnsi"/>
                            <w:sz w:val="16"/>
                            <w:szCs w:val="16"/>
                          </w:rPr>
                          <w:t>CCTD, Aarhus Universitet</w:t>
                        </w:r>
                      </w:hyperlink>
                      <w:r w:rsidRPr="00BC1DD9">
                        <w:rPr>
                          <w:rFonts w:cstheme="minorHAnsi"/>
                          <w:sz w:val="16"/>
                          <w:szCs w:val="16"/>
                        </w:rPr>
                        <w:t xml:space="preserve"> i samarbejde med </w:t>
                      </w:r>
                      <w:hyperlink r:id="rId30" w:tgtFrame="_blank" w:history="1">
                        <w:r w:rsidRPr="00BC1DD9">
                          <w:rPr>
                            <w:rStyle w:val="Hyperlink"/>
                            <w:rFonts w:cstheme="minorHAnsi"/>
                            <w:sz w:val="16"/>
                            <w:szCs w:val="16"/>
                          </w:rPr>
                          <w:t>FabLab@SCHOOLdk</w:t>
                        </w:r>
                      </w:hyperlink>
                      <w:r w:rsidRPr="00BC1DD9">
                        <w:rPr>
                          <w:rFonts w:cstheme="minorHAnsi"/>
                          <w:sz w:val="16"/>
                          <w:szCs w:val="16"/>
                        </w:rPr>
                        <w:t>.</w:t>
                      </w:r>
                    </w:p>
                  </w:txbxContent>
                </v:textbox>
                <w10:wrap type="square"/>
              </v:shape>
            </w:pict>
          </mc:Fallback>
        </mc:AlternateContent>
      </w:r>
    </w:p>
    <w:p w14:paraId="43DE8872" w14:textId="77777777" w:rsidR="0025139E" w:rsidRDefault="0025139E" w:rsidP="00C370B6">
      <w:pPr>
        <w:spacing w:line="360" w:lineRule="auto"/>
      </w:pPr>
    </w:p>
    <w:p w14:paraId="72D6272E" w14:textId="77777777" w:rsidR="0025139E" w:rsidRDefault="0025139E" w:rsidP="00C370B6">
      <w:pPr>
        <w:spacing w:line="360" w:lineRule="auto"/>
      </w:pPr>
    </w:p>
    <w:p w14:paraId="3FCD3CD0" w14:textId="77777777" w:rsidR="0025139E" w:rsidRDefault="0025139E" w:rsidP="00C370B6">
      <w:pPr>
        <w:spacing w:line="360" w:lineRule="auto"/>
      </w:pPr>
    </w:p>
    <w:p w14:paraId="31B6DEA9" w14:textId="48B7F63B" w:rsidR="00291F47" w:rsidRDefault="00291F47" w:rsidP="00C370B6">
      <w:pPr>
        <w:spacing w:line="360" w:lineRule="auto"/>
      </w:pPr>
      <w:r>
        <w:t>I begge scenarier er der en undersøgelsesfase, der handler om</w:t>
      </w:r>
      <w:r w:rsidR="007354BD">
        <w:t xml:space="preserve"> at blive klogere på henholdsvis romerske stridsvogne og dyr</w:t>
      </w:r>
      <w:r w:rsidR="00AE58B8">
        <w:t>s</w:t>
      </w:r>
      <w:r w:rsidR="00CB3FC5">
        <w:t xml:space="preserve"> overlevelsesmekanismer</w:t>
      </w:r>
      <w:r w:rsidR="007354BD">
        <w:t>.</w:t>
      </w:r>
    </w:p>
    <w:p w14:paraId="36222C0F" w14:textId="546E0E39" w:rsidR="007354BD" w:rsidRDefault="007354BD" w:rsidP="00C370B6">
      <w:pPr>
        <w:spacing w:line="360" w:lineRule="auto"/>
      </w:pPr>
      <w:r>
        <w:t>En del af undersøgelsesfasen er også at blive klogere på hvordan</w:t>
      </w:r>
      <w:r w:rsidR="00AE58B8">
        <w:t>,</w:t>
      </w:r>
      <w:r>
        <w:t xml:space="preserve"> en Sphero fungerer. Den del er forløbet er den samme lige meget hvilken tematik man vælger og bliver beskrevet her:</w:t>
      </w:r>
    </w:p>
    <w:p w14:paraId="2D222183" w14:textId="77777777" w:rsidR="00C0445A" w:rsidRDefault="00C0445A" w:rsidP="003B3566">
      <w:pPr>
        <w:spacing w:line="360" w:lineRule="auto"/>
        <w:rPr>
          <w:rFonts w:cstheme="minorHAnsi"/>
          <w:b/>
          <w:bCs/>
          <w:color w:val="2A2A2A" w:themeColor="text1"/>
        </w:rPr>
      </w:pPr>
    </w:p>
    <w:p w14:paraId="63520602" w14:textId="5EC7AC19" w:rsidR="003B3566" w:rsidRPr="006C1C36" w:rsidRDefault="00E439F6" w:rsidP="003B3566">
      <w:pPr>
        <w:spacing w:line="360" w:lineRule="auto"/>
        <w:rPr>
          <w:rFonts w:cstheme="minorHAnsi"/>
          <w:b/>
          <w:bCs/>
          <w:color w:val="2A2A2A" w:themeColor="text1"/>
        </w:rPr>
      </w:pPr>
      <w:r>
        <w:rPr>
          <w:rFonts w:cstheme="minorHAnsi"/>
          <w:b/>
          <w:bCs/>
          <w:color w:val="2A2A2A" w:themeColor="text1"/>
        </w:rPr>
        <w:t>Lær at styre Sphero Bolt</w:t>
      </w:r>
    </w:p>
    <w:p w14:paraId="5CBD6FD7" w14:textId="2151D3BD" w:rsidR="003B3566" w:rsidRPr="0025139E" w:rsidRDefault="005E3FDD" w:rsidP="0003306C">
      <w:pPr>
        <w:pStyle w:val="Listeafsnit"/>
        <w:numPr>
          <w:ilvl w:val="0"/>
          <w:numId w:val="2"/>
        </w:numPr>
        <w:spacing w:line="360" w:lineRule="auto"/>
        <w:rPr>
          <w:rFonts w:asciiTheme="minorHAnsi" w:hAnsiTheme="minorHAnsi" w:cstheme="minorHAnsi"/>
        </w:rPr>
      </w:pPr>
      <w:r w:rsidRPr="0025139E">
        <w:rPr>
          <w:rFonts w:asciiTheme="minorHAnsi" w:hAnsiTheme="minorHAnsi" w:cstheme="minorHAnsi"/>
        </w:rPr>
        <w:t>Hent og åben</w:t>
      </w:r>
      <w:r w:rsidR="003B3566" w:rsidRPr="0025139E">
        <w:rPr>
          <w:rFonts w:asciiTheme="minorHAnsi" w:hAnsiTheme="minorHAnsi" w:cstheme="minorHAnsi"/>
        </w:rPr>
        <w:t xml:space="preserve"> Sphero Edu på computer eller</w:t>
      </w:r>
      <w:r w:rsidR="00B13772" w:rsidRPr="0025139E">
        <w:rPr>
          <w:rFonts w:asciiTheme="minorHAnsi" w:hAnsiTheme="minorHAnsi" w:cstheme="minorHAnsi"/>
        </w:rPr>
        <w:t xml:space="preserve"> til</w:t>
      </w:r>
      <w:r w:rsidR="003B3566" w:rsidRPr="0025139E">
        <w:rPr>
          <w:rFonts w:asciiTheme="minorHAnsi" w:hAnsiTheme="minorHAnsi" w:cstheme="minorHAnsi"/>
        </w:rPr>
        <w:t xml:space="preserve"> iPad (se evt. video under supplerende materialer på posten).</w:t>
      </w:r>
    </w:p>
    <w:p w14:paraId="6A786145" w14:textId="1A2FF7D5" w:rsidR="003B3566" w:rsidRPr="0025139E" w:rsidRDefault="00D26CA1" w:rsidP="0003306C">
      <w:pPr>
        <w:pStyle w:val="Listeafsnit"/>
        <w:numPr>
          <w:ilvl w:val="0"/>
          <w:numId w:val="2"/>
        </w:numPr>
        <w:spacing w:line="360" w:lineRule="auto"/>
        <w:rPr>
          <w:rFonts w:asciiTheme="minorHAnsi" w:hAnsiTheme="minorHAnsi" w:cstheme="minorHAnsi"/>
        </w:rPr>
      </w:pPr>
      <w:r w:rsidRPr="0025139E">
        <w:rPr>
          <w:rFonts w:asciiTheme="minorHAnsi" w:hAnsiTheme="minorHAnsi" w:cstheme="minorHAnsi"/>
          <w:noProof/>
        </w:rPr>
        <w:drawing>
          <wp:anchor distT="0" distB="0" distL="114300" distR="114300" simplePos="0" relativeHeight="251658255" behindDoc="0" locked="0" layoutInCell="1" allowOverlap="1" wp14:anchorId="3FB10BBC" wp14:editId="5F1B238B">
            <wp:simplePos x="0" y="0"/>
            <wp:positionH relativeFrom="column">
              <wp:posOffset>-1997488</wp:posOffset>
            </wp:positionH>
            <wp:positionV relativeFrom="paragraph">
              <wp:posOffset>164990</wp:posOffset>
            </wp:positionV>
            <wp:extent cx="1691640" cy="1713230"/>
            <wp:effectExtent l="0" t="0" r="0" b="1270"/>
            <wp:wrapThrough wrapText="bothSides">
              <wp:wrapPolygon edited="0">
                <wp:start x="811" y="0"/>
                <wp:lineTo x="0" y="801"/>
                <wp:lineTo x="0" y="20655"/>
                <wp:lineTo x="649" y="21456"/>
                <wp:lineTo x="811" y="21456"/>
                <wp:lineTo x="20595" y="21456"/>
                <wp:lineTo x="20757" y="21456"/>
                <wp:lineTo x="21405" y="20655"/>
                <wp:lineTo x="21405" y="801"/>
                <wp:lineTo x="20595" y="0"/>
                <wp:lineTo x="811" y="0"/>
              </wp:wrapPolygon>
            </wp:wrapThrough>
            <wp:docPr id="1783777386" name="Billede 1" descr="Et billede, der indeholder tekst, skærmbillede, Operationssystem, multimedi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77386" name="Billede 1" descr="Et billede, der indeholder tekst, skærmbillede, Operationssystem, multimedier&#10;&#10;Automatisk genereret beskrivelse"/>
                    <pic:cNvPicPr/>
                  </pic:nvPicPr>
                  <pic:blipFill>
                    <a:blip r:embed="rId31" cstate="print">
                      <a:extLst>
                        <a:ext uri="{28A0092B-C50C-407E-A947-70E740481C1C}">
                          <a14:useLocalDpi xmlns:a14="http://schemas.microsoft.com/office/drawing/2010/main" val="0"/>
                        </a:ext>
                      </a:extLst>
                    </a:blip>
                    <a:srcRect t="2687" b="2687"/>
                    <a:stretch>
                      <a:fillRect/>
                    </a:stretch>
                  </pic:blipFill>
                  <pic:spPr>
                    <a:xfrm>
                      <a:off x="0" y="0"/>
                      <a:ext cx="1691640" cy="171323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261E74" w:rsidRPr="0025139E">
        <w:rPr>
          <w:rFonts w:asciiTheme="minorHAnsi" w:hAnsiTheme="minorHAnsi" w:cstheme="minorHAnsi"/>
        </w:rPr>
        <w:t>Lad eleverne prøve sig frem i forhold til hvordan man kan styre en Sphero.</w:t>
      </w:r>
      <w:r w:rsidR="00027495" w:rsidRPr="0025139E">
        <w:rPr>
          <w:rFonts w:asciiTheme="minorHAnsi" w:hAnsiTheme="minorHAnsi" w:cstheme="minorHAnsi"/>
        </w:rPr>
        <w:t xml:space="preserve"> </w:t>
      </w:r>
      <w:r w:rsidR="003B3566" w:rsidRPr="0025139E">
        <w:rPr>
          <w:rFonts w:asciiTheme="minorHAnsi" w:hAnsiTheme="minorHAnsi" w:cstheme="minorHAnsi"/>
        </w:rPr>
        <w:t xml:space="preserve">Eksperimenter med at tegne </w:t>
      </w:r>
      <w:r w:rsidR="00B13772" w:rsidRPr="0025139E">
        <w:rPr>
          <w:rFonts w:asciiTheme="minorHAnsi" w:hAnsiTheme="minorHAnsi" w:cstheme="minorHAnsi"/>
        </w:rPr>
        <w:t xml:space="preserve">eller styre </w:t>
      </w:r>
      <w:r w:rsidR="003B3566" w:rsidRPr="0025139E">
        <w:rPr>
          <w:rFonts w:asciiTheme="minorHAnsi" w:hAnsiTheme="minorHAnsi" w:cstheme="minorHAnsi"/>
        </w:rPr>
        <w:t>Spherorobottens bevægelser i programmet Sphero Edu.</w:t>
      </w:r>
    </w:p>
    <w:p w14:paraId="2CA64B1F" w14:textId="2744EC74" w:rsidR="008A152A" w:rsidRPr="0025139E" w:rsidRDefault="00FC67E1" w:rsidP="00C370B6">
      <w:pPr>
        <w:spacing w:line="360" w:lineRule="auto"/>
        <w:rPr>
          <w:color w:val="auto"/>
        </w:rPr>
      </w:pPr>
      <w:r w:rsidRPr="0025139E">
        <w:rPr>
          <w:color w:val="auto"/>
        </w:rPr>
        <w:t>Når eleverne har lært at navigere med Sphero gennem afprøvninger, kan man allerede her gå videre med at de skaber</w:t>
      </w:r>
      <w:r w:rsidR="00B13772" w:rsidRPr="0025139E">
        <w:rPr>
          <w:color w:val="auto"/>
        </w:rPr>
        <w:t xml:space="preserve"> den første prototype og kæmper en første omgang</w:t>
      </w:r>
      <w:r w:rsidR="0043604E" w:rsidRPr="0025139E">
        <w:rPr>
          <w:color w:val="auto"/>
        </w:rPr>
        <w:t>.</w:t>
      </w:r>
    </w:p>
    <w:p w14:paraId="2998FF8E" w14:textId="77777777" w:rsidR="0043604E" w:rsidRPr="0064378B" w:rsidRDefault="0043604E" w:rsidP="00C370B6">
      <w:pPr>
        <w:spacing w:line="360" w:lineRule="auto"/>
        <w:rPr>
          <w:color w:val="auto"/>
        </w:rPr>
      </w:pPr>
    </w:p>
    <w:p w14:paraId="0289C6F3" w14:textId="2824290E" w:rsidR="00E439F6" w:rsidRPr="0064378B" w:rsidRDefault="00E439F6" w:rsidP="00C370B6">
      <w:pPr>
        <w:spacing w:line="360" w:lineRule="auto"/>
        <w:rPr>
          <w:color w:val="auto"/>
        </w:rPr>
      </w:pPr>
      <w:r w:rsidRPr="0064378B">
        <w:rPr>
          <w:color w:val="auto"/>
        </w:rPr>
        <w:t xml:space="preserve">Man kan også lære </w:t>
      </w:r>
      <w:r w:rsidR="0040450A" w:rsidRPr="0064378B">
        <w:rPr>
          <w:color w:val="auto"/>
        </w:rPr>
        <w:t>eleverne</w:t>
      </w:r>
      <w:r w:rsidRPr="0064378B">
        <w:rPr>
          <w:color w:val="auto"/>
        </w:rPr>
        <w:t xml:space="preserve"> hvordan de koder i programmet, så de bedre kan styre robottens bevægelser.</w:t>
      </w:r>
    </w:p>
    <w:p w14:paraId="17238180" w14:textId="328CB85F" w:rsidR="00E439F6" w:rsidRPr="00AD1555" w:rsidRDefault="00E439F6" w:rsidP="0003306C">
      <w:pPr>
        <w:pStyle w:val="Listeafsnit"/>
        <w:numPr>
          <w:ilvl w:val="0"/>
          <w:numId w:val="2"/>
        </w:numPr>
        <w:spacing w:line="360" w:lineRule="auto"/>
        <w:rPr>
          <w:rFonts w:asciiTheme="minorHAnsi" w:hAnsiTheme="minorHAnsi" w:cstheme="minorHAnsi"/>
        </w:rPr>
      </w:pPr>
      <w:r w:rsidRPr="00AD1555">
        <w:rPr>
          <w:rFonts w:asciiTheme="minorHAnsi" w:hAnsiTheme="minorHAnsi" w:cstheme="minorHAnsi"/>
        </w:rPr>
        <w:t>Arbejd fx med lyd og lys</w:t>
      </w:r>
      <w:r w:rsidR="00AD1555" w:rsidRPr="00AD1555">
        <w:rPr>
          <w:rFonts w:asciiTheme="minorHAnsi" w:hAnsiTheme="minorHAnsi" w:cstheme="minorHAnsi"/>
        </w:rPr>
        <w:t xml:space="preserve"> i Spheroen</w:t>
      </w:r>
      <w:r w:rsidRPr="00AD1555">
        <w:rPr>
          <w:rFonts w:asciiTheme="minorHAnsi" w:hAnsiTheme="minorHAnsi" w:cstheme="minorHAnsi"/>
        </w:rPr>
        <w:t>.</w:t>
      </w:r>
    </w:p>
    <w:p w14:paraId="4E2FB444" w14:textId="1132E78F" w:rsidR="00E439F6" w:rsidRDefault="00E439F6" w:rsidP="00C370B6">
      <w:pPr>
        <w:spacing w:line="360" w:lineRule="auto"/>
      </w:pPr>
    </w:p>
    <w:p w14:paraId="364A5F49" w14:textId="065CE01E" w:rsidR="008A152A" w:rsidRPr="00D26CA1" w:rsidRDefault="00D26CA1" w:rsidP="00C370B6">
      <w:pPr>
        <w:spacing w:line="360" w:lineRule="auto"/>
        <w:rPr>
          <w:b/>
          <w:bCs/>
        </w:rPr>
      </w:pPr>
      <w:r w:rsidRPr="00D26CA1">
        <w:rPr>
          <w:b/>
          <w:bCs/>
        </w:rPr>
        <w:t>Designudfordring</w:t>
      </w:r>
    </w:p>
    <w:p w14:paraId="1DD7DF61" w14:textId="20707E04" w:rsidR="00A46993" w:rsidRPr="00A46993" w:rsidRDefault="00FC39AF" w:rsidP="00A46993">
      <w:pPr>
        <w:spacing w:line="360" w:lineRule="auto"/>
      </w:pPr>
      <w:r w:rsidRPr="00A46993">
        <w:t xml:space="preserve">Designudfordringen </w:t>
      </w:r>
      <w:r w:rsidR="001C124C" w:rsidRPr="00A46993">
        <w:t xml:space="preserve">kan tage udgangspunkt i </w:t>
      </w:r>
      <w:r w:rsidR="00377AE9" w:rsidRPr="00A46993">
        <w:t>to forskellige tematikker</w:t>
      </w:r>
      <w:r w:rsidR="00A92046">
        <w:t>.</w:t>
      </w:r>
      <w:r w:rsidR="00701F54">
        <w:t xml:space="preserve"> </w:t>
      </w:r>
      <w:r w:rsidR="00A92046">
        <w:t>D</w:t>
      </w:r>
      <w:r w:rsidR="00701F54">
        <w:t>en ene er</w:t>
      </w:r>
      <w:r w:rsidR="00A46993" w:rsidRPr="00A46993">
        <w:t xml:space="preserve"> </w:t>
      </w:r>
      <w:r w:rsidR="00701F54">
        <w:t>r</w:t>
      </w:r>
      <w:r w:rsidR="00A46993" w:rsidRPr="00A46993">
        <w:t>obotdyrenes kamp</w:t>
      </w:r>
      <w:r w:rsidR="00A92046">
        <w:t>.</w:t>
      </w:r>
      <w:r w:rsidR="00A46993" w:rsidRPr="00A46993">
        <w:t xml:space="preserve"> </w:t>
      </w:r>
      <w:r w:rsidR="00A92046">
        <w:t>D</w:t>
      </w:r>
      <w:r w:rsidR="00701F54">
        <w:t>en anden er</w:t>
      </w:r>
      <w:r w:rsidR="00A46993" w:rsidRPr="00A46993">
        <w:t xml:space="preserve"> </w:t>
      </w:r>
      <w:r w:rsidR="00701F54">
        <w:t>s</w:t>
      </w:r>
      <w:r w:rsidR="00A46993" w:rsidRPr="00A46993">
        <w:t>tridsvogne i antikkens Rom.</w:t>
      </w:r>
    </w:p>
    <w:p w14:paraId="7DF3D04E" w14:textId="4ED0E1D8" w:rsidR="00FC39AF" w:rsidRPr="00A92046" w:rsidRDefault="00701F54" w:rsidP="00C370B6">
      <w:pPr>
        <w:spacing w:line="360" w:lineRule="auto"/>
        <w:rPr>
          <w:b/>
        </w:rPr>
      </w:pPr>
      <w:r w:rsidRPr="002B45EB">
        <w:rPr>
          <w:noProof/>
          <w:lang w:eastAsia="da-DK"/>
        </w:rPr>
        <w:drawing>
          <wp:anchor distT="0" distB="0" distL="114300" distR="114300" simplePos="0" relativeHeight="251658271" behindDoc="0" locked="0" layoutInCell="1" allowOverlap="1" wp14:anchorId="509398C0" wp14:editId="3C46AFE0">
            <wp:simplePos x="0" y="0"/>
            <wp:positionH relativeFrom="column">
              <wp:posOffset>-1943735</wp:posOffset>
            </wp:positionH>
            <wp:positionV relativeFrom="paragraph">
              <wp:posOffset>302895</wp:posOffset>
            </wp:positionV>
            <wp:extent cx="1517650" cy="2026285"/>
            <wp:effectExtent l="133350" t="76200" r="82550" b="126365"/>
            <wp:wrapThrough wrapText="bothSides">
              <wp:wrapPolygon edited="0">
                <wp:start x="1627" y="-812"/>
                <wp:lineTo x="-1898" y="-406"/>
                <wp:lineTo x="-1898" y="20916"/>
                <wp:lineTo x="1085" y="22338"/>
                <wp:lineTo x="1085" y="22744"/>
                <wp:lineTo x="19250" y="22744"/>
                <wp:lineTo x="19521" y="22338"/>
                <wp:lineTo x="22504" y="19292"/>
                <wp:lineTo x="22504" y="2843"/>
                <wp:lineTo x="18979" y="-203"/>
                <wp:lineTo x="18708" y="-812"/>
                <wp:lineTo x="1627" y="-812"/>
              </wp:wrapPolygon>
            </wp:wrapThrough>
            <wp:docPr id="1590343479" name="Billede 1" descr="Et billede, der indeholder legetøj, hest, Dyrefigur, håndlav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43479" name="Billede 1" descr="Et billede, der indeholder legetøj, hest, Dyrefigur, håndlavet&#10;&#10;Automatisk genereret beskrivels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17650" cy="20262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B7CA7A8" w14:textId="77777777" w:rsidR="00D26CA1" w:rsidRDefault="00D26CA1" w:rsidP="00C370B6">
      <w:pPr>
        <w:spacing w:line="360" w:lineRule="auto"/>
      </w:pPr>
    </w:p>
    <w:p w14:paraId="14C05D0D" w14:textId="02F755D4" w:rsidR="00A95D38" w:rsidRPr="00430B18" w:rsidRDefault="00430B18" w:rsidP="0025139E">
      <w:pPr>
        <w:spacing w:line="360" w:lineRule="auto"/>
        <w:rPr>
          <w:b/>
          <w:bCs/>
        </w:rPr>
      </w:pPr>
      <w:r w:rsidRPr="00430B18">
        <w:rPr>
          <w:b/>
          <w:bCs/>
        </w:rPr>
        <w:t>Robotdyrenes kamp</w:t>
      </w:r>
    </w:p>
    <w:p w14:paraId="1DF3B88B" w14:textId="03F735E7" w:rsidR="003A7A5A" w:rsidRPr="00B6057E" w:rsidRDefault="003A7A5A" w:rsidP="003A7A5A">
      <w:pPr>
        <w:spacing w:line="360" w:lineRule="auto"/>
      </w:pPr>
      <w:r w:rsidRPr="00B6057E">
        <w:t xml:space="preserve">I en frodig </w:t>
      </w:r>
      <w:r>
        <w:t>natur</w:t>
      </w:r>
      <w:r w:rsidRPr="00B6057E">
        <w:t xml:space="preserve"> bo</w:t>
      </w:r>
      <w:r>
        <w:t>r</w:t>
      </w:r>
      <w:r w:rsidRPr="00B6057E">
        <w:t xml:space="preserve"> der mange forskellige </w:t>
      </w:r>
      <w:r w:rsidR="00AD1555">
        <w:t>fantasi</w:t>
      </w:r>
      <w:r w:rsidRPr="00B6057E">
        <w:t xml:space="preserve">dyr, hver med deres egen unikke </w:t>
      </w:r>
      <w:r w:rsidR="00AC3231">
        <w:t>strategi</w:t>
      </w:r>
      <w:r w:rsidRPr="00B6057E">
        <w:t xml:space="preserve"> til at beskytte sig selv mod de andre</w:t>
      </w:r>
      <w:r w:rsidR="00AC3231">
        <w:t xml:space="preserve"> dyr</w:t>
      </w:r>
      <w:r w:rsidRPr="00B6057E">
        <w:t xml:space="preserve">. En dag besluttede dyrene at </w:t>
      </w:r>
      <w:r>
        <w:t>af</w:t>
      </w:r>
      <w:r w:rsidRPr="00B6057E">
        <w:t xml:space="preserve">holde en konkurrence for at finde ud af, hvem der </w:t>
      </w:r>
      <w:r w:rsidR="00AC3231">
        <w:t>har</w:t>
      </w:r>
      <w:r w:rsidRPr="00B6057E">
        <w:t xml:space="preserve"> den bedste forsvarsmekanisme.</w:t>
      </w:r>
    </w:p>
    <w:p w14:paraId="741EB9F2" w14:textId="77777777" w:rsidR="00AC3231" w:rsidRDefault="00AC3231" w:rsidP="0025139E">
      <w:pPr>
        <w:spacing w:line="360" w:lineRule="auto"/>
        <w:rPr>
          <w:rFonts w:cstheme="minorHAnsi"/>
        </w:rPr>
      </w:pPr>
    </w:p>
    <w:p w14:paraId="70245DCF" w14:textId="534701C1" w:rsidR="00602D08" w:rsidRDefault="003A7A5A" w:rsidP="0025139E">
      <w:pPr>
        <w:spacing w:line="360" w:lineRule="auto"/>
        <w:rPr>
          <w:rFonts w:cstheme="minorHAnsi"/>
        </w:rPr>
      </w:pPr>
      <w:r>
        <w:rPr>
          <w:rFonts w:cstheme="minorHAnsi"/>
        </w:rPr>
        <w:t>Lad eleverne</w:t>
      </w:r>
      <w:r w:rsidRPr="00F82AA3">
        <w:rPr>
          <w:rFonts w:cstheme="minorHAnsi"/>
        </w:rPr>
        <w:t xml:space="preserve"> træde ind i de</w:t>
      </w:r>
      <w:r>
        <w:rPr>
          <w:rFonts w:cstheme="minorHAnsi"/>
        </w:rPr>
        <w:t xml:space="preserve">n frodige natur </w:t>
      </w:r>
      <w:r w:rsidRPr="00F82AA3">
        <w:rPr>
          <w:rFonts w:cstheme="minorHAnsi"/>
        </w:rPr>
        <w:t xml:space="preserve">for at opleve </w:t>
      </w:r>
      <w:r w:rsidR="00152D6B">
        <w:rPr>
          <w:rFonts w:cstheme="minorHAnsi"/>
        </w:rPr>
        <w:t xml:space="preserve">de forskellige dyrs </w:t>
      </w:r>
      <w:r w:rsidR="006E572B">
        <w:rPr>
          <w:rFonts w:cstheme="minorHAnsi"/>
        </w:rPr>
        <w:t>forsvarsmekanismer.</w:t>
      </w:r>
      <w:r w:rsidR="00F774CB">
        <w:rPr>
          <w:rFonts w:cstheme="minorHAnsi"/>
        </w:rPr>
        <w:t xml:space="preserve"> Dyrene bliver </w:t>
      </w:r>
      <w:r w:rsidRPr="00F82AA3">
        <w:rPr>
          <w:rFonts w:cstheme="minorHAnsi"/>
        </w:rPr>
        <w:t xml:space="preserve">ført af programmerbare Sphero-robotter, der er kodet til at bevæge sig strategisk rundt i </w:t>
      </w:r>
      <w:r w:rsidR="00F774CB">
        <w:rPr>
          <w:rFonts w:cstheme="minorHAnsi"/>
        </w:rPr>
        <w:t>nature</w:t>
      </w:r>
      <w:r w:rsidR="00367EE6">
        <w:rPr>
          <w:rFonts w:cstheme="minorHAnsi"/>
        </w:rPr>
        <w:t xml:space="preserve">n. </w:t>
      </w:r>
    </w:p>
    <w:p w14:paraId="49E05BBF" w14:textId="7A2D6187" w:rsidR="00602D08" w:rsidRDefault="00A92046" w:rsidP="0025139E">
      <w:pPr>
        <w:spacing w:line="360" w:lineRule="auto"/>
        <w:rPr>
          <w:rFonts w:cstheme="minorHAnsi"/>
        </w:rPr>
      </w:pPr>
      <w:r w:rsidRPr="00C6299B">
        <w:rPr>
          <w:noProof/>
          <w:color w:val="FF0000"/>
          <w:lang w:eastAsia="da-DK"/>
        </w:rPr>
        <mc:AlternateContent>
          <mc:Choice Requires="wps">
            <w:drawing>
              <wp:anchor distT="45720" distB="45720" distL="114300" distR="114300" simplePos="0" relativeHeight="251658272" behindDoc="0" locked="0" layoutInCell="1" allowOverlap="1" wp14:anchorId="5194DE01" wp14:editId="6FA8CD95">
                <wp:simplePos x="0" y="0"/>
                <wp:positionH relativeFrom="column">
                  <wp:posOffset>-1866900</wp:posOffset>
                </wp:positionH>
                <wp:positionV relativeFrom="paragraph">
                  <wp:posOffset>45941</wp:posOffset>
                </wp:positionV>
                <wp:extent cx="1327150" cy="331470"/>
                <wp:effectExtent l="0" t="0" r="6350" b="0"/>
                <wp:wrapSquare wrapText="bothSides"/>
                <wp:docPr id="1482185207" name="Text Box 934914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331470"/>
                        </a:xfrm>
                        <a:prstGeom prst="rect">
                          <a:avLst/>
                        </a:prstGeom>
                        <a:solidFill>
                          <a:srgbClr val="FFFFFF"/>
                        </a:solidFill>
                        <a:ln w="9525">
                          <a:noFill/>
                          <a:miter lim="800000"/>
                          <a:headEnd/>
                          <a:tailEnd/>
                        </a:ln>
                      </wps:spPr>
                      <wps:txbx>
                        <w:txbxContent>
                          <w:p w14:paraId="7A32F0BB" w14:textId="77777777" w:rsidR="001378A6" w:rsidRPr="005B33DF" w:rsidRDefault="001378A6" w:rsidP="001378A6">
                            <w:pPr>
                              <w:rPr>
                                <w:sz w:val="16"/>
                                <w:szCs w:val="16"/>
                              </w:rPr>
                            </w:pPr>
                            <w:r>
                              <w:rPr>
                                <w:sz w:val="16"/>
                                <w:szCs w:val="16"/>
                              </w:rPr>
                              <w:t>Elevprojekt</w:t>
                            </w:r>
                          </w:p>
                          <w:p w14:paraId="0F4A2F8C" w14:textId="77777777" w:rsidR="001378A6" w:rsidRPr="00C67D47" w:rsidRDefault="001378A6" w:rsidP="001378A6"/>
                          <w:p w14:paraId="2C0EB9D8" w14:textId="77777777" w:rsidR="001378A6" w:rsidRDefault="001378A6" w:rsidP="00137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94DE01" id="_x0000_s1031" type="#_x0000_t202" style="position:absolute;margin-left:-147pt;margin-top:3.6pt;width:104.5pt;height:26.1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" stroked="f">
                <v:textbox>
                  <w:txbxContent>
                    <w:p w14:paraId="7A32F0BB" w14:textId="77777777" w:rsidR="001378A6" w:rsidRPr="005B33DF" w:rsidRDefault="001378A6" w:rsidP="001378A6">
                      <w:pPr>
                        <w:rPr>
                          <w:sz w:val="16"/>
                          <w:szCs w:val="16"/>
                        </w:rPr>
                      </w:pPr>
                      <w:r>
                        <w:rPr>
                          <w:sz w:val="16"/>
                          <w:szCs w:val="16"/>
                        </w:rPr>
                        <w:t>Elevprojekt</w:t>
                      </w:r>
                    </w:p>
                    <w:p w14:paraId="0F4A2F8C" w14:textId="77777777" w:rsidR="001378A6" w:rsidRPr="00C67D47" w:rsidRDefault="001378A6" w:rsidP="001378A6"/>
                    <w:p w14:paraId="2C0EB9D8" w14:textId="77777777" w:rsidR="001378A6" w:rsidRDefault="001378A6" w:rsidP="001378A6"/>
                  </w:txbxContent>
                </v:textbox>
                <w10:wrap type="square"/>
              </v:shape>
            </w:pict>
          </mc:Fallback>
        </mc:AlternateContent>
      </w:r>
    </w:p>
    <w:p w14:paraId="32972781" w14:textId="5DDAA036" w:rsidR="00602D08" w:rsidRPr="004D2A01" w:rsidRDefault="00602D08" w:rsidP="00602D08">
      <w:pPr>
        <w:spacing w:line="360" w:lineRule="auto"/>
      </w:pPr>
      <w:r w:rsidRPr="004D2A01">
        <w:t xml:space="preserve">Designudfordring: </w:t>
      </w:r>
      <w:r w:rsidR="0003306C">
        <w:t>Design</w:t>
      </w:r>
      <w:r>
        <w:t xml:space="preserve"> et fantasidyr der kan kæmpe</w:t>
      </w:r>
      <w:r w:rsidRPr="004D2A01">
        <w:t>.</w:t>
      </w:r>
    </w:p>
    <w:p w14:paraId="6BD346BE" w14:textId="77777777" w:rsidR="00602D08" w:rsidRPr="004D2A01" w:rsidRDefault="00602D08" w:rsidP="00602D08">
      <w:pPr>
        <w:spacing w:line="360" w:lineRule="auto"/>
      </w:pPr>
      <w:r w:rsidRPr="004D2A01">
        <w:t>Der er en række krav:</w:t>
      </w:r>
    </w:p>
    <w:p w14:paraId="19E56CA6" w14:textId="554C265D" w:rsidR="00AA184B" w:rsidRPr="00200A3B" w:rsidRDefault="00AA184B" w:rsidP="00200A3B">
      <w:pPr>
        <w:pStyle w:val="Listeafsnit"/>
        <w:numPr>
          <w:ilvl w:val="0"/>
          <w:numId w:val="5"/>
        </w:numPr>
        <w:spacing w:line="360" w:lineRule="auto"/>
        <w:rPr>
          <w:rFonts w:ascii="Arial" w:hAnsi="Arial" w:cs="Arial"/>
        </w:rPr>
      </w:pPr>
      <w:r w:rsidRPr="00200A3B">
        <w:rPr>
          <w:rFonts w:ascii="Arial" w:hAnsi="Arial" w:cs="Arial"/>
        </w:rPr>
        <w:t>Fantasidyr</w:t>
      </w:r>
      <w:r w:rsidR="00200A3B" w:rsidRPr="00200A3B">
        <w:rPr>
          <w:rFonts w:ascii="Arial" w:hAnsi="Arial" w:cs="Arial"/>
        </w:rPr>
        <w:t>et</w:t>
      </w:r>
      <w:r w:rsidRPr="00200A3B">
        <w:rPr>
          <w:rFonts w:ascii="Arial" w:hAnsi="Arial" w:cs="Arial"/>
        </w:rPr>
        <w:t xml:space="preserve"> skal være inspireret af rigtige dyr</w:t>
      </w:r>
      <w:r w:rsidR="00CB3FC5" w:rsidRPr="00200A3B">
        <w:rPr>
          <w:rFonts w:ascii="Arial" w:hAnsi="Arial" w:cs="Arial"/>
        </w:rPr>
        <w:t>.</w:t>
      </w:r>
    </w:p>
    <w:p w14:paraId="234DE0C9" w14:textId="533A4676" w:rsidR="00602D08" w:rsidRPr="00200A3B" w:rsidRDefault="00602D08" w:rsidP="00200A3B">
      <w:pPr>
        <w:pStyle w:val="Listeafsnit"/>
        <w:numPr>
          <w:ilvl w:val="0"/>
          <w:numId w:val="5"/>
        </w:numPr>
        <w:spacing w:line="360" w:lineRule="auto"/>
        <w:rPr>
          <w:rFonts w:ascii="Arial" w:hAnsi="Arial" w:cs="Arial"/>
        </w:rPr>
      </w:pPr>
      <w:r w:rsidRPr="00200A3B">
        <w:rPr>
          <w:rFonts w:ascii="Arial" w:hAnsi="Arial" w:cs="Arial"/>
        </w:rPr>
        <w:t xml:space="preserve">Byg en skal til Sphero Bolt af plastikkrus eller lignende. </w:t>
      </w:r>
    </w:p>
    <w:p w14:paraId="43C55AD6" w14:textId="176C3EC3" w:rsidR="00602D08" w:rsidRDefault="0098551B" w:rsidP="0025139E">
      <w:pPr>
        <w:spacing w:line="360" w:lineRule="auto"/>
        <w:rPr>
          <w:rFonts w:cstheme="minorHAnsi"/>
        </w:rPr>
      </w:pPr>
      <w:r w:rsidRPr="0098551B">
        <w:rPr>
          <w:rFonts w:cstheme="minorHAnsi"/>
          <w:noProof/>
          <w:lang w:eastAsia="da-DK"/>
        </w:rPr>
        <w:drawing>
          <wp:anchor distT="0" distB="0" distL="114300" distR="114300" simplePos="0" relativeHeight="251658274" behindDoc="0" locked="0" layoutInCell="1" allowOverlap="1" wp14:anchorId="7A477E31" wp14:editId="28D90713">
            <wp:simplePos x="0" y="0"/>
            <wp:positionH relativeFrom="column">
              <wp:posOffset>-2096770</wp:posOffset>
            </wp:positionH>
            <wp:positionV relativeFrom="paragraph">
              <wp:posOffset>346710</wp:posOffset>
            </wp:positionV>
            <wp:extent cx="1822450" cy="1028700"/>
            <wp:effectExtent l="133350" t="76200" r="82550" b="133350"/>
            <wp:wrapThrough wrapText="bothSides">
              <wp:wrapPolygon edited="0">
                <wp:start x="903" y="-1600"/>
                <wp:lineTo x="-1580" y="-800"/>
                <wp:lineTo x="-1580" y="20800"/>
                <wp:lineTo x="452" y="24000"/>
                <wp:lineTo x="20321" y="24000"/>
                <wp:lineTo x="20546" y="23200"/>
                <wp:lineTo x="22353" y="18800"/>
                <wp:lineTo x="22353" y="5600"/>
                <wp:lineTo x="20321" y="-400"/>
                <wp:lineTo x="20095" y="-1600"/>
                <wp:lineTo x="903" y="-1600"/>
              </wp:wrapPolygon>
            </wp:wrapThrough>
            <wp:docPr id="371852636" name="Billede 1" descr="Et billede, der indeholder tekst, skærmbillede, grafisk design,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52636" name="Billede 1" descr="Et billede, der indeholder tekst, skærmbillede, grafisk design, Grafik&#10;&#10;Automatisk genereret beskrivels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2450" cy="1028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1BCFC907" w14:textId="77777777" w:rsidR="00475219" w:rsidRDefault="000C447C" w:rsidP="00C370B6">
      <w:pPr>
        <w:spacing w:line="360" w:lineRule="auto"/>
      </w:pPr>
      <w:r w:rsidRPr="00505AB7">
        <w:rPr>
          <w:b/>
        </w:rPr>
        <w:t>Undersøg</w:t>
      </w:r>
      <w:r w:rsidR="00CB1864">
        <w:t xml:space="preserve">: </w:t>
      </w:r>
    </w:p>
    <w:p w14:paraId="2BA1F7EC" w14:textId="5A7F2CDB" w:rsidR="000C447C" w:rsidRDefault="00475219" w:rsidP="00C370B6">
      <w:pPr>
        <w:spacing w:line="360" w:lineRule="auto"/>
      </w:pPr>
      <w:r>
        <w:t>Eleverne skal undersøge forskellige dyrearter i forhold til hvordan de beskytte</w:t>
      </w:r>
      <w:r w:rsidR="00701F54">
        <w:t>r</w:t>
      </w:r>
      <w:r>
        <w:t xml:space="preserve"> sig mod hinanden. </w:t>
      </w:r>
      <w:r w:rsidR="00CB1864">
        <w:t xml:space="preserve">Brug forskellige </w:t>
      </w:r>
      <w:r w:rsidR="00244480">
        <w:t>midler til læring</w:t>
      </w:r>
      <w:r w:rsidR="00BD12C7">
        <w:t xml:space="preserve"> fx</w:t>
      </w:r>
      <w:r w:rsidR="0096382F">
        <w:t xml:space="preserve"> tv</w:t>
      </w:r>
      <w:r w:rsidR="00764847">
        <w:t>-</w:t>
      </w:r>
      <w:r w:rsidR="0096382F">
        <w:t xml:space="preserve">serien </w:t>
      </w:r>
      <w:r w:rsidR="0096382F" w:rsidRPr="00764847">
        <w:rPr>
          <w:i/>
        </w:rPr>
        <w:t>Dyrs våben</w:t>
      </w:r>
      <w:r w:rsidR="00363905">
        <w:rPr>
          <w:i/>
          <w:iCs/>
        </w:rPr>
        <w:t>,</w:t>
      </w:r>
      <w:r w:rsidR="0096382F">
        <w:t xml:space="preserve"> der </w:t>
      </w:r>
      <w:r w:rsidR="005C56E0">
        <w:t xml:space="preserve">fortæller om de særlige </w:t>
      </w:r>
      <w:r w:rsidR="007952A4">
        <w:t>forsvarsmekanismer/</w:t>
      </w:r>
      <w:r w:rsidR="005C56E0">
        <w:t>våben dyr har</w:t>
      </w:r>
      <w:r w:rsidR="00764847">
        <w:t>.</w:t>
      </w:r>
    </w:p>
    <w:p w14:paraId="3416C648" w14:textId="3CD2E114" w:rsidR="00BD12C7" w:rsidRDefault="00BD12C7" w:rsidP="00C370B6">
      <w:pPr>
        <w:spacing w:line="360" w:lineRule="auto"/>
      </w:pPr>
    </w:p>
    <w:p w14:paraId="633ECA00" w14:textId="22A92FB5" w:rsidR="00BD12C7" w:rsidRPr="003146F0" w:rsidRDefault="00764847" w:rsidP="00C370B6">
      <w:pPr>
        <w:spacing w:line="360" w:lineRule="auto"/>
        <w:rPr>
          <w:lang w:val="sv-SE"/>
        </w:rPr>
      </w:pPr>
      <w:r w:rsidRPr="003146F0">
        <w:rPr>
          <w:lang w:val="sv-SE"/>
        </w:rPr>
        <w:t xml:space="preserve">Elefanten: </w:t>
      </w:r>
      <w:hyperlink r:id="rId34" w:history="1">
        <w:r w:rsidR="00BD12C7" w:rsidRPr="003146F0">
          <w:rPr>
            <w:rStyle w:val="Hyperlink"/>
            <w:lang w:val="sv-SE"/>
          </w:rPr>
          <w:t>https://kp.mitcfu.dk/TV0000019474</w:t>
        </w:r>
      </w:hyperlink>
    </w:p>
    <w:p w14:paraId="3A2F910D" w14:textId="0F58EC94" w:rsidR="00BD12C7" w:rsidRDefault="0057743B" w:rsidP="00C370B6">
      <w:pPr>
        <w:spacing w:line="360" w:lineRule="auto"/>
      </w:pPr>
      <w:r>
        <w:t xml:space="preserve">Gribben: </w:t>
      </w:r>
      <w:hyperlink r:id="rId35" w:history="1">
        <w:r w:rsidR="00363905" w:rsidRPr="002A4E17">
          <w:rPr>
            <w:rStyle w:val="Hyperlink"/>
          </w:rPr>
          <w:t>https://kp.mitcfu.dk/TV0000019481</w:t>
        </w:r>
      </w:hyperlink>
    </w:p>
    <w:p w14:paraId="59A9DD60" w14:textId="0BEFA09F" w:rsidR="00363905" w:rsidRDefault="00F935E0" w:rsidP="00C370B6">
      <w:pPr>
        <w:spacing w:line="360" w:lineRule="auto"/>
      </w:pPr>
      <w:r>
        <w:t>Isbjørn</w:t>
      </w:r>
      <w:r w:rsidR="004640C9">
        <w:t xml:space="preserve">en: </w:t>
      </w:r>
      <w:r w:rsidR="004640C9" w:rsidRPr="004640C9">
        <w:t>https://kp.mitcfu.dk/TV0000019364</w:t>
      </w:r>
    </w:p>
    <w:p w14:paraId="08662A07" w14:textId="2BA2AD4F" w:rsidR="004640C9" w:rsidRDefault="00505AB7" w:rsidP="00C370B6">
      <w:pPr>
        <w:spacing w:line="360" w:lineRule="auto"/>
      </w:pPr>
      <w:r>
        <w:t xml:space="preserve">Løven: </w:t>
      </w:r>
      <w:hyperlink r:id="rId36" w:history="1">
        <w:r w:rsidRPr="002A4E17">
          <w:rPr>
            <w:rStyle w:val="Hyperlink"/>
          </w:rPr>
          <w:t>https://kp.mitcfu.dk/TV0000019609</w:t>
        </w:r>
      </w:hyperlink>
    </w:p>
    <w:p w14:paraId="7D7BB63A" w14:textId="74912F29" w:rsidR="00505AB7" w:rsidRDefault="00505AB7" w:rsidP="00C370B6">
      <w:pPr>
        <w:spacing w:line="360" w:lineRule="auto"/>
      </w:pPr>
    </w:p>
    <w:p w14:paraId="1EEE7196" w14:textId="09DB83F6" w:rsidR="000C447C" w:rsidRDefault="001B5805" w:rsidP="00C370B6">
      <w:pPr>
        <w:spacing w:line="360" w:lineRule="auto"/>
      </w:pPr>
      <w:r w:rsidRPr="001B5805">
        <w:rPr>
          <w:noProof/>
          <w:lang w:eastAsia="da-DK"/>
        </w:rPr>
        <w:drawing>
          <wp:anchor distT="0" distB="0" distL="114300" distR="114300" simplePos="0" relativeHeight="251658256" behindDoc="0" locked="0" layoutInCell="1" allowOverlap="1" wp14:anchorId="1889C31D" wp14:editId="1821A666">
            <wp:simplePos x="0" y="0"/>
            <wp:positionH relativeFrom="leftMargin">
              <wp:posOffset>304331</wp:posOffset>
            </wp:positionH>
            <wp:positionV relativeFrom="paragraph">
              <wp:posOffset>224238</wp:posOffset>
            </wp:positionV>
            <wp:extent cx="1848485" cy="1364615"/>
            <wp:effectExtent l="133350" t="76200" r="75565" b="140335"/>
            <wp:wrapThrough wrapText="bothSides">
              <wp:wrapPolygon edited="0">
                <wp:start x="20487" y="22806"/>
                <wp:lineTo x="23158" y="22203"/>
                <wp:lineTo x="23158" y="493"/>
                <wp:lineTo x="20932" y="-1920"/>
                <wp:lineTo x="1566" y="-1920"/>
                <wp:lineTo x="1343" y="-1317"/>
                <wp:lineTo x="-660" y="2603"/>
                <wp:lineTo x="-660" y="17379"/>
                <wp:lineTo x="1788" y="21902"/>
                <wp:lineTo x="2011" y="22806"/>
                <wp:lineTo x="20487" y="22806"/>
              </wp:wrapPolygon>
            </wp:wrapThrough>
            <wp:docPr id="107313493" name="Billede 1" descr="Et billede, der indeholder indendørs, legetøj, genstande, sak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3493" name="Billede 1" descr="Et billede, der indeholder indendørs, legetøj, genstande, saks&#10;&#10;Automatisk genereret beskrivelse"/>
                    <pic:cNvPicPr/>
                  </pic:nvPicPr>
                  <pic:blipFill>
                    <a:blip r:embed="rId37" cstate="print">
                      <a:extLst>
                        <a:ext uri="{28A0092B-C50C-407E-A947-70E740481C1C}">
                          <a14:useLocalDpi xmlns:a14="http://schemas.microsoft.com/office/drawing/2010/main" val="0"/>
                        </a:ext>
                      </a:extLst>
                    </a:blip>
                    <a:stretch>
                      <a:fillRect/>
                    </a:stretch>
                  </pic:blipFill>
                  <pic:spPr>
                    <a:xfrm rot="10800000">
                      <a:off x="0" y="0"/>
                      <a:ext cx="1848485" cy="13646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56025773" w14:textId="78D99669" w:rsidR="000C447C" w:rsidRPr="00940601" w:rsidRDefault="00367AFD" w:rsidP="00C370B6">
      <w:pPr>
        <w:spacing w:line="360" w:lineRule="auto"/>
        <w:rPr>
          <w:b/>
        </w:rPr>
      </w:pPr>
      <w:r w:rsidRPr="00940601">
        <w:rPr>
          <w:b/>
        </w:rPr>
        <w:t>Få ideer</w:t>
      </w:r>
      <w:r w:rsidR="001D7470" w:rsidRPr="00940601">
        <w:rPr>
          <w:b/>
        </w:rPr>
        <w:t xml:space="preserve">: </w:t>
      </w:r>
    </w:p>
    <w:p w14:paraId="09CDA920" w14:textId="5356D5C3" w:rsidR="00261B1F" w:rsidRDefault="00261B1F" w:rsidP="0025139E">
      <w:pPr>
        <w:spacing w:line="360" w:lineRule="auto"/>
      </w:pPr>
      <w:r>
        <w:t>Etabler et materialebord</w:t>
      </w:r>
      <w:r w:rsidR="00940601">
        <w:t>, hvor eleverne kan hente inspiration til deres produkter</w:t>
      </w:r>
      <w:r w:rsidR="00947A04">
        <w:t xml:space="preserve"> hvor </w:t>
      </w:r>
      <w:r w:rsidR="00EB1FCE">
        <w:t>Sphero indgår</w:t>
      </w:r>
      <w:r w:rsidR="00940601">
        <w:t>.</w:t>
      </w:r>
      <w:r w:rsidR="001666DB">
        <w:t xml:space="preserve"> </w:t>
      </w:r>
      <w:r w:rsidR="00582A6E">
        <w:t>Lad også eleverne tage forskellige plastik og tøjdyr med.</w:t>
      </w:r>
    </w:p>
    <w:p w14:paraId="40042234" w14:textId="51FEBCD3" w:rsidR="00367AFD" w:rsidRDefault="002F02C9" w:rsidP="0025139E">
      <w:pPr>
        <w:spacing w:line="360" w:lineRule="auto"/>
      </w:pPr>
      <w:r>
        <w:t xml:space="preserve">Lad jer evt. inspirere af </w:t>
      </w:r>
      <w:r w:rsidR="008E3CFE">
        <w:t xml:space="preserve">forskellige </w:t>
      </w:r>
      <w:r w:rsidR="00FF5CC1">
        <w:t xml:space="preserve">idegenereringsøvelser hos Fonden </w:t>
      </w:r>
      <w:r w:rsidR="0032566C">
        <w:t>For E</w:t>
      </w:r>
      <w:r w:rsidR="007E763E">
        <w:t>ntreprenørskab.</w:t>
      </w:r>
    </w:p>
    <w:p w14:paraId="43FEFC42" w14:textId="117AC07E" w:rsidR="00940601" w:rsidRDefault="00730A35" w:rsidP="00C370B6">
      <w:pPr>
        <w:spacing w:line="360" w:lineRule="auto"/>
      </w:pPr>
      <w:hyperlink r:id="rId38" w:history="1">
        <w:r w:rsidR="00637C9C" w:rsidRPr="002A4E17">
          <w:rPr>
            <w:rStyle w:val="Hyperlink"/>
          </w:rPr>
          <w:t>https://ffefonden.dk/grundskolen/fa-flere-fede-ideer/</w:t>
        </w:r>
      </w:hyperlink>
    </w:p>
    <w:p w14:paraId="6B7F0D81" w14:textId="77777777" w:rsidR="00637C9C" w:rsidRDefault="00637C9C" w:rsidP="00C370B6">
      <w:pPr>
        <w:spacing w:line="360" w:lineRule="auto"/>
      </w:pPr>
    </w:p>
    <w:p w14:paraId="7AD09C2E" w14:textId="77777777" w:rsidR="00940601" w:rsidRDefault="00940601" w:rsidP="00C370B6">
      <w:pPr>
        <w:spacing w:line="360" w:lineRule="auto"/>
      </w:pPr>
    </w:p>
    <w:p w14:paraId="4FAADB9A" w14:textId="096969EA" w:rsidR="00367AFD" w:rsidRPr="004B33B5" w:rsidRDefault="00895D28" w:rsidP="00C370B6">
      <w:pPr>
        <w:spacing w:line="360" w:lineRule="auto"/>
        <w:rPr>
          <w:b/>
        </w:rPr>
      </w:pPr>
      <w:r w:rsidRPr="004B33B5">
        <w:rPr>
          <w:b/>
        </w:rPr>
        <w:t>Skab</w:t>
      </w:r>
      <w:r w:rsidR="00C27F36" w:rsidRPr="004B33B5">
        <w:rPr>
          <w:b/>
        </w:rPr>
        <w:t>:</w:t>
      </w:r>
    </w:p>
    <w:p w14:paraId="127CC291" w14:textId="77777777" w:rsidR="0032566C" w:rsidRDefault="003B5F3F" w:rsidP="004B33B5">
      <w:pPr>
        <w:spacing w:line="360" w:lineRule="auto"/>
      </w:pPr>
      <w:r>
        <w:t xml:space="preserve">Nogle </w:t>
      </w:r>
      <w:r w:rsidR="00142A94">
        <w:t>af fantasidyrene</w:t>
      </w:r>
      <w:r>
        <w:t xml:space="preserve"> kan gennemføres og realiseres i virkeligheden, andre </w:t>
      </w:r>
      <w:r w:rsidR="00142A94">
        <w:t>af fantasidy</w:t>
      </w:r>
      <w:r w:rsidR="004E09A4">
        <w:t>rene</w:t>
      </w:r>
      <w:r>
        <w:t xml:space="preserve"> er så komplekse, at de må nøjes med at blive realiseret gennem illustrationer eller prototyper. Lad eleverne vælge </w:t>
      </w:r>
      <w:r w:rsidR="0090535C">
        <w:t xml:space="preserve">den ide der kan realiseres med </w:t>
      </w:r>
      <w:r w:rsidR="00947A04">
        <w:t>en Sphero</w:t>
      </w:r>
      <w:r w:rsidR="000E2011">
        <w:t xml:space="preserve"> </w:t>
      </w:r>
      <w:r w:rsidR="0032566C">
        <w:t xml:space="preserve">Bolt </w:t>
      </w:r>
      <w:r w:rsidR="000E2011">
        <w:t>og materialer fra materialebordet</w:t>
      </w:r>
      <w:r w:rsidR="00947A04">
        <w:t>.</w:t>
      </w:r>
      <w:r w:rsidR="004B33B5">
        <w:t xml:space="preserve"> </w:t>
      </w:r>
    </w:p>
    <w:p w14:paraId="7B093FA4" w14:textId="24EF7C35" w:rsidR="004B33B5" w:rsidRPr="007B3647" w:rsidRDefault="004B33B5" w:rsidP="004B33B5">
      <w:pPr>
        <w:spacing w:line="360" w:lineRule="auto"/>
      </w:pPr>
      <w:r>
        <w:t>Forskellige materialer kan indgå på materialebordet</w:t>
      </w:r>
      <w:r w:rsidR="004E09A4">
        <w:t xml:space="preserve"> fx</w:t>
      </w:r>
      <w:r>
        <w:t xml:space="preserve"> grillspyd, plastkrus, ispinde, sugerør, karton, pap, tape, piberensere, elastikker, limpistol, limstifter mm.</w:t>
      </w:r>
    </w:p>
    <w:p w14:paraId="22DC6910" w14:textId="2CDB7E46" w:rsidR="00C27F36" w:rsidRDefault="00C27F36" w:rsidP="00C370B6">
      <w:pPr>
        <w:spacing w:line="360" w:lineRule="auto"/>
      </w:pPr>
    </w:p>
    <w:p w14:paraId="3FCD0DA0" w14:textId="38F30243" w:rsidR="00895D28" w:rsidRDefault="00895D28" w:rsidP="00C370B6">
      <w:pPr>
        <w:spacing w:line="360" w:lineRule="auto"/>
      </w:pPr>
    </w:p>
    <w:p w14:paraId="1E095F8F" w14:textId="5FF8C231" w:rsidR="00895D28" w:rsidRPr="000E5B2D" w:rsidRDefault="004F18CE" w:rsidP="00C370B6">
      <w:pPr>
        <w:spacing w:line="360" w:lineRule="auto"/>
        <w:rPr>
          <w:b/>
        </w:rPr>
      </w:pPr>
      <w:r w:rsidRPr="000E5B2D">
        <w:rPr>
          <w:b/>
        </w:rPr>
        <w:t>Del</w:t>
      </w:r>
      <w:r w:rsidR="007B6470" w:rsidRPr="000E5B2D">
        <w:rPr>
          <w:b/>
        </w:rPr>
        <w:t>:</w:t>
      </w:r>
    </w:p>
    <w:p w14:paraId="78B2623D" w14:textId="2BFA9FBD" w:rsidR="00C0570B" w:rsidRPr="004A2293" w:rsidRDefault="001A2BAD" w:rsidP="00C0570B">
      <w:pPr>
        <w:spacing w:line="360" w:lineRule="auto"/>
        <w:rPr>
          <w:color w:val="auto"/>
        </w:rPr>
      </w:pPr>
      <w:r>
        <w:t xml:space="preserve">Afprøvning af elevernes </w:t>
      </w:r>
      <w:r w:rsidR="004E09A4">
        <w:t>fantasidyr</w:t>
      </w:r>
      <w:r>
        <w:t xml:space="preserve"> består af en præsentation for hinanden i klassen. Præsentationens form tager afsæt i </w:t>
      </w:r>
      <w:r w:rsidR="000E5B2D">
        <w:t xml:space="preserve">en indtegnet </w:t>
      </w:r>
      <w:r w:rsidR="002066A3">
        <w:t>cirkel på gulvet</w:t>
      </w:r>
      <w:r w:rsidR="002D7CD3">
        <w:t xml:space="preserve"> hvor </w:t>
      </w:r>
      <w:r w:rsidR="00F84E37">
        <w:t>Sphero</w:t>
      </w:r>
      <w:r w:rsidR="0018168D">
        <w:t xml:space="preserve"> robotdyrene</w:t>
      </w:r>
      <w:r w:rsidR="00F84E37">
        <w:t xml:space="preserve"> testes</w:t>
      </w:r>
      <w:r w:rsidR="002066A3">
        <w:t>.</w:t>
      </w:r>
      <w:r w:rsidR="00344D7A">
        <w:t xml:space="preserve"> </w:t>
      </w:r>
      <w:r w:rsidR="0018168D">
        <w:t xml:space="preserve">Hvordan klarer de </w:t>
      </w:r>
      <w:r w:rsidR="00344D7A">
        <w:t>fremstille</w:t>
      </w:r>
      <w:r w:rsidR="00BB006E">
        <w:t>de</w:t>
      </w:r>
      <w:r w:rsidR="00344D7A">
        <w:t xml:space="preserve"> dyr</w:t>
      </w:r>
      <w:r w:rsidR="00BB006E">
        <w:t xml:space="preserve"> sig</w:t>
      </w:r>
      <w:r w:rsidR="00344D7A">
        <w:t xml:space="preserve">, </w:t>
      </w:r>
      <w:r w:rsidR="00BB006E">
        <w:t xml:space="preserve">når de skal </w:t>
      </w:r>
      <w:r w:rsidR="00344D7A">
        <w:t>beskytte sig mod andre dyr</w:t>
      </w:r>
      <w:r w:rsidR="002B6A1D">
        <w:t>?</w:t>
      </w:r>
      <w:r w:rsidR="00C0570B">
        <w:t xml:space="preserve"> </w:t>
      </w:r>
      <w:r w:rsidR="00C0570B" w:rsidRPr="004A2293">
        <w:rPr>
          <w:rFonts w:cstheme="minorHAnsi"/>
          <w:color w:val="auto"/>
        </w:rPr>
        <w:t xml:space="preserve">Brug malertape til at definere jeres </w:t>
      </w:r>
      <w:r w:rsidR="00180AF0">
        <w:rPr>
          <w:rFonts w:cstheme="minorHAnsi"/>
          <w:color w:val="auto"/>
        </w:rPr>
        <w:t>område</w:t>
      </w:r>
      <w:r w:rsidR="00C0570B" w:rsidRPr="004A2293">
        <w:rPr>
          <w:rFonts w:cstheme="minorHAnsi"/>
          <w:color w:val="auto"/>
        </w:rPr>
        <w:t xml:space="preserve"> på gulvet.</w:t>
      </w:r>
      <w:r w:rsidR="00C0570B" w:rsidRPr="004A2293">
        <w:rPr>
          <w:noProof/>
          <w:color w:val="auto"/>
        </w:rPr>
        <w:t xml:space="preserve"> </w:t>
      </w:r>
      <w:r w:rsidR="00C0570B" w:rsidRPr="004A2293">
        <w:rPr>
          <w:rFonts w:cstheme="minorHAnsi"/>
          <w:color w:val="auto"/>
        </w:rPr>
        <w:t xml:space="preserve">Overvej hvilke regler, der skal være for </w:t>
      </w:r>
      <w:r w:rsidR="004A2293" w:rsidRPr="004A2293">
        <w:rPr>
          <w:rFonts w:cstheme="minorHAnsi"/>
          <w:color w:val="auto"/>
        </w:rPr>
        <w:t xml:space="preserve">kampen mellem </w:t>
      </w:r>
      <w:r w:rsidR="00180AF0">
        <w:rPr>
          <w:rFonts w:cstheme="minorHAnsi"/>
          <w:color w:val="auto"/>
        </w:rPr>
        <w:t>fantasi</w:t>
      </w:r>
      <w:r w:rsidR="004A2293" w:rsidRPr="004A2293">
        <w:rPr>
          <w:rFonts w:cstheme="minorHAnsi"/>
          <w:color w:val="auto"/>
        </w:rPr>
        <w:t>dyrene</w:t>
      </w:r>
      <w:r w:rsidR="00C0570B" w:rsidRPr="004A2293">
        <w:rPr>
          <w:rFonts w:cstheme="minorHAnsi"/>
          <w:color w:val="auto"/>
        </w:rPr>
        <w:t>.</w:t>
      </w:r>
    </w:p>
    <w:p w14:paraId="6E6FC39B" w14:textId="392D71AC" w:rsidR="00C0570B" w:rsidRPr="004A2293" w:rsidRDefault="00C0570B" w:rsidP="00C0570B">
      <w:pPr>
        <w:spacing w:line="360" w:lineRule="auto"/>
        <w:rPr>
          <w:rFonts w:cstheme="minorHAnsi"/>
          <w:color w:val="auto"/>
        </w:rPr>
      </w:pPr>
      <w:r w:rsidRPr="004A2293">
        <w:rPr>
          <w:rFonts w:cstheme="minorHAnsi"/>
          <w:color w:val="auto"/>
        </w:rPr>
        <w:t xml:space="preserve">Lad jeres </w:t>
      </w:r>
      <w:r w:rsidR="004A2293" w:rsidRPr="004A2293">
        <w:rPr>
          <w:rFonts w:cstheme="minorHAnsi"/>
          <w:color w:val="auto"/>
        </w:rPr>
        <w:t>fantasidyr kæmpe</w:t>
      </w:r>
      <w:r w:rsidRPr="004A2293">
        <w:rPr>
          <w:rFonts w:cstheme="minorHAnsi"/>
          <w:color w:val="auto"/>
        </w:rPr>
        <w:t xml:space="preserve"> mod hinanden.</w:t>
      </w:r>
      <w:r w:rsidR="00180AF0">
        <w:rPr>
          <w:rFonts w:cstheme="minorHAnsi"/>
          <w:color w:val="auto"/>
        </w:rPr>
        <w:t xml:space="preserve"> </w:t>
      </w:r>
      <w:r w:rsidR="006F489B">
        <w:rPr>
          <w:rFonts w:cstheme="minorHAnsi"/>
          <w:color w:val="auto"/>
        </w:rPr>
        <w:t xml:space="preserve">Hvis nogle elever er færdige før de andre </w:t>
      </w:r>
      <w:r w:rsidR="00FE00C3">
        <w:rPr>
          <w:rFonts w:cstheme="minorHAnsi"/>
          <w:color w:val="auto"/>
        </w:rPr>
        <w:t xml:space="preserve">elever, </w:t>
      </w:r>
      <w:r w:rsidR="006F489B">
        <w:rPr>
          <w:rFonts w:cstheme="minorHAnsi"/>
          <w:color w:val="auto"/>
        </w:rPr>
        <w:t xml:space="preserve">kan de evt. fremstille </w:t>
      </w:r>
      <w:r w:rsidR="00FE00C3">
        <w:rPr>
          <w:rFonts w:cstheme="minorHAnsi"/>
          <w:color w:val="auto"/>
        </w:rPr>
        <w:t>rekvisitter til området fantasidyrene skal kæmpe i. Måske kan i fremstille træ</w:t>
      </w:r>
      <w:r w:rsidR="00CB3FC5">
        <w:rPr>
          <w:rFonts w:cstheme="minorHAnsi"/>
          <w:color w:val="auto"/>
        </w:rPr>
        <w:t>er</w:t>
      </w:r>
      <w:r w:rsidR="006741F8">
        <w:rPr>
          <w:rFonts w:cstheme="minorHAnsi"/>
          <w:color w:val="auto"/>
        </w:rPr>
        <w:t>, som dyrene skal navigere udenom.</w:t>
      </w:r>
    </w:p>
    <w:p w14:paraId="50AFFE7A" w14:textId="77777777" w:rsidR="00C0570B" w:rsidRPr="00AE77A5" w:rsidRDefault="00C0570B" w:rsidP="00C0570B">
      <w:pPr>
        <w:spacing w:line="360" w:lineRule="auto"/>
        <w:rPr>
          <w:rFonts w:cstheme="minorHAnsi"/>
          <w:color w:val="auto"/>
        </w:rPr>
      </w:pPr>
    </w:p>
    <w:p w14:paraId="326FF5D5" w14:textId="3CF5D8BC" w:rsidR="00AE77A5" w:rsidRPr="00AE77A5" w:rsidRDefault="006741F8" w:rsidP="00C0570B">
      <w:pPr>
        <w:spacing w:line="360" w:lineRule="auto"/>
        <w:rPr>
          <w:rFonts w:cstheme="minorHAnsi"/>
          <w:color w:val="auto"/>
        </w:rPr>
      </w:pPr>
      <w:r>
        <w:rPr>
          <w:rFonts w:cstheme="minorHAnsi"/>
          <w:color w:val="auto"/>
        </w:rPr>
        <w:t xml:space="preserve">I kan også </w:t>
      </w:r>
      <w:r w:rsidR="003D320D">
        <w:rPr>
          <w:rFonts w:cstheme="minorHAnsi"/>
          <w:color w:val="auto"/>
        </w:rPr>
        <w:t>k</w:t>
      </w:r>
      <w:r w:rsidR="00C0570B" w:rsidRPr="00AE77A5">
        <w:rPr>
          <w:rFonts w:cstheme="minorHAnsi"/>
          <w:color w:val="auto"/>
        </w:rPr>
        <w:t>od</w:t>
      </w:r>
      <w:r w:rsidR="003D320D">
        <w:rPr>
          <w:rFonts w:cstheme="minorHAnsi"/>
          <w:color w:val="auto"/>
        </w:rPr>
        <w:t xml:space="preserve">e </w:t>
      </w:r>
      <w:r w:rsidR="00C0570B" w:rsidRPr="00AE77A5">
        <w:rPr>
          <w:rFonts w:cstheme="minorHAnsi"/>
          <w:color w:val="auto"/>
        </w:rPr>
        <w:t xml:space="preserve">en fed og spektakulær indgang, hvor jeres </w:t>
      </w:r>
      <w:r w:rsidR="004A2293" w:rsidRPr="00AE77A5">
        <w:rPr>
          <w:rFonts w:cstheme="minorHAnsi"/>
          <w:color w:val="auto"/>
        </w:rPr>
        <w:t xml:space="preserve">fantasidyr </w:t>
      </w:r>
      <w:r w:rsidR="00C0570B" w:rsidRPr="00AE77A5">
        <w:rPr>
          <w:rFonts w:cstheme="minorHAnsi"/>
          <w:color w:val="auto"/>
        </w:rPr>
        <w:t xml:space="preserve">viser sig frem inden kampen (1 minut). </w:t>
      </w:r>
      <w:r w:rsidR="00AE77A5" w:rsidRPr="00AE77A5">
        <w:rPr>
          <w:rFonts w:cstheme="minorHAnsi"/>
          <w:color w:val="auto"/>
        </w:rPr>
        <w:t>Kod evt. lys og dyrebrøl.</w:t>
      </w:r>
    </w:p>
    <w:p w14:paraId="2897D659" w14:textId="77777777" w:rsidR="00C0570B" w:rsidRDefault="00C0570B" w:rsidP="00344D7A">
      <w:pPr>
        <w:spacing w:line="360" w:lineRule="auto"/>
      </w:pPr>
    </w:p>
    <w:p w14:paraId="59C3EC5D" w14:textId="77777777" w:rsidR="00B003A1" w:rsidRDefault="00B003A1" w:rsidP="00C370B6">
      <w:pPr>
        <w:spacing w:line="360" w:lineRule="auto"/>
      </w:pPr>
    </w:p>
    <w:p w14:paraId="109986B4" w14:textId="2A075EE6" w:rsidR="001A2BAD" w:rsidRDefault="00655BD1" w:rsidP="00C370B6">
      <w:pPr>
        <w:spacing w:line="360" w:lineRule="auto"/>
        <w:rPr>
          <w:b/>
          <w:bCs/>
        </w:rPr>
      </w:pPr>
      <w:r>
        <w:rPr>
          <w:b/>
          <w:bCs/>
        </w:rPr>
        <w:t>Tænk efter:</w:t>
      </w:r>
    </w:p>
    <w:p w14:paraId="52874839" w14:textId="1F6E9CC4" w:rsidR="004F18CE" w:rsidRPr="005411E6" w:rsidRDefault="00F52888" w:rsidP="00C370B6">
      <w:pPr>
        <w:spacing w:line="360" w:lineRule="auto"/>
        <w:rPr>
          <w:szCs w:val="20"/>
        </w:rPr>
      </w:pPr>
      <w:r w:rsidRPr="005411E6">
        <w:rPr>
          <w:szCs w:val="20"/>
        </w:rPr>
        <w:t xml:space="preserve">Refleksioner kan tage udgangspunkt i afprøvning </w:t>
      </w:r>
      <w:r w:rsidR="008A1D2A">
        <w:rPr>
          <w:szCs w:val="20"/>
        </w:rPr>
        <w:t>af produkterne de fremstillede dyr</w:t>
      </w:r>
      <w:r w:rsidRPr="005411E6">
        <w:rPr>
          <w:szCs w:val="20"/>
        </w:rPr>
        <w:t>, og ved at sammenstille elevernes første ideer og intentioner med det endelige produkt og argumentere over til- og fravalg i processen ud</w:t>
      </w:r>
      <w:r w:rsidR="00CB3FC5">
        <w:rPr>
          <w:szCs w:val="20"/>
        </w:rPr>
        <w:t xml:space="preserve"> </w:t>
      </w:r>
      <w:r w:rsidR="003D320D">
        <w:rPr>
          <w:szCs w:val="20"/>
        </w:rPr>
        <w:t>fra</w:t>
      </w:r>
      <w:r w:rsidR="008A1D2A">
        <w:rPr>
          <w:szCs w:val="20"/>
        </w:rPr>
        <w:t xml:space="preserve"> designcirklen</w:t>
      </w:r>
      <w:r w:rsidR="004C65D8" w:rsidRPr="005411E6">
        <w:rPr>
          <w:szCs w:val="20"/>
        </w:rPr>
        <w:t>.</w:t>
      </w:r>
    </w:p>
    <w:p w14:paraId="02B258D4" w14:textId="77777777" w:rsidR="004F18CE" w:rsidRDefault="004F18CE" w:rsidP="00C370B6">
      <w:pPr>
        <w:spacing w:line="360" w:lineRule="auto"/>
      </w:pPr>
    </w:p>
    <w:p w14:paraId="2B85733F" w14:textId="1C8E03BB" w:rsidR="005215B2" w:rsidRDefault="005215B2" w:rsidP="00C370B6">
      <w:pPr>
        <w:spacing w:line="360" w:lineRule="auto"/>
      </w:pPr>
    </w:p>
    <w:p w14:paraId="462DE003" w14:textId="5111FFE9" w:rsidR="00BF715B" w:rsidRDefault="00D107DC" w:rsidP="00C370B6">
      <w:pPr>
        <w:spacing w:line="360" w:lineRule="auto"/>
      </w:pPr>
      <w:r w:rsidRPr="00C67D47">
        <w:rPr>
          <w:rFonts w:cstheme="minorHAnsi"/>
          <w:noProof/>
          <w:lang w:eastAsia="da-DK"/>
        </w:rPr>
        <w:drawing>
          <wp:anchor distT="0" distB="0" distL="114300" distR="114300" simplePos="0" relativeHeight="251658247" behindDoc="0" locked="0" layoutInCell="1" allowOverlap="1" wp14:anchorId="04D19D52" wp14:editId="611DA77A">
            <wp:simplePos x="0" y="0"/>
            <wp:positionH relativeFrom="column">
              <wp:posOffset>-2240280</wp:posOffset>
            </wp:positionH>
            <wp:positionV relativeFrom="paragraph">
              <wp:posOffset>224155</wp:posOffset>
            </wp:positionV>
            <wp:extent cx="2098040" cy="1164590"/>
            <wp:effectExtent l="0" t="0" r="2540" b="2540"/>
            <wp:wrapThrough wrapText="bothSides">
              <wp:wrapPolygon edited="0">
                <wp:start x="0" y="0"/>
                <wp:lineTo x="0" y="21287"/>
                <wp:lineTo x="21426" y="21287"/>
                <wp:lineTo x="21426" y="0"/>
                <wp:lineTo x="0" y="0"/>
              </wp:wrapPolygon>
            </wp:wrapThrough>
            <wp:docPr id="395063003" name="Picture 395063003" descr="Et billede, der indeholder hest, person, tegning, maler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63003" name="Billede 1" descr="Et billede, der indeholder hest, person, tegning, maleri&#10;&#10;Automatisk genereret beskrivels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98040" cy="116459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00A95886" w14:textId="0B5EDB5C" w:rsidR="00BF715B" w:rsidRPr="006B5C72" w:rsidRDefault="006B5C72" w:rsidP="00C370B6">
      <w:pPr>
        <w:spacing w:line="360" w:lineRule="auto"/>
        <w:rPr>
          <w:b/>
          <w:bCs/>
        </w:rPr>
      </w:pPr>
      <w:r>
        <w:rPr>
          <w:b/>
          <w:bCs/>
        </w:rPr>
        <w:t>Stridsvogne i antikkens Rom</w:t>
      </w:r>
    </w:p>
    <w:p w14:paraId="498747A9" w14:textId="158A194B" w:rsidR="00C370B6" w:rsidRPr="00C370B6" w:rsidRDefault="00C370B6" w:rsidP="00C370B6">
      <w:pPr>
        <w:spacing w:line="360" w:lineRule="auto"/>
      </w:pPr>
      <w:r w:rsidRPr="00C370B6">
        <w:t xml:space="preserve">Hestene skraber utålmodigt i sandet, mens de fnysende presser sig mod de lukkede døre. Bag dem står kusken klar i sin </w:t>
      </w:r>
      <w:r w:rsidR="002174E9">
        <w:t>strids</w:t>
      </w:r>
      <w:r w:rsidRPr="00C370B6">
        <w:t>vogn. Atmosfæren er elektrisk.</w:t>
      </w:r>
    </w:p>
    <w:p w14:paraId="65D4F7EF" w14:textId="37D1031C" w:rsidR="00C370B6" w:rsidRDefault="00FD4DE7" w:rsidP="00C370B6">
      <w:pPr>
        <w:spacing w:line="360" w:lineRule="auto"/>
      </w:pPr>
      <w:r>
        <w:rPr>
          <w:noProof/>
          <w:lang w:eastAsia="da-DK"/>
        </w:rPr>
        <mc:AlternateContent>
          <mc:Choice Requires="wps">
            <w:drawing>
              <wp:anchor distT="45720" distB="45720" distL="114300" distR="114300" simplePos="0" relativeHeight="251658254" behindDoc="0" locked="0" layoutInCell="1" allowOverlap="1" wp14:anchorId="050796A2" wp14:editId="5A0E3EFD">
                <wp:simplePos x="0" y="0"/>
                <wp:positionH relativeFrom="column">
                  <wp:posOffset>-2336165</wp:posOffset>
                </wp:positionH>
                <wp:positionV relativeFrom="paragraph">
                  <wp:posOffset>488315</wp:posOffset>
                </wp:positionV>
                <wp:extent cx="2197100" cy="730250"/>
                <wp:effectExtent l="0" t="0" r="0" b="0"/>
                <wp:wrapSquare wrapText="bothSides"/>
                <wp:docPr id="31881423" name="Text Box 3188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730250"/>
                        </a:xfrm>
                        <a:prstGeom prst="rect">
                          <a:avLst/>
                        </a:prstGeom>
                        <a:solidFill>
                          <a:srgbClr val="FFFFFF"/>
                        </a:solidFill>
                        <a:ln w="9525">
                          <a:noFill/>
                          <a:miter lim="800000"/>
                          <a:headEnd/>
                          <a:tailEnd/>
                        </a:ln>
                      </wps:spPr>
                      <wps:txbx>
                        <w:txbxContent>
                          <w:p w14:paraId="4B0E58B5" w14:textId="77777777" w:rsidR="00FD4DE7" w:rsidRPr="005B33DF" w:rsidRDefault="00FD4DE7" w:rsidP="00FD4DE7">
                            <w:pPr>
                              <w:rPr>
                                <w:sz w:val="16"/>
                                <w:szCs w:val="16"/>
                              </w:rPr>
                            </w:pPr>
                            <w:r w:rsidRPr="005B33DF">
                              <w:rPr>
                                <w:sz w:val="16"/>
                                <w:szCs w:val="16"/>
                              </w:rPr>
                              <w:t>Tullia kører i stridsvogn kører over sin afdøde fars krop. 1600-1700. Tegning. Kilde SMK. open</w:t>
                            </w:r>
                          </w:p>
                          <w:p w14:paraId="006E0621" w14:textId="77777777" w:rsidR="00FD4DE7" w:rsidRPr="00C67D47" w:rsidRDefault="00FD4DE7" w:rsidP="00FD4DE7"/>
                          <w:p w14:paraId="17EDC275" w14:textId="77777777" w:rsidR="00FD4DE7" w:rsidRDefault="00FD4DE7" w:rsidP="00FD4D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0796A2" id="Text Box 31881423" o:spid="_x0000_s1032" type="#_x0000_t202" style="position:absolute;margin-left:-183.95pt;margin-top:38.45pt;width:173pt;height:5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" stroked="f">
                <v:textbox>
                  <w:txbxContent>
                    <w:p w14:paraId="4B0E58B5" w14:textId="77777777" w:rsidR="00FD4DE7" w:rsidRPr="005B33DF" w:rsidRDefault="00FD4DE7" w:rsidP="00FD4DE7">
                      <w:pPr>
                        <w:rPr>
                          <w:sz w:val="16"/>
                          <w:szCs w:val="16"/>
                        </w:rPr>
                      </w:pPr>
                      <w:r w:rsidRPr="005B33DF">
                        <w:rPr>
                          <w:sz w:val="16"/>
                          <w:szCs w:val="16"/>
                        </w:rPr>
                        <w:t>Tullia kører i stridsvogn kører over sin afdøde fars krop. 1600-1700. Tegning. Kilde SMK. open</w:t>
                      </w:r>
                    </w:p>
                    <w:p w14:paraId="006E0621" w14:textId="77777777" w:rsidR="00FD4DE7" w:rsidRPr="00C67D47" w:rsidRDefault="00FD4DE7" w:rsidP="00FD4DE7"/>
                    <w:p w14:paraId="17EDC275" w14:textId="77777777" w:rsidR="00FD4DE7" w:rsidRDefault="00FD4DE7" w:rsidP="00FD4DE7"/>
                  </w:txbxContent>
                </v:textbox>
                <w10:wrap type="square"/>
              </v:shape>
            </w:pict>
          </mc:Fallback>
        </mc:AlternateContent>
      </w:r>
      <w:r w:rsidR="00C370B6" w:rsidRPr="00C370B6">
        <w:t>1</w:t>
      </w:r>
      <w:r w:rsidR="005B33DF">
        <w:t>80</w:t>
      </w:r>
      <w:r w:rsidR="00C370B6" w:rsidRPr="00C370B6">
        <w:t>.000 romere fylder Circus Maximus' tribuner. Kejseren er på plads i sin loge og afventer ligesom alle andre startsignalet. I samme sekund</w:t>
      </w:r>
      <w:r w:rsidR="00E056B6">
        <w:t>,</w:t>
      </w:r>
      <w:r w:rsidR="00C370B6" w:rsidRPr="00C370B6">
        <w:t xml:space="preserve"> dommeren giver tegn,</w:t>
      </w:r>
      <w:r w:rsidR="000C6EAB">
        <w:t xml:space="preserve"> </w:t>
      </w:r>
      <w:r w:rsidR="00C370B6" w:rsidRPr="00C370B6">
        <w:t>brager startboksenes døre op. Vognene skyder ud i arenaen til publikums jubelbrøl.</w:t>
      </w:r>
      <w:r w:rsidR="005B33DF">
        <w:t xml:space="preserve"> </w:t>
      </w:r>
      <w:r w:rsidR="00C370B6" w:rsidRPr="00C370B6">
        <w:t>Jorden skælver under hjul og hove, og piskene smælder. Den første stridsvogn runder svinget og modtager publikums hyldest.</w:t>
      </w:r>
    </w:p>
    <w:p w14:paraId="0EA6C810" w14:textId="428A46E4" w:rsidR="00C370B6" w:rsidRDefault="00C370B6" w:rsidP="00C370B6">
      <w:pPr>
        <w:spacing w:line="360" w:lineRule="auto"/>
      </w:pPr>
    </w:p>
    <w:p w14:paraId="1B0BF174" w14:textId="5740E8D3" w:rsidR="00C370B6" w:rsidRDefault="004F3B57" w:rsidP="00FD4DE7">
      <w:pPr>
        <w:spacing w:line="360" w:lineRule="auto"/>
      </w:pPr>
      <w:r w:rsidRPr="00476BF2">
        <w:rPr>
          <w:rFonts w:cstheme="minorHAnsi"/>
          <w:b/>
          <w:bCs/>
          <w:noProof/>
          <w:color w:val="FF0000"/>
          <w:lang w:eastAsia="da-DK"/>
        </w:rPr>
        <w:drawing>
          <wp:anchor distT="0" distB="0" distL="114300" distR="114300" simplePos="0" relativeHeight="251658262" behindDoc="0" locked="0" layoutInCell="1" allowOverlap="1" wp14:anchorId="67AD32DF" wp14:editId="66E1B1DE">
            <wp:simplePos x="0" y="0"/>
            <wp:positionH relativeFrom="column">
              <wp:posOffset>-2268614</wp:posOffset>
            </wp:positionH>
            <wp:positionV relativeFrom="paragraph">
              <wp:posOffset>487439</wp:posOffset>
            </wp:positionV>
            <wp:extent cx="1943100" cy="1517650"/>
            <wp:effectExtent l="0" t="0" r="0" b="6350"/>
            <wp:wrapThrough wrapText="bothSides">
              <wp:wrapPolygon edited="0">
                <wp:start x="424" y="0"/>
                <wp:lineTo x="0" y="542"/>
                <wp:lineTo x="0" y="20877"/>
                <wp:lineTo x="212" y="21419"/>
                <wp:lineTo x="21176" y="21419"/>
                <wp:lineTo x="21388" y="20877"/>
                <wp:lineTo x="21388" y="813"/>
                <wp:lineTo x="21176" y="0"/>
                <wp:lineTo x="424" y="0"/>
              </wp:wrapPolygon>
            </wp:wrapThrough>
            <wp:docPr id="878833935" name="Billede 1" descr="Et billede, der indeholder fodtøj, jord, legetøj, ball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33935" name="Billede 1" descr="Et billede, der indeholder fodtøj, jord, legetøj, ballon&#10;&#10;Automatisk genereret beskrivels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43100" cy="151765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C370B6" w:rsidRPr="00FC7B53">
        <w:t>Ka</w:t>
      </w:r>
      <w:r w:rsidR="00E056B6">
        <w:t>m</w:t>
      </w:r>
      <w:r w:rsidR="00C370B6" w:rsidRPr="00FC7B53">
        <w:t>plystne romere begyndte allerede ved Roms grundlæggelse i 753 f.Kr. at køre kapløb i stridsvogn</w:t>
      </w:r>
      <w:r w:rsidR="0032566C">
        <w:t>e</w:t>
      </w:r>
      <w:r w:rsidR="00C370B6" w:rsidRPr="00FC7B53">
        <w:t xml:space="preserve"> på en mudret bane ved Tiberen.</w:t>
      </w:r>
      <w:r w:rsidR="00E056B6">
        <w:t xml:space="preserve"> </w:t>
      </w:r>
      <w:r w:rsidR="00C370B6" w:rsidRPr="00FC7B53">
        <w:t>Omkring 600 f.Kr. opførte Roms femte konge, Tarquinius Priscus, en officiel bane til væddeløbene med tribuner</w:t>
      </w:r>
      <w:r w:rsidR="005B33DF">
        <w:t>.</w:t>
      </w:r>
    </w:p>
    <w:p w14:paraId="22062287" w14:textId="780F33F2" w:rsidR="00F82AA3" w:rsidRDefault="00F82AA3" w:rsidP="00F82AA3">
      <w:pPr>
        <w:spacing w:line="360" w:lineRule="auto"/>
        <w:rPr>
          <w:rFonts w:cstheme="minorHAnsi"/>
        </w:rPr>
      </w:pPr>
      <w:r>
        <w:rPr>
          <w:rFonts w:cstheme="minorHAnsi"/>
        </w:rPr>
        <w:t>Lad eleverne</w:t>
      </w:r>
      <w:r w:rsidRPr="00F82AA3">
        <w:rPr>
          <w:rFonts w:cstheme="minorHAnsi"/>
        </w:rPr>
        <w:t xml:space="preserve"> træde ind i det antikke Rom for at opleve krigens rå energi og egne romerske stridsvogne ved hjælp af forskellige materialer. Men det stopper ikke der - vognene vil blive ført af programmerbare Sphero-robotter, der er kodet til at bevæge sig strategisk rundt i den store arena.</w:t>
      </w:r>
    </w:p>
    <w:p w14:paraId="2388444F" w14:textId="7BD91121" w:rsidR="00D33E83" w:rsidRPr="00F82AA3" w:rsidRDefault="003D320D" w:rsidP="00F82AA3">
      <w:pPr>
        <w:spacing w:line="360" w:lineRule="auto"/>
        <w:rPr>
          <w:rFonts w:cstheme="minorHAnsi"/>
        </w:rPr>
      </w:pPr>
      <w:r w:rsidRPr="00C6299B">
        <w:rPr>
          <w:noProof/>
          <w:color w:val="FF0000"/>
          <w:lang w:eastAsia="da-DK"/>
        </w:rPr>
        <mc:AlternateContent>
          <mc:Choice Requires="wps">
            <w:drawing>
              <wp:anchor distT="45720" distB="45720" distL="114300" distR="114300" simplePos="0" relativeHeight="251658252" behindDoc="0" locked="0" layoutInCell="1" allowOverlap="1" wp14:anchorId="415A9916" wp14:editId="4ACB91C9">
                <wp:simplePos x="0" y="0"/>
                <wp:positionH relativeFrom="column">
                  <wp:posOffset>-2183765</wp:posOffset>
                </wp:positionH>
                <wp:positionV relativeFrom="paragraph">
                  <wp:posOffset>288925</wp:posOffset>
                </wp:positionV>
                <wp:extent cx="1327150" cy="331470"/>
                <wp:effectExtent l="0" t="0" r="6350" b="0"/>
                <wp:wrapSquare wrapText="bothSides"/>
                <wp:docPr id="1102033576" name="Text Box 934914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331470"/>
                        </a:xfrm>
                        <a:prstGeom prst="rect">
                          <a:avLst/>
                        </a:prstGeom>
                        <a:solidFill>
                          <a:srgbClr val="FFFFFF"/>
                        </a:solidFill>
                        <a:ln w="9525">
                          <a:noFill/>
                          <a:miter lim="800000"/>
                          <a:headEnd/>
                          <a:tailEnd/>
                        </a:ln>
                      </wps:spPr>
                      <wps:txbx>
                        <w:txbxContent>
                          <w:p w14:paraId="77DF3FB4" w14:textId="77777777" w:rsidR="00DD7CCF" w:rsidRPr="005B33DF" w:rsidRDefault="00DD7CCF" w:rsidP="00DD7CCF">
                            <w:pPr>
                              <w:rPr>
                                <w:sz w:val="16"/>
                                <w:szCs w:val="16"/>
                              </w:rPr>
                            </w:pPr>
                            <w:r>
                              <w:rPr>
                                <w:sz w:val="16"/>
                                <w:szCs w:val="16"/>
                              </w:rPr>
                              <w:t>Elevprojekt</w:t>
                            </w:r>
                          </w:p>
                          <w:p w14:paraId="4A9BD087" w14:textId="77777777" w:rsidR="00DD7CCF" w:rsidRPr="00C67D47" w:rsidRDefault="00DD7CCF" w:rsidP="00DD7CCF"/>
                          <w:p w14:paraId="569BB9DC" w14:textId="77777777" w:rsidR="00DD7CCF" w:rsidRDefault="00DD7CCF" w:rsidP="00DD7C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5A9916" id="_x0000_s1033" type="#_x0000_t202" style="position:absolute;margin-left:-171.95pt;margin-top:22.75pt;width:104.5pt;height:26.1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" stroked="f">
                <v:textbox>
                  <w:txbxContent>
                    <w:p w14:paraId="77DF3FB4" w14:textId="77777777" w:rsidR="00DD7CCF" w:rsidRPr="005B33DF" w:rsidRDefault="00DD7CCF" w:rsidP="00DD7CCF">
                      <w:pPr>
                        <w:rPr>
                          <w:sz w:val="16"/>
                          <w:szCs w:val="16"/>
                        </w:rPr>
                      </w:pPr>
                      <w:r>
                        <w:rPr>
                          <w:sz w:val="16"/>
                          <w:szCs w:val="16"/>
                        </w:rPr>
                        <w:t>Elevprojekt</w:t>
                      </w:r>
                    </w:p>
                    <w:p w14:paraId="4A9BD087" w14:textId="77777777" w:rsidR="00DD7CCF" w:rsidRPr="00C67D47" w:rsidRDefault="00DD7CCF" w:rsidP="00DD7CCF"/>
                    <w:p w14:paraId="569BB9DC" w14:textId="77777777" w:rsidR="00DD7CCF" w:rsidRDefault="00DD7CCF" w:rsidP="00DD7CCF"/>
                  </w:txbxContent>
                </v:textbox>
                <w10:wrap type="square"/>
              </v:shape>
            </w:pict>
          </mc:Fallback>
        </mc:AlternateContent>
      </w:r>
    </w:p>
    <w:p w14:paraId="7A692D88" w14:textId="23D9F6AD" w:rsidR="00F82AA3" w:rsidRDefault="00F82AA3" w:rsidP="00F82AA3">
      <w:pPr>
        <w:spacing w:line="360" w:lineRule="auto"/>
        <w:rPr>
          <w:rFonts w:cstheme="minorHAnsi"/>
        </w:rPr>
      </w:pPr>
      <w:r w:rsidRPr="00F82AA3">
        <w:rPr>
          <w:rFonts w:cstheme="minorHAnsi"/>
        </w:rPr>
        <w:t>Eleverne får ikke kun mulighed for at dykke ned i historien om de legendariske romerske stridsvogne, men de vil også opleve, hvordan teknologi kan anvendes til at skabe en levende og interaktiv kamparena. Hver stridsvogn er udstyret med en ballon, der repræsenterer dens liv, og når den bliver ramt af en modstanders spyd, vil ballonen sprænge, og stridsvognen bliver erklæret taber. Lad kampen begynde i den romerske arena!</w:t>
      </w:r>
    </w:p>
    <w:p w14:paraId="75076762" w14:textId="77777777" w:rsidR="00AF5B6E" w:rsidRDefault="00AF5B6E" w:rsidP="00AF5B6E">
      <w:pPr>
        <w:spacing w:line="360" w:lineRule="auto"/>
        <w:rPr>
          <w:b/>
          <w:bCs/>
        </w:rPr>
      </w:pPr>
    </w:p>
    <w:p w14:paraId="4D502C5F" w14:textId="30E6DAC7" w:rsidR="00AF5B6E" w:rsidRPr="00430B18" w:rsidRDefault="00AB20C4" w:rsidP="00AF5B6E">
      <w:pPr>
        <w:spacing w:line="360" w:lineRule="auto"/>
        <w:rPr>
          <w:b/>
          <w:bCs/>
        </w:rPr>
      </w:pPr>
      <w:r w:rsidRPr="00DD7CCF">
        <w:rPr>
          <w:rFonts w:cstheme="minorHAnsi"/>
          <w:noProof/>
          <w:color w:val="FF0000"/>
          <w:lang w:eastAsia="da-DK"/>
        </w:rPr>
        <w:drawing>
          <wp:anchor distT="0" distB="0" distL="114300" distR="114300" simplePos="0" relativeHeight="251658251" behindDoc="0" locked="0" layoutInCell="1" allowOverlap="1" wp14:anchorId="6557A394" wp14:editId="54B66AAB">
            <wp:simplePos x="0" y="0"/>
            <wp:positionH relativeFrom="leftMargin">
              <wp:posOffset>277495</wp:posOffset>
            </wp:positionH>
            <wp:positionV relativeFrom="paragraph">
              <wp:posOffset>197</wp:posOffset>
            </wp:positionV>
            <wp:extent cx="1852295" cy="1468120"/>
            <wp:effectExtent l="0" t="0" r="0" b="0"/>
            <wp:wrapThrough wrapText="bothSides">
              <wp:wrapPolygon edited="0">
                <wp:start x="222" y="0"/>
                <wp:lineTo x="0" y="841"/>
                <wp:lineTo x="0" y="20740"/>
                <wp:lineTo x="222" y="21301"/>
                <wp:lineTo x="21104" y="21301"/>
                <wp:lineTo x="21326" y="20740"/>
                <wp:lineTo x="21326" y="841"/>
                <wp:lineTo x="21104" y="0"/>
                <wp:lineTo x="222" y="0"/>
              </wp:wrapPolygon>
            </wp:wrapThrough>
            <wp:docPr id="913488896" name="Billede 1" descr="Et billede, der indeholder legetøj, jord, kop/decilitermål,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88896" name="Billede 1" descr="Et billede, der indeholder legetøj, jord, kop/decilitermål, indendørs&#10;&#10;Automatisk genereret beskrivels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52295" cy="146812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AF5B6E">
        <w:rPr>
          <w:b/>
          <w:bCs/>
        </w:rPr>
        <w:t>Designudfordring: Byg en stridsvogn</w:t>
      </w:r>
    </w:p>
    <w:p w14:paraId="45F438EF" w14:textId="2262F47A" w:rsidR="00AF5B6E" w:rsidRDefault="00AF5B6E" w:rsidP="00B00261">
      <w:pPr>
        <w:spacing w:line="360" w:lineRule="auto"/>
      </w:pPr>
      <w:r>
        <w:t>Eleverne skal bygge en stridsvogn, der kan slå de andre i kamp.</w:t>
      </w:r>
    </w:p>
    <w:p w14:paraId="56C44A76" w14:textId="733D390D" w:rsidR="00055C92" w:rsidRDefault="00AF5B6E" w:rsidP="00B00261">
      <w:pPr>
        <w:spacing w:line="360" w:lineRule="auto"/>
      </w:pPr>
      <w:r>
        <w:t>Der er en række krav</w:t>
      </w:r>
      <w:r w:rsidR="00055C92">
        <w:t>:</w:t>
      </w:r>
    </w:p>
    <w:p w14:paraId="6C49E848" w14:textId="539F8E3A" w:rsidR="005D41D1" w:rsidRPr="00AE77A5" w:rsidRDefault="005D41D1" w:rsidP="0003306C">
      <w:pPr>
        <w:pStyle w:val="Listeafsnit"/>
        <w:numPr>
          <w:ilvl w:val="0"/>
          <w:numId w:val="4"/>
        </w:numPr>
        <w:spacing w:line="360" w:lineRule="auto"/>
        <w:rPr>
          <w:rFonts w:asciiTheme="minorHAnsi" w:hAnsiTheme="minorHAnsi" w:cstheme="minorHAnsi"/>
        </w:rPr>
      </w:pPr>
      <w:r w:rsidRPr="00AE77A5">
        <w:rPr>
          <w:rFonts w:asciiTheme="minorHAnsi" w:hAnsiTheme="minorHAnsi" w:cstheme="minorHAnsi"/>
        </w:rPr>
        <w:t>Byg en skal til Sphero Bolt</w:t>
      </w:r>
      <w:r w:rsidR="00AE77A5">
        <w:rPr>
          <w:rFonts w:asciiTheme="minorHAnsi" w:hAnsiTheme="minorHAnsi" w:cstheme="minorHAnsi"/>
        </w:rPr>
        <w:t xml:space="preserve"> a</w:t>
      </w:r>
      <w:r w:rsidRPr="00AE77A5">
        <w:rPr>
          <w:rFonts w:asciiTheme="minorHAnsi" w:hAnsiTheme="minorHAnsi" w:cstheme="minorHAnsi"/>
        </w:rPr>
        <w:t>f plasti</w:t>
      </w:r>
      <w:r w:rsidR="00AE77A5">
        <w:rPr>
          <w:rFonts w:asciiTheme="minorHAnsi" w:hAnsiTheme="minorHAnsi" w:cstheme="minorHAnsi"/>
        </w:rPr>
        <w:t>k</w:t>
      </w:r>
      <w:r w:rsidRPr="00AE77A5">
        <w:rPr>
          <w:rFonts w:asciiTheme="minorHAnsi" w:hAnsiTheme="minorHAnsi" w:cstheme="minorHAnsi"/>
        </w:rPr>
        <w:t xml:space="preserve">krus eller lignende. </w:t>
      </w:r>
    </w:p>
    <w:p w14:paraId="6B57C76F" w14:textId="2B2036A4" w:rsidR="005D41D1" w:rsidRPr="00AE77A5" w:rsidRDefault="00055C92" w:rsidP="0003306C">
      <w:pPr>
        <w:pStyle w:val="Listeafsnit"/>
        <w:numPr>
          <w:ilvl w:val="0"/>
          <w:numId w:val="4"/>
        </w:numPr>
        <w:spacing w:line="360" w:lineRule="auto"/>
        <w:rPr>
          <w:rFonts w:asciiTheme="minorHAnsi" w:hAnsiTheme="minorHAnsi" w:cstheme="minorHAnsi"/>
        </w:rPr>
      </w:pPr>
      <w:r w:rsidRPr="00AE77A5">
        <w:rPr>
          <w:rFonts w:asciiTheme="minorHAnsi" w:hAnsiTheme="minorHAnsi" w:cstheme="minorHAnsi"/>
        </w:rPr>
        <w:t xml:space="preserve">På vognen skal der være en oppustet ballon sat fast på </w:t>
      </w:r>
      <w:r w:rsidR="005A1BDE" w:rsidRPr="00AE77A5">
        <w:rPr>
          <w:rFonts w:asciiTheme="minorHAnsi" w:hAnsiTheme="minorHAnsi" w:cstheme="minorHAnsi"/>
        </w:rPr>
        <w:t>robotten</w:t>
      </w:r>
      <w:r w:rsidR="005D41D1" w:rsidRPr="00AE77A5">
        <w:rPr>
          <w:rFonts w:asciiTheme="minorHAnsi" w:hAnsiTheme="minorHAnsi" w:cstheme="minorHAnsi"/>
        </w:rPr>
        <w:t xml:space="preserve"> maks. 2-5 cm over jorden.</w:t>
      </w:r>
    </w:p>
    <w:p w14:paraId="1FDE1A3C" w14:textId="711086E6" w:rsidR="005D41D1" w:rsidRPr="00AE77A5" w:rsidRDefault="00AB20C4" w:rsidP="0003306C">
      <w:pPr>
        <w:pStyle w:val="Listeafsnit"/>
        <w:numPr>
          <w:ilvl w:val="0"/>
          <w:numId w:val="4"/>
        </w:numPr>
        <w:spacing w:line="360" w:lineRule="auto"/>
        <w:rPr>
          <w:rFonts w:asciiTheme="minorHAnsi" w:hAnsiTheme="minorHAnsi" w:cstheme="minorHAnsi"/>
        </w:rPr>
      </w:pPr>
      <w:r w:rsidRPr="00AE77A5">
        <w:rPr>
          <w:rFonts w:asciiTheme="minorHAnsi" w:hAnsiTheme="minorHAnsi" w:cstheme="minorHAnsi"/>
          <w:noProof/>
          <w:color w:val="FF0000"/>
        </w:rPr>
        <mc:AlternateContent>
          <mc:Choice Requires="wps">
            <w:drawing>
              <wp:anchor distT="45720" distB="45720" distL="114300" distR="114300" simplePos="0" relativeHeight="251658263" behindDoc="0" locked="0" layoutInCell="1" allowOverlap="1" wp14:anchorId="661985AA" wp14:editId="07B0C576">
                <wp:simplePos x="0" y="0"/>
                <wp:positionH relativeFrom="column">
                  <wp:posOffset>-2082165</wp:posOffset>
                </wp:positionH>
                <wp:positionV relativeFrom="paragraph">
                  <wp:posOffset>170815</wp:posOffset>
                </wp:positionV>
                <wp:extent cx="1327150" cy="331470"/>
                <wp:effectExtent l="0" t="0" r="6350" b="0"/>
                <wp:wrapSquare wrapText="bothSides"/>
                <wp:docPr id="289712729" name="Text Box 934914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331470"/>
                        </a:xfrm>
                        <a:prstGeom prst="rect">
                          <a:avLst/>
                        </a:prstGeom>
                        <a:solidFill>
                          <a:srgbClr val="FFFFFF"/>
                        </a:solidFill>
                        <a:ln w="9525">
                          <a:noFill/>
                          <a:miter lim="800000"/>
                          <a:headEnd/>
                          <a:tailEnd/>
                        </a:ln>
                      </wps:spPr>
                      <wps:txbx>
                        <w:txbxContent>
                          <w:p w14:paraId="5BB8ED76" w14:textId="77777777" w:rsidR="00AB20C4" w:rsidRPr="005B33DF" w:rsidRDefault="00AB20C4" w:rsidP="00AB20C4">
                            <w:pPr>
                              <w:rPr>
                                <w:sz w:val="16"/>
                                <w:szCs w:val="16"/>
                              </w:rPr>
                            </w:pPr>
                            <w:r>
                              <w:rPr>
                                <w:sz w:val="16"/>
                                <w:szCs w:val="16"/>
                              </w:rPr>
                              <w:t>Elevprojekt</w:t>
                            </w:r>
                          </w:p>
                          <w:p w14:paraId="607AA53A" w14:textId="77777777" w:rsidR="00AB20C4" w:rsidRPr="00C67D47" w:rsidRDefault="00AB20C4" w:rsidP="00AB20C4"/>
                          <w:p w14:paraId="5C218859" w14:textId="77777777" w:rsidR="00AB20C4" w:rsidRDefault="00AB20C4" w:rsidP="00AB20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1985AA" id="_x0000_s1034" type="#_x0000_t202" style="position:absolute;left:0;text-align:left;margin-left:-163.95pt;margin-top:13.45pt;width:104.5pt;height:26.1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" stroked="f">
                <v:textbox>
                  <w:txbxContent>
                    <w:p w14:paraId="5BB8ED76" w14:textId="77777777" w:rsidR="00AB20C4" w:rsidRPr="005B33DF" w:rsidRDefault="00AB20C4" w:rsidP="00AB20C4">
                      <w:pPr>
                        <w:rPr>
                          <w:sz w:val="16"/>
                          <w:szCs w:val="16"/>
                        </w:rPr>
                      </w:pPr>
                      <w:r>
                        <w:rPr>
                          <w:sz w:val="16"/>
                          <w:szCs w:val="16"/>
                        </w:rPr>
                        <w:t>Elevprojekt</w:t>
                      </w:r>
                    </w:p>
                    <w:p w14:paraId="607AA53A" w14:textId="77777777" w:rsidR="00AB20C4" w:rsidRPr="00C67D47" w:rsidRDefault="00AB20C4" w:rsidP="00AB20C4"/>
                    <w:p w14:paraId="5C218859" w14:textId="77777777" w:rsidR="00AB20C4" w:rsidRDefault="00AB20C4" w:rsidP="00AB20C4"/>
                  </w:txbxContent>
                </v:textbox>
                <w10:wrap type="square"/>
              </v:shape>
            </w:pict>
          </mc:Fallback>
        </mc:AlternateContent>
      </w:r>
      <w:r w:rsidR="005D41D1" w:rsidRPr="00AE77A5">
        <w:rPr>
          <w:rFonts w:asciiTheme="minorHAnsi" w:hAnsiTheme="minorHAnsi" w:cstheme="minorHAnsi"/>
        </w:rPr>
        <w:t>Ballon</w:t>
      </w:r>
      <w:r w:rsidR="00FC4953" w:rsidRPr="00AE77A5">
        <w:rPr>
          <w:rFonts w:asciiTheme="minorHAnsi" w:hAnsiTheme="minorHAnsi" w:cstheme="minorHAnsi"/>
        </w:rPr>
        <w:t>erne må ikke dækkes af andre materialer.</w:t>
      </w:r>
    </w:p>
    <w:p w14:paraId="0BB012F4" w14:textId="40AD1F0D" w:rsidR="006261AC" w:rsidRPr="001B7DEC" w:rsidRDefault="006261AC" w:rsidP="00514800">
      <w:pPr>
        <w:spacing w:line="360" w:lineRule="auto"/>
        <w:rPr>
          <w:rFonts w:cstheme="minorHAnsi"/>
          <w:color w:val="FF0000"/>
        </w:rPr>
      </w:pPr>
    </w:p>
    <w:p w14:paraId="185CAF12" w14:textId="2DD36326" w:rsidR="00B25D56" w:rsidRPr="00AE77A5" w:rsidRDefault="002940E2" w:rsidP="001B7DEC">
      <w:pPr>
        <w:spacing w:line="360" w:lineRule="auto"/>
        <w:rPr>
          <w:rFonts w:cstheme="minorHAnsi"/>
          <w:color w:val="auto"/>
        </w:rPr>
      </w:pPr>
      <w:r w:rsidRPr="00AE77A5">
        <w:rPr>
          <w:rFonts w:cstheme="minorHAnsi"/>
          <w:color w:val="auto"/>
        </w:rPr>
        <w:t>B</w:t>
      </w:r>
      <w:r w:rsidR="00B25D56" w:rsidRPr="00AE77A5">
        <w:rPr>
          <w:rFonts w:cstheme="minorHAnsi"/>
          <w:color w:val="auto"/>
        </w:rPr>
        <w:t xml:space="preserve">rug malertape til at </w:t>
      </w:r>
      <w:r w:rsidR="007D6148" w:rsidRPr="00AE77A5">
        <w:rPr>
          <w:rFonts w:cstheme="minorHAnsi"/>
          <w:color w:val="auto"/>
        </w:rPr>
        <w:t>definere jeres arena på gulvet</w:t>
      </w:r>
      <w:r w:rsidRPr="00AE77A5">
        <w:rPr>
          <w:rFonts w:cstheme="minorHAnsi"/>
          <w:color w:val="auto"/>
        </w:rPr>
        <w:t>.</w:t>
      </w:r>
      <w:r w:rsidR="008A6372" w:rsidRPr="00AE77A5">
        <w:rPr>
          <w:noProof/>
          <w:color w:val="auto"/>
        </w:rPr>
        <w:t xml:space="preserve"> </w:t>
      </w:r>
    </w:p>
    <w:p w14:paraId="43E9413A" w14:textId="3343B039" w:rsidR="00095BBC" w:rsidRPr="00AE77A5" w:rsidRDefault="00095BBC" w:rsidP="001B7DEC">
      <w:pPr>
        <w:spacing w:line="360" w:lineRule="auto"/>
        <w:rPr>
          <w:rFonts w:cstheme="minorHAnsi"/>
          <w:color w:val="auto"/>
        </w:rPr>
      </w:pPr>
      <w:r w:rsidRPr="00AE77A5">
        <w:rPr>
          <w:rFonts w:cstheme="minorHAnsi"/>
          <w:color w:val="auto"/>
        </w:rPr>
        <w:t>Overvej hvilke regler</w:t>
      </w:r>
      <w:r w:rsidR="00521561" w:rsidRPr="00AE77A5">
        <w:rPr>
          <w:rFonts w:cstheme="minorHAnsi"/>
          <w:color w:val="auto"/>
        </w:rPr>
        <w:t>,</w:t>
      </w:r>
      <w:r w:rsidRPr="00AE77A5">
        <w:rPr>
          <w:rFonts w:cstheme="minorHAnsi"/>
          <w:color w:val="auto"/>
        </w:rPr>
        <w:t xml:space="preserve"> </w:t>
      </w:r>
      <w:r w:rsidR="00940962" w:rsidRPr="00AE77A5">
        <w:rPr>
          <w:rFonts w:cstheme="minorHAnsi"/>
          <w:color w:val="auto"/>
        </w:rPr>
        <w:t>der skal være for slaget i arenaen.</w:t>
      </w:r>
    </w:p>
    <w:p w14:paraId="15F69B26" w14:textId="586A90B8" w:rsidR="003F2028" w:rsidRPr="00AE77A5" w:rsidRDefault="003F2028" w:rsidP="001B7DEC">
      <w:pPr>
        <w:spacing w:line="360" w:lineRule="auto"/>
        <w:rPr>
          <w:rFonts w:cstheme="minorHAnsi"/>
          <w:color w:val="auto"/>
        </w:rPr>
      </w:pPr>
      <w:r w:rsidRPr="00AE77A5">
        <w:rPr>
          <w:rFonts w:cstheme="minorHAnsi"/>
          <w:color w:val="auto"/>
        </w:rPr>
        <w:t xml:space="preserve">Lad jeres </w:t>
      </w:r>
      <w:r w:rsidR="004031CF" w:rsidRPr="00AE77A5">
        <w:rPr>
          <w:rFonts w:cstheme="minorHAnsi"/>
          <w:color w:val="auto"/>
        </w:rPr>
        <w:t>strids</w:t>
      </w:r>
      <w:r w:rsidRPr="00AE77A5">
        <w:rPr>
          <w:rFonts w:cstheme="minorHAnsi"/>
          <w:color w:val="auto"/>
        </w:rPr>
        <w:t>vogne kæmpe mod hinanden.</w:t>
      </w:r>
    </w:p>
    <w:p w14:paraId="53BA1320" w14:textId="639F11F7" w:rsidR="003B3566" w:rsidRPr="001B7DEC" w:rsidRDefault="003B3566" w:rsidP="001B7DEC">
      <w:pPr>
        <w:spacing w:line="360" w:lineRule="auto"/>
        <w:rPr>
          <w:rFonts w:cstheme="minorHAnsi"/>
          <w:color w:val="FF0000"/>
        </w:rPr>
      </w:pPr>
    </w:p>
    <w:p w14:paraId="5CD91FAE" w14:textId="10DDAA77" w:rsidR="001B7DEC" w:rsidRDefault="001B7DEC" w:rsidP="00DD6980">
      <w:pPr>
        <w:spacing w:line="360" w:lineRule="auto"/>
        <w:rPr>
          <w:b/>
        </w:rPr>
      </w:pPr>
    </w:p>
    <w:p w14:paraId="576B5AC6" w14:textId="5DF11BA9" w:rsidR="00C0445A" w:rsidRDefault="00C0445A" w:rsidP="00DD6980">
      <w:pPr>
        <w:spacing w:line="360" w:lineRule="auto"/>
      </w:pPr>
      <w:r w:rsidRPr="00DD6980">
        <w:rPr>
          <w:b/>
        </w:rPr>
        <w:t>Undersøg</w:t>
      </w:r>
      <w:r>
        <w:t xml:space="preserve">: </w:t>
      </w:r>
    </w:p>
    <w:p w14:paraId="4ECD5C85" w14:textId="0C3A8C96" w:rsidR="009E33B8" w:rsidRDefault="00332B28" w:rsidP="00DD6980">
      <w:pPr>
        <w:spacing w:line="360" w:lineRule="auto"/>
      </w:pPr>
      <w:r w:rsidRPr="001B5805">
        <w:rPr>
          <w:noProof/>
          <w:lang w:eastAsia="da-DK"/>
        </w:rPr>
        <w:drawing>
          <wp:anchor distT="0" distB="0" distL="114300" distR="114300" simplePos="0" relativeHeight="251658261" behindDoc="0" locked="0" layoutInCell="1" allowOverlap="1" wp14:anchorId="0397F7BA" wp14:editId="555E6F3F">
            <wp:simplePos x="0" y="0"/>
            <wp:positionH relativeFrom="leftMargin">
              <wp:posOffset>281305</wp:posOffset>
            </wp:positionH>
            <wp:positionV relativeFrom="paragraph">
              <wp:posOffset>795655</wp:posOffset>
            </wp:positionV>
            <wp:extent cx="1848485" cy="1364615"/>
            <wp:effectExtent l="133350" t="76200" r="75565" b="140335"/>
            <wp:wrapThrough wrapText="bothSides">
              <wp:wrapPolygon edited="0">
                <wp:start x="20487" y="22806"/>
                <wp:lineTo x="23158" y="22203"/>
                <wp:lineTo x="23158" y="493"/>
                <wp:lineTo x="20932" y="-1920"/>
                <wp:lineTo x="1566" y="-1920"/>
                <wp:lineTo x="1343" y="-1317"/>
                <wp:lineTo x="-660" y="2603"/>
                <wp:lineTo x="-660" y="17379"/>
                <wp:lineTo x="1788" y="21902"/>
                <wp:lineTo x="2011" y="22806"/>
                <wp:lineTo x="20487" y="22806"/>
              </wp:wrapPolygon>
            </wp:wrapThrough>
            <wp:docPr id="1458820264" name="Billede 1" descr="Et billede, der indeholder indendørs, legetøj, genstande, sak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3493" name="Billede 1" descr="Et billede, der indeholder indendørs, legetøj, genstande, saks&#10;&#10;Automatisk genereret beskrivelse"/>
                    <pic:cNvPicPr/>
                  </pic:nvPicPr>
                  <pic:blipFill>
                    <a:blip r:embed="rId37" cstate="print">
                      <a:extLst>
                        <a:ext uri="{28A0092B-C50C-407E-A947-70E740481C1C}">
                          <a14:useLocalDpi xmlns:a14="http://schemas.microsoft.com/office/drawing/2010/main" val="0"/>
                        </a:ext>
                      </a:extLst>
                    </a:blip>
                    <a:stretch>
                      <a:fillRect/>
                    </a:stretch>
                  </pic:blipFill>
                  <pic:spPr>
                    <a:xfrm rot="10800000">
                      <a:off x="0" y="0"/>
                      <a:ext cx="1848485" cy="13646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E2A4A">
        <w:t>Undersøg hvordan I bedst kan styre Sphero. Er det med tegning, controller eller kodning? Undersøg også materialebordet i forhold til hvilke materialer</w:t>
      </w:r>
      <w:r w:rsidR="00AC39BB">
        <w:t>,</w:t>
      </w:r>
      <w:r w:rsidR="00642F94">
        <w:t xml:space="preserve"> </w:t>
      </w:r>
      <w:r w:rsidR="00986F93">
        <w:t>I</w:t>
      </w:r>
      <w:r w:rsidR="00642F94">
        <w:t xml:space="preserve"> kan bruge når </w:t>
      </w:r>
      <w:r w:rsidR="00986F93">
        <w:t>I</w:t>
      </w:r>
      <w:r w:rsidR="00642F94">
        <w:t xml:space="preserve"> vil designe en stridsvogn de</w:t>
      </w:r>
      <w:r w:rsidR="006E5727">
        <w:t>r kommunikerer overlegenhed, magt og vindermentalitet</w:t>
      </w:r>
      <w:r w:rsidR="00537F81">
        <w:t xml:space="preserve"> i kampen om at smadre hinandens balloner.</w:t>
      </w:r>
    </w:p>
    <w:p w14:paraId="54B60F0E" w14:textId="4DDB0676" w:rsidR="006E5727" w:rsidRDefault="006E5727" w:rsidP="00DD6980">
      <w:pPr>
        <w:spacing w:line="360" w:lineRule="auto"/>
      </w:pPr>
    </w:p>
    <w:p w14:paraId="0665C450" w14:textId="47B28EEF" w:rsidR="00C0445A" w:rsidRPr="00DD6980" w:rsidRDefault="00C0445A" w:rsidP="00DD6980">
      <w:pPr>
        <w:spacing w:line="360" w:lineRule="auto"/>
        <w:rPr>
          <w:b/>
        </w:rPr>
      </w:pPr>
      <w:r w:rsidRPr="00DD6980">
        <w:rPr>
          <w:b/>
        </w:rPr>
        <w:t xml:space="preserve">Få ideer: </w:t>
      </w:r>
    </w:p>
    <w:p w14:paraId="0928F267" w14:textId="3D5BF7B4" w:rsidR="00C0445A" w:rsidRDefault="00C0445A" w:rsidP="00DD6980">
      <w:pPr>
        <w:spacing w:line="360" w:lineRule="auto"/>
      </w:pPr>
      <w:r>
        <w:t>Etabler et materialebord, hvor eleverne kan hente inspiration til deres</w:t>
      </w:r>
      <w:r w:rsidR="00444C58">
        <w:t xml:space="preserve"> </w:t>
      </w:r>
      <w:r w:rsidR="0047537D">
        <w:t>stridsvogn</w:t>
      </w:r>
      <w:r>
        <w:t xml:space="preserve"> hvor Sphero indgår. </w:t>
      </w:r>
    </w:p>
    <w:p w14:paraId="670D13A8" w14:textId="77D83B80" w:rsidR="0023702A" w:rsidRDefault="00C0445A" w:rsidP="00DD6980">
      <w:pPr>
        <w:spacing w:line="360" w:lineRule="auto"/>
      </w:pPr>
      <w:r>
        <w:t xml:space="preserve">Lad jer evt. inspirere af forskellige idegenereringsøvelser hos Fonden </w:t>
      </w:r>
      <w:r w:rsidR="009E2D90">
        <w:t>For E</w:t>
      </w:r>
      <w:r>
        <w:t>ntreprenørskab.</w:t>
      </w:r>
    </w:p>
    <w:p w14:paraId="1F2623A2" w14:textId="26102F46" w:rsidR="00C0445A" w:rsidRDefault="00730A35" w:rsidP="00DD6980">
      <w:pPr>
        <w:spacing w:line="360" w:lineRule="auto"/>
      </w:pPr>
      <w:hyperlink r:id="rId42" w:history="1">
        <w:r w:rsidR="0023702A" w:rsidRPr="00315439">
          <w:rPr>
            <w:rStyle w:val="Hyperlink"/>
          </w:rPr>
          <w:t>https://ffefonden.dk/grundskolen/fa-flere-fede-ideer/</w:t>
        </w:r>
      </w:hyperlink>
    </w:p>
    <w:p w14:paraId="45B45805" w14:textId="6BFBF759" w:rsidR="00021CBE" w:rsidRDefault="00021CBE" w:rsidP="00021CBE">
      <w:pPr>
        <w:spacing w:line="360" w:lineRule="auto"/>
        <w:rPr>
          <w:b/>
          <w:bCs/>
        </w:rPr>
      </w:pPr>
    </w:p>
    <w:p w14:paraId="1531B2C1" w14:textId="38B4DD88" w:rsidR="00C0445A" w:rsidRPr="0023702A" w:rsidRDefault="00332B28" w:rsidP="0023702A">
      <w:pPr>
        <w:spacing w:line="360" w:lineRule="auto"/>
        <w:rPr>
          <w:b/>
        </w:rPr>
      </w:pPr>
      <w:r w:rsidRPr="00AE77A5">
        <w:rPr>
          <w:noProof/>
          <w:color w:val="auto"/>
          <w:lang w:eastAsia="da-DK"/>
        </w:rPr>
        <w:drawing>
          <wp:anchor distT="0" distB="0" distL="114300" distR="114300" simplePos="0" relativeHeight="251658249" behindDoc="0" locked="0" layoutInCell="1" allowOverlap="1" wp14:anchorId="200A9777" wp14:editId="23592148">
            <wp:simplePos x="0" y="0"/>
            <wp:positionH relativeFrom="column">
              <wp:posOffset>-2053164</wp:posOffset>
            </wp:positionH>
            <wp:positionV relativeFrom="paragraph">
              <wp:posOffset>377500</wp:posOffset>
            </wp:positionV>
            <wp:extent cx="1699895" cy="1256665"/>
            <wp:effectExtent l="0" t="0" r="0" b="635"/>
            <wp:wrapThrough wrapText="bothSides">
              <wp:wrapPolygon edited="0">
                <wp:start x="242" y="0"/>
                <wp:lineTo x="0" y="327"/>
                <wp:lineTo x="0" y="21283"/>
                <wp:lineTo x="21301" y="21283"/>
                <wp:lineTo x="21301" y="0"/>
                <wp:lineTo x="242" y="0"/>
              </wp:wrapPolygon>
            </wp:wrapThrough>
            <wp:docPr id="1036163720" name="Billede 1" descr="Et billede, der indeholder tøj, person, udendørs, blom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63720" name="Billede 1" descr="Et billede, der indeholder tøj, person, udendørs, blomst&#10;&#10;Automatisk genereret beskrivels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99895" cy="125666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C0445A" w:rsidRPr="0023702A">
        <w:rPr>
          <w:b/>
        </w:rPr>
        <w:t>Skab:</w:t>
      </w:r>
    </w:p>
    <w:p w14:paraId="2EA352BB" w14:textId="18BFA5D7" w:rsidR="00C0445A" w:rsidRPr="007B3647" w:rsidRDefault="00C0445A" w:rsidP="0023702A">
      <w:pPr>
        <w:spacing w:line="360" w:lineRule="auto"/>
      </w:pPr>
      <w:r>
        <w:t xml:space="preserve">Nogle ideer kan gennemføres og realiseres i virkeligheden, andre ideer er så komplekse, at de må nøjes med at blive realiseret gennem illustrationer eller prototyper. Lad eleverne vælge den ide der kan realiseres med en Sphero og materialer fra materialebordet. Forskellige materialer kan indgå på materialebordet. grillspyd, plastkrus, ispinde, sugerør, karton, pap, tape, piberensere, elastikker, limpistol, </w:t>
      </w:r>
      <w:r w:rsidR="0047537D">
        <w:t>balloner</w:t>
      </w:r>
      <w:r w:rsidR="00601FC9">
        <w:t xml:space="preserve"> og</w:t>
      </w:r>
      <w:r w:rsidRPr="00021CBE">
        <w:t xml:space="preserve"> </w:t>
      </w:r>
      <w:r>
        <w:t>limstifter mm.</w:t>
      </w:r>
    </w:p>
    <w:p w14:paraId="77E894AE" w14:textId="00B9EDD8" w:rsidR="00332B28" w:rsidRDefault="00332B28" w:rsidP="0023702A">
      <w:pPr>
        <w:spacing w:line="360" w:lineRule="auto"/>
      </w:pPr>
    </w:p>
    <w:p w14:paraId="4AA9A7C0" w14:textId="52E52A7B" w:rsidR="00C0445A" w:rsidRPr="00990D48" w:rsidRDefault="00332B28" w:rsidP="00DD6980">
      <w:pPr>
        <w:spacing w:line="360" w:lineRule="auto"/>
        <w:rPr>
          <w:rFonts w:cstheme="minorHAnsi"/>
          <w:color w:val="auto"/>
        </w:rPr>
      </w:pPr>
      <w:r w:rsidRPr="00E930F6">
        <w:rPr>
          <w:noProof/>
          <w:lang w:eastAsia="da-DK"/>
        </w:rPr>
        <mc:AlternateContent>
          <mc:Choice Requires="wps">
            <w:drawing>
              <wp:anchor distT="45720" distB="45720" distL="114300" distR="114300" simplePos="0" relativeHeight="251658250" behindDoc="0" locked="0" layoutInCell="1" allowOverlap="1" wp14:anchorId="5A62317C" wp14:editId="32C2362D">
                <wp:simplePos x="0" y="0"/>
                <wp:positionH relativeFrom="leftMargin">
                  <wp:posOffset>347345</wp:posOffset>
                </wp:positionH>
                <wp:positionV relativeFrom="paragraph">
                  <wp:posOffset>51272</wp:posOffset>
                </wp:positionV>
                <wp:extent cx="1936750" cy="724535"/>
                <wp:effectExtent l="0" t="0" r="6350" b="0"/>
                <wp:wrapSquare wrapText="bothSides"/>
                <wp:docPr id="21102680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724535"/>
                        </a:xfrm>
                        <a:prstGeom prst="rect">
                          <a:avLst/>
                        </a:prstGeom>
                        <a:solidFill>
                          <a:srgbClr val="FFFFFF"/>
                        </a:solidFill>
                        <a:ln w="9525">
                          <a:noFill/>
                          <a:miter lim="800000"/>
                          <a:headEnd/>
                          <a:tailEnd/>
                        </a:ln>
                      </wps:spPr>
                      <wps:txbx>
                        <w:txbxContent>
                          <w:p w14:paraId="6734FD21" w14:textId="2E5D1F37" w:rsidR="00E930F6" w:rsidRPr="00990D48" w:rsidRDefault="00E930F6">
                            <w:pPr>
                              <w:rPr>
                                <w:sz w:val="16"/>
                                <w:szCs w:val="16"/>
                              </w:rPr>
                            </w:pPr>
                            <w:r w:rsidRPr="00990D48">
                              <w:rPr>
                                <w:sz w:val="16"/>
                                <w:szCs w:val="16"/>
                              </w:rPr>
                              <w:t xml:space="preserve">Kilde: </w:t>
                            </w:r>
                            <w:r w:rsidR="009C4D79" w:rsidRPr="00990D48">
                              <w:rPr>
                                <w:sz w:val="16"/>
                                <w:szCs w:val="16"/>
                              </w:rPr>
                              <w:t xml:space="preserve"> </w:t>
                            </w:r>
                            <w:hyperlink r:id="rId44" w:history="1">
                              <w:r w:rsidR="009C4D79" w:rsidRPr="00990D48">
                                <w:rPr>
                                  <w:rStyle w:val="Hyperlink"/>
                                  <w:sz w:val="16"/>
                                  <w:szCs w:val="16"/>
                                </w:rPr>
                                <w:t>https://www.youtube.com/watch?v=_-Gj8iTmekU</w:t>
                              </w:r>
                            </w:hyperlink>
                          </w:p>
                          <w:p w14:paraId="76DFCF0D" w14:textId="77777777" w:rsidR="009C4D79" w:rsidRPr="00990D48" w:rsidRDefault="009C4D79">
                            <w:pPr>
                              <w:rPr>
                                <w:sz w:val="16"/>
                                <w:szCs w:val="16"/>
                              </w:rPr>
                            </w:pPr>
                          </w:p>
                          <w:p w14:paraId="03170D6D" w14:textId="77777777" w:rsidR="00E930F6" w:rsidRPr="00990D48" w:rsidRDefault="00E930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62317C" id="_x0000_s1035" type="#_x0000_t202" style="position:absolute;margin-left:27.35pt;margin-top:4.05pt;width:152.5pt;height:57.05pt;z-index:25165825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" stroked="f">
                <v:textbox>
                  <w:txbxContent>
                    <w:p w14:paraId="6734FD21" w14:textId="2E5D1F37" w:rsidR="00E930F6" w:rsidRPr="00990D48" w:rsidRDefault="00E930F6">
                      <w:pPr>
                        <w:rPr>
                          <w:sz w:val="16"/>
                          <w:szCs w:val="16"/>
                        </w:rPr>
                      </w:pPr>
                      <w:r w:rsidRPr="00990D48">
                        <w:rPr>
                          <w:sz w:val="16"/>
                          <w:szCs w:val="16"/>
                        </w:rPr>
                        <w:t xml:space="preserve">Kilde: </w:t>
                      </w:r>
                      <w:r w:rsidR="009C4D79" w:rsidRPr="00990D48">
                        <w:rPr>
                          <w:sz w:val="16"/>
                          <w:szCs w:val="16"/>
                        </w:rPr>
                        <w:t xml:space="preserve"> </w:t>
                      </w:r>
                      <w:hyperlink r:id="rId45" w:history="1">
                        <w:r w:rsidR="009C4D79" w:rsidRPr="00990D48">
                          <w:rPr>
                            <w:rStyle w:val="Hyperlink"/>
                            <w:sz w:val="16"/>
                            <w:szCs w:val="16"/>
                          </w:rPr>
                          <w:t>https://www.youtube.com/watch?v=_-Gj8iTmekU</w:t>
                        </w:r>
                      </w:hyperlink>
                    </w:p>
                    <w:p w14:paraId="76DFCF0D" w14:textId="77777777" w:rsidR="009C4D79" w:rsidRPr="00990D48" w:rsidRDefault="009C4D79">
                      <w:pPr>
                        <w:rPr>
                          <w:sz w:val="16"/>
                          <w:szCs w:val="16"/>
                        </w:rPr>
                      </w:pPr>
                    </w:p>
                    <w:p w14:paraId="03170D6D" w14:textId="77777777" w:rsidR="00E930F6" w:rsidRPr="00990D48" w:rsidRDefault="00E930F6"/>
                  </w:txbxContent>
                </v:textbox>
                <w10:wrap type="square" anchorx="margin"/>
              </v:shape>
            </w:pict>
          </mc:Fallback>
        </mc:AlternateContent>
      </w:r>
      <w:r w:rsidRPr="00AE77A5">
        <w:rPr>
          <w:rFonts w:cstheme="minorHAnsi"/>
          <w:color w:val="auto"/>
        </w:rPr>
        <w:t xml:space="preserve">Kod </w:t>
      </w:r>
      <w:r w:rsidR="00990D48">
        <w:rPr>
          <w:rFonts w:cstheme="minorHAnsi"/>
          <w:color w:val="auto"/>
        </w:rPr>
        <w:t xml:space="preserve">eventuelt </w:t>
      </w:r>
      <w:r w:rsidRPr="00AE77A5">
        <w:rPr>
          <w:rFonts w:cstheme="minorHAnsi"/>
          <w:color w:val="auto"/>
        </w:rPr>
        <w:t>en fed og spektakulær indgang, hvor jeres stridsvogn viser sig frem inden kampen. Lad jer evt. inspirere af filmen ”Hunger Games”, hvor stridsvognene kører ind i arenaen.</w:t>
      </w:r>
    </w:p>
    <w:p w14:paraId="1EAEDC4A" w14:textId="7BA7791E" w:rsidR="00C0445A" w:rsidRPr="00DD6980" w:rsidRDefault="00EC6EDE" w:rsidP="00DD6980">
      <w:pPr>
        <w:spacing w:line="360" w:lineRule="auto"/>
        <w:rPr>
          <w:b/>
        </w:rPr>
      </w:pPr>
      <w:r>
        <w:rPr>
          <w:rFonts w:cstheme="minorHAnsi"/>
          <w:noProof/>
          <w:color w:val="auto"/>
          <w:lang w:eastAsia="da-DK"/>
        </w:rPr>
        <w:drawing>
          <wp:anchor distT="0" distB="0" distL="114300" distR="114300" simplePos="0" relativeHeight="251658281" behindDoc="0" locked="0" layoutInCell="1" allowOverlap="1" wp14:anchorId="4B15E3F1" wp14:editId="467A4FB9">
            <wp:simplePos x="0" y="0"/>
            <wp:positionH relativeFrom="column">
              <wp:posOffset>-1980403</wp:posOffset>
            </wp:positionH>
            <wp:positionV relativeFrom="paragraph">
              <wp:posOffset>5198</wp:posOffset>
            </wp:positionV>
            <wp:extent cx="1616075" cy="1211580"/>
            <wp:effectExtent l="0" t="0" r="0" b="0"/>
            <wp:wrapThrough wrapText="bothSides">
              <wp:wrapPolygon edited="0">
                <wp:start x="509" y="0"/>
                <wp:lineTo x="0" y="679"/>
                <wp:lineTo x="0" y="20604"/>
                <wp:lineTo x="509" y="21283"/>
                <wp:lineTo x="20879" y="21283"/>
                <wp:lineTo x="21388" y="20604"/>
                <wp:lineTo x="21388" y="679"/>
                <wp:lineTo x="20879" y="0"/>
                <wp:lineTo x="509" y="0"/>
              </wp:wrapPolygon>
            </wp:wrapThrough>
            <wp:docPr id="1185691335" name="Billede 7" descr="Et billede, der indeholder legetøj, ballon, Festartikle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91335" name="Billede 7" descr="Et billede, der indeholder legetøj, ballon, Festartikler, indendørs&#10;&#10;Automatisk genereret beskrivelse"/>
                    <pic:cNvPicPr/>
                  </pic:nvPicPr>
                  <pic:blipFill>
                    <a:blip r:embed="rId46">
                      <a:extLst>
                        <a:ext uri="{28A0092B-C50C-407E-A947-70E740481C1C}">
                          <a14:useLocalDpi xmlns:a14="http://schemas.microsoft.com/office/drawing/2010/main" val="0"/>
                        </a:ext>
                      </a:extLst>
                    </a:blip>
                    <a:stretch>
                      <a:fillRect/>
                    </a:stretch>
                  </pic:blipFill>
                  <pic:spPr>
                    <a:xfrm>
                      <a:off x="0" y="0"/>
                      <a:ext cx="1616075" cy="121158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C0445A" w:rsidRPr="00DD6980">
        <w:rPr>
          <w:b/>
        </w:rPr>
        <w:t>Del:</w:t>
      </w:r>
    </w:p>
    <w:p w14:paraId="3A8218D3" w14:textId="6F007BC8" w:rsidR="00863C43" w:rsidRDefault="00AB20C4" w:rsidP="0023702A">
      <w:pPr>
        <w:spacing w:line="360" w:lineRule="auto"/>
      </w:pPr>
      <w:r>
        <w:t xml:space="preserve">Der skal afmærkes en </w:t>
      </w:r>
      <w:r w:rsidR="00D744AA">
        <w:t xml:space="preserve">arena på </w:t>
      </w:r>
      <w:r w:rsidR="008A5F38">
        <w:t>ca. 3 meter i diameter</w:t>
      </w:r>
      <w:r w:rsidR="00863C43">
        <w:t xml:space="preserve">. Afmærk med malertape på gulvet. </w:t>
      </w:r>
    </w:p>
    <w:p w14:paraId="3545C6FE" w14:textId="20894172" w:rsidR="00C0445A" w:rsidRDefault="00C0445A" w:rsidP="0023702A">
      <w:pPr>
        <w:spacing w:line="360" w:lineRule="auto"/>
      </w:pPr>
      <w:r>
        <w:t xml:space="preserve">Afprøvning af elevernes design-prototyper består af en </w:t>
      </w:r>
      <w:r w:rsidR="00AF5B6E">
        <w:t xml:space="preserve">kamp i arenaen. Kampen kan gentages i flere iterationer, hvis der lægges læringsloops ind, hvor man lærer nye tricks fra gang til gang. </w:t>
      </w:r>
      <w:r w:rsidR="00863C43">
        <w:t>Vinderen er den</w:t>
      </w:r>
      <w:r w:rsidR="00C24EAE">
        <w:t>,</w:t>
      </w:r>
      <w:r w:rsidR="00863C43">
        <w:t xml:space="preserve"> der punkterer flest </w:t>
      </w:r>
      <w:r w:rsidR="00444C58">
        <w:t>vogne.</w:t>
      </w:r>
    </w:p>
    <w:p w14:paraId="496E9DF4" w14:textId="77777777" w:rsidR="00601FC9" w:rsidRDefault="00601FC9" w:rsidP="0023702A">
      <w:pPr>
        <w:spacing w:line="360" w:lineRule="auto"/>
        <w:rPr>
          <w:b/>
          <w:bCs/>
        </w:rPr>
      </w:pPr>
    </w:p>
    <w:p w14:paraId="1CE67AD6" w14:textId="2D663A9E" w:rsidR="00C0445A" w:rsidRPr="0023702A" w:rsidRDefault="00C0445A" w:rsidP="0023702A">
      <w:pPr>
        <w:spacing w:line="360" w:lineRule="auto"/>
      </w:pPr>
      <w:r w:rsidRPr="0023702A">
        <w:rPr>
          <w:b/>
          <w:bCs/>
        </w:rPr>
        <w:t>Tænk efter:</w:t>
      </w:r>
    </w:p>
    <w:p w14:paraId="51033869" w14:textId="5DA2136D" w:rsidR="00C0445A" w:rsidRPr="00C0445A" w:rsidRDefault="00C0445A" w:rsidP="0023702A">
      <w:pPr>
        <w:spacing w:line="360" w:lineRule="auto"/>
      </w:pPr>
      <w:r w:rsidRPr="00C0445A">
        <w:t>Refleksioner kan tage udgangspunkt i afprøvning eller implementering af designproduktet, og ved at sammenstille elevernes første ideer og intentioner med det endelige produkt og argumentere over til- og fravalg i processen ud fra procesmaterialet.</w:t>
      </w:r>
    </w:p>
    <w:p w14:paraId="4B7436EE" w14:textId="036A7296" w:rsidR="00C370B6" w:rsidRPr="0023702A" w:rsidRDefault="00C370B6" w:rsidP="0023702A">
      <w:pPr>
        <w:spacing w:line="360" w:lineRule="auto"/>
        <w:ind w:left="360"/>
        <w:rPr>
          <w:rFonts w:cstheme="minorHAnsi"/>
          <w:color w:val="FF0000"/>
        </w:rPr>
      </w:pPr>
    </w:p>
    <w:p w14:paraId="2EC49600" w14:textId="31B2D405" w:rsidR="00C370B6" w:rsidRPr="00C370B6" w:rsidRDefault="00C370B6" w:rsidP="00C370B6"/>
    <w:p w14:paraId="18D66F81" w14:textId="7C611FAE" w:rsidR="00231D0A" w:rsidRDefault="00D42507" w:rsidP="00520F3F">
      <w:r>
        <w:rPr>
          <w:noProof/>
          <w:lang w:eastAsia="da-DK"/>
        </w:rPr>
        <w:drawing>
          <wp:anchor distT="0" distB="0" distL="114300" distR="114300" simplePos="0" relativeHeight="251658246" behindDoc="0" locked="0" layoutInCell="1" allowOverlap="1" wp14:anchorId="6A4AAD1A" wp14:editId="1FE16775">
            <wp:simplePos x="0" y="0"/>
            <wp:positionH relativeFrom="margin">
              <wp:posOffset>24564</wp:posOffset>
            </wp:positionH>
            <wp:positionV relativeFrom="paragraph">
              <wp:posOffset>68548</wp:posOffset>
            </wp:positionV>
            <wp:extent cx="807085" cy="812800"/>
            <wp:effectExtent l="0" t="0" r="0" b="0"/>
            <wp:wrapNone/>
            <wp:docPr id="1244207953" name="Picture 1244207953" descr="Et billede, der indeholder cirkel, sort, Grafik, sort-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24254" name="Billede 2" descr="Et billede, der indeholder cirkel, sort, Grafik, sort-hvid&#10;&#10;Automatisk genereret beskrivels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146" t="12683" r="11708" b="12683"/>
                    <a:stretch/>
                  </pic:blipFill>
                  <pic:spPr bwMode="auto">
                    <a:xfrm>
                      <a:off x="0" y="0"/>
                      <a:ext cx="807085"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D75BA3" w14:textId="21275128" w:rsidR="00520F3F" w:rsidRDefault="002B45EB" w:rsidP="00520F3F">
      <w:r>
        <w:rPr>
          <w:noProof/>
        </w:rPr>
        <w:t xml:space="preserve"> </w:t>
      </w:r>
    </w:p>
    <w:p w14:paraId="5475506D" w14:textId="3BF1721B" w:rsidR="00231D0A" w:rsidRDefault="00231D0A" w:rsidP="00520F3F"/>
    <w:p w14:paraId="7F4C9293" w14:textId="1E809799" w:rsidR="00231D0A" w:rsidRDefault="00D42507" w:rsidP="00520F3F">
      <w:r>
        <w:rPr>
          <w:noProof/>
          <w:lang w:eastAsia="da-DK"/>
        </w:rPr>
        <mc:AlternateContent>
          <mc:Choice Requires="wps">
            <w:drawing>
              <wp:anchor distT="45720" distB="45720" distL="114300" distR="114300" simplePos="0" relativeHeight="251658242" behindDoc="0" locked="0" layoutInCell="1" allowOverlap="1" wp14:anchorId="693644B3" wp14:editId="153B8E91">
                <wp:simplePos x="0" y="0"/>
                <wp:positionH relativeFrom="margin">
                  <wp:posOffset>801923</wp:posOffset>
                </wp:positionH>
                <wp:positionV relativeFrom="paragraph">
                  <wp:posOffset>51435</wp:posOffset>
                </wp:positionV>
                <wp:extent cx="3917950" cy="279400"/>
                <wp:effectExtent l="0" t="0" r="0" b="6350"/>
                <wp:wrapNone/>
                <wp:docPr id="114487443" name="Text Box 114487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279400"/>
                        </a:xfrm>
                        <a:prstGeom prst="rect">
                          <a:avLst/>
                        </a:prstGeom>
                        <a:noFill/>
                        <a:ln w="9525">
                          <a:noFill/>
                          <a:miter lim="800000"/>
                          <a:headEnd/>
                          <a:tailEnd/>
                        </a:ln>
                      </wps:spPr>
                      <wps:txbx>
                        <w:txbxContent>
                          <w:p w14:paraId="5DE033B1" w14:textId="77CD8CDB" w:rsidR="00520F3F" w:rsidRPr="00874CBC" w:rsidRDefault="00A85930" w:rsidP="00520F3F">
                            <w:pPr>
                              <w:rPr>
                                <w:b/>
                                <w:bCs/>
                                <w:color w:val="auto"/>
                              </w:rPr>
                            </w:pPr>
                            <w:r w:rsidRPr="00874CBC">
                              <w:rPr>
                                <w:b/>
                                <w:bCs/>
                                <w:color w:val="auto"/>
                              </w:rPr>
                              <w:t xml:space="preserve">LAB </w:t>
                            </w:r>
                            <w:r w:rsidR="0094728C">
                              <w:rPr>
                                <w:b/>
                                <w:bCs/>
                                <w:color w:val="auto"/>
                              </w:rPr>
                              <w:t>3</w:t>
                            </w:r>
                            <w:r w:rsidRPr="00874CBC">
                              <w:rPr>
                                <w:b/>
                                <w:bCs/>
                                <w:color w:val="auto"/>
                              </w:rPr>
                              <w:t xml:space="preserve">. </w:t>
                            </w:r>
                            <w:r w:rsidR="00962EA0">
                              <w:rPr>
                                <w:b/>
                                <w:bCs/>
                                <w:color w:val="auto"/>
                              </w:rPr>
                              <w:t>BLÆKFULD KODESKÆG</w:t>
                            </w:r>
                            <w:r w:rsidR="00962EA0" w:rsidRPr="00962EA0">
                              <w:rPr>
                                <w:rFonts w:ascii="Arial" w:hAnsi="Arial" w:cs="Arial"/>
                              </w:rPr>
                              <w:t xml:space="preserve"> </w:t>
                            </w:r>
                          </w:p>
                          <w:p w14:paraId="51223AFD" w14:textId="36C27A72" w:rsidR="008F4E5A" w:rsidRPr="00874CBC" w:rsidRDefault="008F4E5A" w:rsidP="008F4E5A">
                            <w:pPr>
                              <w:rPr>
                                <w:b/>
                                <w:bCs/>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3644B3" id="Text Box 114487443" o:spid="_x0000_s1037" type="#_x0000_t202" style="position:absolute;margin-left:63.15pt;margin-top:4.05pt;width:308.5pt;height:22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" filled="f" stroked="f">
                <v:textbox>
                  <w:txbxContent>
                    <w:p w14:paraId="5DE033B1" w14:textId="77CD8CDB" w:rsidR="00520F3F" w:rsidRPr="00874CBC" w:rsidRDefault="00A85930" w:rsidP="00520F3F">
                      <w:pPr>
                        <w:rPr>
                          <w:b/>
                          <w:bCs/>
                          <w:color w:val="auto"/>
                        </w:rPr>
                      </w:pPr>
                      <w:r w:rsidRPr="00874CBC">
                        <w:rPr>
                          <w:b/>
                          <w:bCs/>
                          <w:color w:val="auto"/>
                        </w:rPr>
                        <w:t xml:space="preserve">LAB </w:t>
                      </w:r>
                      <w:r w:rsidR="0094728C">
                        <w:rPr>
                          <w:b/>
                          <w:bCs/>
                          <w:color w:val="auto"/>
                        </w:rPr>
                        <w:t>3</w:t>
                      </w:r>
                      <w:r w:rsidRPr="00874CBC">
                        <w:rPr>
                          <w:b/>
                          <w:bCs/>
                          <w:color w:val="auto"/>
                        </w:rPr>
                        <w:t xml:space="preserve">. </w:t>
                      </w:r>
                      <w:r w:rsidR="00962EA0">
                        <w:rPr>
                          <w:b/>
                          <w:bCs/>
                          <w:color w:val="auto"/>
                        </w:rPr>
                        <w:t>BLÆKFULD KODESKÆG</w:t>
                      </w:r>
                      <w:r w:rsidR="00962EA0" w:rsidRPr="00962EA0">
                        <w:rPr>
                          <w:rFonts w:ascii="Arial" w:hAnsi="Arial" w:cs="Arial"/>
                        </w:rPr>
                        <w:t xml:space="preserve"> </w:t>
                      </w:r>
                    </w:p>
                    <w:p w14:paraId="51223AFD" w14:textId="36C27A72" w:rsidR="008F4E5A" w:rsidRPr="00874CBC" w:rsidRDefault="008F4E5A" w:rsidP="008F4E5A">
                      <w:pPr>
                        <w:rPr>
                          <w:b/>
                          <w:bCs/>
                          <w:color w:val="auto"/>
                        </w:rPr>
                      </w:pPr>
                    </w:p>
                  </w:txbxContent>
                </v:textbox>
                <w10:wrap anchorx="margin"/>
              </v:shape>
            </w:pict>
          </mc:Fallback>
        </mc:AlternateContent>
      </w:r>
      <w:r w:rsidR="00282AF6" w:rsidRPr="00282AF6">
        <w:rPr>
          <w:noProof/>
          <w:lang w:eastAsia="da-DK"/>
        </w:rPr>
        <w:drawing>
          <wp:anchor distT="0" distB="0" distL="114300" distR="114300" simplePos="0" relativeHeight="251658273" behindDoc="0" locked="0" layoutInCell="1" allowOverlap="1" wp14:anchorId="218E9D81" wp14:editId="5487F008">
            <wp:simplePos x="0" y="0"/>
            <wp:positionH relativeFrom="leftMargin">
              <wp:posOffset>463550</wp:posOffset>
            </wp:positionH>
            <wp:positionV relativeFrom="paragraph">
              <wp:posOffset>418465</wp:posOffset>
            </wp:positionV>
            <wp:extent cx="1695450" cy="1472565"/>
            <wp:effectExtent l="133350" t="57150" r="76200" b="127635"/>
            <wp:wrapThrough wrapText="bothSides">
              <wp:wrapPolygon edited="0">
                <wp:start x="728" y="-838"/>
                <wp:lineTo x="-1699" y="-279"/>
                <wp:lineTo x="-1699" y="20678"/>
                <wp:lineTo x="971" y="22634"/>
                <wp:lineTo x="1213" y="23193"/>
                <wp:lineTo x="19416" y="23193"/>
                <wp:lineTo x="20629" y="22075"/>
                <wp:lineTo x="22328" y="17884"/>
                <wp:lineTo x="22328" y="4191"/>
                <wp:lineTo x="20144" y="0"/>
                <wp:lineTo x="19901" y="-838"/>
                <wp:lineTo x="728" y="-838"/>
              </wp:wrapPolygon>
            </wp:wrapThrough>
            <wp:docPr id="1151150281" name="Billede 1" descr="Et billede, der indeholder legetøj, blå/nedtrykt, polstret, bjør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50281" name="Billede 1" descr="Et billede, der indeholder legetøj, blå/nedtrykt, polstret, bjørn&#10;&#10;Automatisk genereret beskrivels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95450" cy="14725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54B49FF9" w14:textId="050150AC" w:rsidR="00565430" w:rsidRDefault="00565430" w:rsidP="00565430">
      <w:pPr>
        <w:spacing w:line="276" w:lineRule="auto"/>
      </w:pPr>
    </w:p>
    <w:p w14:paraId="64212DE7" w14:textId="60621092" w:rsidR="00974F8F" w:rsidRDefault="00974F8F" w:rsidP="00AE77A5">
      <w:pPr>
        <w:spacing w:line="360" w:lineRule="auto"/>
      </w:pPr>
      <w:r w:rsidRPr="00974F8F">
        <w:t>I det dybe, dunkle hav, hvor solens stråler leger gemmeleg med bølgetoppene, står der en stjerne på otte arme. Mød Otto</w:t>
      </w:r>
      <w:r w:rsidR="00AA184B">
        <w:t xml:space="preserve"> </w:t>
      </w:r>
      <w:r w:rsidR="00C24EAE">
        <w:t>Bl</w:t>
      </w:r>
      <w:r w:rsidR="00AA184B">
        <w:t>å</w:t>
      </w:r>
      <w:r>
        <w:t xml:space="preserve"> </w:t>
      </w:r>
      <w:r w:rsidR="00C24EAE">
        <w:t>der</w:t>
      </w:r>
      <w:r w:rsidRPr="00974F8F">
        <w:t xml:space="preserve"> ikke </w:t>
      </w:r>
      <w:r w:rsidR="00C24EAE">
        <w:t xml:space="preserve">er </w:t>
      </w:r>
      <w:r w:rsidRPr="00974F8F">
        <w:t>som de andre skabninger</w:t>
      </w:r>
      <w:r>
        <w:t xml:space="preserve"> i havet</w:t>
      </w:r>
      <w:r w:rsidR="00C24EAE">
        <w:t>.</w:t>
      </w:r>
      <w:r w:rsidRPr="00974F8F">
        <w:t xml:space="preserve"> </w:t>
      </w:r>
      <w:r w:rsidR="00C24EAE">
        <w:t>H</w:t>
      </w:r>
      <w:r w:rsidRPr="00974F8F">
        <w:t xml:space="preserve">an er ikke bare </w:t>
      </w:r>
      <w:r w:rsidR="00AE77A5" w:rsidRPr="00974F8F">
        <w:t>ottearmet</w:t>
      </w:r>
      <w:r w:rsidRPr="00974F8F">
        <w:t>, han er otte</w:t>
      </w:r>
      <w:r w:rsidR="00C24EAE">
        <w:t xml:space="preserve"> </w:t>
      </w:r>
      <w:r w:rsidRPr="00974F8F">
        <w:t>gange sjovere</w:t>
      </w:r>
      <w:r>
        <w:rPr>
          <w:noProof/>
          <w:lang w:eastAsia="da-DK"/>
        </w:rPr>
        <mc:AlternateContent>
          <mc:Choice Requires="wps">
            <w:drawing>
              <wp:anchor distT="45720" distB="45720" distL="114300" distR="114300" simplePos="0" relativeHeight="251658248" behindDoc="0" locked="0" layoutInCell="1" allowOverlap="1" wp14:anchorId="36A4BFE8" wp14:editId="3726EF10">
                <wp:simplePos x="0" y="0"/>
                <wp:positionH relativeFrom="column">
                  <wp:posOffset>-1852295</wp:posOffset>
                </wp:positionH>
                <wp:positionV relativeFrom="paragraph">
                  <wp:posOffset>478155</wp:posOffset>
                </wp:positionV>
                <wp:extent cx="1327150" cy="331470"/>
                <wp:effectExtent l="0" t="0" r="6350" b="0"/>
                <wp:wrapSquare wrapText="bothSides"/>
                <wp:docPr id="1613753679" name="Text Box 1613753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331470"/>
                        </a:xfrm>
                        <a:prstGeom prst="rect">
                          <a:avLst/>
                        </a:prstGeom>
                        <a:solidFill>
                          <a:srgbClr val="FFFFFF"/>
                        </a:solidFill>
                        <a:ln w="9525">
                          <a:noFill/>
                          <a:miter lim="800000"/>
                          <a:headEnd/>
                          <a:tailEnd/>
                        </a:ln>
                      </wps:spPr>
                      <wps:txbx>
                        <w:txbxContent>
                          <w:p w14:paraId="0C33DD9B" w14:textId="77777777" w:rsidR="00974F8F" w:rsidRPr="005B33DF" w:rsidRDefault="00974F8F" w:rsidP="00974F8F">
                            <w:pPr>
                              <w:rPr>
                                <w:sz w:val="16"/>
                                <w:szCs w:val="16"/>
                              </w:rPr>
                            </w:pPr>
                            <w:r>
                              <w:rPr>
                                <w:sz w:val="16"/>
                                <w:szCs w:val="16"/>
                              </w:rPr>
                              <w:t>Elevprojekt</w:t>
                            </w:r>
                          </w:p>
                          <w:p w14:paraId="3CC94505" w14:textId="77777777" w:rsidR="00974F8F" w:rsidRPr="00C67D47" w:rsidRDefault="00974F8F" w:rsidP="00974F8F"/>
                          <w:p w14:paraId="1069B61F" w14:textId="77777777" w:rsidR="00974F8F" w:rsidRDefault="00974F8F" w:rsidP="00974F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A4BFE8" id="Text Box 1613753679" o:spid="_x0000_s1037" type="#_x0000_t202" style="position:absolute;margin-left:-145.85pt;margin-top:37.65pt;width:104.5pt;height:26.1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" stroked="f">
                <v:textbox>
                  <w:txbxContent>
                    <w:p w14:paraId="0C33DD9B" w14:textId="77777777" w:rsidR="00974F8F" w:rsidRPr="005B33DF" w:rsidRDefault="00974F8F" w:rsidP="00974F8F">
                      <w:pPr>
                        <w:rPr>
                          <w:sz w:val="16"/>
                          <w:szCs w:val="16"/>
                        </w:rPr>
                      </w:pPr>
                      <w:r>
                        <w:rPr>
                          <w:sz w:val="16"/>
                          <w:szCs w:val="16"/>
                        </w:rPr>
                        <w:t>Elevprojekt</w:t>
                      </w:r>
                    </w:p>
                    <w:p w14:paraId="3CC94505" w14:textId="77777777" w:rsidR="00974F8F" w:rsidRPr="00C67D47" w:rsidRDefault="00974F8F" w:rsidP="00974F8F"/>
                    <w:p w14:paraId="1069B61F" w14:textId="77777777" w:rsidR="00974F8F" w:rsidRDefault="00974F8F" w:rsidP="00974F8F"/>
                  </w:txbxContent>
                </v:textbox>
                <w10:wrap type="square"/>
              </v:shape>
            </w:pict>
          </mc:Fallback>
        </mc:AlternateContent>
      </w:r>
      <w:r w:rsidRPr="00974F8F">
        <w:t xml:space="preserve">. Han har sin egen dansestil, der involverer </w:t>
      </w:r>
      <w:r>
        <w:t>kolbøtter, fart og farver.</w:t>
      </w:r>
      <w:r w:rsidR="00082904">
        <w:t xml:space="preserve"> </w:t>
      </w:r>
      <w:r>
        <w:t xml:space="preserve"> </w:t>
      </w:r>
    </w:p>
    <w:p w14:paraId="387F5B52" w14:textId="7F2F0E6A" w:rsidR="00974F8F" w:rsidRDefault="00974F8F" w:rsidP="00974F8F">
      <w:pPr>
        <w:spacing w:line="360" w:lineRule="auto"/>
      </w:pPr>
    </w:p>
    <w:p w14:paraId="5FAB80E7" w14:textId="77777777" w:rsidR="00195095" w:rsidRDefault="00195095" w:rsidP="00974F8F">
      <w:pPr>
        <w:spacing w:line="360" w:lineRule="auto"/>
      </w:pPr>
    </w:p>
    <w:p w14:paraId="1BD3187C" w14:textId="5F0A0B1A" w:rsidR="00FD4777" w:rsidRPr="00C24EAE" w:rsidRDefault="00195095" w:rsidP="00195095">
      <w:pPr>
        <w:spacing w:line="360" w:lineRule="auto"/>
        <w:rPr>
          <w:b/>
        </w:rPr>
      </w:pPr>
      <w:r w:rsidRPr="00FD4777">
        <w:rPr>
          <w:b/>
          <w:bCs/>
        </w:rPr>
        <w:t xml:space="preserve">Designudfordring: </w:t>
      </w:r>
      <w:r w:rsidR="0003306C" w:rsidRPr="00FD4777">
        <w:rPr>
          <w:b/>
          <w:bCs/>
        </w:rPr>
        <w:t>Design</w:t>
      </w:r>
      <w:r w:rsidRPr="00FD4777">
        <w:rPr>
          <w:b/>
          <w:bCs/>
        </w:rPr>
        <w:t xml:space="preserve"> en </w:t>
      </w:r>
      <w:r w:rsidR="0003306C" w:rsidRPr="00FD4777">
        <w:rPr>
          <w:b/>
          <w:bCs/>
        </w:rPr>
        <w:t>blæksprutte</w:t>
      </w:r>
      <w:r w:rsidR="00A83F1A" w:rsidRPr="00FD4777">
        <w:rPr>
          <w:b/>
          <w:bCs/>
        </w:rPr>
        <w:t xml:space="preserve"> der kan bevæge sig i vand.</w:t>
      </w:r>
    </w:p>
    <w:p w14:paraId="7FF00545" w14:textId="48DE864D" w:rsidR="00195095" w:rsidRPr="004D2A01" w:rsidRDefault="00195095" w:rsidP="00195095">
      <w:pPr>
        <w:spacing w:line="360" w:lineRule="auto"/>
      </w:pPr>
      <w:r w:rsidRPr="004D2A01">
        <w:t>Der er en række krav:</w:t>
      </w:r>
    </w:p>
    <w:p w14:paraId="21901F6D" w14:textId="2D22A8DA" w:rsidR="00846EBA" w:rsidRPr="004D2A01" w:rsidRDefault="0089688D" w:rsidP="00846EBA">
      <w:pPr>
        <w:spacing w:line="360" w:lineRule="auto"/>
        <w:rPr>
          <w:lang w:eastAsia="da-DK"/>
        </w:rPr>
      </w:pPr>
      <w:r>
        <w:t>Anvend forskellige materialer</w:t>
      </w:r>
      <w:r w:rsidR="00C24EAE">
        <w:t>,</w:t>
      </w:r>
      <w:r>
        <w:t xml:space="preserve"> der kan </w:t>
      </w:r>
      <w:r w:rsidR="00A237CA" w:rsidRPr="004D2A01">
        <w:rPr>
          <w:lang w:eastAsia="da-DK"/>
        </w:rPr>
        <w:t>skabe fremdrift</w:t>
      </w:r>
      <w:r w:rsidR="00A237CA">
        <w:rPr>
          <w:lang w:eastAsia="da-DK"/>
        </w:rPr>
        <w:t xml:space="preserve"> i vandet fx </w:t>
      </w:r>
      <w:r w:rsidR="00A237CA" w:rsidRPr="004D2A01">
        <w:rPr>
          <w:lang w:eastAsia="da-DK"/>
        </w:rPr>
        <w:t>finner</w:t>
      </w:r>
      <w:r w:rsidR="00846EBA">
        <w:rPr>
          <w:lang w:eastAsia="da-DK"/>
        </w:rPr>
        <w:t xml:space="preserve"> eller </w:t>
      </w:r>
      <w:r w:rsidR="00A237CA" w:rsidRPr="004D2A01">
        <w:rPr>
          <w:lang w:eastAsia="da-DK"/>
        </w:rPr>
        <w:t>hjul</w:t>
      </w:r>
      <w:r w:rsidR="00846EBA">
        <w:rPr>
          <w:lang w:eastAsia="da-DK"/>
        </w:rPr>
        <w:t xml:space="preserve">. </w:t>
      </w:r>
      <w:r w:rsidR="00FD4777" w:rsidRPr="004D2A01">
        <w:rPr>
          <w:lang w:eastAsia="da-DK"/>
        </w:rPr>
        <w:t>Valg af materialer og overfladebehandlinger kan påvirke modstanden.</w:t>
      </w:r>
      <w:r w:rsidR="00FD4777">
        <w:rPr>
          <w:lang w:eastAsia="da-DK"/>
        </w:rPr>
        <w:t xml:space="preserve"> </w:t>
      </w:r>
      <w:r w:rsidR="00846EBA" w:rsidRPr="004D2A01">
        <w:rPr>
          <w:lang w:eastAsia="da-DK"/>
        </w:rPr>
        <w:t xml:space="preserve">Glatte overflader skaber mindre friktion end ru overflader. </w:t>
      </w:r>
    </w:p>
    <w:p w14:paraId="6533F932" w14:textId="7290DD5C" w:rsidR="00C72903" w:rsidRDefault="00C24EAE" w:rsidP="009E55D7">
      <w:pPr>
        <w:spacing w:line="360" w:lineRule="auto"/>
      </w:pPr>
      <w:r w:rsidRPr="00400DBB">
        <w:rPr>
          <w:b/>
          <w:bCs/>
          <w:noProof/>
          <w:lang w:eastAsia="da-DK"/>
        </w:rPr>
        <w:drawing>
          <wp:anchor distT="0" distB="0" distL="114300" distR="114300" simplePos="0" relativeHeight="251658275" behindDoc="0" locked="0" layoutInCell="1" allowOverlap="1" wp14:anchorId="1FA12FEE" wp14:editId="67545C4D">
            <wp:simplePos x="0" y="0"/>
            <wp:positionH relativeFrom="column">
              <wp:posOffset>-2024838</wp:posOffset>
            </wp:positionH>
            <wp:positionV relativeFrom="paragraph">
              <wp:posOffset>187960</wp:posOffset>
            </wp:positionV>
            <wp:extent cx="1759585" cy="977900"/>
            <wp:effectExtent l="133350" t="76200" r="88265" b="127000"/>
            <wp:wrapThrough wrapText="bothSides">
              <wp:wrapPolygon edited="0">
                <wp:start x="702" y="-1683"/>
                <wp:lineTo x="-1637" y="-842"/>
                <wp:lineTo x="-1637" y="21039"/>
                <wp:lineTo x="234" y="23984"/>
                <wp:lineTo x="20579" y="23984"/>
                <wp:lineTo x="20813" y="23143"/>
                <wp:lineTo x="22450" y="19777"/>
                <wp:lineTo x="22450" y="5891"/>
                <wp:lineTo x="20579" y="-421"/>
                <wp:lineTo x="20345" y="-1683"/>
                <wp:lineTo x="702" y="-1683"/>
              </wp:wrapPolygon>
            </wp:wrapThrough>
            <wp:docPr id="1069380228" name="Billede 1" descr="Et billede, der indeholder Organisme, hvirvelløse dyr, blæksprut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80228" name="Billede 1" descr="Et billede, der indeholder Organisme, hvirvelløse dyr, blæksprutte&#10;&#10;Automatisk genereret beskrivels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59585" cy="977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8C0B684" w14:textId="284F7F75" w:rsidR="009E55D7" w:rsidRDefault="009E55D7" w:rsidP="009E55D7">
      <w:pPr>
        <w:spacing w:line="360" w:lineRule="auto"/>
      </w:pPr>
      <w:r w:rsidRPr="00C0445A">
        <w:rPr>
          <w:b/>
        </w:rPr>
        <w:t>Undersøg</w:t>
      </w:r>
      <w:r>
        <w:t xml:space="preserve">: </w:t>
      </w:r>
    </w:p>
    <w:p w14:paraId="59DCCD06" w14:textId="07F23967" w:rsidR="00736509" w:rsidRDefault="00736509" w:rsidP="00FD4777">
      <w:pPr>
        <w:spacing w:line="360" w:lineRule="auto"/>
      </w:pPr>
      <w:r>
        <w:rPr>
          <w:lang w:eastAsia="da-DK"/>
        </w:rPr>
        <w:t>I</w:t>
      </w:r>
      <w:r w:rsidRPr="00DD0FA6">
        <w:rPr>
          <w:lang w:eastAsia="da-DK"/>
        </w:rPr>
        <w:t xml:space="preserve">ntroducer blæksprutter og deres naturlige bevægelser i vand. </w:t>
      </w:r>
      <w:r>
        <w:rPr>
          <w:lang w:eastAsia="da-DK"/>
        </w:rPr>
        <w:t xml:space="preserve">Se fx </w:t>
      </w:r>
      <w:r w:rsidRPr="006B16E8">
        <w:t>TV-udsendelse</w:t>
      </w:r>
      <w:r w:rsidR="00CB3FC5">
        <w:t>rne eller læs bogen</w:t>
      </w:r>
      <w:r w:rsidRPr="006B16E8">
        <w:t xml:space="preserve">: </w:t>
      </w:r>
    </w:p>
    <w:p w14:paraId="06B244B7" w14:textId="59572719" w:rsidR="00736509" w:rsidRDefault="00736509" w:rsidP="00FD4777">
      <w:pPr>
        <w:spacing w:line="360" w:lineRule="auto"/>
      </w:pPr>
      <w:r w:rsidRPr="00230DB3">
        <w:t>Den intelligente blæksprutte</w:t>
      </w:r>
      <w:r>
        <w:t xml:space="preserve">: </w:t>
      </w:r>
      <w:hyperlink r:id="rId49" w:history="1">
        <w:r w:rsidRPr="00315439">
          <w:rPr>
            <w:rStyle w:val="Hyperlink"/>
          </w:rPr>
          <w:t>https://kp.mitcfu.dk/TV0000019961</w:t>
        </w:r>
      </w:hyperlink>
    </w:p>
    <w:p w14:paraId="09172047" w14:textId="29FFA8ED" w:rsidR="002D0771" w:rsidRDefault="00736509" w:rsidP="00FD4777">
      <w:pPr>
        <w:spacing w:line="360" w:lineRule="auto"/>
        <w:rPr>
          <w:color w:val="F05A23"/>
        </w:rPr>
      </w:pPr>
      <w:r>
        <w:t xml:space="preserve">Blæksprutter: </w:t>
      </w:r>
      <w:hyperlink r:id="rId50" w:history="1">
        <w:r w:rsidRPr="00315439">
          <w:rPr>
            <w:rStyle w:val="Hyperlink"/>
          </w:rPr>
          <w:t>https://kp.mitcfu.dk/TV0000016147</w:t>
        </w:r>
      </w:hyperlink>
    </w:p>
    <w:p w14:paraId="63D84C7F" w14:textId="6207E88D" w:rsidR="0066366C" w:rsidRDefault="00EB5D33" w:rsidP="00FD4777">
      <w:pPr>
        <w:spacing w:line="360" w:lineRule="auto"/>
        <w:rPr>
          <w:color w:val="F05A23"/>
        </w:rPr>
      </w:pPr>
      <w:r w:rsidRPr="00EB5D33">
        <w:t>Bogen om vand</w:t>
      </w:r>
      <w:r w:rsidR="00AA3D50">
        <w:t xml:space="preserve">: </w:t>
      </w:r>
      <w:hyperlink r:id="rId51" w:history="1">
        <w:r w:rsidR="00AA3D50" w:rsidRPr="004E036C">
          <w:rPr>
            <w:rStyle w:val="Hyperlink"/>
          </w:rPr>
          <w:t>https://kp.mitcfu.dk/25040813</w:t>
        </w:r>
      </w:hyperlink>
    </w:p>
    <w:p w14:paraId="7E60CDF4" w14:textId="72E55F9A" w:rsidR="002D0771" w:rsidRDefault="002D0771" w:rsidP="00230DB3">
      <w:pPr>
        <w:spacing w:line="276" w:lineRule="auto"/>
        <w:rPr>
          <w:color w:val="F05A23"/>
        </w:rPr>
      </w:pPr>
    </w:p>
    <w:p w14:paraId="5B046D10" w14:textId="017B45EF" w:rsidR="00736509" w:rsidRDefault="00736509" w:rsidP="00230DB3">
      <w:pPr>
        <w:spacing w:line="276" w:lineRule="auto"/>
        <w:rPr>
          <w:color w:val="F05A23"/>
        </w:rPr>
      </w:pPr>
    </w:p>
    <w:p w14:paraId="511FEBAC" w14:textId="77777777" w:rsidR="009E2D90" w:rsidRDefault="001621E0" w:rsidP="00736509">
      <w:pPr>
        <w:spacing w:line="360" w:lineRule="auto"/>
      </w:pPr>
      <w:r>
        <w:rPr>
          <w:noProof/>
          <w:color w:val="auto"/>
          <w:lang w:eastAsia="da-DK"/>
        </w:rPr>
        <w:drawing>
          <wp:anchor distT="0" distB="0" distL="114300" distR="114300" simplePos="0" relativeHeight="251658257" behindDoc="0" locked="0" layoutInCell="1" allowOverlap="1" wp14:anchorId="3AB70FF2" wp14:editId="22CD3BC2">
            <wp:simplePos x="0" y="0"/>
            <wp:positionH relativeFrom="column">
              <wp:posOffset>-2037522</wp:posOffset>
            </wp:positionH>
            <wp:positionV relativeFrom="paragraph">
              <wp:posOffset>520590</wp:posOffset>
            </wp:positionV>
            <wp:extent cx="1799099" cy="1426341"/>
            <wp:effectExtent l="133350" t="76200" r="86995" b="135890"/>
            <wp:wrapThrough wrapText="bothSides">
              <wp:wrapPolygon edited="0">
                <wp:start x="1372" y="-1154"/>
                <wp:lineTo x="-1601" y="-577"/>
                <wp:lineTo x="-1601" y="20773"/>
                <wp:lineTo x="457" y="22504"/>
                <wp:lineTo x="1144" y="23370"/>
                <wp:lineTo x="19671" y="23370"/>
                <wp:lineTo x="20586" y="22504"/>
                <wp:lineTo x="22416" y="18176"/>
                <wp:lineTo x="22416" y="4039"/>
                <wp:lineTo x="19671" y="-289"/>
                <wp:lineTo x="19442" y="-1154"/>
                <wp:lineTo x="1372" y="-1154"/>
              </wp:wrapPolygon>
            </wp:wrapThrough>
            <wp:docPr id="1231140956" name="Billede 4" descr="Et billede, der indeholder kunst, Børnekunst, maleri, graffit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40956" name="Billede 4" descr="Et billede, der indeholder kunst, Børnekunst, maleri, graffiti&#10;&#10;Automatisk genereret beskrivelse"/>
                    <pic:cNvPicPr/>
                  </pic:nvPicPr>
                  <pic:blipFill rotWithShape="1">
                    <a:blip r:embed="rId52" cstate="print">
                      <a:extLst>
                        <a:ext uri="{28A0092B-C50C-407E-A947-70E740481C1C}">
                          <a14:useLocalDpi xmlns:a14="http://schemas.microsoft.com/office/drawing/2010/main" val="0"/>
                        </a:ext>
                      </a:extLst>
                    </a:blip>
                    <a:srcRect t="7182"/>
                    <a:stretch/>
                  </pic:blipFill>
                  <pic:spPr bwMode="auto">
                    <a:xfrm>
                      <a:off x="0" y="0"/>
                      <a:ext cx="1799099" cy="142634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6509" w:rsidRPr="00736509">
        <w:t xml:space="preserve">Diskuter, hvordan </w:t>
      </w:r>
      <w:r w:rsidR="00FD4777">
        <w:t>blæksprutter</w:t>
      </w:r>
      <w:r w:rsidR="00736509" w:rsidRPr="00736509">
        <w:t xml:space="preserve"> bruger jetpropulsion og arme til at bevæge sig. </w:t>
      </w:r>
    </w:p>
    <w:p w14:paraId="49A9B942" w14:textId="77777777" w:rsidR="009E2D90" w:rsidRDefault="009E2D90" w:rsidP="00736509">
      <w:pPr>
        <w:spacing w:line="360" w:lineRule="auto"/>
      </w:pPr>
    </w:p>
    <w:p w14:paraId="41190F0C" w14:textId="50A0F37C" w:rsidR="00736509" w:rsidRPr="00736509" w:rsidRDefault="00736509" w:rsidP="00736509">
      <w:pPr>
        <w:spacing w:line="360" w:lineRule="auto"/>
      </w:pPr>
      <w:r w:rsidRPr="00736509">
        <w:t>Gennemgå Sphero-robotternes grundlæggende funktioner, og hvordan den kan programmeres. Opfordr eleverne til at tænke på, hvordan de kan bruge letvægtsmaterialer til at skabe en blæksprutte, der tillader Sphero at bevæge sig i vand. Fyld en plastboks med vand og eksperimenter med, hvordan I får blæksprutterne til at bevæge sig</w:t>
      </w:r>
      <w:r w:rsidR="008B69C3">
        <w:t>.</w:t>
      </w:r>
    </w:p>
    <w:p w14:paraId="78E33813" w14:textId="5D8A8D22" w:rsidR="002D0771" w:rsidRDefault="002D0771" w:rsidP="00230DB3">
      <w:pPr>
        <w:spacing w:line="276" w:lineRule="auto"/>
        <w:rPr>
          <w:color w:val="F05A23"/>
        </w:rPr>
      </w:pPr>
    </w:p>
    <w:p w14:paraId="07D851EF" w14:textId="502B036C" w:rsidR="002D0771" w:rsidRPr="00940601" w:rsidRDefault="002D0771" w:rsidP="002D0771">
      <w:pPr>
        <w:spacing w:line="360" w:lineRule="auto"/>
        <w:rPr>
          <w:b/>
          <w:bCs/>
        </w:rPr>
      </w:pPr>
      <w:r w:rsidRPr="00940601">
        <w:rPr>
          <w:b/>
          <w:bCs/>
        </w:rPr>
        <w:t xml:space="preserve">Få ideer: </w:t>
      </w:r>
    </w:p>
    <w:p w14:paraId="10CBE6AA" w14:textId="7E6416AC" w:rsidR="002D0771" w:rsidRDefault="001621E0" w:rsidP="002D0771">
      <w:pPr>
        <w:spacing w:line="360" w:lineRule="auto"/>
      </w:pPr>
      <w:r>
        <w:rPr>
          <w:noProof/>
          <w:lang w:eastAsia="da-DK"/>
        </w:rPr>
        <mc:AlternateContent>
          <mc:Choice Requires="wps">
            <w:drawing>
              <wp:anchor distT="45720" distB="45720" distL="114300" distR="114300" simplePos="0" relativeHeight="251658259" behindDoc="0" locked="0" layoutInCell="1" allowOverlap="1" wp14:anchorId="3B5FBEE6" wp14:editId="7AEEEC64">
                <wp:simplePos x="0" y="0"/>
                <wp:positionH relativeFrom="column">
                  <wp:posOffset>-2036059</wp:posOffset>
                </wp:positionH>
                <wp:positionV relativeFrom="paragraph">
                  <wp:posOffset>324734</wp:posOffset>
                </wp:positionV>
                <wp:extent cx="1830070" cy="331470"/>
                <wp:effectExtent l="0" t="0" r="0" b="0"/>
                <wp:wrapSquare wrapText="bothSides"/>
                <wp:docPr id="658683980" name="Text Box 681692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331470"/>
                        </a:xfrm>
                        <a:prstGeom prst="rect">
                          <a:avLst/>
                        </a:prstGeom>
                        <a:solidFill>
                          <a:srgbClr val="FFFFFF"/>
                        </a:solidFill>
                        <a:ln w="9525">
                          <a:noFill/>
                          <a:miter lim="800000"/>
                          <a:headEnd/>
                          <a:tailEnd/>
                        </a:ln>
                      </wps:spPr>
                      <wps:txbx>
                        <w:txbxContent>
                          <w:p w14:paraId="317C429F" w14:textId="3C04E96A" w:rsidR="006D4966" w:rsidRPr="005B33DF" w:rsidRDefault="006D4966" w:rsidP="006D4966">
                            <w:pPr>
                              <w:rPr>
                                <w:sz w:val="16"/>
                                <w:szCs w:val="16"/>
                              </w:rPr>
                            </w:pPr>
                            <w:r>
                              <w:rPr>
                                <w:sz w:val="16"/>
                                <w:szCs w:val="16"/>
                              </w:rPr>
                              <w:t>Afprøvninger med bevægelse i vand</w:t>
                            </w:r>
                          </w:p>
                          <w:p w14:paraId="07148EF4" w14:textId="77777777" w:rsidR="006D4966" w:rsidRPr="00C67D47" w:rsidRDefault="006D4966" w:rsidP="006D4966"/>
                          <w:p w14:paraId="3ABCDB2A" w14:textId="77777777" w:rsidR="006D4966" w:rsidRDefault="006D4966" w:rsidP="006D49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5FBEE6" id="Text Box 681692866" o:spid="_x0000_s1038" type="#_x0000_t202" style="position:absolute;margin-left:-160.3pt;margin-top:25.55pt;width:144.1pt;height:26.1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" stroked="f">
                <v:textbox>
                  <w:txbxContent>
                    <w:p w14:paraId="317C429F" w14:textId="3C04E96A" w:rsidR="006D4966" w:rsidRPr="005B33DF" w:rsidRDefault="006D4966" w:rsidP="006D4966">
                      <w:pPr>
                        <w:rPr>
                          <w:sz w:val="16"/>
                          <w:szCs w:val="16"/>
                        </w:rPr>
                      </w:pPr>
                      <w:r>
                        <w:rPr>
                          <w:sz w:val="16"/>
                          <w:szCs w:val="16"/>
                        </w:rPr>
                        <w:t>Afprøvninger med bevægelse i vand</w:t>
                      </w:r>
                    </w:p>
                    <w:p w14:paraId="07148EF4" w14:textId="77777777" w:rsidR="006D4966" w:rsidRPr="00C67D47" w:rsidRDefault="006D4966" w:rsidP="006D4966"/>
                    <w:p w14:paraId="3ABCDB2A" w14:textId="77777777" w:rsidR="006D4966" w:rsidRDefault="006D4966" w:rsidP="006D4966"/>
                  </w:txbxContent>
                </v:textbox>
                <w10:wrap type="square"/>
              </v:shape>
            </w:pict>
          </mc:Fallback>
        </mc:AlternateContent>
      </w:r>
      <w:r w:rsidR="002D0771">
        <w:t xml:space="preserve">Etabler et materialebord, hvor eleverne kan hente inspiration til deres produkter hvor Sphero indgår. </w:t>
      </w:r>
    </w:p>
    <w:p w14:paraId="795CBB01" w14:textId="0CFDA526" w:rsidR="002D0771" w:rsidRDefault="002D0771" w:rsidP="002D0771">
      <w:pPr>
        <w:spacing w:line="360" w:lineRule="auto"/>
      </w:pPr>
      <w:r>
        <w:t xml:space="preserve">Lad jer evt. inspirere af forskellige idegenereringsøvelser hos Fonden </w:t>
      </w:r>
      <w:r w:rsidR="009E2D90">
        <w:t>For Entreprenørskab</w:t>
      </w:r>
      <w:r>
        <w:t>.</w:t>
      </w:r>
    </w:p>
    <w:p w14:paraId="757F1EDB" w14:textId="60C6B2B4" w:rsidR="002D0771" w:rsidRDefault="00400DBB" w:rsidP="002D0771">
      <w:pPr>
        <w:spacing w:line="360" w:lineRule="auto"/>
      </w:pPr>
      <w:r>
        <w:rPr>
          <w:noProof/>
          <w:color w:val="auto"/>
          <w:lang w:eastAsia="da-DK"/>
        </w:rPr>
        <w:drawing>
          <wp:anchor distT="0" distB="0" distL="114300" distR="114300" simplePos="0" relativeHeight="251658258" behindDoc="0" locked="0" layoutInCell="1" allowOverlap="1" wp14:anchorId="001C0C23" wp14:editId="5CD1935A">
            <wp:simplePos x="0" y="0"/>
            <wp:positionH relativeFrom="column">
              <wp:posOffset>-1999196</wp:posOffset>
            </wp:positionH>
            <wp:positionV relativeFrom="paragraph">
              <wp:posOffset>27940</wp:posOffset>
            </wp:positionV>
            <wp:extent cx="1774811" cy="1387366"/>
            <wp:effectExtent l="133350" t="76200" r="73660" b="137160"/>
            <wp:wrapThrough wrapText="bothSides">
              <wp:wrapPolygon edited="0">
                <wp:start x="1392" y="-1187"/>
                <wp:lineTo x="-1623" y="-593"/>
                <wp:lineTo x="-1623" y="20769"/>
                <wp:lineTo x="1160" y="23440"/>
                <wp:lineTo x="19714" y="23440"/>
                <wp:lineTo x="19946" y="22846"/>
                <wp:lineTo x="22265" y="18692"/>
                <wp:lineTo x="22265" y="4154"/>
                <wp:lineTo x="19714" y="-297"/>
                <wp:lineTo x="19482" y="-1187"/>
                <wp:lineTo x="1392" y="-1187"/>
              </wp:wrapPolygon>
            </wp:wrapThrough>
            <wp:docPr id="436087169" name="Billede 5" descr="Et billede, der indeholder Børnekunst, maleri, kunst,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87169" name="Billede 5" descr="Et billede, der indeholder Børnekunst, maleri, kunst, tegning&#10;&#10;Automatisk genereret beskrivels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74811" cy="13873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hyperlink r:id="rId54" w:history="1">
        <w:r w:rsidR="002D0771" w:rsidRPr="002A4E17">
          <w:rPr>
            <w:rStyle w:val="Hyperlink"/>
          </w:rPr>
          <w:t>https://ffefonden.dk/grundskolen/fa-flere-fede-ideer/</w:t>
        </w:r>
      </w:hyperlink>
    </w:p>
    <w:p w14:paraId="28CF9D63" w14:textId="4F3B724F" w:rsidR="002D0771" w:rsidRDefault="002D0771" w:rsidP="002D0771">
      <w:pPr>
        <w:spacing w:line="360" w:lineRule="auto"/>
      </w:pPr>
    </w:p>
    <w:p w14:paraId="3FD5B31C" w14:textId="239B6CD9" w:rsidR="002D0771" w:rsidRDefault="002D0771" w:rsidP="002D0771">
      <w:pPr>
        <w:spacing w:line="360" w:lineRule="auto"/>
      </w:pPr>
    </w:p>
    <w:p w14:paraId="21BF0EB7" w14:textId="77777777" w:rsidR="00CA1CEE" w:rsidRDefault="00400DBB" w:rsidP="008B69C3">
      <w:pPr>
        <w:spacing w:line="360" w:lineRule="auto"/>
      </w:pPr>
      <w:r>
        <w:rPr>
          <w:noProof/>
          <w:lang w:eastAsia="da-DK"/>
        </w:rPr>
        <mc:AlternateContent>
          <mc:Choice Requires="wps">
            <w:drawing>
              <wp:anchor distT="45720" distB="45720" distL="114300" distR="114300" simplePos="0" relativeHeight="251658260" behindDoc="0" locked="0" layoutInCell="1" allowOverlap="1" wp14:anchorId="376A5151" wp14:editId="24D72ABB">
                <wp:simplePos x="0" y="0"/>
                <wp:positionH relativeFrom="page">
                  <wp:posOffset>466090</wp:posOffset>
                </wp:positionH>
                <wp:positionV relativeFrom="paragraph">
                  <wp:posOffset>803910</wp:posOffset>
                </wp:positionV>
                <wp:extent cx="1830070" cy="331470"/>
                <wp:effectExtent l="0" t="0" r="0" b="0"/>
                <wp:wrapSquare wrapText="bothSides"/>
                <wp:docPr id="1328053690" name="Text Box 681692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331470"/>
                        </a:xfrm>
                        <a:prstGeom prst="rect">
                          <a:avLst/>
                        </a:prstGeom>
                        <a:solidFill>
                          <a:srgbClr val="FFFFFF"/>
                        </a:solidFill>
                        <a:ln w="9525">
                          <a:noFill/>
                          <a:miter lim="800000"/>
                          <a:headEnd/>
                          <a:tailEnd/>
                        </a:ln>
                      </wps:spPr>
                      <wps:txbx>
                        <w:txbxContent>
                          <w:p w14:paraId="24ABD6A7" w14:textId="77777777" w:rsidR="006D4966" w:rsidRPr="005B33DF" w:rsidRDefault="006D4966" w:rsidP="006D4966">
                            <w:pPr>
                              <w:rPr>
                                <w:sz w:val="16"/>
                                <w:szCs w:val="16"/>
                              </w:rPr>
                            </w:pPr>
                            <w:r>
                              <w:rPr>
                                <w:sz w:val="16"/>
                                <w:szCs w:val="16"/>
                              </w:rPr>
                              <w:t>Afprøvninger med bevægelse i vand</w:t>
                            </w:r>
                          </w:p>
                          <w:p w14:paraId="6F568C26" w14:textId="77777777" w:rsidR="006D4966" w:rsidRPr="00C67D47" w:rsidRDefault="006D4966" w:rsidP="006D4966"/>
                          <w:p w14:paraId="664B7295" w14:textId="77777777" w:rsidR="006D4966" w:rsidRDefault="006D4966" w:rsidP="006D49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6A5151" id="_x0000_s1039" type="#_x0000_t202" style="position:absolute;margin-left:36.7pt;margin-top:63.3pt;width:144.1pt;height:26.1pt;z-index:2516582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" stroked="f">
                <v:textbox>
                  <w:txbxContent>
                    <w:p w14:paraId="24ABD6A7" w14:textId="77777777" w:rsidR="006D4966" w:rsidRPr="005B33DF" w:rsidRDefault="006D4966" w:rsidP="006D4966">
                      <w:pPr>
                        <w:rPr>
                          <w:sz w:val="16"/>
                          <w:szCs w:val="16"/>
                        </w:rPr>
                      </w:pPr>
                      <w:r>
                        <w:rPr>
                          <w:sz w:val="16"/>
                          <w:szCs w:val="16"/>
                        </w:rPr>
                        <w:t>Afprøvninger med bevægelse i vand</w:t>
                      </w:r>
                    </w:p>
                    <w:p w14:paraId="6F568C26" w14:textId="77777777" w:rsidR="006D4966" w:rsidRPr="00C67D47" w:rsidRDefault="006D4966" w:rsidP="006D4966"/>
                    <w:p w14:paraId="664B7295" w14:textId="77777777" w:rsidR="006D4966" w:rsidRDefault="006D4966" w:rsidP="006D4966"/>
                  </w:txbxContent>
                </v:textbox>
                <w10:wrap type="square" anchorx="page"/>
              </v:shape>
            </w:pict>
          </mc:Fallback>
        </mc:AlternateContent>
      </w:r>
      <w:r w:rsidR="002D0771">
        <w:t xml:space="preserve">Nogle </w:t>
      </w:r>
      <w:r w:rsidR="00FD4777">
        <w:t>blæksprutter</w:t>
      </w:r>
      <w:r w:rsidR="002D0771">
        <w:t xml:space="preserve"> kan gennemføres og realiseres i virkeligheden, andre </w:t>
      </w:r>
      <w:r w:rsidR="00FD4777">
        <w:t xml:space="preserve">blæksprutter </w:t>
      </w:r>
      <w:r w:rsidR="002D0771">
        <w:t>er så komplekse, at de må nøjes med at blive realiseret gennem illustrationer eller prototyper. Lad eleverne vælge den ide</w:t>
      </w:r>
      <w:r w:rsidR="00CA1CEE">
        <w:t>,</w:t>
      </w:r>
      <w:r w:rsidR="002D0771">
        <w:t xml:space="preserve"> der kan realiseres med en Sphero </w:t>
      </w:r>
      <w:r w:rsidR="00CA1CEE">
        <w:t xml:space="preserve">Bolt </w:t>
      </w:r>
      <w:r w:rsidR="002D0771">
        <w:t xml:space="preserve">og materialer fra materialebordet. </w:t>
      </w:r>
    </w:p>
    <w:p w14:paraId="05434CB1" w14:textId="5500FB8C" w:rsidR="002D0771" w:rsidRDefault="002D0771" w:rsidP="008B69C3">
      <w:pPr>
        <w:spacing w:line="360" w:lineRule="auto"/>
        <w:rPr>
          <w:color w:val="auto"/>
        </w:rPr>
      </w:pPr>
      <w:r>
        <w:t>Forskellige materialer kan indgå på materialebordet</w:t>
      </w:r>
      <w:r w:rsidR="00FD4777">
        <w:t xml:space="preserve"> fx</w:t>
      </w:r>
      <w:r>
        <w:t xml:space="preserve"> </w:t>
      </w:r>
      <w:r w:rsidR="00FD4777" w:rsidRPr="004D2A01">
        <w:rPr>
          <w:lang w:eastAsia="da-DK"/>
        </w:rPr>
        <w:t>finner</w:t>
      </w:r>
      <w:r w:rsidR="00FD4777">
        <w:rPr>
          <w:lang w:eastAsia="da-DK"/>
        </w:rPr>
        <w:t xml:space="preserve"> eller </w:t>
      </w:r>
      <w:r w:rsidR="00FD4777" w:rsidRPr="004D2A01">
        <w:rPr>
          <w:lang w:eastAsia="da-DK"/>
        </w:rPr>
        <w:t>hjul</w:t>
      </w:r>
      <w:r w:rsidR="00FD4777">
        <w:t xml:space="preserve"> </w:t>
      </w:r>
      <w:r>
        <w:t>grillspyd, plastkrus, ispinde, sugerør,</w:t>
      </w:r>
      <w:r w:rsidR="00FD4777">
        <w:t xml:space="preserve"> </w:t>
      </w:r>
      <w:r>
        <w:t>tape, piberensere, elastikker, limpistol, limstifter</w:t>
      </w:r>
      <w:r w:rsidR="00694AA0">
        <w:t>, b</w:t>
      </w:r>
      <w:r>
        <w:t>obleplast, sodavandsflasker,</w:t>
      </w:r>
      <w:r w:rsidR="00F10421">
        <w:t xml:space="preserve"> træispinde,</w:t>
      </w:r>
      <w:r>
        <w:t xml:space="preserve"> hobbykniv, elastikker, piberensere, snor, ispinde og affaldsposer. Indsaml eventuelt forskellige genbrugsmaterialer, som også kan bruges til fremstillingen.</w:t>
      </w:r>
    </w:p>
    <w:p w14:paraId="68DD4CEC" w14:textId="01E1C97E" w:rsidR="002D0771" w:rsidRPr="007B3647" w:rsidRDefault="002D0771" w:rsidP="002D0771">
      <w:pPr>
        <w:spacing w:line="360" w:lineRule="auto"/>
      </w:pPr>
    </w:p>
    <w:p w14:paraId="559776D3" w14:textId="77777777" w:rsidR="002D0771" w:rsidRPr="000E5B2D" w:rsidRDefault="002D0771" w:rsidP="002D0771">
      <w:pPr>
        <w:spacing w:line="360" w:lineRule="auto"/>
        <w:rPr>
          <w:b/>
          <w:bCs/>
        </w:rPr>
      </w:pPr>
      <w:r w:rsidRPr="000E5B2D">
        <w:rPr>
          <w:b/>
          <w:bCs/>
        </w:rPr>
        <w:t>Del:</w:t>
      </w:r>
    </w:p>
    <w:p w14:paraId="4CEEBEB2" w14:textId="6DFF0426" w:rsidR="002B726B" w:rsidRDefault="002D0771" w:rsidP="002D0771">
      <w:pPr>
        <w:spacing w:line="360" w:lineRule="auto"/>
      </w:pPr>
      <w:r>
        <w:t>Afprøvning af elevernes design-prototyper består af en præsentation for hinanden i klassen. Præsentationensform</w:t>
      </w:r>
      <w:r w:rsidR="00CA1CEE">
        <w:t>en</w:t>
      </w:r>
      <w:r>
        <w:t xml:space="preserve"> tager afsæt i en </w:t>
      </w:r>
      <w:r w:rsidR="002B726B">
        <w:t>plastkasse fyldt med vand</w:t>
      </w:r>
      <w:r w:rsidR="00CA1CEE">
        <w:t>,</w:t>
      </w:r>
      <w:r w:rsidR="00F10421">
        <w:t xml:space="preserve"> hvor blæksprutten bevæger sig rundt</w:t>
      </w:r>
      <w:r w:rsidR="002B726B">
        <w:t>.</w:t>
      </w:r>
    </w:p>
    <w:p w14:paraId="417F396B" w14:textId="77777777" w:rsidR="002D0771" w:rsidRDefault="002D0771" w:rsidP="002D0771">
      <w:pPr>
        <w:spacing w:line="360" w:lineRule="auto"/>
      </w:pPr>
    </w:p>
    <w:p w14:paraId="128ECC41" w14:textId="77777777" w:rsidR="00C72903" w:rsidRDefault="00C72903" w:rsidP="002D0771">
      <w:pPr>
        <w:spacing w:line="360" w:lineRule="auto"/>
        <w:rPr>
          <w:b/>
          <w:bCs/>
        </w:rPr>
      </w:pPr>
    </w:p>
    <w:p w14:paraId="5D6B9558" w14:textId="15EBCFC7" w:rsidR="002D0771" w:rsidRDefault="002D0771" w:rsidP="002D0771">
      <w:pPr>
        <w:spacing w:line="360" w:lineRule="auto"/>
        <w:rPr>
          <w:b/>
          <w:bCs/>
        </w:rPr>
      </w:pPr>
      <w:r>
        <w:rPr>
          <w:b/>
          <w:bCs/>
        </w:rPr>
        <w:t>Tænk efter:</w:t>
      </w:r>
    </w:p>
    <w:p w14:paraId="034D2D22" w14:textId="77777777" w:rsidR="002D0771" w:rsidRPr="005411E6" w:rsidRDefault="002D0771" w:rsidP="002D0771">
      <w:pPr>
        <w:spacing w:line="360" w:lineRule="auto"/>
        <w:rPr>
          <w:szCs w:val="20"/>
        </w:rPr>
      </w:pPr>
      <w:r w:rsidRPr="005411E6">
        <w:rPr>
          <w:szCs w:val="20"/>
        </w:rPr>
        <w:t>Refleksioner kan tage udgangspunkt i afprøvning eller implementering af designproduktet, og ved at sammenstille elevernes første ideer og intentioner med det endelige produkt og argumentere over til- og fravalg i processen ud fra procesmaterialet.</w:t>
      </w:r>
    </w:p>
    <w:p w14:paraId="3E34BA35" w14:textId="77777777" w:rsidR="00230DB3" w:rsidRPr="00230DB3" w:rsidRDefault="00230DB3" w:rsidP="00230DB3">
      <w:pPr>
        <w:spacing w:line="276" w:lineRule="auto"/>
        <w:rPr>
          <w:color w:val="F05A23"/>
        </w:rPr>
      </w:pPr>
    </w:p>
    <w:sectPr w:rsidR="00230DB3" w:rsidRPr="00230DB3" w:rsidSect="00573C3D">
      <w:headerReference w:type="even" r:id="rId55"/>
      <w:headerReference w:type="default" r:id="rId56"/>
      <w:footerReference w:type="even" r:id="rId57"/>
      <w:footerReference w:type="default" r:id="rId58"/>
      <w:headerReference w:type="first" r:id="rId59"/>
      <w:footerReference w:type="first" r:id="rId60"/>
      <w:pgSz w:w="11900" w:h="16840"/>
      <w:pgMar w:top="2336" w:right="680" w:bottom="851" w:left="3822" w:header="63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2E1E15" w14:textId="77777777" w:rsidR="00730A35" w:rsidRDefault="00730A35" w:rsidP="006626CB">
      <w:pPr>
        <w:spacing w:line="240" w:lineRule="auto"/>
      </w:pPr>
      <w:r>
        <w:separator/>
      </w:r>
    </w:p>
    <w:p w14:paraId="2B44E326" w14:textId="77777777" w:rsidR="00730A35" w:rsidRDefault="00730A35"/>
    <w:p w14:paraId="0CCAE247" w14:textId="77777777" w:rsidR="00730A35" w:rsidRDefault="00730A35" w:rsidP="00550804"/>
  </w:endnote>
  <w:endnote w:type="continuationSeparator" w:id="0">
    <w:p w14:paraId="5D75C0A8" w14:textId="77777777" w:rsidR="00730A35" w:rsidRDefault="00730A35" w:rsidP="006626CB">
      <w:pPr>
        <w:spacing w:line="240" w:lineRule="auto"/>
      </w:pPr>
      <w:r>
        <w:continuationSeparator/>
      </w:r>
    </w:p>
    <w:p w14:paraId="096CD93B" w14:textId="77777777" w:rsidR="00730A35" w:rsidRDefault="00730A35"/>
    <w:p w14:paraId="2FD66B00" w14:textId="77777777" w:rsidR="00730A35" w:rsidRDefault="00730A35" w:rsidP="00550804"/>
  </w:endnote>
  <w:endnote w:type="continuationNotice" w:id="1">
    <w:p w14:paraId="068117A3" w14:textId="77777777" w:rsidR="00730A35" w:rsidRDefault="00730A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Overskrifter C">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10ACD" w14:textId="77777777" w:rsidR="000D5D89" w:rsidRDefault="000D5D89">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C2F1C" w14:textId="77777777" w:rsidR="000D5D89" w:rsidRDefault="000D5D89">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4DE56" w14:textId="77777777" w:rsidR="000D5D89" w:rsidRDefault="000D5D8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351AF9" w14:textId="77777777" w:rsidR="00730A35" w:rsidRDefault="00730A35" w:rsidP="006626CB">
      <w:pPr>
        <w:spacing w:line="240" w:lineRule="auto"/>
      </w:pPr>
      <w:r>
        <w:separator/>
      </w:r>
    </w:p>
    <w:p w14:paraId="3A58896A" w14:textId="77777777" w:rsidR="00730A35" w:rsidRDefault="00730A35"/>
    <w:p w14:paraId="719C81DE" w14:textId="77777777" w:rsidR="00730A35" w:rsidRDefault="00730A35" w:rsidP="00550804"/>
  </w:footnote>
  <w:footnote w:type="continuationSeparator" w:id="0">
    <w:p w14:paraId="5788B610" w14:textId="77777777" w:rsidR="00730A35" w:rsidRDefault="00730A35" w:rsidP="006626CB">
      <w:pPr>
        <w:spacing w:line="240" w:lineRule="auto"/>
      </w:pPr>
      <w:r>
        <w:continuationSeparator/>
      </w:r>
    </w:p>
    <w:p w14:paraId="32BD5BA1" w14:textId="77777777" w:rsidR="00730A35" w:rsidRDefault="00730A35"/>
    <w:p w14:paraId="257104D5" w14:textId="77777777" w:rsidR="00730A35" w:rsidRDefault="00730A35" w:rsidP="00550804"/>
  </w:footnote>
  <w:footnote w:type="continuationNotice" w:id="1">
    <w:p w14:paraId="70A31262" w14:textId="77777777" w:rsidR="00730A35" w:rsidRDefault="00730A3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5595D" w14:textId="77777777" w:rsidR="00332E8D" w:rsidRDefault="00332E8D">
    <w:pPr>
      <w:pStyle w:val="Sidehove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sidR="006351A3">
      <w:rPr>
        <w:rStyle w:val="Sidetal"/>
        <w:noProof/>
      </w:rPr>
      <w:t>1</w:t>
    </w:r>
    <w:r>
      <w:rPr>
        <w:rStyle w:val="Sidetal"/>
      </w:rPr>
      <w:fldChar w:fldCharType="end"/>
    </w:r>
  </w:p>
  <w:p w14:paraId="403217BB" w14:textId="77777777" w:rsidR="00234E42" w:rsidRDefault="00234E42" w:rsidP="00332E8D">
    <w:pPr>
      <w:pStyle w:val="Sidehoved"/>
      <w:ind w:right="360"/>
    </w:pPr>
  </w:p>
  <w:p w14:paraId="5CC53DB2" w14:textId="77777777" w:rsidR="00E07C48" w:rsidRDefault="00E07C48"/>
  <w:p w14:paraId="15DCAA90" w14:textId="77777777" w:rsidR="00E07C48" w:rsidRDefault="00E07C48" w:rsidP="0055080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4495F" w14:textId="5948315A" w:rsidR="00CA4151" w:rsidRPr="00A64D1A" w:rsidRDefault="00CA4151" w:rsidP="00A64D1A">
    <w:pPr>
      <w:pStyle w:val="Sidehoved"/>
    </w:pPr>
    <w:r>
      <w:rPr>
        <w:noProof/>
        <w:lang w:eastAsia="da-DK"/>
      </w:rPr>
      <mc:AlternateContent>
        <mc:Choice Requires="wpg">
          <w:drawing>
            <wp:anchor distT="0" distB="0" distL="114300" distR="114300" simplePos="0" relativeHeight="251658240" behindDoc="1" locked="0" layoutInCell="1" allowOverlap="1" wp14:anchorId="154347A7" wp14:editId="512096E7">
              <wp:simplePos x="0" y="0"/>
              <wp:positionH relativeFrom="page">
                <wp:posOffset>367030</wp:posOffset>
              </wp:positionH>
              <wp:positionV relativeFrom="page">
                <wp:posOffset>363855</wp:posOffset>
              </wp:positionV>
              <wp:extent cx="849600" cy="522000"/>
              <wp:effectExtent l="0" t="0" r="0" b="0"/>
              <wp:wrapNone/>
              <wp:docPr id="4"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49600" cy="522000"/>
                        <a:chOff x="0" y="0"/>
                        <a:chExt cx="4697730" cy="2880995"/>
                      </a:xfrm>
                      <a:solidFill>
                        <a:schemeClr val="tx1"/>
                      </a:solidFill>
                    </wpg:grpSpPr>
                    <wps:wsp>
                      <wps:cNvPr id="5" name="Kombinationstegning 5"/>
                      <wps:cNvSpPr/>
                      <wps:spPr>
                        <a:xfrm>
                          <a:off x="339627" y="1008348"/>
                          <a:ext cx="1490923" cy="1552614"/>
                        </a:xfrm>
                        <a:custGeom>
                          <a:avLst/>
                          <a:gdLst>
                            <a:gd name="connsiteX0" fmla="*/ 100130 w 1490923"/>
                            <a:gd name="connsiteY0" fmla="*/ 1178007 h 1552614"/>
                            <a:gd name="connsiteX1" fmla="*/ 0 w 1490923"/>
                            <a:gd name="connsiteY1" fmla="*/ 777947 h 1552614"/>
                            <a:gd name="connsiteX2" fmla="*/ 100130 w 1490923"/>
                            <a:gd name="connsiteY2" fmla="*/ 377887 h 1552614"/>
                            <a:gd name="connsiteX3" fmla="*/ 376678 w 1490923"/>
                            <a:gd name="connsiteY3" fmla="*/ 100015 h 1552614"/>
                            <a:gd name="connsiteX4" fmla="*/ 772429 w 1490923"/>
                            <a:gd name="connsiteY4" fmla="*/ 0 h 1552614"/>
                            <a:gd name="connsiteX5" fmla="*/ 1244469 w 1490923"/>
                            <a:gd name="connsiteY5" fmla="*/ 155605 h 1552614"/>
                            <a:gd name="connsiteX6" fmla="*/ 1490845 w 1490923"/>
                            <a:gd name="connsiteY6" fmla="*/ 552542 h 1552614"/>
                            <a:gd name="connsiteX7" fmla="*/ 1150670 w 1490923"/>
                            <a:gd name="connsiteY7" fmla="*/ 552542 h 1552614"/>
                            <a:gd name="connsiteX8" fmla="*/ 1006065 w 1490923"/>
                            <a:gd name="connsiteY8" fmla="*/ 368361 h 1552614"/>
                            <a:gd name="connsiteX9" fmla="*/ 775633 w 1490923"/>
                            <a:gd name="connsiteY9" fmla="*/ 301685 h 1552614"/>
                            <a:gd name="connsiteX10" fmla="*/ 459299 w 1490923"/>
                            <a:gd name="connsiteY10" fmla="*/ 435038 h 1552614"/>
                            <a:gd name="connsiteX11" fmla="*/ 333766 w 1490923"/>
                            <a:gd name="connsiteY11" fmla="*/ 777947 h 1552614"/>
                            <a:gd name="connsiteX12" fmla="*/ 459299 w 1490923"/>
                            <a:gd name="connsiteY12" fmla="*/ 1120855 h 1552614"/>
                            <a:gd name="connsiteX13" fmla="*/ 775633 w 1490923"/>
                            <a:gd name="connsiteY13" fmla="*/ 1254209 h 1552614"/>
                            <a:gd name="connsiteX14" fmla="*/ 1002938 w 1490923"/>
                            <a:gd name="connsiteY14" fmla="*/ 1187532 h 1552614"/>
                            <a:gd name="connsiteX15" fmla="*/ 1150748 w 1490923"/>
                            <a:gd name="connsiteY15" fmla="*/ 1000150 h 1552614"/>
                            <a:gd name="connsiteX16" fmla="*/ 1490924 w 1490923"/>
                            <a:gd name="connsiteY16" fmla="*/ 1000150 h 1552614"/>
                            <a:gd name="connsiteX17" fmla="*/ 1244547 w 1490923"/>
                            <a:gd name="connsiteY17" fmla="*/ 1398649 h 1552614"/>
                            <a:gd name="connsiteX18" fmla="*/ 772507 w 1490923"/>
                            <a:gd name="connsiteY18" fmla="*/ 1552614 h 1552614"/>
                            <a:gd name="connsiteX19" fmla="*/ 376756 w 1490923"/>
                            <a:gd name="connsiteY19" fmla="*/ 1454161 h 1552614"/>
                            <a:gd name="connsiteX20" fmla="*/ 100208 w 1490923"/>
                            <a:gd name="connsiteY20" fmla="*/ 1177929 h 1552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90923" h="1552614">
                              <a:moveTo>
                                <a:pt x="100130" y="1178007"/>
                              </a:moveTo>
                              <a:cubicBezTo>
                                <a:pt x="33377" y="1059488"/>
                                <a:pt x="0" y="926135"/>
                                <a:pt x="0" y="777947"/>
                              </a:cubicBezTo>
                              <a:cubicBezTo>
                                <a:pt x="0" y="629759"/>
                                <a:pt x="33377" y="496406"/>
                                <a:pt x="100130" y="377887"/>
                              </a:cubicBezTo>
                              <a:cubicBezTo>
                                <a:pt x="166883" y="259368"/>
                                <a:pt x="259040" y="166692"/>
                                <a:pt x="376678" y="100015"/>
                              </a:cubicBezTo>
                              <a:cubicBezTo>
                                <a:pt x="494317" y="33338"/>
                                <a:pt x="626260" y="0"/>
                                <a:pt x="772429" y="0"/>
                              </a:cubicBezTo>
                              <a:cubicBezTo>
                                <a:pt x="956821" y="0"/>
                                <a:pt x="1114167" y="51842"/>
                                <a:pt x="1244469" y="155605"/>
                              </a:cubicBezTo>
                              <a:cubicBezTo>
                                <a:pt x="1374770" y="259290"/>
                                <a:pt x="1456922" y="391628"/>
                                <a:pt x="1490845" y="552542"/>
                              </a:cubicBezTo>
                              <a:lnTo>
                                <a:pt x="1150670" y="552542"/>
                              </a:lnTo>
                              <a:cubicBezTo>
                                <a:pt x="1118857" y="474232"/>
                                <a:pt x="1070629" y="412865"/>
                                <a:pt x="1006065" y="368361"/>
                              </a:cubicBezTo>
                              <a:cubicBezTo>
                                <a:pt x="941422" y="323936"/>
                                <a:pt x="864586" y="301685"/>
                                <a:pt x="775633" y="301685"/>
                              </a:cubicBezTo>
                              <a:cubicBezTo>
                                <a:pt x="648459" y="301685"/>
                                <a:pt x="543014" y="346110"/>
                                <a:pt x="459299" y="435038"/>
                              </a:cubicBezTo>
                              <a:cubicBezTo>
                                <a:pt x="375584" y="523966"/>
                                <a:pt x="333766" y="638269"/>
                                <a:pt x="333766" y="777947"/>
                              </a:cubicBezTo>
                              <a:cubicBezTo>
                                <a:pt x="333766" y="917624"/>
                                <a:pt x="375584" y="1032005"/>
                                <a:pt x="459299" y="1120855"/>
                              </a:cubicBezTo>
                              <a:cubicBezTo>
                                <a:pt x="543014" y="1209784"/>
                                <a:pt x="648459" y="1254209"/>
                                <a:pt x="775633" y="1254209"/>
                              </a:cubicBezTo>
                              <a:cubicBezTo>
                                <a:pt x="862553" y="1254209"/>
                                <a:pt x="938295" y="1231957"/>
                                <a:pt x="1002938" y="1187532"/>
                              </a:cubicBezTo>
                              <a:cubicBezTo>
                                <a:pt x="1067581" y="1143107"/>
                                <a:pt x="1116825" y="1080646"/>
                                <a:pt x="1150748" y="1000150"/>
                              </a:cubicBezTo>
                              <a:lnTo>
                                <a:pt x="1490924" y="1000150"/>
                              </a:lnTo>
                              <a:cubicBezTo>
                                <a:pt x="1457000" y="1163173"/>
                                <a:pt x="1374926" y="1295980"/>
                                <a:pt x="1244547" y="1398649"/>
                              </a:cubicBezTo>
                              <a:cubicBezTo>
                                <a:pt x="1114245" y="1501319"/>
                                <a:pt x="956821" y="1552614"/>
                                <a:pt x="772507" y="1552614"/>
                              </a:cubicBezTo>
                              <a:cubicBezTo>
                                <a:pt x="626260" y="1552614"/>
                                <a:pt x="494317" y="1519823"/>
                                <a:pt x="376756" y="1454161"/>
                              </a:cubicBezTo>
                              <a:cubicBezTo>
                                <a:pt x="259118" y="1388499"/>
                                <a:pt x="166961" y="1296448"/>
                                <a:pt x="100208" y="1177929"/>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Kombinationstegning 6"/>
                      <wps:cNvSpPr/>
                      <wps:spPr>
                        <a:xfrm>
                          <a:off x="2088027" y="347905"/>
                          <a:ext cx="756561" cy="2181358"/>
                        </a:xfrm>
                        <a:custGeom>
                          <a:avLst/>
                          <a:gdLst>
                            <a:gd name="connsiteX0" fmla="*/ 756561 w 756561"/>
                            <a:gd name="connsiteY0" fmla="*/ 968373 h 2181358"/>
                            <a:gd name="connsiteX1" fmla="*/ 336970 w 756561"/>
                            <a:gd name="connsiteY1" fmla="*/ 968373 h 2181358"/>
                            <a:gd name="connsiteX2" fmla="*/ 336970 w 756561"/>
                            <a:gd name="connsiteY2" fmla="*/ 2181358 h 2181358"/>
                            <a:gd name="connsiteX3" fmla="*/ 0 w 756561"/>
                            <a:gd name="connsiteY3" fmla="*/ 2181358 h 2181358"/>
                            <a:gd name="connsiteX4" fmla="*/ 0 w 756561"/>
                            <a:gd name="connsiteY4" fmla="*/ 549263 h 2181358"/>
                            <a:gd name="connsiteX5" fmla="*/ 141479 w 756561"/>
                            <a:gd name="connsiteY5" fmla="*/ 144440 h 2181358"/>
                            <a:gd name="connsiteX6" fmla="*/ 505494 w 756561"/>
                            <a:gd name="connsiteY6" fmla="*/ 0 h 2181358"/>
                            <a:gd name="connsiteX7" fmla="*/ 693013 w 756561"/>
                            <a:gd name="connsiteY7" fmla="*/ 22252 h 2181358"/>
                            <a:gd name="connsiteX8" fmla="*/ 693013 w 756561"/>
                            <a:gd name="connsiteY8" fmla="*/ 295361 h 2181358"/>
                            <a:gd name="connsiteX9" fmla="*/ 603983 w 756561"/>
                            <a:gd name="connsiteY9" fmla="*/ 289036 h 2181358"/>
                            <a:gd name="connsiteX10" fmla="*/ 336970 w 756561"/>
                            <a:gd name="connsiteY10" fmla="*/ 546218 h 2181358"/>
                            <a:gd name="connsiteX11" fmla="*/ 336970 w 756561"/>
                            <a:gd name="connsiteY11" fmla="*/ 692298 h 2181358"/>
                            <a:gd name="connsiteX12" fmla="*/ 756561 w 756561"/>
                            <a:gd name="connsiteY12" fmla="*/ 692298 h 2181358"/>
                            <a:gd name="connsiteX13" fmla="*/ 756561 w 756561"/>
                            <a:gd name="connsiteY13" fmla="*/ 968530 h 2181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56561" h="2181358">
                              <a:moveTo>
                                <a:pt x="756561" y="968373"/>
                              </a:moveTo>
                              <a:lnTo>
                                <a:pt x="336970" y="968373"/>
                              </a:lnTo>
                              <a:lnTo>
                                <a:pt x="336970" y="2181358"/>
                              </a:lnTo>
                              <a:lnTo>
                                <a:pt x="0" y="2181358"/>
                              </a:lnTo>
                              <a:lnTo>
                                <a:pt x="0" y="549263"/>
                              </a:lnTo>
                              <a:cubicBezTo>
                                <a:pt x="0" y="375700"/>
                                <a:pt x="47134" y="240708"/>
                                <a:pt x="141479" y="144440"/>
                              </a:cubicBezTo>
                              <a:cubicBezTo>
                                <a:pt x="235824" y="48095"/>
                                <a:pt x="357137" y="0"/>
                                <a:pt x="505494" y="0"/>
                              </a:cubicBezTo>
                              <a:cubicBezTo>
                                <a:pt x="571231" y="0"/>
                                <a:pt x="633686" y="7417"/>
                                <a:pt x="693013" y="22252"/>
                              </a:cubicBezTo>
                              <a:lnTo>
                                <a:pt x="693013" y="295361"/>
                              </a:lnTo>
                              <a:cubicBezTo>
                                <a:pt x="663310" y="291144"/>
                                <a:pt x="633686" y="289036"/>
                                <a:pt x="603983" y="289036"/>
                              </a:cubicBezTo>
                              <a:cubicBezTo>
                                <a:pt x="425922" y="289036"/>
                                <a:pt x="336970" y="374764"/>
                                <a:pt x="336970" y="546218"/>
                              </a:cubicBezTo>
                              <a:lnTo>
                                <a:pt x="336970" y="692298"/>
                              </a:lnTo>
                              <a:lnTo>
                                <a:pt x="756561" y="692298"/>
                              </a:lnTo>
                              <a:lnTo>
                                <a:pt x="756561" y="968530"/>
                              </a:ln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Kombinationstegning 7"/>
                      <wps:cNvSpPr/>
                      <wps:spPr>
                        <a:xfrm>
                          <a:off x="3047818" y="1039968"/>
                          <a:ext cx="1309814" cy="1520915"/>
                        </a:xfrm>
                        <a:custGeom>
                          <a:avLst/>
                          <a:gdLst>
                            <a:gd name="connsiteX0" fmla="*/ 156 w 1309814"/>
                            <a:gd name="connsiteY0" fmla="*/ 866953 h 1520915"/>
                            <a:gd name="connsiteX1" fmla="*/ 156 w 1309814"/>
                            <a:gd name="connsiteY1" fmla="*/ 78 h 1520915"/>
                            <a:gd name="connsiteX2" fmla="*/ 333922 w 1309814"/>
                            <a:gd name="connsiteY2" fmla="*/ 78 h 1520915"/>
                            <a:gd name="connsiteX3" fmla="*/ 333922 w 1309814"/>
                            <a:gd name="connsiteY3" fmla="*/ 841500 h 1520915"/>
                            <a:gd name="connsiteX4" fmla="*/ 416542 w 1309814"/>
                            <a:gd name="connsiteY4" fmla="*/ 1119372 h 1520915"/>
                            <a:gd name="connsiteX5" fmla="*/ 661356 w 1309814"/>
                            <a:gd name="connsiteY5" fmla="*/ 1216186 h 1520915"/>
                            <a:gd name="connsiteX6" fmla="*/ 896555 w 1309814"/>
                            <a:gd name="connsiteY6" fmla="*/ 1117732 h 1520915"/>
                            <a:gd name="connsiteX7" fmla="*/ 976049 w 1309814"/>
                            <a:gd name="connsiteY7" fmla="*/ 844624 h 1520915"/>
                            <a:gd name="connsiteX8" fmla="*/ 976049 w 1309814"/>
                            <a:gd name="connsiteY8" fmla="*/ 0 h 1520915"/>
                            <a:gd name="connsiteX9" fmla="*/ 1309815 w 1309814"/>
                            <a:gd name="connsiteY9" fmla="*/ 0 h 1520915"/>
                            <a:gd name="connsiteX10" fmla="*/ 1309815 w 1309814"/>
                            <a:gd name="connsiteY10" fmla="*/ 869998 h 1520915"/>
                            <a:gd name="connsiteX11" fmla="*/ 1228757 w 1309814"/>
                            <a:gd name="connsiteY11" fmla="*/ 1203381 h 1520915"/>
                            <a:gd name="connsiteX12" fmla="*/ 1001453 w 1309814"/>
                            <a:gd name="connsiteY12" fmla="*/ 1436750 h 1520915"/>
                            <a:gd name="connsiteX13" fmla="*/ 661278 w 1309814"/>
                            <a:gd name="connsiteY13" fmla="*/ 1520916 h 1520915"/>
                            <a:gd name="connsiteX14" fmla="*/ 178060 w 1309814"/>
                            <a:gd name="connsiteY14" fmla="*/ 1339936 h 1520915"/>
                            <a:gd name="connsiteX15" fmla="*/ 0 w 1309814"/>
                            <a:gd name="connsiteY15" fmla="*/ 866797 h 1520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09814" h="1520915">
                              <a:moveTo>
                                <a:pt x="156" y="866953"/>
                              </a:moveTo>
                              <a:lnTo>
                                <a:pt x="156" y="78"/>
                              </a:lnTo>
                              <a:lnTo>
                                <a:pt x="333922" y="78"/>
                              </a:lnTo>
                              <a:lnTo>
                                <a:pt x="333922" y="841500"/>
                              </a:lnTo>
                              <a:cubicBezTo>
                                <a:pt x="333922" y="962127"/>
                                <a:pt x="361514" y="1054803"/>
                                <a:pt x="416542" y="1119372"/>
                              </a:cubicBezTo>
                              <a:cubicBezTo>
                                <a:pt x="471649" y="1183941"/>
                                <a:pt x="553253" y="1216186"/>
                                <a:pt x="661356" y="1216186"/>
                              </a:cubicBezTo>
                              <a:cubicBezTo>
                                <a:pt x="769458" y="1216186"/>
                                <a:pt x="843637" y="1183394"/>
                                <a:pt x="896555" y="1117732"/>
                              </a:cubicBezTo>
                              <a:cubicBezTo>
                                <a:pt x="949551" y="1052071"/>
                                <a:pt x="976049" y="961112"/>
                                <a:pt x="976049" y="844624"/>
                              </a:cubicBezTo>
                              <a:lnTo>
                                <a:pt x="976049" y="0"/>
                              </a:lnTo>
                              <a:lnTo>
                                <a:pt x="1309815" y="0"/>
                              </a:lnTo>
                              <a:lnTo>
                                <a:pt x="1309815" y="869998"/>
                              </a:lnTo>
                              <a:cubicBezTo>
                                <a:pt x="1309815" y="992733"/>
                                <a:pt x="1282770" y="1103913"/>
                                <a:pt x="1228757" y="1203381"/>
                              </a:cubicBezTo>
                              <a:cubicBezTo>
                                <a:pt x="1174745" y="1302850"/>
                                <a:pt x="1098925" y="1380692"/>
                                <a:pt x="1001453" y="1436750"/>
                              </a:cubicBezTo>
                              <a:cubicBezTo>
                                <a:pt x="903981" y="1492886"/>
                                <a:pt x="790563" y="1520916"/>
                                <a:pt x="661278" y="1520916"/>
                              </a:cubicBezTo>
                              <a:cubicBezTo>
                                <a:pt x="457814" y="1520916"/>
                                <a:pt x="296793" y="1460563"/>
                                <a:pt x="178060" y="1339936"/>
                              </a:cubicBezTo>
                              <a:cubicBezTo>
                                <a:pt x="59405" y="1219309"/>
                                <a:pt x="0" y="1061596"/>
                                <a:pt x="0" y="866797"/>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6EE4DA" id="Group 4" o:spid="_x0000_s1026" style="position:absolute;margin-left:28.9pt;margin-top:28.65pt;width:66.9pt;height:41.1pt;z-index:-251658240;mso-position-horizontal-relative:page;mso-position-vertical-relative:page;mso-width-relative:margin;mso-height-relative:margin" coordsize="46977,2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">
              <o:lock v:ext="edit" aspectratio="t"/>
              <v:shape id="Kombinationstegning 5" o:spid="_x0000_s1027" style="position:absolute;left:3396;top:10083;width:14909;height:15526;visibility:visible;mso-wrap-style:square;v-text-anchor:middle" coordsize="1490923,155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" path="m100130,1178007c33377,1059488,,926135,,777947,,629759,33377,496406,100130,377887,166883,259368,259040,166692,376678,100015,494317,33338,626260,,772429,v184392,,341738,51842,472040,155605c1374770,259290,1456922,391628,1490845,552542r-340175,c1118857,474232,1070629,412865,1006065,368361,941422,323936,864586,301685,775633,301685v-127174,,-232619,44425,-316334,133353c375584,523966,333766,638269,333766,777947v,139677,41818,254058,125533,342908c543014,1209784,648459,1254209,775633,1254209v86920,,162662,-22252,227305,-66677c1067581,1143107,1116825,1080646,1150748,1000150r340176,c1457000,1163173,1374926,1295980,1244547,1398649v-130302,102670,-287726,153965,-472040,153965c626260,1552614,494317,1519823,376756,1454161,259118,1388499,166961,1296448,100208,1177929r-78,78xe" filled="f" stroked="f" strokeweight=".21703mm">
                <v:stroke joinstyle="miter"/>
                <v:path arrowok="t" o:connecttype="custom" o:connectlocs="100130,1178007;0,777947;100130,377887;376678,100015;772429,0;1244469,155605;1490845,552542;1150670,552542;1006065,368361;775633,301685;459299,435038;333766,777947;459299,1120855;775633,1254209;1002938,1187532;1150748,1000150;1490924,1000150;1244547,1398649;772507,1552614;376756,1454161;100208,1177929" o:connectangles="0,0,0,0,0,0,0,0,0,0,0,0,0,0,0,0,0,0,0,0,0"/>
              </v:shape>
              <v:shape id="Kombinationstegning 6" o:spid="_x0000_s1028" style="position:absolute;left:20880;top:3479;width:7565;height:21813;visibility:visible;mso-wrap-style:square;v-text-anchor:middle" coordsize="756561,218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" path="m756561,968373r-419591,l336970,2181358,,2181358,,549263c,375700,47134,240708,141479,144440,235824,48095,357137,,505494,v65737,,128192,7417,187519,22252l693013,295361v-29703,-4217,-59327,-6325,-89030,-6325c425922,289036,336970,374764,336970,546218r,146080l756561,692298r,276232l756561,968373xe" filled="f" stroked="f" strokeweight=".21703mm">
                <v:stroke joinstyle="miter"/>
                <v:path arrowok="t" o:connecttype="custom" o:connectlocs="756561,968373;336970,968373;336970,2181358;0,2181358;0,549263;141479,144440;505494,0;693013,22252;693013,295361;603983,289036;336970,546218;336970,692298;756561,692298;756561,968530" o:connectangles="0,0,0,0,0,0,0,0,0,0,0,0,0,0"/>
              </v:shape>
              <v:shape id="Kombinationstegning 7" o:spid="_x0000_s1029" style="position:absolute;left:30478;top:10399;width:13098;height:15209;visibility:visible;mso-wrap-style:square;v-text-anchor:middle" coordsize="1309814,152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" path="m156,866953l156,78r333766,l333922,841500v,120627,27592,213303,82620,277872c471649,1183941,553253,1216186,661356,1216186v108102,,182281,-32792,235199,-98454c949551,1052071,976049,961112,976049,844624l976049,r333766,l1309815,869998v,122735,-27045,233915,-81058,333383c1174745,1302850,1098925,1380692,1001453,1436750v-97472,56136,-210890,84166,-340175,84166c457814,1520916,296793,1460563,178060,1339936,59405,1219309,,1061596,,866797r156,156xe" filled="f" stroked="f" strokeweight=".21703mm">
                <v:stroke joinstyle="miter"/>
                <v:path arrowok="t" o:connecttype="custom" o:connectlocs="156,866953;156,78;333922,78;333922,841500;416542,1119372;661356,1216186;896555,1117732;976049,844624;976049,0;1309815,0;1309815,869998;1228757,1203381;1001453,1436750;661278,1520916;178060,1339936;0,866797" o:connectangles="0,0,0,0,0,0,0,0,0,0,0,0,0,0,0,0"/>
              </v:shape>
              <w10:wrap anchorx="page" anchory="page"/>
            </v:group>
          </w:pict>
        </mc:Fallback>
      </mc:AlternateContent>
    </w:r>
    <w:r w:rsidR="00234E42" w:rsidRPr="00234E42">
      <w:t xml:space="preserve">Pædagogisk </w:t>
    </w:r>
    <w:r w:rsidR="00234E42" w:rsidRPr="00A64D1A">
      <w:t>vejledning</w:t>
    </w:r>
    <w:r w:rsidR="00332E8D" w:rsidRPr="00A64D1A">
      <w:tab/>
    </w:r>
    <w:sdt>
      <w:sdtPr>
        <w:rPr>
          <w:rStyle w:val="Sidetal"/>
        </w:rPr>
        <w:id w:val="-1713573590"/>
        <w:docPartObj>
          <w:docPartGallery w:val="Page Numbers (Top of Page)"/>
          <w:docPartUnique/>
        </w:docPartObj>
      </w:sdtPr>
      <w:sdtEndPr>
        <w:rPr>
          <w:rStyle w:val="Sidetal"/>
        </w:rPr>
      </w:sdtEndPr>
      <w:sdtContent>
        <w:r w:rsidR="00332E8D" w:rsidRPr="00A64D1A">
          <w:rPr>
            <w:rStyle w:val="Sidetal"/>
          </w:rPr>
          <w:fldChar w:fldCharType="begin"/>
        </w:r>
        <w:r w:rsidR="00332E8D" w:rsidRPr="00A64D1A">
          <w:rPr>
            <w:rStyle w:val="Sidetal"/>
          </w:rPr>
          <w:instrText xml:space="preserve"> PAGE </w:instrText>
        </w:r>
        <w:r w:rsidR="00332E8D" w:rsidRPr="00A64D1A">
          <w:rPr>
            <w:rStyle w:val="Sidetal"/>
          </w:rPr>
          <w:fldChar w:fldCharType="separate"/>
        </w:r>
        <w:r w:rsidR="00730A35">
          <w:rPr>
            <w:rStyle w:val="Sidetal"/>
            <w:noProof/>
          </w:rPr>
          <w:t>1</w:t>
        </w:r>
        <w:r w:rsidR="00332E8D" w:rsidRPr="00A64D1A">
          <w:rPr>
            <w:rStyle w:val="Sidetal"/>
          </w:rPr>
          <w:fldChar w:fldCharType="end"/>
        </w:r>
        <w:r w:rsidR="00332E8D" w:rsidRPr="00A64D1A">
          <w:rPr>
            <w:rStyle w:val="Sidetal"/>
          </w:rPr>
          <w:t>/</w:t>
        </w:r>
        <w:r w:rsidR="00332E8D" w:rsidRPr="00A64D1A">
          <w:fldChar w:fldCharType="begin"/>
        </w:r>
        <w:r w:rsidR="00332E8D" w:rsidRPr="00A64D1A">
          <w:instrText>NUMPAGES \ * arabisk \ * MERGEFORMAT</w:instrText>
        </w:r>
        <w:r w:rsidR="00332E8D" w:rsidRPr="00A64D1A">
          <w:fldChar w:fldCharType="separate"/>
        </w:r>
        <w:r w:rsidR="00730A35">
          <w:rPr>
            <w:noProof/>
          </w:rPr>
          <w:t>1</w:t>
        </w:r>
        <w:r w:rsidR="00332E8D" w:rsidRPr="00A64D1A">
          <w:fldChar w:fldCharType="end"/>
        </w:r>
      </w:sdtContent>
    </w:sdt>
  </w:p>
  <w:p w14:paraId="063FC3BE" w14:textId="29A33B2B" w:rsidR="00234E42" w:rsidRPr="00A64D1A" w:rsidRDefault="00234E42" w:rsidP="00A64D1A">
    <w:pPr>
      <w:pStyle w:val="Sidehoved"/>
    </w:pPr>
    <w:r w:rsidRPr="00A64D1A">
      <w:t xml:space="preserve">Udarbejdet af </w:t>
    </w:r>
    <w:r w:rsidR="00705344">
      <w:t>Marlene Muhlig</w:t>
    </w:r>
    <w:r w:rsidR="00C239EC">
      <w:t xml:space="preserve"> &amp; </w:t>
    </w:r>
    <w:r w:rsidR="00F90970">
      <w:t>Karen Mikkelsen</w:t>
    </w:r>
    <w:r w:rsidR="004304AD">
      <w:t xml:space="preserve"> CFU/KP</w:t>
    </w:r>
  </w:p>
  <w:p w14:paraId="5744F7CF" w14:textId="63688AD9" w:rsidR="00234E42" w:rsidRPr="00A64D1A" w:rsidRDefault="000D5D89" w:rsidP="00A64D1A">
    <w:pPr>
      <w:pStyle w:val="Sidehoved"/>
    </w:pPr>
    <w:r>
      <w:t>20</w:t>
    </w:r>
    <w:r w:rsidR="00597A29">
      <w:t>.</w:t>
    </w:r>
    <w:r w:rsidR="005A5007">
      <w:t>0</w:t>
    </w:r>
    <w:r w:rsidR="001621E0">
      <w:t>6</w:t>
    </w:r>
    <w:r w:rsidR="00597A29">
      <w:t>.202</w:t>
    </w:r>
    <w:r w:rsidR="005A5007">
      <w:t>4</w:t>
    </w:r>
  </w:p>
  <w:p w14:paraId="0BE3AB5A" w14:textId="77777777" w:rsidR="00CA4151" w:rsidRPr="00234E42" w:rsidRDefault="00CA4151" w:rsidP="00234E42">
    <w:pPr>
      <w:pStyle w:val="Sidehoved"/>
      <w:spacing w:line="202" w:lineRule="exact"/>
      <w:rPr>
        <w:szCs w:val="16"/>
      </w:rPr>
    </w:pPr>
  </w:p>
  <w:p w14:paraId="3831456E" w14:textId="77777777" w:rsidR="00E07C48" w:rsidRDefault="00E07C48"/>
  <w:p w14:paraId="55416D78" w14:textId="77777777" w:rsidR="00E07C48" w:rsidRDefault="00E07C48" w:rsidP="0055080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D86EA" w14:textId="77777777" w:rsidR="000D5D89" w:rsidRDefault="000D5D8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2A8DDCE"/>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21FC0ACE"/>
    <w:multiLevelType w:val="hybridMultilevel"/>
    <w:tmpl w:val="9E243B78"/>
    <w:lvl w:ilvl="0" w:tplc="0406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ED85B8E"/>
    <w:multiLevelType w:val="hybridMultilevel"/>
    <w:tmpl w:val="43C4164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44135B4"/>
    <w:multiLevelType w:val="hybridMultilevel"/>
    <w:tmpl w:val="88ACD8DE"/>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6DC56019"/>
    <w:multiLevelType w:val="hybridMultilevel"/>
    <w:tmpl w:val="7690F1A2"/>
    <w:lvl w:ilvl="0" w:tplc="456EE7D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1219"/>
  <w:hyphenationZone w:val="425"/>
  <w:drawingGridHorizontalSpacing w:val="2688"/>
  <w:drawingGridVerticalSpacing w:val="6"/>
  <w:doNotUseMarginsForDrawingGridOrigin/>
  <w:drawingGridHorizontalOrigin w:val="680"/>
  <w:drawingGridVerticalOrigin w:val="6"/>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E1B"/>
    <w:rsid w:val="000005E1"/>
    <w:rsid w:val="00000BDD"/>
    <w:rsid w:val="00001107"/>
    <w:rsid w:val="000011F6"/>
    <w:rsid w:val="0000374B"/>
    <w:rsid w:val="00004ADC"/>
    <w:rsid w:val="00004DC1"/>
    <w:rsid w:val="00005ADD"/>
    <w:rsid w:val="00006001"/>
    <w:rsid w:val="00006C29"/>
    <w:rsid w:val="00006F78"/>
    <w:rsid w:val="000071E2"/>
    <w:rsid w:val="00010007"/>
    <w:rsid w:val="0001179A"/>
    <w:rsid w:val="000120BB"/>
    <w:rsid w:val="000123A1"/>
    <w:rsid w:val="000125E7"/>
    <w:rsid w:val="00012645"/>
    <w:rsid w:val="00012999"/>
    <w:rsid w:val="00012C99"/>
    <w:rsid w:val="000133A2"/>
    <w:rsid w:val="000141D3"/>
    <w:rsid w:val="00015BEF"/>
    <w:rsid w:val="0001636E"/>
    <w:rsid w:val="00020740"/>
    <w:rsid w:val="00020B6C"/>
    <w:rsid w:val="00020BCA"/>
    <w:rsid w:val="00021CBE"/>
    <w:rsid w:val="000224C9"/>
    <w:rsid w:val="000235D5"/>
    <w:rsid w:val="0002418D"/>
    <w:rsid w:val="00026367"/>
    <w:rsid w:val="00027495"/>
    <w:rsid w:val="000278AC"/>
    <w:rsid w:val="000278F8"/>
    <w:rsid w:val="0003169F"/>
    <w:rsid w:val="00031C26"/>
    <w:rsid w:val="00032E25"/>
    <w:rsid w:val="0003306C"/>
    <w:rsid w:val="00033160"/>
    <w:rsid w:val="000367E1"/>
    <w:rsid w:val="0004007D"/>
    <w:rsid w:val="00040096"/>
    <w:rsid w:val="0004099C"/>
    <w:rsid w:val="00040AF0"/>
    <w:rsid w:val="00041561"/>
    <w:rsid w:val="00041724"/>
    <w:rsid w:val="00041A7E"/>
    <w:rsid w:val="00041B5E"/>
    <w:rsid w:val="00042690"/>
    <w:rsid w:val="000427D0"/>
    <w:rsid w:val="00043798"/>
    <w:rsid w:val="000438E9"/>
    <w:rsid w:val="00043BBC"/>
    <w:rsid w:val="00044B89"/>
    <w:rsid w:val="00044E59"/>
    <w:rsid w:val="00044F5A"/>
    <w:rsid w:val="00045D1E"/>
    <w:rsid w:val="000465D2"/>
    <w:rsid w:val="00046C2D"/>
    <w:rsid w:val="000506EA"/>
    <w:rsid w:val="00050BD9"/>
    <w:rsid w:val="00051003"/>
    <w:rsid w:val="00052941"/>
    <w:rsid w:val="00055C92"/>
    <w:rsid w:val="00055DC7"/>
    <w:rsid w:val="0005746E"/>
    <w:rsid w:val="00057B67"/>
    <w:rsid w:val="00057FF8"/>
    <w:rsid w:val="000604AF"/>
    <w:rsid w:val="00062DB5"/>
    <w:rsid w:val="00063679"/>
    <w:rsid w:val="000641CA"/>
    <w:rsid w:val="00064341"/>
    <w:rsid w:val="00064AD2"/>
    <w:rsid w:val="0006506D"/>
    <w:rsid w:val="00065E1E"/>
    <w:rsid w:val="00067437"/>
    <w:rsid w:val="00067F5F"/>
    <w:rsid w:val="00070425"/>
    <w:rsid w:val="00071640"/>
    <w:rsid w:val="00071764"/>
    <w:rsid w:val="000727AC"/>
    <w:rsid w:val="00072EB2"/>
    <w:rsid w:val="00073067"/>
    <w:rsid w:val="000731CA"/>
    <w:rsid w:val="00073770"/>
    <w:rsid w:val="00074F5C"/>
    <w:rsid w:val="00074F88"/>
    <w:rsid w:val="00075CE7"/>
    <w:rsid w:val="000774F4"/>
    <w:rsid w:val="000803DC"/>
    <w:rsid w:val="00080AD9"/>
    <w:rsid w:val="00081446"/>
    <w:rsid w:val="000824CF"/>
    <w:rsid w:val="00082904"/>
    <w:rsid w:val="00083F05"/>
    <w:rsid w:val="00085AC2"/>
    <w:rsid w:val="00085E5B"/>
    <w:rsid w:val="00086D5D"/>
    <w:rsid w:val="0008700B"/>
    <w:rsid w:val="000901F6"/>
    <w:rsid w:val="000908F1"/>
    <w:rsid w:val="00091A16"/>
    <w:rsid w:val="00092D83"/>
    <w:rsid w:val="00093036"/>
    <w:rsid w:val="000939DA"/>
    <w:rsid w:val="00094323"/>
    <w:rsid w:val="00095BBC"/>
    <w:rsid w:val="00096FE5"/>
    <w:rsid w:val="000A0E2B"/>
    <w:rsid w:val="000A35FE"/>
    <w:rsid w:val="000A42B0"/>
    <w:rsid w:val="000A567A"/>
    <w:rsid w:val="000A7542"/>
    <w:rsid w:val="000A79A7"/>
    <w:rsid w:val="000B288D"/>
    <w:rsid w:val="000B34D1"/>
    <w:rsid w:val="000B3ACF"/>
    <w:rsid w:val="000B41A1"/>
    <w:rsid w:val="000B48EE"/>
    <w:rsid w:val="000B545A"/>
    <w:rsid w:val="000B57D8"/>
    <w:rsid w:val="000B6222"/>
    <w:rsid w:val="000B6AB8"/>
    <w:rsid w:val="000B6FC5"/>
    <w:rsid w:val="000B7453"/>
    <w:rsid w:val="000C17DC"/>
    <w:rsid w:val="000C1B4B"/>
    <w:rsid w:val="000C1BDC"/>
    <w:rsid w:val="000C27FA"/>
    <w:rsid w:val="000C2A8C"/>
    <w:rsid w:val="000C3093"/>
    <w:rsid w:val="000C3641"/>
    <w:rsid w:val="000C3DC0"/>
    <w:rsid w:val="000C447C"/>
    <w:rsid w:val="000C46FB"/>
    <w:rsid w:val="000C5691"/>
    <w:rsid w:val="000C56C0"/>
    <w:rsid w:val="000C6EAB"/>
    <w:rsid w:val="000C782E"/>
    <w:rsid w:val="000C7D4F"/>
    <w:rsid w:val="000C7F2E"/>
    <w:rsid w:val="000D0842"/>
    <w:rsid w:val="000D3730"/>
    <w:rsid w:val="000D3909"/>
    <w:rsid w:val="000D4771"/>
    <w:rsid w:val="000D5D89"/>
    <w:rsid w:val="000D6BED"/>
    <w:rsid w:val="000D6DD1"/>
    <w:rsid w:val="000E1CC7"/>
    <w:rsid w:val="000E2011"/>
    <w:rsid w:val="000E3A72"/>
    <w:rsid w:val="000E3AB2"/>
    <w:rsid w:val="000E3B44"/>
    <w:rsid w:val="000E4394"/>
    <w:rsid w:val="000E5AA1"/>
    <w:rsid w:val="000E5B2D"/>
    <w:rsid w:val="000E6349"/>
    <w:rsid w:val="000E693A"/>
    <w:rsid w:val="000E6E2F"/>
    <w:rsid w:val="000E7327"/>
    <w:rsid w:val="000E7B9C"/>
    <w:rsid w:val="000F026D"/>
    <w:rsid w:val="000F085A"/>
    <w:rsid w:val="000F1B00"/>
    <w:rsid w:val="000F2902"/>
    <w:rsid w:val="000F52A5"/>
    <w:rsid w:val="000F6ABA"/>
    <w:rsid w:val="000F74B5"/>
    <w:rsid w:val="000F7A40"/>
    <w:rsid w:val="001009AB"/>
    <w:rsid w:val="00101958"/>
    <w:rsid w:val="00102197"/>
    <w:rsid w:val="0010274F"/>
    <w:rsid w:val="00102EC5"/>
    <w:rsid w:val="00102EE1"/>
    <w:rsid w:val="0010358F"/>
    <w:rsid w:val="00104C27"/>
    <w:rsid w:val="00106776"/>
    <w:rsid w:val="0010700E"/>
    <w:rsid w:val="00107C32"/>
    <w:rsid w:val="00107CDE"/>
    <w:rsid w:val="00110301"/>
    <w:rsid w:val="00110B62"/>
    <w:rsid w:val="00110C0B"/>
    <w:rsid w:val="001112C9"/>
    <w:rsid w:val="001121B8"/>
    <w:rsid w:val="001126DF"/>
    <w:rsid w:val="001128CE"/>
    <w:rsid w:val="00112D58"/>
    <w:rsid w:val="001142CF"/>
    <w:rsid w:val="001147B5"/>
    <w:rsid w:val="00114815"/>
    <w:rsid w:val="00114B93"/>
    <w:rsid w:val="001159C2"/>
    <w:rsid w:val="00116FB8"/>
    <w:rsid w:val="00117415"/>
    <w:rsid w:val="00117C8D"/>
    <w:rsid w:val="0012165E"/>
    <w:rsid w:val="0012198E"/>
    <w:rsid w:val="00122B11"/>
    <w:rsid w:val="00124220"/>
    <w:rsid w:val="00124BF2"/>
    <w:rsid w:val="00124D35"/>
    <w:rsid w:val="00125761"/>
    <w:rsid w:val="00130845"/>
    <w:rsid w:val="001324DB"/>
    <w:rsid w:val="00132E29"/>
    <w:rsid w:val="001343AC"/>
    <w:rsid w:val="00134D18"/>
    <w:rsid w:val="00135024"/>
    <w:rsid w:val="00136BEB"/>
    <w:rsid w:val="0013757D"/>
    <w:rsid w:val="001378A6"/>
    <w:rsid w:val="00137D8A"/>
    <w:rsid w:val="001400F2"/>
    <w:rsid w:val="00140914"/>
    <w:rsid w:val="00142810"/>
    <w:rsid w:val="00142A94"/>
    <w:rsid w:val="001431AC"/>
    <w:rsid w:val="001438B5"/>
    <w:rsid w:val="00144B79"/>
    <w:rsid w:val="001454B5"/>
    <w:rsid w:val="00147223"/>
    <w:rsid w:val="001476F0"/>
    <w:rsid w:val="00147A0D"/>
    <w:rsid w:val="00152D6B"/>
    <w:rsid w:val="00153C82"/>
    <w:rsid w:val="00153E1B"/>
    <w:rsid w:val="0015538F"/>
    <w:rsid w:val="0015695F"/>
    <w:rsid w:val="001600E4"/>
    <w:rsid w:val="0016072D"/>
    <w:rsid w:val="001607F7"/>
    <w:rsid w:val="001608FD"/>
    <w:rsid w:val="00161F43"/>
    <w:rsid w:val="001621E0"/>
    <w:rsid w:val="00163451"/>
    <w:rsid w:val="00163AA9"/>
    <w:rsid w:val="0016509A"/>
    <w:rsid w:val="00165269"/>
    <w:rsid w:val="00165EF7"/>
    <w:rsid w:val="00166445"/>
    <w:rsid w:val="001666DB"/>
    <w:rsid w:val="00167341"/>
    <w:rsid w:val="001704C2"/>
    <w:rsid w:val="00170D4E"/>
    <w:rsid w:val="00170DA3"/>
    <w:rsid w:val="001717D5"/>
    <w:rsid w:val="00172274"/>
    <w:rsid w:val="001737C1"/>
    <w:rsid w:val="00174397"/>
    <w:rsid w:val="00176D50"/>
    <w:rsid w:val="00177318"/>
    <w:rsid w:val="00177E3D"/>
    <w:rsid w:val="00180AF0"/>
    <w:rsid w:val="00180BE2"/>
    <w:rsid w:val="00180C6C"/>
    <w:rsid w:val="00181060"/>
    <w:rsid w:val="0018168D"/>
    <w:rsid w:val="00181B25"/>
    <w:rsid w:val="001830C7"/>
    <w:rsid w:val="00183DC1"/>
    <w:rsid w:val="001841D9"/>
    <w:rsid w:val="00187B88"/>
    <w:rsid w:val="001909A4"/>
    <w:rsid w:val="00191105"/>
    <w:rsid w:val="001927BD"/>
    <w:rsid w:val="001935B3"/>
    <w:rsid w:val="00193850"/>
    <w:rsid w:val="00193B29"/>
    <w:rsid w:val="00193D19"/>
    <w:rsid w:val="0019502E"/>
    <w:rsid w:val="00195095"/>
    <w:rsid w:val="00195B2E"/>
    <w:rsid w:val="001960C7"/>
    <w:rsid w:val="001972FA"/>
    <w:rsid w:val="001977CB"/>
    <w:rsid w:val="00197BAD"/>
    <w:rsid w:val="001A06AB"/>
    <w:rsid w:val="001A0F06"/>
    <w:rsid w:val="001A227F"/>
    <w:rsid w:val="001A2BAD"/>
    <w:rsid w:val="001A3162"/>
    <w:rsid w:val="001A3457"/>
    <w:rsid w:val="001A35FF"/>
    <w:rsid w:val="001A397D"/>
    <w:rsid w:val="001A3FAF"/>
    <w:rsid w:val="001A43A4"/>
    <w:rsid w:val="001A4FCF"/>
    <w:rsid w:val="001A65D5"/>
    <w:rsid w:val="001A65EF"/>
    <w:rsid w:val="001A71C9"/>
    <w:rsid w:val="001A7E5A"/>
    <w:rsid w:val="001B13FF"/>
    <w:rsid w:val="001B3A14"/>
    <w:rsid w:val="001B44D7"/>
    <w:rsid w:val="001B4839"/>
    <w:rsid w:val="001B48E1"/>
    <w:rsid w:val="001B545F"/>
    <w:rsid w:val="001B561C"/>
    <w:rsid w:val="001B5805"/>
    <w:rsid w:val="001B62B0"/>
    <w:rsid w:val="001B6B6F"/>
    <w:rsid w:val="001B6F1B"/>
    <w:rsid w:val="001B7B06"/>
    <w:rsid w:val="001B7DEC"/>
    <w:rsid w:val="001C0F2D"/>
    <w:rsid w:val="001C124C"/>
    <w:rsid w:val="001C1690"/>
    <w:rsid w:val="001C1987"/>
    <w:rsid w:val="001C1BB9"/>
    <w:rsid w:val="001C3462"/>
    <w:rsid w:val="001C38B2"/>
    <w:rsid w:val="001C5A56"/>
    <w:rsid w:val="001C6D20"/>
    <w:rsid w:val="001C7364"/>
    <w:rsid w:val="001C7553"/>
    <w:rsid w:val="001D03EF"/>
    <w:rsid w:val="001D04E3"/>
    <w:rsid w:val="001D215E"/>
    <w:rsid w:val="001D22DF"/>
    <w:rsid w:val="001D3093"/>
    <w:rsid w:val="001D3A41"/>
    <w:rsid w:val="001D3C5A"/>
    <w:rsid w:val="001D3FFF"/>
    <w:rsid w:val="001D4751"/>
    <w:rsid w:val="001D6B8B"/>
    <w:rsid w:val="001D6BA7"/>
    <w:rsid w:val="001D7470"/>
    <w:rsid w:val="001D783A"/>
    <w:rsid w:val="001E0B6C"/>
    <w:rsid w:val="001E0C9A"/>
    <w:rsid w:val="001E16B5"/>
    <w:rsid w:val="001E3109"/>
    <w:rsid w:val="001E32A4"/>
    <w:rsid w:val="001E4648"/>
    <w:rsid w:val="001E4A13"/>
    <w:rsid w:val="001E6B3A"/>
    <w:rsid w:val="001E6E4C"/>
    <w:rsid w:val="001E751C"/>
    <w:rsid w:val="001F2621"/>
    <w:rsid w:val="001F28F9"/>
    <w:rsid w:val="00200A3B"/>
    <w:rsid w:val="00201538"/>
    <w:rsid w:val="00202739"/>
    <w:rsid w:val="002030CA"/>
    <w:rsid w:val="00203183"/>
    <w:rsid w:val="002051DF"/>
    <w:rsid w:val="002055A8"/>
    <w:rsid w:val="002066A3"/>
    <w:rsid w:val="00207E1C"/>
    <w:rsid w:val="00212822"/>
    <w:rsid w:val="00213404"/>
    <w:rsid w:val="00214378"/>
    <w:rsid w:val="0021473E"/>
    <w:rsid w:val="00214E3B"/>
    <w:rsid w:val="00216431"/>
    <w:rsid w:val="002174E9"/>
    <w:rsid w:val="00220381"/>
    <w:rsid w:val="00221BE8"/>
    <w:rsid w:val="00222B84"/>
    <w:rsid w:val="00223065"/>
    <w:rsid w:val="002238C0"/>
    <w:rsid w:val="00223A61"/>
    <w:rsid w:val="0022665D"/>
    <w:rsid w:val="00226714"/>
    <w:rsid w:val="00230B08"/>
    <w:rsid w:val="00230DB3"/>
    <w:rsid w:val="00231D0A"/>
    <w:rsid w:val="002332B1"/>
    <w:rsid w:val="0023331B"/>
    <w:rsid w:val="0023486B"/>
    <w:rsid w:val="00234E42"/>
    <w:rsid w:val="0023549A"/>
    <w:rsid w:val="0023702A"/>
    <w:rsid w:val="00237506"/>
    <w:rsid w:val="00237743"/>
    <w:rsid w:val="00240582"/>
    <w:rsid w:val="0024145A"/>
    <w:rsid w:val="00241EE9"/>
    <w:rsid w:val="00242A3B"/>
    <w:rsid w:val="00242AFA"/>
    <w:rsid w:val="00242E3F"/>
    <w:rsid w:val="00243017"/>
    <w:rsid w:val="00244480"/>
    <w:rsid w:val="00245016"/>
    <w:rsid w:val="0024593D"/>
    <w:rsid w:val="00246202"/>
    <w:rsid w:val="00246587"/>
    <w:rsid w:val="00246B96"/>
    <w:rsid w:val="002474A3"/>
    <w:rsid w:val="00247E37"/>
    <w:rsid w:val="0025139E"/>
    <w:rsid w:val="00251907"/>
    <w:rsid w:val="002520B0"/>
    <w:rsid w:val="00252C1E"/>
    <w:rsid w:val="0025322A"/>
    <w:rsid w:val="00255C36"/>
    <w:rsid w:val="0025626D"/>
    <w:rsid w:val="00260FA0"/>
    <w:rsid w:val="0026148A"/>
    <w:rsid w:val="00261B1F"/>
    <w:rsid w:val="00261E74"/>
    <w:rsid w:val="002643A7"/>
    <w:rsid w:val="00271166"/>
    <w:rsid w:val="002737DA"/>
    <w:rsid w:val="00273BE2"/>
    <w:rsid w:val="0027402A"/>
    <w:rsid w:val="002756EF"/>
    <w:rsid w:val="00276641"/>
    <w:rsid w:val="002772AC"/>
    <w:rsid w:val="00280E97"/>
    <w:rsid w:val="0028106C"/>
    <w:rsid w:val="0028289E"/>
    <w:rsid w:val="00282AF6"/>
    <w:rsid w:val="00283396"/>
    <w:rsid w:val="00283AA5"/>
    <w:rsid w:val="00284F35"/>
    <w:rsid w:val="002853CE"/>
    <w:rsid w:val="0028792B"/>
    <w:rsid w:val="002909D0"/>
    <w:rsid w:val="002909D6"/>
    <w:rsid w:val="00290C0D"/>
    <w:rsid w:val="00291F47"/>
    <w:rsid w:val="00293BCB"/>
    <w:rsid w:val="002940E2"/>
    <w:rsid w:val="0029442E"/>
    <w:rsid w:val="002957C6"/>
    <w:rsid w:val="002965F6"/>
    <w:rsid w:val="00296C12"/>
    <w:rsid w:val="002976DC"/>
    <w:rsid w:val="00297B17"/>
    <w:rsid w:val="002A05E0"/>
    <w:rsid w:val="002A0D1E"/>
    <w:rsid w:val="002A1046"/>
    <w:rsid w:val="002A1273"/>
    <w:rsid w:val="002A136E"/>
    <w:rsid w:val="002A279B"/>
    <w:rsid w:val="002A3229"/>
    <w:rsid w:val="002A4622"/>
    <w:rsid w:val="002A4880"/>
    <w:rsid w:val="002A6149"/>
    <w:rsid w:val="002A669C"/>
    <w:rsid w:val="002A67BA"/>
    <w:rsid w:val="002A67F1"/>
    <w:rsid w:val="002A6D85"/>
    <w:rsid w:val="002B16A8"/>
    <w:rsid w:val="002B1AC5"/>
    <w:rsid w:val="002B2B9A"/>
    <w:rsid w:val="002B3C64"/>
    <w:rsid w:val="002B45EB"/>
    <w:rsid w:val="002B5D40"/>
    <w:rsid w:val="002B5F83"/>
    <w:rsid w:val="002B609A"/>
    <w:rsid w:val="002B6A1D"/>
    <w:rsid w:val="002B726B"/>
    <w:rsid w:val="002B798D"/>
    <w:rsid w:val="002B7B6A"/>
    <w:rsid w:val="002C030E"/>
    <w:rsid w:val="002C04B3"/>
    <w:rsid w:val="002C1151"/>
    <w:rsid w:val="002C2527"/>
    <w:rsid w:val="002C2CF0"/>
    <w:rsid w:val="002C39DB"/>
    <w:rsid w:val="002C3D34"/>
    <w:rsid w:val="002C45D9"/>
    <w:rsid w:val="002C5527"/>
    <w:rsid w:val="002C6A44"/>
    <w:rsid w:val="002C6E38"/>
    <w:rsid w:val="002C76C5"/>
    <w:rsid w:val="002C7A82"/>
    <w:rsid w:val="002C7FCB"/>
    <w:rsid w:val="002D0771"/>
    <w:rsid w:val="002D34A1"/>
    <w:rsid w:val="002D3700"/>
    <w:rsid w:val="002D3B4F"/>
    <w:rsid w:val="002D46D3"/>
    <w:rsid w:val="002D4789"/>
    <w:rsid w:val="002D5A95"/>
    <w:rsid w:val="002D60EB"/>
    <w:rsid w:val="002D612E"/>
    <w:rsid w:val="002D7CD3"/>
    <w:rsid w:val="002E0344"/>
    <w:rsid w:val="002E08AA"/>
    <w:rsid w:val="002E0D10"/>
    <w:rsid w:val="002E1C3E"/>
    <w:rsid w:val="002E2890"/>
    <w:rsid w:val="002E2941"/>
    <w:rsid w:val="002E3C4C"/>
    <w:rsid w:val="002E488A"/>
    <w:rsid w:val="002E67A9"/>
    <w:rsid w:val="002E6B2E"/>
    <w:rsid w:val="002E72F8"/>
    <w:rsid w:val="002F02C9"/>
    <w:rsid w:val="002F0AAE"/>
    <w:rsid w:val="002F124B"/>
    <w:rsid w:val="002F12F1"/>
    <w:rsid w:val="002F22E3"/>
    <w:rsid w:val="002F31A3"/>
    <w:rsid w:val="002F468E"/>
    <w:rsid w:val="002F6492"/>
    <w:rsid w:val="002F71FC"/>
    <w:rsid w:val="002F7B6E"/>
    <w:rsid w:val="00300533"/>
    <w:rsid w:val="00300E16"/>
    <w:rsid w:val="00301871"/>
    <w:rsid w:val="003019AC"/>
    <w:rsid w:val="003019D9"/>
    <w:rsid w:val="0030261C"/>
    <w:rsid w:val="0030313B"/>
    <w:rsid w:val="003058A8"/>
    <w:rsid w:val="00307E45"/>
    <w:rsid w:val="00310422"/>
    <w:rsid w:val="00311432"/>
    <w:rsid w:val="003116D4"/>
    <w:rsid w:val="00311BF1"/>
    <w:rsid w:val="00312103"/>
    <w:rsid w:val="00313ECA"/>
    <w:rsid w:val="003146F0"/>
    <w:rsid w:val="003153C3"/>
    <w:rsid w:val="003156CC"/>
    <w:rsid w:val="00315825"/>
    <w:rsid w:val="00316CD1"/>
    <w:rsid w:val="00316F8F"/>
    <w:rsid w:val="00317584"/>
    <w:rsid w:val="0032023B"/>
    <w:rsid w:val="003211D3"/>
    <w:rsid w:val="00321F0F"/>
    <w:rsid w:val="003220EF"/>
    <w:rsid w:val="00323234"/>
    <w:rsid w:val="003235B1"/>
    <w:rsid w:val="003247AF"/>
    <w:rsid w:val="003247F5"/>
    <w:rsid w:val="003253FF"/>
    <w:rsid w:val="0032566C"/>
    <w:rsid w:val="00327139"/>
    <w:rsid w:val="00330249"/>
    <w:rsid w:val="00330CD9"/>
    <w:rsid w:val="00332B28"/>
    <w:rsid w:val="00332E8D"/>
    <w:rsid w:val="0033339A"/>
    <w:rsid w:val="003345AE"/>
    <w:rsid w:val="003362B1"/>
    <w:rsid w:val="00336D33"/>
    <w:rsid w:val="00336E91"/>
    <w:rsid w:val="00337755"/>
    <w:rsid w:val="00337A17"/>
    <w:rsid w:val="00341437"/>
    <w:rsid w:val="003418CA"/>
    <w:rsid w:val="00342F3B"/>
    <w:rsid w:val="00343540"/>
    <w:rsid w:val="003436A7"/>
    <w:rsid w:val="00343DF5"/>
    <w:rsid w:val="0034490C"/>
    <w:rsid w:val="003449B9"/>
    <w:rsid w:val="00344D7A"/>
    <w:rsid w:val="003456DD"/>
    <w:rsid w:val="00350636"/>
    <w:rsid w:val="0035136C"/>
    <w:rsid w:val="00351940"/>
    <w:rsid w:val="00353968"/>
    <w:rsid w:val="00353D2E"/>
    <w:rsid w:val="003557BD"/>
    <w:rsid w:val="003566A9"/>
    <w:rsid w:val="00357B2D"/>
    <w:rsid w:val="003612D5"/>
    <w:rsid w:val="0036217D"/>
    <w:rsid w:val="003636F6"/>
    <w:rsid w:val="00363905"/>
    <w:rsid w:val="0036473E"/>
    <w:rsid w:val="0036509A"/>
    <w:rsid w:val="00365B8A"/>
    <w:rsid w:val="00365F2E"/>
    <w:rsid w:val="003663AD"/>
    <w:rsid w:val="00366AF6"/>
    <w:rsid w:val="00367AFD"/>
    <w:rsid w:val="00367EE6"/>
    <w:rsid w:val="00367FA2"/>
    <w:rsid w:val="00370B52"/>
    <w:rsid w:val="00370CCC"/>
    <w:rsid w:val="00371E1E"/>
    <w:rsid w:val="003727A0"/>
    <w:rsid w:val="00372E95"/>
    <w:rsid w:val="00373FDA"/>
    <w:rsid w:val="00374453"/>
    <w:rsid w:val="003746B6"/>
    <w:rsid w:val="0037494C"/>
    <w:rsid w:val="003757FD"/>
    <w:rsid w:val="00376B90"/>
    <w:rsid w:val="00377AE9"/>
    <w:rsid w:val="0038017E"/>
    <w:rsid w:val="00380227"/>
    <w:rsid w:val="00380269"/>
    <w:rsid w:val="00380369"/>
    <w:rsid w:val="003808A6"/>
    <w:rsid w:val="00380AA6"/>
    <w:rsid w:val="00380B1C"/>
    <w:rsid w:val="00381A17"/>
    <w:rsid w:val="00381F86"/>
    <w:rsid w:val="003826C2"/>
    <w:rsid w:val="00382FA1"/>
    <w:rsid w:val="00383FD8"/>
    <w:rsid w:val="003840E0"/>
    <w:rsid w:val="00385582"/>
    <w:rsid w:val="00385E0A"/>
    <w:rsid w:val="003864BD"/>
    <w:rsid w:val="003868DD"/>
    <w:rsid w:val="00387211"/>
    <w:rsid w:val="00390C7B"/>
    <w:rsid w:val="00390D80"/>
    <w:rsid w:val="00392FD0"/>
    <w:rsid w:val="00394059"/>
    <w:rsid w:val="003947C7"/>
    <w:rsid w:val="00394C65"/>
    <w:rsid w:val="00395591"/>
    <w:rsid w:val="00396E5D"/>
    <w:rsid w:val="00397881"/>
    <w:rsid w:val="003A04EA"/>
    <w:rsid w:val="003A10B9"/>
    <w:rsid w:val="003A2102"/>
    <w:rsid w:val="003A312B"/>
    <w:rsid w:val="003A3168"/>
    <w:rsid w:val="003A3E9C"/>
    <w:rsid w:val="003A44F6"/>
    <w:rsid w:val="003A4E07"/>
    <w:rsid w:val="003A60A4"/>
    <w:rsid w:val="003A62D1"/>
    <w:rsid w:val="003A7A5A"/>
    <w:rsid w:val="003A7EB4"/>
    <w:rsid w:val="003A7EBD"/>
    <w:rsid w:val="003B0059"/>
    <w:rsid w:val="003B0A5A"/>
    <w:rsid w:val="003B0B61"/>
    <w:rsid w:val="003B130A"/>
    <w:rsid w:val="003B3566"/>
    <w:rsid w:val="003B4F97"/>
    <w:rsid w:val="003B5DB7"/>
    <w:rsid w:val="003B5F3F"/>
    <w:rsid w:val="003B65A6"/>
    <w:rsid w:val="003B66DC"/>
    <w:rsid w:val="003B6DDA"/>
    <w:rsid w:val="003C1537"/>
    <w:rsid w:val="003C1ED7"/>
    <w:rsid w:val="003C56F9"/>
    <w:rsid w:val="003C641F"/>
    <w:rsid w:val="003C64A0"/>
    <w:rsid w:val="003C650D"/>
    <w:rsid w:val="003C677D"/>
    <w:rsid w:val="003C78BB"/>
    <w:rsid w:val="003C7F98"/>
    <w:rsid w:val="003D2D7D"/>
    <w:rsid w:val="003D309E"/>
    <w:rsid w:val="003D320D"/>
    <w:rsid w:val="003D3565"/>
    <w:rsid w:val="003D3714"/>
    <w:rsid w:val="003D41BE"/>
    <w:rsid w:val="003D4A2F"/>
    <w:rsid w:val="003D602F"/>
    <w:rsid w:val="003D6A57"/>
    <w:rsid w:val="003D72D0"/>
    <w:rsid w:val="003E0089"/>
    <w:rsid w:val="003E13B7"/>
    <w:rsid w:val="003E3DA5"/>
    <w:rsid w:val="003E45DD"/>
    <w:rsid w:val="003E53ED"/>
    <w:rsid w:val="003E6848"/>
    <w:rsid w:val="003E69D3"/>
    <w:rsid w:val="003E76E9"/>
    <w:rsid w:val="003E7B54"/>
    <w:rsid w:val="003E7F78"/>
    <w:rsid w:val="003F030C"/>
    <w:rsid w:val="003F05CA"/>
    <w:rsid w:val="003F0E63"/>
    <w:rsid w:val="003F1028"/>
    <w:rsid w:val="003F2028"/>
    <w:rsid w:val="003F3CCA"/>
    <w:rsid w:val="003F3CF1"/>
    <w:rsid w:val="003F412E"/>
    <w:rsid w:val="003F522E"/>
    <w:rsid w:val="003F52BD"/>
    <w:rsid w:val="003F55F0"/>
    <w:rsid w:val="003F6233"/>
    <w:rsid w:val="003F6263"/>
    <w:rsid w:val="003F6AE3"/>
    <w:rsid w:val="003F6C1B"/>
    <w:rsid w:val="003F6D76"/>
    <w:rsid w:val="003F773A"/>
    <w:rsid w:val="003F7B70"/>
    <w:rsid w:val="00400DBB"/>
    <w:rsid w:val="00402951"/>
    <w:rsid w:val="004031CF"/>
    <w:rsid w:val="0040381D"/>
    <w:rsid w:val="00403B64"/>
    <w:rsid w:val="0040450A"/>
    <w:rsid w:val="00406E79"/>
    <w:rsid w:val="004110DC"/>
    <w:rsid w:val="00411973"/>
    <w:rsid w:val="00411CB0"/>
    <w:rsid w:val="00412E1B"/>
    <w:rsid w:val="00415033"/>
    <w:rsid w:val="004155AA"/>
    <w:rsid w:val="00415FB2"/>
    <w:rsid w:val="00416FB6"/>
    <w:rsid w:val="00417243"/>
    <w:rsid w:val="00417896"/>
    <w:rsid w:val="00420B7F"/>
    <w:rsid w:val="00420CD0"/>
    <w:rsid w:val="0042142B"/>
    <w:rsid w:val="00421BF1"/>
    <w:rsid w:val="0042278F"/>
    <w:rsid w:val="00422B3E"/>
    <w:rsid w:val="00423F33"/>
    <w:rsid w:val="00424BF6"/>
    <w:rsid w:val="00424C43"/>
    <w:rsid w:val="00424D88"/>
    <w:rsid w:val="0042653B"/>
    <w:rsid w:val="0042694F"/>
    <w:rsid w:val="004304AD"/>
    <w:rsid w:val="004306EB"/>
    <w:rsid w:val="00430B18"/>
    <w:rsid w:val="004310D2"/>
    <w:rsid w:val="004315D8"/>
    <w:rsid w:val="00432106"/>
    <w:rsid w:val="004336DB"/>
    <w:rsid w:val="00434207"/>
    <w:rsid w:val="004355B3"/>
    <w:rsid w:val="0043604E"/>
    <w:rsid w:val="00436093"/>
    <w:rsid w:val="00437B1C"/>
    <w:rsid w:val="00441498"/>
    <w:rsid w:val="004420A8"/>
    <w:rsid w:val="00443107"/>
    <w:rsid w:val="00444561"/>
    <w:rsid w:val="00444C58"/>
    <w:rsid w:val="004452C8"/>
    <w:rsid w:val="004470F5"/>
    <w:rsid w:val="00447286"/>
    <w:rsid w:val="00447617"/>
    <w:rsid w:val="004501A8"/>
    <w:rsid w:val="004509AE"/>
    <w:rsid w:val="00451DC3"/>
    <w:rsid w:val="0045266B"/>
    <w:rsid w:val="0045363E"/>
    <w:rsid w:val="00453807"/>
    <w:rsid w:val="004551BA"/>
    <w:rsid w:val="004574BD"/>
    <w:rsid w:val="00462520"/>
    <w:rsid w:val="00462823"/>
    <w:rsid w:val="004640C9"/>
    <w:rsid w:val="004645DF"/>
    <w:rsid w:val="00464E37"/>
    <w:rsid w:val="00465B35"/>
    <w:rsid w:val="00465B94"/>
    <w:rsid w:val="00465D38"/>
    <w:rsid w:val="004661EC"/>
    <w:rsid w:val="00466873"/>
    <w:rsid w:val="00467A5A"/>
    <w:rsid w:val="004713FD"/>
    <w:rsid w:val="00471FD5"/>
    <w:rsid w:val="0047232D"/>
    <w:rsid w:val="0047318E"/>
    <w:rsid w:val="00473C0E"/>
    <w:rsid w:val="004742C1"/>
    <w:rsid w:val="00474AF6"/>
    <w:rsid w:val="00475219"/>
    <w:rsid w:val="0047537D"/>
    <w:rsid w:val="0047599C"/>
    <w:rsid w:val="00475CCA"/>
    <w:rsid w:val="00476702"/>
    <w:rsid w:val="004768DC"/>
    <w:rsid w:val="00476BF2"/>
    <w:rsid w:val="004773FF"/>
    <w:rsid w:val="00477D83"/>
    <w:rsid w:val="0048092C"/>
    <w:rsid w:val="0048393D"/>
    <w:rsid w:val="00483D3D"/>
    <w:rsid w:val="00483FF7"/>
    <w:rsid w:val="004843FD"/>
    <w:rsid w:val="00485537"/>
    <w:rsid w:val="004859DC"/>
    <w:rsid w:val="00487147"/>
    <w:rsid w:val="00487214"/>
    <w:rsid w:val="00487589"/>
    <w:rsid w:val="00490B26"/>
    <w:rsid w:val="00491779"/>
    <w:rsid w:val="004918C5"/>
    <w:rsid w:val="00491ADA"/>
    <w:rsid w:val="004934C5"/>
    <w:rsid w:val="00493928"/>
    <w:rsid w:val="00493B46"/>
    <w:rsid w:val="004942CA"/>
    <w:rsid w:val="0049463B"/>
    <w:rsid w:val="00494BA7"/>
    <w:rsid w:val="00494DE5"/>
    <w:rsid w:val="00496698"/>
    <w:rsid w:val="004A2293"/>
    <w:rsid w:val="004A38E8"/>
    <w:rsid w:val="004A3B16"/>
    <w:rsid w:val="004A4266"/>
    <w:rsid w:val="004A563F"/>
    <w:rsid w:val="004A5BF7"/>
    <w:rsid w:val="004A5E19"/>
    <w:rsid w:val="004B2C24"/>
    <w:rsid w:val="004B2CE7"/>
    <w:rsid w:val="004B3006"/>
    <w:rsid w:val="004B33B5"/>
    <w:rsid w:val="004B360D"/>
    <w:rsid w:val="004B370F"/>
    <w:rsid w:val="004B424B"/>
    <w:rsid w:val="004B5A61"/>
    <w:rsid w:val="004C2104"/>
    <w:rsid w:val="004C36C3"/>
    <w:rsid w:val="004C3AD8"/>
    <w:rsid w:val="004C45C4"/>
    <w:rsid w:val="004C4ED8"/>
    <w:rsid w:val="004C54AF"/>
    <w:rsid w:val="004C54BC"/>
    <w:rsid w:val="004C57FF"/>
    <w:rsid w:val="004C65D8"/>
    <w:rsid w:val="004C6BE5"/>
    <w:rsid w:val="004C7DF0"/>
    <w:rsid w:val="004D1474"/>
    <w:rsid w:val="004D2419"/>
    <w:rsid w:val="004D256C"/>
    <w:rsid w:val="004D261B"/>
    <w:rsid w:val="004D2651"/>
    <w:rsid w:val="004D2A4B"/>
    <w:rsid w:val="004D2DFA"/>
    <w:rsid w:val="004D31D0"/>
    <w:rsid w:val="004D3F0F"/>
    <w:rsid w:val="004D5868"/>
    <w:rsid w:val="004D5FAF"/>
    <w:rsid w:val="004D706B"/>
    <w:rsid w:val="004D75A7"/>
    <w:rsid w:val="004D7B12"/>
    <w:rsid w:val="004E09A4"/>
    <w:rsid w:val="004E0A76"/>
    <w:rsid w:val="004E146E"/>
    <w:rsid w:val="004E1CEE"/>
    <w:rsid w:val="004E1D2A"/>
    <w:rsid w:val="004E24B4"/>
    <w:rsid w:val="004E2651"/>
    <w:rsid w:val="004E2FF3"/>
    <w:rsid w:val="004E313D"/>
    <w:rsid w:val="004E4728"/>
    <w:rsid w:val="004E514C"/>
    <w:rsid w:val="004E638F"/>
    <w:rsid w:val="004E685D"/>
    <w:rsid w:val="004E6E3E"/>
    <w:rsid w:val="004E7DCC"/>
    <w:rsid w:val="004F0FDC"/>
    <w:rsid w:val="004F1003"/>
    <w:rsid w:val="004F18CE"/>
    <w:rsid w:val="004F3B57"/>
    <w:rsid w:val="004F43DF"/>
    <w:rsid w:val="004F4A77"/>
    <w:rsid w:val="004F5935"/>
    <w:rsid w:val="004F6383"/>
    <w:rsid w:val="005009F6"/>
    <w:rsid w:val="00501102"/>
    <w:rsid w:val="00501F32"/>
    <w:rsid w:val="00501F7B"/>
    <w:rsid w:val="00503711"/>
    <w:rsid w:val="00504EF9"/>
    <w:rsid w:val="0050579D"/>
    <w:rsid w:val="00505AB7"/>
    <w:rsid w:val="00510159"/>
    <w:rsid w:val="00512B54"/>
    <w:rsid w:val="00514148"/>
    <w:rsid w:val="00514800"/>
    <w:rsid w:val="005159AC"/>
    <w:rsid w:val="00520AC8"/>
    <w:rsid w:val="00520C10"/>
    <w:rsid w:val="00520F3F"/>
    <w:rsid w:val="00521075"/>
    <w:rsid w:val="00521175"/>
    <w:rsid w:val="005212D1"/>
    <w:rsid w:val="00521561"/>
    <w:rsid w:val="005215B2"/>
    <w:rsid w:val="0052298F"/>
    <w:rsid w:val="00522D20"/>
    <w:rsid w:val="00522FBB"/>
    <w:rsid w:val="00524F08"/>
    <w:rsid w:val="00525542"/>
    <w:rsid w:val="00525BF1"/>
    <w:rsid w:val="005270F0"/>
    <w:rsid w:val="0052771E"/>
    <w:rsid w:val="00527922"/>
    <w:rsid w:val="00530057"/>
    <w:rsid w:val="00531B9B"/>
    <w:rsid w:val="00535D71"/>
    <w:rsid w:val="005367B5"/>
    <w:rsid w:val="00536A9A"/>
    <w:rsid w:val="00537696"/>
    <w:rsid w:val="0053795C"/>
    <w:rsid w:val="00537E64"/>
    <w:rsid w:val="00537F81"/>
    <w:rsid w:val="00540630"/>
    <w:rsid w:val="00540BE9"/>
    <w:rsid w:val="005411E6"/>
    <w:rsid w:val="00541EB1"/>
    <w:rsid w:val="00541FEF"/>
    <w:rsid w:val="005423B4"/>
    <w:rsid w:val="005432EC"/>
    <w:rsid w:val="005435CF"/>
    <w:rsid w:val="005439B6"/>
    <w:rsid w:val="005462C2"/>
    <w:rsid w:val="00550804"/>
    <w:rsid w:val="00551845"/>
    <w:rsid w:val="005519E0"/>
    <w:rsid w:val="0055241F"/>
    <w:rsid w:val="0055401F"/>
    <w:rsid w:val="005547A3"/>
    <w:rsid w:val="00554A22"/>
    <w:rsid w:val="00555F9A"/>
    <w:rsid w:val="0055625B"/>
    <w:rsid w:val="00557A91"/>
    <w:rsid w:val="00557E51"/>
    <w:rsid w:val="00557F36"/>
    <w:rsid w:val="00560BD6"/>
    <w:rsid w:val="005611F2"/>
    <w:rsid w:val="005615A0"/>
    <w:rsid w:val="00561765"/>
    <w:rsid w:val="0056193E"/>
    <w:rsid w:val="00561BAD"/>
    <w:rsid w:val="00561DDA"/>
    <w:rsid w:val="0056222D"/>
    <w:rsid w:val="005634B8"/>
    <w:rsid w:val="00564D04"/>
    <w:rsid w:val="00565430"/>
    <w:rsid w:val="005654D1"/>
    <w:rsid w:val="005658C9"/>
    <w:rsid w:val="0056685E"/>
    <w:rsid w:val="00570DAD"/>
    <w:rsid w:val="00571704"/>
    <w:rsid w:val="00571E97"/>
    <w:rsid w:val="005731C2"/>
    <w:rsid w:val="00573C3D"/>
    <w:rsid w:val="00574462"/>
    <w:rsid w:val="00575E8A"/>
    <w:rsid w:val="0057743B"/>
    <w:rsid w:val="00577EEC"/>
    <w:rsid w:val="005829F5"/>
    <w:rsid w:val="00582A6E"/>
    <w:rsid w:val="00583D09"/>
    <w:rsid w:val="0058422A"/>
    <w:rsid w:val="00584D9E"/>
    <w:rsid w:val="005854C1"/>
    <w:rsid w:val="0058633C"/>
    <w:rsid w:val="005874ED"/>
    <w:rsid w:val="00591D29"/>
    <w:rsid w:val="005930F6"/>
    <w:rsid w:val="00593F2E"/>
    <w:rsid w:val="00596D48"/>
    <w:rsid w:val="00597580"/>
    <w:rsid w:val="00597A29"/>
    <w:rsid w:val="00597EC5"/>
    <w:rsid w:val="005A07C0"/>
    <w:rsid w:val="005A1BDE"/>
    <w:rsid w:val="005A235E"/>
    <w:rsid w:val="005A23A3"/>
    <w:rsid w:val="005A35A0"/>
    <w:rsid w:val="005A4955"/>
    <w:rsid w:val="005A5007"/>
    <w:rsid w:val="005A5292"/>
    <w:rsid w:val="005A66A1"/>
    <w:rsid w:val="005A7957"/>
    <w:rsid w:val="005A79A7"/>
    <w:rsid w:val="005A7E0B"/>
    <w:rsid w:val="005B25CD"/>
    <w:rsid w:val="005B33DF"/>
    <w:rsid w:val="005B534C"/>
    <w:rsid w:val="005B5701"/>
    <w:rsid w:val="005B664A"/>
    <w:rsid w:val="005B6DB4"/>
    <w:rsid w:val="005C0618"/>
    <w:rsid w:val="005C4FCC"/>
    <w:rsid w:val="005C530A"/>
    <w:rsid w:val="005C56E0"/>
    <w:rsid w:val="005C5A6F"/>
    <w:rsid w:val="005C6AB4"/>
    <w:rsid w:val="005D11E7"/>
    <w:rsid w:val="005D144F"/>
    <w:rsid w:val="005D1B73"/>
    <w:rsid w:val="005D1E97"/>
    <w:rsid w:val="005D25A7"/>
    <w:rsid w:val="005D27E5"/>
    <w:rsid w:val="005D41D1"/>
    <w:rsid w:val="005D5276"/>
    <w:rsid w:val="005D53DF"/>
    <w:rsid w:val="005D7646"/>
    <w:rsid w:val="005E02C3"/>
    <w:rsid w:val="005E0854"/>
    <w:rsid w:val="005E0F56"/>
    <w:rsid w:val="005E0FC9"/>
    <w:rsid w:val="005E1CA4"/>
    <w:rsid w:val="005E2A4A"/>
    <w:rsid w:val="005E3FDD"/>
    <w:rsid w:val="005E43F6"/>
    <w:rsid w:val="005E7E0B"/>
    <w:rsid w:val="005F0E62"/>
    <w:rsid w:val="005F14C6"/>
    <w:rsid w:val="005F2544"/>
    <w:rsid w:val="005F3196"/>
    <w:rsid w:val="005F37E4"/>
    <w:rsid w:val="005F4A13"/>
    <w:rsid w:val="005F59FB"/>
    <w:rsid w:val="005F6097"/>
    <w:rsid w:val="005F624A"/>
    <w:rsid w:val="005F6787"/>
    <w:rsid w:val="0060105C"/>
    <w:rsid w:val="006014DF"/>
    <w:rsid w:val="00601FC9"/>
    <w:rsid w:val="006028FF"/>
    <w:rsid w:val="00602D08"/>
    <w:rsid w:val="00602D89"/>
    <w:rsid w:val="0060341F"/>
    <w:rsid w:val="006034D3"/>
    <w:rsid w:val="00603513"/>
    <w:rsid w:val="00604440"/>
    <w:rsid w:val="00604A66"/>
    <w:rsid w:val="006057A6"/>
    <w:rsid w:val="00605DFF"/>
    <w:rsid w:val="006074FA"/>
    <w:rsid w:val="00610005"/>
    <w:rsid w:val="006127C0"/>
    <w:rsid w:val="00612BAB"/>
    <w:rsid w:val="00612C59"/>
    <w:rsid w:val="00612E1F"/>
    <w:rsid w:val="006152C2"/>
    <w:rsid w:val="006156AF"/>
    <w:rsid w:val="00616B0B"/>
    <w:rsid w:val="00616FCF"/>
    <w:rsid w:val="00617341"/>
    <w:rsid w:val="006174A6"/>
    <w:rsid w:val="006206FD"/>
    <w:rsid w:val="00620B06"/>
    <w:rsid w:val="0062175A"/>
    <w:rsid w:val="0062201E"/>
    <w:rsid w:val="006220D0"/>
    <w:rsid w:val="006245EA"/>
    <w:rsid w:val="006251A4"/>
    <w:rsid w:val="0062559E"/>
    <w:rsid w:val="0062617C"/>
    <w:rsid w:val="006261AC"/>
    <w:rsid w:val="006261E8"/>
    <w:rsid w:val="00626646"/>
    <w:rsid w:val="00627CA1"/>
    <w:rsid w:val="00627FD8"/>
    <w:rsid w:val="00630F18"/>
    <w:rsid w:val="00631451"/>
    <w:rsid w:val="00631B85"/>
    <w:rsid w:val="0063201F"/>
    <w:rsid w:val="00632034"/>
    <w:rsid w:val="00632218"/>
    <w:rsid w:val="006326A9"/>
    <w:rsid w:val="00633559"/>
    <w:rsid w:val="0063475C"/>
    <w:rsid w:val="006351A3"/>
    <w:rsid w:val="00636778"/>
    <w:rsid w:val="00637625"/>
    <w:rsid w:val="00637C16"/>
    <w:rsid w:val="00637C9C"/>
    <w:rsid w:val="00640BA9"/>
    <w:rsid w:val="0064149C"/>
    <w:rsid w:val="00641544"/>
    <w:rsid w:val="006426C3"/>
    <w:rsid w:val="00642F94"/>
    <w:rsid w:val="0064378B"/>
    <w:rsid w:val="00644E0B"/>
    <w:rsid w:val="00645848"/>
    <w:rsid w:val="00645C84"/>
    <w:rsid w:val="00645D53"/>
    <w:rsid w:val="00647D38"/>
    <w:rsid w:val="006500BC"/>
    <w:rsid w:val="00650C98"/>
    <w:rsid w:val="00651D71"/>
    <w:rsid w:val="00652A4F"/>
    <w:rsid w:val="006535CF"/>
    <w:rsid w:val="006541D4"/>
    <w:rsid w:val="006548A8"/>
    <w:rsid w:val="00654915"/>
    <w:rsid w:val="006556F7"/>
    <w:rsid w:val="00655ADC"/>
    <w:rsid w:val="00655BD1"/>
    <w:rsid w:val="00656789"/>
    <w:rsid w:val="00661E9A"/>
    <w:rsid w:val="006626CB"/>
    <w:rsid w:val="00662CEF"/>
    <w:rsid w:val="0066366C"/>
    <w:rsid w:val="00663676"/>
    <w:rsid w:val="00665DF5"/>
    <w:rsid w:val="00666AD3"/>
    <w:rsid w:val="00666DB5"/>
    <w:rsid w:val="00667E41"/>
    <w:rsid w:val="00670E0D"/>
    <w:rsid w:val="006711E6"/>
    <w:rsid w:val="006715D5"/>
    <w:rsid w:val="006728FC"/>
    <w:rsid w:val="00672CE0"/>
    <w:rsid w:val="0067308B"/>
    <w:rsid w:val="00673262"/>
    <w:rsid w:val="00673BC2"/>
    <w:rsid w:val="006741F8"/>
    <w:rsid w:val="00674C11"/>
    <w:rsid w:val="0067655B"/>
    <w:rsid w:val="00676C9A"/>
    <w:rsid w:val="00677CEE"/>
    <w:rsid w:val="006813B4"/>
    <w:rsid w:val="00681597"/>
    <w:rsid w:val="0068227A"/>
    <w:rsid w:val="00682394"/>
    <w:rsid w:val="00682944"/>
    <w:rsid w:val="00682D8D"/>
    <w:rsid w:val="00683059"/>
    <w:rsid w:val="0068378A"/>
    <w:rsid w:val="0068549C"/>
    <w:rsid w:val="00685A41"/>
    <w:rsid w:val="006866F4"/>
    <w:rsid w:val="00690321"/>
    <w:rsid w:val="006938A1"/>
    <w:rsid w:val="00693E9B"/>
    <w:rsid w:val="006947B9"/>
    <w:rsid w:val="00694AA0"/>
    <w:rsid w:val="00695473"/>
    <w:rsid w:val="00695497"/>
    <w:rsid w:val="0069583F"/>
    <w:rsid w:val="00696165"/>
    <w:rsid w:val="0069658A"/>
    <w:rsid w:val="006A10B7"/>
    <w:rsid w:val="006A1568"/>
    <w:rsid w:val="006A1D87"/>
    <w:rsid w:val="006A27B8"/>
    <w:rsid w:val="006A3F56"/>
    <w:rsid w:val="006A6302"/>
    <w:rsid w:val="006A7AF1"/>
    <w:rsid w:val="006B11D2"/>
    <w:rsid w:val="006B1419"/>
    <w:rsid w:val="006B1B07"/>
    <w:rsid w:val="006B1CA0"/>
    <w:rsid w:val="006B1F64"/>
    <w:rsid w:val="006B21B2"/>
    <w:rsid w:val="006B229E"/>
    <w:rsid w:val="006B24AF"/>
    <w:rsid w:val="006B27B6"/>
    <w:rsid w:val="006B2944"/>
    <w:rsid w:val="006B41AA"/>
    <w:rsid w:val="006B4E96"/>
    <w:rsid w:val="006B5397"/>
    <w:rsid w:val="006B5C72"/>
    <w:rsid w:val="006B79C4"/>
    <w:rsid w:val="006C0151"/>
    <w:rsid w:val="006C01EE"/>
    <w:rsid w:val="006C1352"/>
    <w:rsid w:val="006C1C36"/>
    <w:rsid w:val="006C2C83"/>
    <w:rsid w:val="006C2DF7"/>
    <w:rsid w:val="006C42E0"/>
    <w:rsid w:val="006C42F0"/>
    <w:rsid w:val="006C62BA"/>
    <w:rsid w:val="006C7830"/>
    <w:rsid w:val="006D0AEC"/>
    <w:rsid w:val="006D1135"/>
    <w:rsid w:val="006D1686"/>
    <w:rsid w:val="006D1889"/>
    <w:rsid w:val="006D2328"/>
    <w:rsid w:val="006D34DB"/>
    <w:rsid w:val="006D3BBB"/>
    <w:rsid w:val="006D4059"/>
    <w:rsid w:val="006D4966"/>
    <w:rsid w:val="006D49B3"/>
    <w:rsid w:val="006D5EB5"/>
    <w:rsid w:val="006D63C2"/>
    <w:rsid w:val="006E115B"/>
    <w:rsid w:val="006E2081"/>
    <w:rsid w:val="006E22F4"/>
    <w:rsid w:val="006E2B90"/>
    <w:rsid w:val="006E33C4"/>
    <w:rsid w:val="006E5727"/>
    <w:rsid w:val="006E572B"/>
    <w:rsid w:val="006E5AFB"/>
    <w:rsid w:val="006E7162"/>
    <w:rsid w:val="006F0213"/>
    <w:rsid w:val="006F06AB"/>
    <w:rsid w:val="006F0D82"/>
    <w:rsid w:val="006F32A5"/>
    <w:rsid w:val="006F489B"/>
    <w:rsid w:val="006F4E30"/>
    <w:rsid w:val="006F5196"/>
    <w:rsid w:val="006F564C"/>
    <w:rsid w:val="006F60BF"/>
    <w:rsid w:val="006F6DE2"/>
    <w:rsid w:val="006F6F28"/>
    <w:rsid w:val="006F7167"/>
    <w:rsid w:val="006F71C3"/>
    <w:rsid w:val="006F7422"/>
    <w:rsid w:val="006F7AC0"/>
    <w:rsid w:val="00700C1D"/>
    <w:rsid w:val="00700F03"/>
    <w:rsid w:val="00701C8D"/>
    <w:rsid w:val="00701F54"/>
    <w:rsid w:val="0070237A"/>
    <w:rsid w:val="00702839"/>
    <w:rsid w:val="00705344"/>
    <w:rsid w:val="00705528"/>
    <w:rsid w:val="007076B8"/>
    <w:rsid w:val="00707797"/>
    <w:rsid w:val="00707F69"/>
    <w:rsid w:val="00710102"/>
    <w:rsid w:val="00710429"/>
    <w:rsid w:val="00711165"/>
    <w:rsid w:val="007111E2"/>
    <w:rsid w:val="00711F62"/>
    <w:rsid w:val="007147F1"/>
    <w:rsid w:val="00715F21"/>
    <w:rsid w:val="007167F4"/>
    <w:rsid w:val="007169D2"/>
    <w:rsid w:val="00717AB2"/>
    <w:rsid w:val="0072126F"/>
    <w:rsid w:val="0072171E"/>
    <w:rsid w:val="007221CD"/>
    <w:rsid w:val="007222B2"/>
    <w:rsid w:val="0072277E"/>
    <w:rsid w:val="00722AB3"/>
    <w:rsid w:val="007239A0"/>
    <w:rsid w:val="00723A61"/>
    <w:rsid w:val="00723D20"/>
    <w:rsid w:val="00724C7B"/>
    <w:rsid w:val="00726337"/>
    <w:rsid w:val="00727321"/>
    <w:rsid w:val="0073052D"/>
    <w:rsid w:val="00730A35"/>
    <w:rsid w:val="00731E1E"/>
    <w:rsid w:val="00732724"/>
    <w:rsid w:val="00733C6A"/>
    <w:rsid w:val="00733D42"/>
    <w:rsid w:val="0073401B"/>
    <w:rsid w:val="00734076"/>
    <w:rsid w:val="0073478E"/>
    <w:rsid w:val="00734889"/>
    <w:rsid w:val="007350C5"/>
    <w:rsid w:val="007354BD"/>
    <w:rsid w:val="00736509"/>
    <w:rsid w:val="00737031"/>
    <w:rsid w:val="0074031A"/>
    <w:rsid w:val="007465D7"/>
    <w:rsid w:val="00747E98"/>
    <w:rsid w:val="0075079C"/>
    <w:rsid w:val="00751FC7"/>
    <w:rsid w:val="00752E6D"/>
    <w:rsid w:val="0075473C"/>
    <w:rsid w:val="00754F10"/>
    <w:rsid w:val="00756C12"/>
    <w:rsid w:val="00757464"/>
    <w:rsid w:val="00757C87"/>
    <w:rsid w:val="0076240A"/>
    <w:rsid w:val="00762AEE"/>
    <w:rsid w:val="00764847"/>
    <w:rsid w:val="0076754A"/>
    <w:rsid w:val="00767C5E"/>
    <w:rsid w:val="007715FC"/>
    <w:rsid w:val="00771B3B"/>
    <w:rsid w:val="00771CF8"/>
    <w:rsid w:val="00772545"/>
    <w:rsid w:val="00775702"/>
    <w:rsid w:val="0077571C"/>
    <w:rsid w:val="00780279"/>
    <w:rsid w:val="00780992"/>
    <w:rsid w:val="00781C38"/>
    <w:rsid w:val="0078210E"/>
    <w:rsid w:val="00784698"/>
    <w:rsid w:val="00784EF5"/>
    <w:rsid w:val="00785528"/>
    <w:rsid w:val="007910B5"/>
    <w:rsid w:val="00791A3D"/>
    <w:rsid w:val="0079366C"/>
    <w:rsid w:val="0079371C"/>
    <w:rsid w:val="0079457A"/>
    <w:rsid w:val="0079498E"/>
    <w:rsid w:val="007952A4"/>
    <w:rsid w:val="00795C58"/>
    <w:rsid w:val="00796233"/>
    <w:rsid w:val="00796BC0"/>
    <w:rsid w:val="0079704E"/>
    <w:rsid w:val="007970DE"/>
    <w:rsid w:val="007974F3"/>
    <w:rsid w:val="007A04A9"/>
    <w:rsid w:val="007A0C8B"/>
    <w:rsid w:val="007A1527"/>
    <w:rsid w:val="007A15DC"/>
    <w:rsid w:val="007A162E"/>
    <w:rsid w:val="007A1A44"/>
    <w:rsid w:val="007A21C0"/>
    <w:rsid w:val="007A28C3"/>
    <w:rsid w:val="007A4854"/>
    <w:rsid w:val="007A5B1E"/>
    <w:rsid w:val="007A5D85"/>
    <w:rsid w:val="007A6B57"/>
    <w:rsid w:val="007A71BE"/>
    <w:rsid w:val="007A78D6"/>
    <w:rsid w:val="007B0451"/>
    <w:rsid w:val="007B2723"/>
    <w:rsid w:val="007B3647"/>
    <w:rsid w:val="007B38FC"/>
    <w:rsid w:val="007B3905"/>
    <w:rsid w:val="007B3B3E"/>
    <w:rsid w:val="007B494D"/>
    <w:rsid w:val="007B4EA6"/>
    <w:rsid w:val="007B4F41"/>
    <w:rsid w:val="007B6470"/>
    <w:rsid w:val="007B73EA"/>
    <w:rsid w:val="007B7553"/>
    <w:rsid w:val="007B7A62"/>
    <w:rsid w:val="007C3404"/>
    <w:rsid w:val="007C453C"/>
    <w:rsid w:val="007C4AAC"/>
    <w:rsid w:val="007C63EF"/>
    <w:rsid w:val="007D1E37"/>
    <w:rsid w:val="007D33A4"/>
    <w:rsid w:val="007D4236"/>
    <w:rsid w:val="007D4C70"/>
    <w:rsid w:val="007D5313"/>
    <w:rsid w:val="007D6148"/>
    <w:rsid w:val="007D67A5"/>
    <w:rsid w:val="007E19B1"/>
    <w:rsid w:val="007E24E5"/>
    <w:rsid w:val="007E277B"/>
    <w:rsid w:val="007E4044"/>
    <w:rsid w:val="007E6625"/>
    <w:rsid w:val="007E6879"/>
    <w:rsid w:val="007E6B51"/>
    <w:rsid w:val="007E75DF"/>
    <w:rsid w:val="007E75EA"/>
    <w:rsid w:val="007E763E"/>
    <w:rsid w:val="007F0236"/>
    <w:rsid w:val="007F090C"/>
    <w:rsid w:val="007F2398"/>
    <w:rsid w:val="007F24C8"/>
    <w:rsid w:val="007F27B5"/>
    <w:rsid w:val="007F345A"/>
    <w:rsid w:val="007F37D4"/>
    <w:rsid w:val="007F3A7D"/>
    <w:rsid w:val="007F3F64"/>
    <w:rsid w:val="007F4E5E"/>
    <w:rsid w:val="007F5FB6"/>
    <w:rsid w:val="007F7655"/>
    <w:rsid w:val="00800B8D"/>
    <w:rsid w:val="00802183"/>
    <w:rsid w:val="00802A3B"/>
    <w:rsid w:val="00802AC0"/>
    <w:rsid w:val="0080375F"/>
    <w:rsid w:val="00803946"/>
    <w:rsid w:val="008047BF"/>
    <w:rsid w:val="008055CF"/>
    <w:rsid w:val="00805A3F"/>
    <w:rsid w:val="00807426"/>
    <w:rsid w:val="00807757"/>
    <w:rsid w:val="00811BD6"/>
    <w:rsid w:val="00812889"/>
    <w:rsid w:val="00812F95"/>
    <w:rsid w:val="00813FCD"/>
    <w:rsid w:val="00814884"/>
    <w:rsid w:val="00815807"/>
    <w:rsid w:val="008173E7"/>
    <w:rsid w:val="00820C84"/>
    <w:rsid w:val="008217FB"/>
    <w:rsid w:val="008218FD"/>
    <w:rsid w:val="00822788"/>
    <w:rsid w:val="0082545B"/>
    <w:rsid w:val="00825B25"/>
    <w:rsid w:val="00826F6B"/>
    <w:rsid w:val="00827830"/>
    <w:rsid w:val="00827834"/>
    <w:rsid w:val="00827B55"/>
    <w:rsid w:val="00827DD3"/>
    <w:rsid w:val="0083049C"/>
    <w:rsid w:val="00830E3A"/>
    <w:rsid w:val="00830F79"/>
    <w:rsid w:val="00831DEE"/>
    <w:rsid w:val="0083236A"/>
    <w:rsid w:val="008327D4"/>
    <w:rsid w:val="0083448F"/>
    <w:rsid w:val="00834BB9"/>
    <w:rsid w:val="00836E71"/>
    <w:rsid w:val="00837810"/>
    <w:rsid w:val="00837B1E"/>
    <w:rsid w:val="00840D50"/>
    <w:rsid w:val="00841A18"/>
    <w:rsid w:val="008428C0"/>
    <w:rsid w:val="00842C30"/>
    <w:rsid w:val="00842D0E"/>
    <w:rsid w:val="00842E16"/>
    <w:rsid w:val="008436BC"/>
    <w:rsid w:val="0084437F"/>
    <w:rsid w:val="00846668"/>
    <w:rsid w:val="00846EBA"/>
    <w:rsid w:val="0085124D"/>
    <w:rsid w:val="00851F72"/>
    <w:rsid w:val="008536E8"/>
    <w:rsid w:val="008537A4"/>
    <w:rsid w:val="00853828"/>
    <w:rsid w:val="00854EA1"/>
    <w:rsid w:val="008559E8"/>
    <w:rsid w:val="00855C46"/>
    <w:rsid w:val="00856050"/>
    <w:rsid w:val="00856121"/>
    <w:rsid w:val="00857888"/>
    <w:rsid w:val="008606E4"/>
    <w:rsid w:val="00861C27"/>
    <w:rsid w:val="00863267"/>
    <w:rsid w:val="008639FD"/>
    <w:rsid w:val="00863BD3"/>
    <w:rsid w:val="00863C43"/>
    <w:rsid w:val="008643C1"/>
    <w:rsid w:val="008676E8"/>
    <w:rsid w:val="0086792E"/>
    <w:rsid w:val="00871367"/>
    <w:rsid w:val="00871C12"/>
    <w:rsid w:val="008724CA"/>
    <w:rsid w:val="008728C5"/>
    <w:rsid w:val="00874CBC"/>
    <w:rsid w:val="00875655"/>
    <w:rsid w:val="00876230"/>
    <w:rsid w:val="00877C16"/>
    <w:rsid w:val="00882CF8"/>
    <w:rsid w:val="0088483A"/>
    <w:rsid w:val="00884ABE"/>
    <w:rsid w:val="008850FC"/>
    <w:rsid w:val="00885FE8"/>
    <w:rsid w:val="00890529"/>
    <w:rsid w:val="00890726"/>
    <w:rsid w:val="0089225C"/>
    <w:rsid w:val="00892D5E"/>
    <w:rsid w:val="00892E3E"/>
    <w:rsid w:val="00892E65"/>
    <w:rsid w:val="00893731"/>
    <w:rsid w:val="008943E1"/>
    <w:rsid w:val="00894B07"/>
    <w:rsid w:val="00894E97"/>
    <w:rsid w:val="00895D28"/>
    <w:rsid w:val="0089688D"/>
    <w:rsid w:val="00896F3F"/>
    <w:rsid w:val="00896FA3"/>
    <w:rsid w:val="00897592"/>
    <w:rsid w:val="008A152A"/>
    <w:rsid w:val="008A17A0"/>
    <w:rsid w:val="008A1D2A"/>
    <w:rsid w:val="008A25AC"/>
    <w:rsid w:val="008A2E2A"/>
    <w:rsid w:val="008A4339"/>
    <w:rsid w:val="008A5F38"/>
    <w:rsid w:val="008A6305"/>
    <w:rsid w:val="008A6372"/>
    <w:rsid w:val="008A663C"/>
    <w:rsid w:val="008A759D"/>
    <w:rsid w:val="008A75AA"/>
    <w:rsid w:val="008B07C1"/>
    <w:rsid w:val="008B086F"/>
    <w:rsid w:val="008B0A40"/>
    <w:rsid w:val="008B1F97"/>
    <w:rsid w:val="008B2C9D"/>
    <w:rsid w:val="008B4E39"/>
    <w:rsid w:val="008B6059"/>
    <w:rsid w:val="008B6255"/>
    <w:rsid w:val="008B69C3"/>
    <w:rsid w:val="008B6D4A"/>
    <w:rsid w:val="008B7361"/>
    <w:rsid w:val="008C0F0A"/>
    <w:rsid w:val="008C163C"/>
    <w:rsid w:val="008C5A00"/>
    <w:rsid w:val="008C64F0"/>
    <w:rsid w:val="008C684A"/>
    <w:rsid w:val="008C7148"/>
    <w:rsid w:val="008C7DD5"/>
    <w:rsid w:val="008D11B7"/>
    <w:rsid w:val="008D1CEF"/>
    <w:rsid w:val="008D34C1"/>
    <w:rsid w:val="008D452D"/>
    <w:rsid w:val="008D5830"/>
    <w:rsid w:val="008D5929"/>
    <w:rsid w:val="008D620A"/>
    <w:rsid w:val="008D6240"/>
    <w:rsid w:val="008E1CE1"/>
    <w:rsid w:val="008E1DC8"/>
    <w:rsid w:val="008E22E0"/>
    <w:rsid w:val="008E32FD"/>
    <w:rsid w:val="008E381D"/>
    <w:rsid w:val="008E3CFE"/>
    <w:rsid w:val="008E5364"/>
    <w:rsid w:val="008E5E66"/>
    <w:rsid w:val="008E5EDF"/>
    <w:rsid w:val="008E63A5"/>
    <w:rsid w:val="008F2773"/>
    <w:rsid w:val="008F40BF"/>
    <w:rsid w:val="008F4E5A"/>
    <w:rsid w:val="008F6BC2"/>
    <w:rsid w:val="008F7E82"/>
    <w:rsid w:val="00900C81"/>
    <w:rsid w:val="00903727"/>
    <w:rsid w:val="009040A9"/>
    <w:rsid w:val="0090487A"/>
    <w:rsid w:val="009050B8"/>
    <w:rsid w:val="00905270"/>
    <w:rsid w:val="0090535C"/>
    <w:rsid w:val="009056AD"/>
    <w:rsid w:val="009070EB"/>
    <w:rsid w:val="00907820"/>
    <w:rsid w:val="00907B0F"/>
    <w:rsid w:val="00911080"/>
    <w:rsid w:val="00913DC8"/>
    <w:rsid w:val="00914AA1"/>
    <w:rsid w:val="00914DC2"/>
    <w:rsid w:val="009161A5"/>
    <w:rsid w:val="009162F5"/>
    <w:rsid w:val="009207AD"/>
    <w:rsid w:val="0092164E"/>
    <w:rsid w:val="0092169A"/>
    <w:rsid w:val="009227FB"/>
    <w:rsid w:val="00922F2C"/>
    <w:rsid w:val="009237F2"/>
    <w:rsid w:val="00923A6E"/>
    <w:rsid w:val="00924C2C"/>
    <w:rsid w:val="00924D19"/>
    <w:rsid w:val="00925EB4"/>
    <w:rsid w:val="00931DAC"/>
    <w:rsid w:val="0093419B"/>
    <w:rsid w:val="009369B0"/>
    <w:rsid w:val="0093774A"/>
    <w:rsid w:val="0094006C"/>
    <w:rsid w:val="00940601"/>
    <w:rsid w:val="00940962"/>
    <w:rsid w:val="0094165F"/>
    <w:rsid w:val="00942F70"/>
    <w:rsid w:val="009431D0"/>
    <w:rsid w:val="009438FA"/>
    <w:rsid w:val="009439C8"/>
    <w:rsid w:val="009451D8"/>
    <w:rsid w:val="00945F1D"/>
    <w:rsid w:val="00947083"/>
    <w:rsid w:val="0094728C"/>
    <w:rsid w:val="00947A04"/>
    <w:rsid w:val="00950501"/>
    <w:rsid w:val="00950905"/>
    <w:rsid w:val="00951786"/>
    <w:rsid w:val="00951881"/>
    <w:rsid w:val="00953346"/>
    <w:rsid w:val="00954222"/>
    <w:rsid w:val="00956447"/>
    <w:rsid w:val="0095683D"/>
    <w:rsid w:val="00956BAD"/>
    <w:rsid w:val="0095715C"/>
    <w:rsid w:val="0096142A"/>
    <w:rsid w:val="00961C02"/>
    <w:rsid w:val="00961FD2"/>
    <w:rsid w:val="00962099"/>
    <w:rsid w:val="00962EA0"/>
    <w:rsid w:val="009631F9"/>
    <w:rsid w:val="0096382F"/>
    <w:rsid w:val="00963BBC"/>
    <w:rsid w:val="00965041"/>
    <w:rsid w:val="0096696B"/>
    <w:rsid w:val="00967329"/>
    <w:rsid w:val="00967560"/>
    <w:rsid w:val="0097041C"/>
    <w:rsid w:val="00973551"/>
    <w:rsid w:val="00973C52"/>
    <w:rsid w:val="0097458C"/>
    <w:rsid w:val="00974BE9"/>
    <w:rsid w:val="00974F8F"/>
    <w:rsid w:val="00975019"/>
    <w:rsid w:val="00975348"/>
    <w:rsid w:val="00976E1A"/>
    <w:rsid w:val="00980532"/>
    <w:rsid w:val="00981048"/>
    <w:rsid w:val="00981FDF"/>
    <w:rsid w:val="009821E2"/>
    <w:rsid w:val="00982580"/>
    <w:rsid w:val="00982C45"/>
    <w:rsid w:val="00983713"/>
    <w:rsid w:val="00983C89"/>
    <w:rsid w:val="00985079"/>
    <w:rsid w:val="0098551B"/>
    <w:rsid w:val="00985A9C"/>
    <w:rsid w:val="009862F3"/>
    <w:rsid w:val="00986E6F"/>
    <w:rsid w:val="00986F93"/>
    <w:rsid w:val="009874B5"/>
    <w:rsid w:val="00990031"/>
    <w:rsid w:val="009909D2"/>
    <w:rsid w:val="00990D48"/>
    <w:rsid w:val="0099411D"/>
    <w:rsid w:val="00994C90"/>
    <w:rsid w:val="00995AEC"/>
    <w:rsid w:val="00996419"/>
    <w:rsid w:val="00996CDD"/>
    <w:rsid w:val="00997BA2"/>
    <w:rsid w:val="009A20FC"/>
    <w:rsid w:val="009A2DC1"/>
    <w:rsid w:val="009A3139"/>
    <w:rsid w:val="009A4CA5"/>
    <w:rsid w:val="009A502D"/>
    <w:rsid w:val="009A54D1"/>
    <w:rsid w:val="009A6457"/>
    <w:rsid w:val="009A68F2"/>
    <w:rsid w:val="009A6C16"/>
    <w:rsid w:val="009A7F46"/>
    <w:rsid w:val="009B0AD3"/>
    <w:rsid w:val="009B1387"/>
    <w:rsid w:val="009B2054"/>
    <w:rsid w:val="009B28EA"/>
    <w:rsid w:val="009B4D87"/>
    <w:rsid w:val="009B6BC6"/>
    <w:rsid w:val="009B6E1A"/>
    <w:rsid w:val="009C01CC"/>
    <w:rsid w:val="009C04BE"/>
    <w:rsid w:val="009C04EA"/>
    <w:rsid w:val="009C0BD4"/>
    <w:rsid w:val="009C141A"/>
    <w:rsid w:val="009C1AF4"/>
    <w:rsid w:val="009C2C7C"/>
    <w:rsid w:val="009C2F46"/>
    <w:rsid w:val="009C4D79"/>
    <w:rsid w:val="009C557C"/>
    <w:rsid w:val="009C5A8F"/>
    <w:rsid w:val="009C68E1"/>
    <w:rsid w:val="009D1999"/>
    <w:rsid w:val="009D1F06"/>
    <w:rsid w:val="009D3DB2"/>
    <w:rsid w:val="009D4805"/>
    <w:rsid w:val="009D5454"/>
    <w:rsid w:val="009D7745"/>
    <w:rsid w:val="009D7945"/>
    <w:rsid w:val="009E09EB"/>
    <w:rsid w:val="009E1444"/>
    <w:rsid w:val="009E1C73"/>
    <w:rsid w:val="009E2D90"/>
    <w:rsid w:val="009E3005"/>
    <w:rsid w:val="009E33B8"/>
    <w:rsid w:val="009E3646"/>
    <w:rsid w:val="009E51FB"/>
    <w:rsid w:val="009E55D7"/>
    <w:rsid w:val="009E600A"/>
    <w:rsid w:val="009E7973"/>
    <w:rsid w:val="009E7C53"/>
    <w:rsid w:val="009F07B3"/>
    <w:rsid w:val="009F0901"/>
    <w:rsid w:val="009F0F6C"/>
    <w:rsid w:val="009F1EC0"/>
    <w:rsid w:val="009F22C8"/>
    <w:rsid w:val="009F255B"/>
    <w:rsid w:val="009F379F"/>
    <w:rsid w:val="009F37D4"/>
    <w:rsid w:val="009F3A99"/>
    <w:rsid w:val="009F5C3B"/>
    <w:rsid w:val="009F65C4"/>
    <w:rsid w:val="00A007B1"/>
    <w:rsid w:val="00A00EE7"/>
    <w:rsid w:val="00A01134"/>
    <w:rsid w:val="00A013B6"/>
    <w:rsid w:val="00A0268E"/>
    <w:rsid w:val="00A044D0"/>
    <w:rsid w:val="00A059BE"/>
    <w:rsid w:val="00A05B2F"/>
    <w:rsid w:val="00A05B4F"/>
    <w:rsid w:val="00A0663C"/>
    <w:rsid w:val="00A10004"/>
    <w:rsid w:val="00A1017F"/>
    <w:rsid w:val="00A10224"/>
    <w:rsid w:val="00A10EE6"/>
    <w:rsid w:val="00A11FAD"/>
    <w:rsid w:val="00A12FD2"/>
    <w:rsid w:val="00A1356B"/>
    <w:rsid w:val="00A136C8"/>
    <w:rsid w:val="00A157D0"/>
    <w:rsid w:val="00A1684C"/>
    <w:rsid w:val="00A178CC"/>
    <w:rsid w:val="00A21945"/>
    <w:rsid w:val="00A22487"/>
    <w:rsid w:val="00A22FF4"/>
    <w:rsid w:val="00A237CA"/>
    <w:rsid w:val="00A2402A"/>
    <w:rsid w:val="00A240EC"/>
    <w:rsid w:val="00A24BE2"/>
    <w:rsid w:val="00A24F66"/>
    <w:rsid w:val="00A26BFA"/>
    <w:rsid w:val="00A27021"/>
    <w:rsid w:val="00A30FA2"/>
    <w:rsid w:val="00A312B0"/>
    <w:rsid w:val="00A312B5"/>
    <w:rsid w:val="00A31C8A"/>
    <w:rsid w:val="00A32244"/>
    <w:rsid w:val="00A327AB"/>
    <w:rsid w:val="00A33D29"/>
    <w:rsid w:val="00A36B15"/>
    <w:rsid w:val="00A37067"/>
    <w:rsid w:val="00A37A92"/>
    <w:rsid w:val="00A37BC2"/>
    <w:rsid w:val="00A417AF"/>
    <w:rsid w:val="00A41FB6"/>
    <w:rsid w:val="00A420A9"/>
    <w:rsid w:val="00A42CA8"/>
    <w:rsid w:val="00A43BD6"/>
    <w:rsid w:val="00A44FE7"/>
    <w:rsid w:val="00A461B4"/>
    <w:rsid w:val="00A4623B"/>
    <w:rsid w:val="00A46993"/>
    <w:rsid w:val="00A5065A"/>
    <w:rsid w:val="00A514FE"/>
    <w:rsid w:val="00A5228A"/>
    <w:rsid w:val="00A55A55"/>
    <w:rsid w:val="00A55E8D"/>
    <w:rsid w:val="00A560A7"/>
    <w:rsid w:val="00A569C2"/>
    <w:rsid w:val="00A570BE"/>
    <w:rsid w:val="00A57CA2"/>
    <w:rsid w:val="00A604A4"/>
    <w:rsid w:val="00A633BD"/>
    <w:rsid w:val="00A639FA"/>
    <w:rsid w:val="00A64A73"/>
    <w:rsid w:val="00A64D1A"/>
    <w:rsid w:val="00A658D7"/>
    <w:rsid w:val="00A6609E"/>
    <w:rsid w:val="00A67F6F"/>
    <w:rsid w:val="00A7039B"/>
    <w:rsid w:val="00A713CA"/>
    <w:rsid w:val="00A717CF"/>
    <w:rsid w:val="00A72D39"/>
    <w:rsid w:val="00A72DE3"/>
    <w:rsid w:val="00A74B59"/>
    <w:rsid w:val="00A75BAD"/>
    <w:rsid w:val="00A770AB"/>
    <w:rsid w:val="00A77F53"/>
    <w:rsid w:val="00A80E87"/>
    <w:rsid w:val="00A81652"/>
    <w:rsid w:val="00A820CF"/>
    <w:rsid w:val="00A837E7"/>
    <w:rsid w:val="00A83F1A"/>
    <w:rsid w:val="00A84073"/>
    <w:rsid w:val="00A84177"/>
    <w:rsid w:val="00A85930"/>
    <w:rsid w:val="00A85966"/>
    <w:rsid w:val="00A8654B"/>
    <w:rsid w:val="00A875E1"/>
    <w:rsid w:val="00A87CEE"/>
    <w:rsid w:val="00A87DC1"/>
    <w:rsid w:val="00A90CB2"/>
    <w:rsid w:val="00A91131"/>
    <w:rsid w:val="00A92046"/>
    <w:rsid w:val="00A9473E"/>
    <w:rsid w:val="00A95D38"/>
    <w:rsid w:val="00A96F6D"/>
    <w:rsid w:val="00A97A20"/>
    <w:rsid w:val="00A97D20"/>
    <w:rsid w:val="00AA06C9"/>
    <w:rsid w:val="00AA0F75"/>
    <w:rsid w:val="00AA184B"/>
    <w:rsid w:val="00AA28FB"/>
    <w:rsid w:val="00AA2B09"/>
    <w:rsid w:val="00AA3D50"/>
    <w:rsid w:val="00AA3F60"/>
    <w:rsid w:val="00AA4A75"/>
    <w:rsid w:val="00AA569C"/>
    <w:rsid w:val="00AA5D1F"/>
    <w:rsid w:val="00AA760F"/>
    <w:rsid w:val="00AB1D4E"/>
    <w:rsid w:val="00AB20C4"/>
    <w:rsid w:val="00AB4777"/>
    <w:rsid w:val="00AB5774"/>
    <w:rsid w:val="00AB5AAB"/>
    <w:rsid w:val="00AB6685"/>
    <w:rsid w:val="00AB7362"/>
    <w:rsid w:val="00AC0370"/>
    <w:rsid w:val="00AC1419"/>
    <w:rsid w:val="00AC1E54"/>
    <w:rsid w:val="00AC23F4"/>
    <w:rsid w:val="00AC3231"/>
    <w:rsid w:val="00AC39BB"/>
    <w:rsid w:val="00AC3DD0"/>
    <w:rsid w:val="00AC6F5A"/>
    <w:rsid w:val="00AC715C"/>
    <w:rsid w:val="00AC730D"/>
    <w:rsid w:val="00AC7408"/>
    <w:rsid w:val="00AC7527"/>
    <w:rsid w:val="00AC76EA"/>
    <w:rsid w:val="00AC77E4"/>
    <w:rsid w:val="00AC7DA5"/>
    <w:rsid w:val="00AD1555"/>
    <w:rsid w:val="00AD1593"/>
    <w:rsid w:val="00AD1CFE"/>
    <w:rsid w:val="00AD3A48"/>
    <w:rsid w:val="00AD3CDB"/>
    <w:rsid w:val="00AD3DEE"/>
    <w:rsid w:val="00AD4229"/>
    <w:rsid w:val="00AD50FE"/>
    <w:rsid w:val="00AD70CB"/>
    <w:rsid w:val="00AE02BD"/>
    <w:rsid w:val="00AE1097"/>
    <w:rsid w:val="00AE123B"/>
    <w:rsid w:val="00AE2BC5"/>
    <w:rsid w:val="00AE376C"/>
    <w:rsid w:val="00AE38B0"/>
    <w:rsid w:val="00AE416E"/>
    <w:rsid w:val="00AE4849"/>
    <w:rsid w:val="00AE5294"/>
    <w:rsid w:val="00AE58B8"/>
    <w:rsid w:val="00AE62E2"/>
    <w:rsid w:val="00AE77A5"/>
    <w:rsid w:val="00AE78BC"/>
    <w:rsid w:val="00AF2043"/>
    <w:rsid w:val="00AF20F0"/>
    <w:rsid w:val="00AF23E4"/>
    <w:rsid w:val="00AF2F0C"/>
    <w:rsid w:val="00AF3ABC"/>
    <w:rsid w:val="00AF448D"/>
    <w:rsid w:val="00AF5B6E"/>
    <w:rsid w:val="00AF6CC9"/>
    <w:rsid w:val="00AF7418"/>
    <w:rsid w:val="00AF7A2E"/>
    <w:rsid w:val="00AF7C23"/>
    <w:rsid w:val="00B00261"/>
    <w:rsid w:val="00B003A1"/>
    <w:rsid w:val="00B01109"/>
    <w:rsid w:val="00B018EB"/>
    <w:rsid w:val="00B01989"/>
    <w:rsid w:val="00B0422E"/>
    <w:rsid w:val="00B04629"/>
    <w:rsid w:val="00B04E0D"/>
    <w:rsid w:val="00B064C5"/>
    <w:rsid w:val="00B06848"/>
    <w:rsid w:val="00B06E2B"/>
    <w:rsid w:val="00B0700C"/>
    <w:rsid w:val="00B070A6"/>
    <w:rsid w:val="00B0758A"/>
    <w:rsid w:val="00B10A76"/>
    <w:rsid w:val="00B10F06"/>
    <w:rsid w:val="00B12368"/>
    <w:rsid w:val="00B1268E"/>
    <w:rsid w:val="00B12CD5"/>
    <w:rsid w:val="00B13772"/>
    <w:rsid w:val="00B14364"/>
    <w:rsid w:val="00B14C75"/>
    <w:rsid w:val="00B151E8"/>
    <w:rsid w:val="00B15E0C"/>
    <w:rsid w:val="00B16DD4"/>
    <w:rsid w:val="00B17B89"/>
    <w:rsid w:val="00B204A4"/>
    <w:rsid w:val="00B20BE6"/>
    <w:rsid w:val="00B20F73"/>
    <w:rsid w:val="00B21E39"/>
    <w:rsid w:val="00B224E7"/>
    <w:rsid w:val="00B229B5"/>
    <w:rsid w:val="00B23A83"/>
    <w:rsid w:val="00B24C6E"/>
    <w:rsid w:val="00B24CB3"/>
    <w:rsid w:val="00B25345"/>
    <w:rsid w:val="00B25D56"/>
    <w:rsid w:val="00B30C70"/>
    <w:rsid w:val="00B30FF0"/>
    <w:rsid w:val="00B346AE"/>
    <w:rsid w:val="00B35B74"/>
    <w:rsid w:val="00B36B53"/>
    <w:rsid w:val="00B36F3A"/>
    <w:rsid w:val="00B37051"/>
    <w:rsid w:val="00B370F7"/>
    <w:rsid w:val="00B377BF"/>
    <w:rsid w:val="00B40936"/>
    <w:rsid w:val="00B4198A"/>
    <w:rsid w:val="00B42C5B"/>
    <w:rsid w:val="00B42E30"/>
    <w:rsid w:val="00B4327C"/>
    <w:rsid w:val="00B4500A"/>
    <w:rsid w:val="00B45B96"/>
    <w:rsid w:val="00B46444"/>
    <w:rsid w:val="00B50D1C"/>
    <w:rsid w:val="00B516EE"/>
    <w:rsid w:val="00B51DE4"/>
    <w:rsid w:val="00B52D0A"/>
    <w:rsid w:val="00B53424"/>
    <w:rsid w:val="00B54285"/>
    <w:rsid w:val="00B5461C"/>
    <w:rsid w:val="00B55102"/>
    <w:rsid w:val="00B55BF4"/>
    <w:rsid w:val="00B55FD6"/>
    <w:rsid w:val="00B56480"/>
    <w:rsid w:val="00B565FB"/>
    <w:rsid w:val="00B56802"/>
    <w:rsid w:val="00B5789A"/>
    <w:rsid w:val="00B57BDF"/>
    <w:rsid w:val="00B605A1"/>
    <w:rsid w:val="00B61D8E"/>
    <w:rsid w:val="00B61E88"/>
    <w:rsid w:val="00B62322"/>
    <w:rsid w:val="00B63072"/>
    <w:rsid w:val="00B6349E"/>
    <w:rsid w:val="00B64E30"/>
    <w:rsid w:val="00B66A16"/>
    <w:rsid w:val="00B66C23"/>
    <w:rsid w:val="00B672E4"/>
    <w:rsid w:val="00B71303"/>
    <w:rsid w:val="00B71AA6"/>
    <w:rsid w:val="00B740BC"/>
    <w:rsid w:val="00B74814"/>
    <w:rsid w:val="00B75706"/>
    <w:rsid w:val="00B75BE3"/>
    <w:rsid w:val="00B75D5E"/>
    <w:rsid w:val="00B771C3"/>
    <w:rsid w:val="00B779E0"/>
    <w:rsid w:val="00B80489"/>
    <w:rsid w:val="00B80B88"/>
    <w:rsid w:val="00B80EB3"/>
    <w:rsid w:val="00B83161"/>
    <w:rsid w:val="00B8413A"/>
    <w:rsid w:val="00B85C34"/>
    <w:rsid w:val="00B86464"/>
    <w:rsid w:val="00B86C01"/>
    <w:rsid w:val="00B872B7"/>
    <w:rsid w:val="00B9066B"/>
    <w:rsid w:val="00B90E05"/>
    <w:rsid w:val="00B933FE"/>
    <w:rsid w:val="00B93856"/>
    <w:rsid w:val="00B9542E"/>
    <w:rsid w:val="00B9753D"/>
    <w:rsid w:val="00BA16D0"/>
    <w:rsid w:val="00BA27B0"/>
    <w:rsid w:val="00BA2F6C"/>
    <w:rsid w:val="00BA3725"/>
    <w:rsid w:val="00BA3C9E"/>
    <w:rsid w:val="00BA41A2"/>
    <w:rsid w:val="00BA5344"/>
    <w:rsid w:val="00BA639C"/>
    <w:rsid w:val="00BA642A"/>
    <w:rsid w:val="00BA681A"/>
    <w:rsid w:val="00BA6FFE"/>
    <w:rsid w:val="00BA71B2"/>
    <w:rsid w:val="00BB006E"/>
    <w:rsid w:val="00BB0716"/>
    <w:rsid w:val="00BB0AED"/>
    <w:rsid w:val="00BB3148"/>
    <w:rsid w:val="00BB31EE"/>
    <w:rsid w:val="00BB3ABF"/>
    <w:rsid w:val="00BB50E4"/>
    <w:rsid w:val="00BB521C"/>
    <w:rsid w:val="00BB53A1"/>
    <w:rsid w:val="00BB6617"/>
    <w:rsid w:val="00BB6BBD"/>
    <w:rsid w:val="00BB7059"/>
    <w:rsid w:val="00BB787E"/>
    <w:rsid w:val="00BC0049"/>
    <w:rsid w:val="00BC0448"/>
    <w:rsid w:val="00BC0A34"/>
    <w:rsid w:val="00BC1DC5"/>
    <w:rsid w:val="00BC1DD9"/>
    <w:rsid w:val="00BC2673"/>
    <w:rsid w:val="00BC287F"/>
    <w:rsid w:val="00BC3FC4"/>
    <w:rsid w:val="00BC4EAC"/>
    <w:rsid w:val="00BC6B9E"/>
    <w:rsid w:val="00BC6E6A"/>
    <w:rsid w:val="00BD0F04"/>
    <w:rsid w:val="00BD12C7"/>
    <w:rsid w:val="00BD1A46"/>
    <w:rsid w:val="00BD1AB3"/>
    <w:rsid w:val="00BD27B6"/>
    <w:rsid w:val="00BD5220"/>
    <w:rsid w:val="00BD582B"/>
    <w:rsid w:val="00BD5B2A"/>
    <w:rsid w:val="00BD609A"/>
    <w:rsid w:val="00BD6DC6"/>
    <w:rsid w:val="00BD7399"/>
    <w:rsid w:val="00BD740E"/>
    <w:rsid w:val="00BD77A8"/>
    <w:rsid w:val="00BE029D"/>
    <w:rsid w:val="00BE060D"/>
    <w:rsid w:val="00BE1304"/>
    <w:rsid w:val="00BE3057"/>
    <w:rsid w:val="00BE32E0"/>
    <w:rsid w:val="00BE3F2B"/>
    <w:rsid w:val="00BE4D86"/>
    <w:rsid w:val="00BE51F6"/>
    <w:rsid w:val="00BE5536"/>
    <w:rsid w:val="00BE5DFF"/>
    <w:rsid w:val="00BE7E24"/>
    <w:rsid w:val="00BF0910"/>
    <w:rsid w:val="00BF0D16"/>
    <w:rsid w:val="00BF199C"/>
    <w:rsid w:val="00BF1CED"/>
    <w:rsid w:val="00BF213B"/>
    <w:rsid w:val="00BF21F0"/>
    <w:rsid w:val="00BF3BE6"/>
    <w:rsid w:val="00BF4294"/>
    <w:rsid w:val="00BF4CDE"/>
    <w:rsid w:val="00BF652F"/>
    <w:rsid w:val="00BF715B"/>
    <w:rsid w:val="00C016B7"/>
    <w:rsid w:val="00C01B28"/>
    <w:rsid w:val="00C01C9E"/>
    <w:rsid w:val="00C022AB"/>
    <w:rsid w:val="00C024B1"/>
    <w:rsid w:val="00C02B94"/>
    <w:rsid w:val="00C040D6"/>
    <w:rsid w:val="00C0445A"/>
    <w:rsid w:val="00C0485F"/>
    <w:rsid w:val="00C05367"/>
    <w:rsid w:val="00C0570B"/>
    <w:rsid w:val="00C05A58"/>
    <w:rsid w:val="00C066B8"/>
    <w:rsid w:val="00C075CD"/>
    <w:rsid w:val="00C076FB"/>
    <w:rsid w:val="00C10033"/>
    <w:rsid w:val="00C104D4"/>
    <w:rsid w:val="00C112EA"/>
    <w:rsid w:val="00C11D4D"/>
    <w:rsid w:val="00C12836"/>
    <w:rsid w:val="00C12BFD"/>
    <w:rsid w:val="00C13E60"/>
    <w:rsid w:val="00C1592C"/>
    <w:rsid w:val="00C15973"/>
    <w:rsid w:val="00C167EA"/>
    <w:rsid w:val="00C17A03"/>
    <w:rsid w:val="00C20216"/>
    <w:rsid w:val="00C204BF"/>
    <w:rsid w:val="00C20873"/>
    <w:rsid w:val="00C208B5"/>
    <w:rsid w:val="00C239EC"/>
    <w:rsid w:val="00C24EAE"/>
    <w:rsid w:val="00C2513A"/>
    <w:rsid w:val="00C26349"/>
    <w:rsid w:val="00C2718A"/>
    <w:rsid w:val="00C27F36"/>
    <w:rsid w:val="00C309F2"/>
    <w:rsid w:val="00C312EB"/>
    <w:rsid w:val="00C317BF"/>
    <w:rsid w:val="00C32DDA"/>
    <w:rsid w:val="00C347D7"/>
    <w:rsid w:val="00C361E5"/>
    <w:rsid w:val="00C3702E"/>
    <w:rsid w:val="00C370B6"/>
    <w:rsid w:val="00C40010"/>
    <w:rsid w:val="00C41188"/>
    <w:rsid w:val="00C411FE"/>
    <w:rsid w:val="00C420AB"/>
    <w:rsid w:val="00C42579"/>
    <w:rsid w:val="00C434A5"/>
    <w:rsid w:val="00C43674"/>
    <w:rsid w:val="00C4445B"/>
    <w:rsid w:val="00C4481A"/>
    <w:rsid w:val="00C45744"/>
    <w:rsid w:val="00C46030"/>
    <w:rsid w:val="00C47C12"/>
    <w:rsid w:val="00C5039F"/>
    <w:rsid w:val="00C507FA"/>
    <w:rsid w:val="00C524A0"/>
    <w:rsid w:val="00C52777"/>
    <w:rsid w:val="00C53481"/>
    <w:rsid w:val="00C53E8D"/>
    <w:rsid w:val="00C551E1"/>
    <w:rsid w:val="00C60D4B"/>
    <w:rsid w:val="00C60F26"/>
    <w:rsid w:val="00C62156"/>
    <w:rsid w:val="00C6299B"/>
    <w:rsid w:val="00C62A9F"/>
    <w:rsid w:val="00C640D7"/>
    <w:rsid w:val="00C64228"/>
    <w:rsid w:val="00C645D6"/>
    <w:rsid w:val="00C64BC3"/>
    <w:rsid w:val="00C6598C"/>
    <w:rsid w:val="00C65FA3"/>
    <w:rsid w:val="00C67416"/>
    <w:rsid w:val="00C67D47"/>
    <w:rsid w:val="00C70A40"/>
    <w:rsid w:val="00C70ED0"/>
    <w:rsid w:val="00C72903"/>
    <w:rsid w:val="00C72AF7"/>
    <w:rsid w:val="00C74C71"/>
    <w:rsid w:val="00C75011"/>
    <w:rsid w:val="00C75762"/>
    <w:rsid w:val="00C76CC7"/>
    <w:rsid w:val="00C7739A"/>
    <w:rsid w:val="00C807C1"/>
    <w:rsid w:val="00C807CD"/>
    <w:rsid w:val="00C815AB"/>
    <w:rsid w:val="00C833AB"/>
    <w:rsid w:val="00C83C06"/>
    <w:rsid w:val="00C83D78"/>
    <w:rsid w:val="00C840F4"/>
    <w:rsid w:val="00C8438A"/>
    <w:rsid w:val="00C8459E"/>
    <w:rsid w:val="00C8470C"/>
    <w:rsid w:val="00C8479B"/>
    <w:rsid w:val="00C85AD0"/>
    <w:rsid w:val="00C85AF1"/>
    <w:rsid w:val="00C86E8A"/>
    <w:rsid w:val="00C87761"/>
    <w:rsid w:val="00C879BE"/>
    <w:rsid w:val="00C87B72"/>
    <w:rsid w:val="00C87C77"/>
    <w:rsid w:val="00C87F6A"/>
    <w:rsid w:val="00C9015B"/>
    <w:rsid w:val="00C90A1C"/>
    <w:rsid w:val="00C92026"/>
    <w:rsid w:val="00C92E0D"/>
    <w:rsid w:val="00C937E2"/>
    <w:rsid w:val="00C937F5"/>
    <w:rsid w:val="00C93E33"/>
    <w:rsid w:val="00C95CC8"/>
    <w:rsid w:val="00C95D95"/>
    <w:rsid w:val="00C969D4"/>
    <w:rsid w:val="00CA02B2"/>
    <w:rsid w:val="00CA1093"/>
    <w:rsid w:val="00CA1283"/>
    <w:rsid w:val="00CA13C4"/>
    <w:rsid w:val="00CA1CEE"/>
    <w:rsid w:val="00CA1FA4"/>
    <w:rsid w:val="00CA34B7"/>
    <w:rsid w:val="00CA354A"/>
    <w:rsid w:val="00CA3EE9"/>
    <w:rsid w:val="00CA4151"/>
    <w:rsid w:val="00CA45DC"/>
    <w:rsid w:val="00CA4AF4"/>
    <w:rsid w:val="00CA4E9A"/>
    <w:rsid w:val="00CA5360"/>
    <w:rsid w:val="00CA7994"/>
    <w:rsid w:val="00CB15CE"/>
    <w:rsid w:val="00CB1864"/>
    <w:rsid w:val="00CB1954"/>
    <w:rsid w:val="00CB2CDB"/>
    <w:rsid w:val="00CB2FA0"/>
    <w:rsid w:val="00CB3E4A"/>
    <w:rsid w:val="00CB3EF9"/>
    <w:rsid w:val="00CB3F97"/>
    <w:rsid w:val="00CB3FC5"/>
    <w:rsid w:val="00CB51C6"/>
    <w:rsid w:val="00CB59A5"/>
    <w:rsid w:val="00CB607D"/>
    <w:rsid w:val="00CB754F"/>
    <w:rsid w:val="00CC01CF"/>
    <w:rsid w:val="00CC0EA6"/>
    <w:rsid w:val="00CC0EDD"/>
    <w:rsid w:val="00CC249B"/>
    <w:rsid w:val="00CC25CC"/>
    <w:rsid w:val="00CC28CE"/>
    <w:rsid w:val="00CC37CE"/>
    <w:rsid w:val="00CC471C"/>
    <w:rsid w:val="00CC5AFD"/>
    <w:rsid w:val="00CD12E5"/>
    <w:rsid w:val="00CD1722"/>
    <w:rsid w:val="00CD181A"/>
    <w:rsid w:val="00CD1A93"/>
    <w:rsid w:val="00CD2823"/>
    <w:rsid w:val="00CD3594"/>
    <w:rsid w:val="00CD3959"/>
    <w:rsid w:val="00CD421B"/>
    <w:rsid w:val="00CD4CB2"/>
    <w:rsid w:val="00CD4D3E"/>
    <w:rsid w:val="00CD68BF"/>
    <w:rsid w:val="00CE1D70"/>
    <w:rsid w:val="00CE2F2F"/>
    <w:rsid w:val="00CE3D66"/>
    <w:rsid w:val="00CE47A5"/>
    <w:rsid w:val="00CE5BA9"/>
    <w:rsid w:val="00CE5CEE"/>
    <w:rsid w:val="00CE7142"/>
    <w:rsid w:val="00CF030C"/>
    <w:rsid w:val="00CF2D3C"/>
    <w:rsid w:val="00CF31B4"/>
    <w:rsid w:val="00CF3761"/>
    <w:rsid w:val="00CF4441"/>
    <w:rsid w:val="00CF45C9"/>
    <w:rsid w:val="00CF494C"/>
    <w:rsid w:val="00CF4BE8"/>
    <w:rsid w:val="00CF64BE"/>
    <w:rsid w:val="00CF753E"/>
    <w:rsid w:val="00CF7617"/>
    <w:rsid w:val="00CF7F6D"/>
    <w:rsid w:val="00D000AF"/>
    <w:rsid w:val="00D00B16"/>
    <w:rsid w:val="00D02740"/>
    <w:rsid w:val="00D02B82"/>
    <w:rsid w:val="00D040B6"/>
    <w:rsid w:val="00D04136"/>
    <w:rsid w:val="00D04574"/>
    <w:rsid w:val="00D04AD7"/>
    <w:rsid w:val="00D05E3C"/>
    <w:rsid w:val="00D061A7"/>
    <w:rsid w:val="00D07D96"/>
    <w:rsid w:val="00D107DC"/>
    <w:rsid w:val="00D1155D"/>
    <w:rsid w:val="00D11907"/>
    <w:rsid w:val="00D12A1F"/>
    <w:rsid w:val="00D1322F"/>
    <w:rsid w:val="00D14F9D"/>
    <w:rsid w:val="00D153A2"/>
    <w:rsid w:val="00D177E9"/>
    <w:rsid w:val="00D21D46"/>
    <w:rsid w:val="00D22B47"/>
    <w:rsid w:val="00D22E6F"/>
    <w:rsid w:val="00D239F7"/>
    <w:rsid w:val="00D2551D"/>
    <w:rsid w:val="00D26BD5"/>
    <w:rsid w:val="00D26CA1"/>
    <w:rsid w:val="00D26D56"/>
    <w:rsid w:val="00D27321"/>
    <w:rsid w:val="00D32F3C"/>
    <w:rsid w:val="00D33648"/>
    <w:rsid w:val="00D336DC"/>
    <w:rsid w:val="00D33E83"/>
    <w:rsid w:val="00D3440B"/>
    <w:rsid w:val="00D344B1"/>
    <w:rsid w:val="00D355A0"/>
    <w:rsid w:val="00D3649D"/>
    <w:rsid w:val="00D42507"/>
    <w:rsid w:val="00D43BFE"/>
    <w:rsid w:val="00D444CA"/>
    <w:rsid w:val="00D44889"/>
    <w:rsid w:val="00D46102"/>
    <w:rsid w:val="00D46E56"/>
    <w:rsid w:val="00D46EAF"/>
    <w:rsid w:val="00D47ACA"/>
    <w:rsid w:val="00D51498"/>
    <w:rsid w:val="00D52489"/>
    <w:rsid w:val="00D52D26"/>
    <w:rsid w:val="00D53575"/>
    <w:rsid w:val="00D53B02"/>
    <w:rsid w:val="00D53DCF"/>
    <w:rsid w:val="00D544EB"/>
    <w:rsid w:val="00D54A70"/>
    <w:rsid w:val="00D5545F"/>
    <w:rsid w:val="00D55757"/>
    <w:rsid w:val="00D56B57"/>
    <w:rsid w:val="00D574CE"/>
    <w:rsid w:val="00D601AD"/>
    <w:rsid w:val="00D627B7"/>
    <w:rsid w:val="00D647CF"/>
    <w:rsid w:val="00D64C42"/>
    <w:rsid w:val="00D71CA1"/>
    <w:rsid w:val="00D72545"/>
    <w:rsid w:val="00D72A25"/>
    <w:rsid w:val="00D7306B"/>
    <w:rsid w:val="00D73E65"/>
    <w:rsid w:val="00D744AA"/>
    <w:rsid w:val="00D75CCD"/>
    <w:rsid w:val="00D76D5E"/>
    <w:rsid w:val="00D77508"/>
    <w:rsid w:val="00D80258"/>
    <w:rsid w:val="00D81A59"/>
    <w:rsid w:val="00D81A77"/>
    <w:rsid w:val="00D81BD2"/>
    <w:rsid w:val="00D81F42"/>
    <w:rsid w:val="00D84125"/>
    <w:rsid w:val="00D850C8"/>
    <w:rsid w:val="00D86E09"/>
    <w:rsid w:val="00D87283"/>
    <w:rsid w:val="00D874C0"/>
    <w:rsid w:val="00D8756F"/>
    <w:rsid w:val="00D90683"/>
    <w:rsid w:val="00D91A62"/>
    <w:rsid w:val="00D92231"/>
    <w:rsid w:val="00D927AB"/>
    <w:rsid w:val="00D929E7"/>
    <w:rsid w:val="00D930B2"/>
    <w:rsid w:val="00D93123"/>
    <w:rsid w:val="00D95C4C"/>
    <w:rsid w:val="00D95CB2"/>
    <w:rsid w:val="00D96EA8"/>
    <w:rsid w:val="00DA0B45"/>
    <w:rsid w:val="00DA17C2"/>
    <w:rsid w:val="00DA193D"/>
    <w:rsid w:val="00DA4A0C"/>
    <w:rsid w:val="00DA5115"/>
    <w:rsid w:val="00DA7B0E"/>
    <w:rsid w:val="00DA7F90"/>
    <w:rsid w:val="00DB259A"/>
    <w:rsid w:val="00DB29FA"/>
    <w:rsid w:val="00DB48B2"/>
    <w:rsid w:val="00DB6FF8"/>
    <w:rsid w:val="00DC0387"/>
    <w:rsid w:val="00DC03E9"/>
    <w:rsid w:val="00DC2110"/>
    <w:rsid w:val="00DC28F1"/>
    <w:rsid w:val="00DC2AB3"/>
    <w:rsid w:val="00DC371D"/>
    <w:rsid w:val="00DC4CD5"/>
    <w:rsid w:val="00DC4FDA"/>
    <w:rsid w:val="00DC51BF"/>
    <w:rsid w:val="00DC5A3C"/>
    <w:rsid w:val="00DC7DAA"/>
    <w:rsid w:val="00DD0195"/>
    <w:rsid w:val="00DD0E66"/>
    <w:rsid w:val="00DD1029"/>
    <w:rsid w:val="00DD1769"/>
    <w:rsid w:val="00DD1BFD"/>
    <w:rsid w:val="00DD1C31"/>
    <w:rsid w:val="00DD26CC"/>
    <w:rsid w:val="00DD2E8E"/>
    <w:rsid w:val="00DD37EF"/>
    <w:rsid w:val="00DD3C16"/>
    <w:rsid w:val="00DD3F42"/>
    <w:rsid w:val="00DD4394"/>
    <w:rsid w:val="00DD495E"/>
    <w:rsid w:val="00DD6980"/>
    <w:rsid w:val="00DD6C3C"/>
    <w:rsid w:val="00DD7105"/>
    <w:rsid w:val="00DD7CAB"/>
    <w:rsid w:val="00DD7CCF"/>
    <w:rsid w:val="00DE0E95"/>
    <w:rsid w:val="00DE121F"/>
    <w:rsid w:val="00DE1EAF"/>
    <w:rsid w:val="00DE24C0"/>
    <w:rsid w:val="00DE3F3E"/>
    <w:rsid w:val="00DE421E"/>
    <w:rsid w:val="00DE42FB"/>
    <w:rsid w:val="00DE4ED1"/>
    <w:rsid w:val="00DE55E9"/>
    <w:rsid w:val="00DE61F1"/>
    <w:rsid w:val="00DE7B52"/>
    <w:rsid w:val="00DE7CFD"/>
    <w:rsid w:val="00DF22AA"/>
    <w:rsid w:val="00DF2C8E"/>
    <w:rsid w:val="00DF4024"/>
    <w:rsid w:val="00DF471B"/>
    <w:rsid w:val="00DF5BC6"/>
    <w:rsid w:val="00DF5C6C"/>
    <w:rsid w:val="00DF5C8F"/>
    <w:rsid w:val="00DF6213"/>
    <w:rsid w:val="00DF637C"/>
    <w:rsid w:val="00E00629"/>
    <w:rsid w:val="00E014CF"/>
    <w:rsid w:val="00E016C8"/>
    <w:rsid w:val="00E01AE8"/>
    <w:rsid w:val="00E01D27"/>
    <w:rsid w:val="00E023B9"/>
    <w:rsid w:val="00E02AAD"/>
    <w:rsid w:val="00E02EB6"/>
    <w:rsid w:val="00E034AA"/>
    <w:rsid w:val="00E04596"/>
    <w:rsid w:val="00E04E2D"/>
    <w:rsid w:val="00E056B6"/>
    <w:rsid w:val="00E05720"/>
    <w:rsid w:val="00E05FAB"/>
    <w:rsid w:val="00E06521"/>
    <w:rsid w:val="00E076F7"/>
    <w:rsid w:val="00E07C48"/>
    <w:rsid w:val="00E10EB1"/>
    <w:rsid w:val="00E11135"/>
    <w:rsid w:val="00E12084"/>
    <w:rsid w:val="00E122BE"/>
    <w:rsid w:val="00E12D13"/>
    <w:rsid w:val="00E13CF5"/>
    <w:rsid w:val="00E14A90"/>
    <w:rsid w:val="00E14C9F"/>
    <w:rsid w:val="00E15DFB"/>
    <w:rsid w:val="00E164E5"/>
    <w:rsid w:val="00E16B39"/>
    <w:rsid w:val="00E1728A"/>
    <w:rsid w:val="00E17497"/>
    <w:rsid w:val="00E17CC1"/>
    <w:rsid w:val="00E17E65"/>
    <w:rsid w:val="00E20FC8"/>
    <w:rsid w:val="00E21D14"/>
    <w:rsid w:val="00E22225"/>
    <w:rsid w:val="00E227DD"/>
    <w:rsid w:val="00E259EE"/>
    <w:rsid w:val="00E26812"/>
    <w:rsid w:val="00E273CA"/>
    <w:rsid w:val="00E302AB"/>
    <w:rsid w:val="00E306DC"/>
    <w:rsid w:val="00E30C63"/>
    <w:rsid w:val="00E3212F"/>
    <w:rsid w:val="00E32A84"/>
    <w:rsid w:val="00E3390D"/>
    <w:rsid w:val="00E34AAF"/>
    <w:rsid w:val="00E3529B"/>
    <w:rsid w:val="00E35BBF"/>
    <w:rsid w:val="00E41E27"/>
    <w:rsid w:val="00E42053"/>
    <w:rsid w:val="00E42971"/>
    <w:rsid w:val="00E439F6"/>
    <w:rsid w:val="00E43DCF"/>
    <w:rsid w:val="00E446C1"/>
    <w:rsid w:val="00E44935"/>
    <w:rsid w:val="00E463E8"/>
    <w:rsid w:val="00E47712"/>
    <w:rsid w:val="00E517A0"/>
    <w:rsid w:val="00E52FB0"/>
    <w:rsid w:val="00E534EB"/>
    <w:rsid w:val="00E535F8"/>
    <w:rsid w:val="00E54BF0"/>
    <w:rsid w:val="00E54FCE"/>
    <w:rsid w:val="00E564B8"/>
    <w:rsid w:val="00E564C3"/>
    <w:rsid w:val="00E5759D"/>
    <w:rsid w:val="00E610AB"/>
    <w:rsid w:val="00E61403"/>
    <w:rsid w:val="00E626E5"/>
    <w:rsid w:val="00E649F2"/>
    <w:rsid w:val="00E6516C"/>
    <w:rsid w:val="00E6638F"/>
    <w:rsid w:val="00E66E8C"/>
    <w:rsid w:val="00E66F48"/>
    <w:rsid w:val="00E679C8"/>
    <w:rsid w:val="00E70A7B"/>
    <w:rsid w:val="00E70D87"/>
    <w:rsid w:val="00E7245D"/>
    <w:rsid w:val="00E72D0D"/>
    <w:rsid w:val="00E73E90"/>
    <w:rsid w:val="00E75E52"/>
    <w:rsid w:val="00E766AE"/>
    <w:rsid w:val="00E7677E"/>
    <w:rsid w:val="00E77365"/>
    <w:rsid w:val="00E77F34"/>
    <w:rsid w:val="00E80630"/>
    <w:rsid w:val="00E80673"/>
    <w:rsid w:val="00E83C2D"/>
    <w:rsid w:val="00E83F61"/>
    <w:rsid w:val="00E8435A"/>
    <w:rsid w:val="00E84D1B"/>
    <w:rsid w:val="00E85D96"/>
    <w:rsid w:val="00E86CF9"/>
    <w:rsid w:val="00E870E1"/>
    <w:rsid w:val="00E8767E"/>
    <w:rsid w:val="00E90E9A"/>
    <w:rsid w:val="00E91EFE"/>
    <w:rsid w:val="00E91F47"/>
    <w:rsid w:val="00E92912"/>
    <w:rsid w:val="00E930F6"/>
    <w:rsid w:val="00E93886"/>
    <w:rsid w:val="00E952F5"/>
    <w:rsid w:val="00E95DEF"/>
    <w:rsid w:val="00E96C7A"/>
    <w:rsid w:val="00EA090F"/>
    <w:rsid w:val="00EA093B"/>
    <w:rsid w:val="00EA0DAB"/>
    <w:rsid w:val="00EA5CAE"/>
    <w:rsid w:val="00EA7375"/>
    <w:rsid w:val="00EA7C82"/>
    <w:rsid w:val="00EB0579"/>
    <w:rsid w:val="00EB057A"/>
    <w:rsid w:val="00EB1FCE"/>
    <w:rsid w:val="00EB23E4"/>
    <w:rsid w:val="00EB2796"/>
    <w:rsid w:val="00EB323B"/>
    <w:rsid w:val="00EB32D7"/>
    <w:rsid w:val="00EB3FD2"/>
    <w:rsid w:val="00EB42D4"/>
    <w:rsid w:val="00EB4E09"/>
    <w:rsid w:val="00EB5D33"/>
    <w:rsid w:val="00EB728B"/>
    <w:rsid w:val="00EB7899"/>
    <w:rsid w:val="00EC0AE3"/>
    <w:rsid w:val="00EC0C02"/>
    <w:rsid w:val="00EC116E"/>
    <w:rsid w:val="00EC305E"/>
    <w:rsid w:val="00EC6EDE"/>
    <w:rsid w:val="00EC71DF"/>
    <w:rsid w:val="00EC7881"/>
    <w:rsid w:val="00ED0130"/>
    <w:rsid w:val="00ED0FFF"/>
    <w:rsid w:val="00ED2359"/>
    <w:rsid w:val="00ED33D6"/>
    <w:rsid w:val="00ED6291"/>
    <w:rsid w:val="00EE022F"/>
    <w:rsid w:val="00EE03F9"/>
    <w:rsid w:val="00EE0A0C"/>
    <w:rsid w:val="00EE2504"/>
    <w:rsid w:val="00EE25E9"/>
    <w:rsid w:val="00EE38B9"/>
    <w:rsid w:val="00EE39CB"/>
    <w:rsid w:val="00EE3EE4"/>
    <w:rsid w:val="00EE52FE"/>
    <w:rsid w:val="00EE652B"/>
    <w:rsid w:val="00EE7264"/>
    <w:rsid w:val="00EE7782"/>
    <w:rsid w:val="00EE784A"/>
    <w:rsid w:val="00EF0BAE"/>
    <w:rsid w:val="00EF2362"/>
    <w:rsid w:val="00EF274E"/>
    <w:rsid w:val="00EF3A8A"/>
    <w:rsid w:val="00EF4A30"/>
    <w:rsid w:val="00EF4C05"/>
    <w:rsid w:val="00EF6183"/>
    <w:rsid w:val="00F0017A"/>
    <w:rsid w:val="00F01C7A"/>
    <w:rsid w:val="00F0292B"/>
    <w:rsid w:val="00F02948"/>
    <w:rsid w:val="00F03F8F"/>
    <w:rsid w:val="00F04EE5"/>
    <w:rsid w:val="00F05C0B"/>
    <w:rsid w:val="00F06888"/>
    <w:rsid w:val="00F0706E"/>
    <w:rsid w:val="00F10421"/>
    <w:rsid w:val="00F11996"/>
    <w:rsid w:val="00F11ED1"/>
    <w:rsid w:val="00F125C0"/>
    <w:rsid w:val="00F139A2"/>
    <w:rsid w:val="00F15880"/>
    <w:rsid w:val="00F15B5D"/>
    <w:rsid w:val="00F23A47"/>
    <w:rsid w:val="00F23EDD"/>
    <w:rsid w:val="00F23F03"/>
    <w:rsid w:val="00F23F9B"/>
    <w:rsid w:val="00F242B9"/>
    <w:rsid w:val="00F24855"/>
    <w:rsid w:val="00F257B8"/>
    <w:rsid w:val="00F26357"/>
    <w:rsid w:val="00F2735D"/>
    <w:rsid w:val="00F27B4A"/>
    <w:rsid w:val="00F27F9E"/>
    <w:rsid w:val="00F31486"/>
    <w:rsid w:val="00F31748"/>
    <w:rsid w:val="00F31BFC"/>
    <w:rsid w:val="00F32CDA"/>
    <w:rsid w:val="00F33F6F"/>
    <w:rsid w:val="00F34191"/>
    <w:rsid w:val="00F35D19"/>
    <w:rsid w:val="00F3673F"/>
    <w:rsid w:val="00F36F99"/>
    <w:rsid w:val="00F4070A"/>
    <w:rsid w:val="00F40928"/>
    <w:rsid w:val="00F41850"/>
    <w:rsid w:val="00F41C4D"/>
    <w:rsid w:val="00F4232C"/>
    <w:rsid w:val="00F43047"/>
    <w:rsid w:val="00F4537C"/>
    <w:rsid w:val="00F45541"/>
    <w:rsid w:val="00F45BCE"/>
    <w:rsid w:val="00F45C86"/>
    <w:rsid w:val="00F476E6"/>
    <w:rsid w:val="00F47EBD"/>
    <w:rsid w:val="00F50608"/>
    <w:rsid w:val="00F508D8"/>
    <w:rsid w:val="00F509CB"/>
    <w:rsid w:val="00F50DF5"/>
    <w:rsid w:val="00F52888"/>
    <w:rsid w:val="00F53D71"/>
    <w:rsid w:val="00F53EF5"/>
    <w:rsid w:val="00F54163"/>
    <w:rsid w:val="00F54BC8"/>
    <w:rsid w:val="00F5607E"/>
    <w:rsid w:val="00F5715A"/>
    <w:rsid w:val="00F5756B"/>
    <w:rsid w:val="00F604D8"/>
    <w:rsid w:val="00F60E8D"/>
    <w:rsid w:val="00F624B3"/>
    <w:rsid w:val="00F62ED3"/>
    <w:rsid w:val="00F63F24"/>
    <w:rsid w:val="00F63FAE"/>
    <w:rsid w:val="00F652B5"/>
    <w:rsid w:val="00F716D0"/>
    <w:rsid w:val="00F7235B"/>
    <w:rsid w:val="00F73D3E"/>
    <w:rsid w:val="00F7479A"/>
    <w:rsid w:val="00F756D0"/>
    <w:rsid w:val="00F774CB"/>
    <w:rsid w:val="00F777A5"/>
    <w:rsid w:val="00F813EA"/>
    <w:rsid w:val="00F81E86"/>
    <w:rsid w:val="00F82AA3"/>
    <w:rsid w:val="00F83B20"/>
    <w:rsid w:val="00F83B68"/>
    <w:rsid w:val="00F84C96"/>
    <w:rsid w:val="00F84E37"/>
    <w:rsid w:val="00F850D8"/>
    <w:rsid w:val="00F85DE4"/>
    <w:rsid w:val="00F87294"/>
    <w:rsid w:val="00F8775E"/>
    <w:rsid w:val="00F87FE1"/>
    <w:rsid w:val="00F9005D"/>
    <w:rsid w:val="00F908DD"/>
    <w:rsid w:val="00F90970"/>
    <w:rsid w:val="00F91D0E"/>
    <w:rsid w:val="00F93381"/>
    <w:rsid w:val="00F935E0"/>
    <w:rsid w:val="00F9502F"/>
    <w:rsid w:val="00F96BD6"/>
    <w:rsid w:val="00FA0B82"/>
    <w:rsid w:val="00FA13DD"/>
    <w:rsid w:val="00FA1467"/>
    <w:rsid w:val="00FA17AA"/>
    <w:rsid w:val="00FA1B1A"/>
    <w:rsid w:val="00FA304C"/>
    <w:rsid w:val="00FA4A1C"/>
    <w:rsid w:val="00FA4FE6"/>
    <w:rsid w:val="00FA75A7"/>
    <w:rsid w:val="00FA7FA4"/>
    <w:rsid w:val="00FB1937"/>
    <w:rsid w:val="00FB23C2"/>
    <w:rsid w:val="00FB2FF0"/>
    <w:rsid w:val="00FB426D"/>
    <w:rsid w:val="00FB53E9"/>
    <w:rsid w:val="00FB5C2B"/>
    <w:rsid w:val="00FB684E"/>
    <w:rsid w:val="00FB6CCC"/>
    <w:rsid w:val="00FB6D29"/>
    <w:rsid w:val="00FB7209"/>
    <w:rsid w:val="00FB7956"/>
    <w:rsid w:val="00FC0450"/>
    <w:rsid w:val="00FC1447"/>
    <w:rsid w:val="00FC39AF"/>
    <w:rsid w:val="00FC4953"/>
    <w:rsid w:val="00FC5174"/>
    <w:rsid w:val="00FC666B"/>
    <w:rsid w:val="00FC67E1"/>
    <w:rsid w:val="00FC7B53"/>
    <w:rsid w:val="00FD123F"/>
    <w:rsid w:val="00FD1E59"/>
    <w:rsid w:val="00FD38C6"/>
    <w:rsid w:val="00FD3C9D"/>
    <w:rsid w:val="00FD46D3"/>
    <w:rsid w:val="00FD4777"/>
    <w:rsid w:val="00FD4DE7"/>
    <w:rsid w:val="00FD6BFB"/>
    <w:rsid w:val="00FD7470"/>
    <w:rsid w:val="00FE00C3"/>
    <w:rsid w:val="00FE1199"/>
    <w:rsid w:val="00FE28CF"/>
    <w:rsid w:val="00FE5427"/>
    <w:rsid w:val="00FE5A74"/>
    <w:rsid w:val="00FF1E89"/>
    <w:rsid w:val="00FF2FA9"/>
    <w:rsid w:val="00FF448C"/>
    <w:rsid w:val="00FF4A4C"/>
    <w:rsid w:val="00FF4E24"/>
    <w:rsid w:val="00FF5AFA"/>
    <w:rsid w:val="00FF5CC1"/>
    <w:rsid w:val="00FF5E41"/>
    <w:rsid w:val="00FF6AC5"/>
    <w:rsid w:val="00FF76A1"/>
    <w:rsid w:val="00FF7796"/>
    <w:rsid w:val="00FF7D83"/>
    <w:rsid w:val="047127CA"/>
    <w:rsid w:val="0B6AB3C0"/>
    <w:rsid w:val="0DE45321"/>
    <w:rsid w:val="2ED0A306"/>
    <w:rsid w:val="3183A769"/>
    <w:rsid w:val="428ED578"/>
    <w:rsid w:val="4348D941"/>
    <w:rsid w:val="47DEAE31"/>
    <w:rsid w:val="50BF5DD0"/>
    <w:rsid w:val="51E11A64"/>
    <w:rsid w:val="5200FEF6"/>
    <w:rsid w:val="57D7A9DC"/>
    <w:rsid w:val="5C363DFF"/>
    <w:rsid w:val="6AFD3643"/>
    <w:rsid w:val="6DCF468E"/>
    <w:rsid w:val="6EC2DF57"/>
    <w:rsid w:val="70294B84"/>
    <w:rsid w:val="790B61AF"/>
    <w:rsid w:val="7C630B9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093BA"/>
  <w15:chartTrackingRefBased/>
  <w15:docId w15:val="{7C3489CC-D778-425C-A112-DD6B45DEB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804"/>
    <w:pPr>
      <w:spacing w:line="280" w:lineRule="exact"/>
    </w:pPr>
    <w:rPr>
      <w:color w:val="000000"/>
      <w:sz w:val="20"/>
    </w:rPr>
  </w:style>
  <w:style w:type="paragraph" w:styleId="Overskrift1">
    <w:name w:val="heading 1"/>
    <w:basedOn w:val="Normal"/>
    <w:next w:val="Normal"/>
    <w:link w:val="Overskrift1Tegn"/>
    <w:uiPriority w:val="9"/>
    <w:qFormat/>
    <w:rsid w:val="00550804"/>
    <w:pPr>
      <w:keepNext/>
      <w:keepLines/>
      <w:spacing w:before="420" w:after="140" w:line="400" w:lineRule="exact"/>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234E42"/>
    <w:pPr>
      <w:keepNext/>
      <w:keepLines/>
      <w:spacing w:before="40"/>
      <w:outlineLvl w:val="1"/>
    </w:pPr>
    <w:rPr>
      <w:rFonts w:asciiTheme="majorHAnsi" w:eastAsiaTheme="majorEastAsia" w:hAnsiTheme="majorHAnsi" w:cstheme="majorBidi"/>
      <w:sz w:val="26"/>
      <w:szCs w:val="26"/>
    </w:rPr>
  </w:style>
  <w:style w:type="paragraph" w:styleId="Overskrift3">
    <w:name w:val="heading 3"/>
    <w:basedOn w:val="Normal"/>
    <w:next w:val="Normal"/>
    <w:link w:val="Overskrift3Tegn"/>
    <w:uiPriority w:val="9"/>
    <w:semiHidden/>
    <w:unhideWhenUsed/>
    <w:qFormat/>
    <w:rsid w:val="00376B90"/>
    <w:pPr>
      <w:keepNext/>
      <w:keepLines/>
      <w:spacing w:before="40"/>
      <w:outlineLvl w:val="2"/>
    </w:pPr>
    <w:rPr>
      <w:rFonts w:asciiTheme="majorHAnsi" w:eastAsiaTheme="majorEastAsia" w:hAnsiTheme="majorHAnsi" w:cstheme="majorBidi"/>
      <w:color w:val="7F2808" w:themeColor="accent1" w:themeShade="7F"/>
      <w:sz w:val="24"/>
    </w:rPr>
  </w:style>
  <w:style w:type="paragraph" w:styleId="Overskrift4">
    <w:name w:val="heading 4"/>
    <w:basedOn w:val="Normal"/>
    <w:next w:val="Normal"/>
    <w:link w:val="Overskrift4Tegn"/>
    <w:uiPriority w:val="9"/>
    <w:semiHidden/>
    <w:unhideWhenUsed/>
    <w:qFormat/>
    <w:rsid w:val="003A4E07"/>
    <w:pPr>
      <w:keepNext/>
      <w:keepLines/>
      <w:spacing w:before="40"/>
      <w:outlineLvl w:val="3"/>
    </w:pPr>
    <w:rPr>
      <w:rFonts w:asciiTheme="majorHAnsi" w:eastAsiaTheme="majorEastAsia" w:hAnsiTheme="majorHAnsi" w:cstheme="majorBidi"/>
      <w:i/>
      <w:iCs/>
      <w:color w:val="C03C0D"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50804"/>
    <w:rPr>
      <w:rFonts w:asciiTheme="majorHAnsi" w:eastAsiaTheme="majorEastAsia" w:hAnsiTheme="majorHAnsi" w:cstheme="majorBidi"/>
      <w:b/>
      <w:color w:val="000000"/>
      <w:sz w:val="32"/>
      <w:szCs w:val="32"/>
    </w:rPr>
  </w:style>
  <w:style w:type="character" w:customStyle="1" w:styleId="Overskrift2Tegn">
    <w:name w:val="Overskrift 2 Tegn"/>
    <w:basedOn w:val="Standardskrifttypeiafsnit"/>
    <w:link w:val="Overskrift2"/>
    <w:uiPriority w:val="9"/>
    <w:rsid w:val="00234E42"/>
    <w:rPr>
      <w:rFonts w:asciiTheme="majorHAnsi" w:eastAsiaTheme="majorEastAsia" w:hAnsiTheme="majorHAnsi" w:cstheme="majorBidi"/>
      <w:color w:val="000000"/>
      <w:sz w:val="26"/>
      <w:szCs w:val="26"/>
    </w:rPr>
  </w:style>
  <w:style w:type="character" w:styleId="Kraftigfremhvning">
    <w:name w:val="Intense Emphasis"/>
    <w:basedOn w:val="Standardskrifttypeiafsnit"/>
    <w:uiPriority w:val="21"/>
    <w:qFormat/>
    <w:rsid w:val="005A5292"/>
    <w:rPr>
      <w:i/>
      <w:iCs/>
      <w:color w:val="2A2A2A" w:themeColor="text1"/>
    </w:rPr>
  </w:style>
  <w:style w:type="paragraph" w:styleId="Strktcitat">
    <w:name w:val="Intense Quote"/>
    <w:basedOn w:val="Normal"/>
    <w:next w:val="Normal"/>
    <w:link w:val="StrktcitatTegn"/>
    <w:uiPriority w:val="30"/>
    <w:qFormat/>
    <w:rsid w:val="005A5292"/>
    <w:pPr>
      <w:pBdr>
        <w:top w:val="single" w:sz="4" w:space="10" w:color="2A2A2A" w:themeColor="text1"/>
        <w:bottom w:val="single" w:sz="4" w:space="10" w:color="2A2A2A" w:themeColor="text1"/>
      </w:pBdr>
      <w:spacing w:before="360" w:after="360"/>
      <w:ind w:left="864" w:right="864"/>
      <w:jc w:val="center"/>
    </w:pPr>
    <w:rPr>
      <w:i/>
      <w:iCs/>
      <w:color w:val="2A2A2A" w:themeColor="text1"/>
    </w:rPr>
  </w:style>
  <w:style w:type="character" w:customStyle="1" w:styleId="StrktcitatTegn">
    <w:name w:val="Stærkt citat Tegn"/>
    <w:basedOn w:val="Standardskrifttypeiafsnit"/>
    <w:link w:val="Strktcitat"/>
    <w:uiPriority w:val="30"/>
    <w:rsid w:val="005A5292"/>
    <w:rPr>
      <w:i/>
      <w:iCs/>
      <w:color w:val="2A2A2A" w:themeColor="text1"/>
    </w:rPr>
  </w:style>
  <w:style w:type="character" w:styleId="Kraftighenvisning">
    <w:name w:val="Intense Reference"/>
    <w:basedOn w:val="Standardskrifttypeiafsnit"/>
    <w:uiPriority w:val="32"/>
    <w:qFormat/>
    <w:rsid w:val="005A5292"/>
    <w:rPr>
      <w:b/>
      <w:bCs/>
      <w:smallCaps/>
      <w:color w:val="2A2A2A" w:themeColor="text1"/>
      <w:spacing w:val="5"/>
    </w:rPr>
  </w:style>
  <w:style w:type="paragraph" w:styleId="Sidehoved">
    <w:name w:val="header"/>
    <w:basedOn w:val="Normal"/>
    <w:link w:val="SidehovedTegn"/>
    <w:uiPriority w:val="99"/>
    <w:unhideWhenUsed/>
    <w:rsid w:val="00A64D1A"/>
    <w:pPr>
      <w:tabs>
        <w:tab w:val="center" w:pos="7371"/>
      </w:tabs>
      <w:spacing w:after="46" w:line="200" w:lineRule="exact"/>
    </w:pPr>
    <w:rPr>
      <w:sz w:val="16"/>
    </w:rPr>
  </w:style>
  <w:style w:type="character" w:customStyle="1" w:styleId="SidehovedTegn">
    <w:name w:val="Sidehoved Tegn"/>
    <w:basedOn w:val="Standardskrifttypeiafsnit"/>
    <w:link w:val="Sidehoved"/>
    <w:uiPriority w:val="99"/>
    <w:rsid w:val="00A64D1A"/>
    <w:rPr>
      <w:color w:val="000000"/>
      <w:sz w:val="16"/>
    </w:rPr>
  </w:style>
  <w:style w:type="paragraph" w:styleId="Sidefod">
    <w:name w:val="footer"/>
    <w:basedOn w:val="Normal"/>
    <w:link w:val="SidefodTegn"/>
    <w:uiPriority w:val="99"/>
    <w:unhideWhenUsed/>
    <w:rsid w:val="006626CB"/>
    <w:pPr>
      <w:tabs>
        <w:tab w:val="center" w:pos="4819"/>
        <w:tab w:val="right" w:pos="9638"/>
      </w:tabs>
    </w:pPr>
  </w:style>
  <w:style w:type="character" w:customStyle="1" w:styleId="SidefodTegn">
    <w:name w:val="Sidefod Tegn"/>
    <w:basedOn w:val="Standardskrifttypeiafsnit"/>
    <w:link w:val="Sidefod"/>
    <w:uiPriority w:val="99"/>
    <w:rsid w:val="006626CB"/>
  </w:style>
  <w:style w:type="paragraph" w:styleId="Titel">
    <w:name w:val="Title"/>
    <w:basedOn w:val="Normal"/>
    <w:next w:val="Normal"/>
    <w:link w:val="TitelTegn"/>
    <w:uiPriority w:val="10"/>
    <w:qFormat/>
    <w:rsid w:val="00CA4151"/>
    <w:pPr>
      <w:spacing w:after="420" w:line="680" w:lineRule="exact"/>
      <w:contextualSpacing/>
    </w:pPr>
    <w:rPr>
      <w:rFonts w:asciiTheme="majorHAnsi" w:eastAsiaTheme="majorEastAsia" w:hAnsiTheme="majorHAnsi" w:cs="Times New Roman (Overskrifter C"/>
      <w:spacing w:val="-6"/>
      <w:kern w:val="28"/>
      <w:sz w:val="64"/>
      <w:szCs w:val="56"/>
    </w:rPr>
  </w:style>
  <w:style w:type="character" w:customStyle="1" w:styleId="TitelTegn">
    <w:name w:val="Titel Tegn"/>
    <w:basedOn w:val="Standardskrifttypeiafsnit"/>
    <w:link w:val="Titel"/>
    <w:uiPriority w:val="10"/>
    <w:rsid w:val="00CA4151"/>
    <w:rPr>
      <w:rFonts w:asciiTheme="majorHAnsi" w:eastAsiaTheme="majorEastAsia" w:hAnsiTheme="majorHAnsi" w:cs="Times New Roman (Overskrifter C"/>
      <w:color w:val="000000"/>
      <w:spacing w:val="-6"/>
      <w:kern w:val="28"/>
      <w:sz w:val="64"/>
      <w:szCs w:val="56"/>
    </w:rPr>
  </w:style>
  <w:style w:type="paragraph" w:styleId="Undertitel">
    <w:name w:val="Subtitle"/>
    <w:basedOn w:val="Normal"/>
    <w:next w:val="Normal"/>
    <w:link w:val="UndertitelTegn"/>
    <w:uiPriority w:val="11"/>
    <w:qFormat/>
    <w:rsid w:val="00234E42"/>
    <w:pPr>
      <w:numPr>
        <w:ilvl w:val="1"/>
      </w:numPr>
      <w:spacing w:after="160"/>
    </w:pPr>
    <w:rPr>
      <w:rFonts w:eastAsiaTheme="minorEastAsia"/>
      <w:spacing w:val="15"/>
      <w:sz w:val="22"/>
      <w:szCs w:val="22"/>
    </w:rPr>
  </w:style>
  <w:style w:type="character" w:customStyle="1" w:styleId="UndertitelTegn">
    <w:name w:val="Undertitel Tegn"/>
    <w:basedOn w:val="Standardskrifttypeiafsnit"/>
    <w:link w:val="Undertitel"/>
    <w:uiPriority w:val="11"/>
    <w:rsid w:val="00234E42"/>
    <w:rPr>
      <w:rFonts w:eastAsiaTheme="minorEastAsia"/>
      <w:color w:val="000000"/>
      <w:spacing w:val="15"/>
      <w:sz w:val="22"/>
      <w:szCs w:val="22"/>
    </w:rPr>
  </w:style>
  <w:style w:type="paragraph" w:customStyle="1" w:styleId="Lilleskrift">
    <w:name w:val="Lille skrift"/>
    <w:basedOn w:val="Sidehoved"/>
    <w:qFormat/>
    <w:rsid w:val="00CC471C"/>
    <w:pPr>
      <w:tabs>
        <w:tab w:val="left" w:pos="1588"/>
      </w:tabs>
      <w:spacing w:after="76" w:line="202" w:lineRule="exact"/>
    </w:pPr>
    <w:rPr>
      <w:bCs/>
      <w:color w:val="5F5F5F" w:themeColor="text1" w:themeTint="BF"/>
      <w:szCs w:val="16"/>
    </w:rPr>
  </w:style>
  <w:style w:type="character" w:styleId="Sidetal">
    <w:name w:val="page number"/>
    <w:basedOn w:val="Standardskrifttypeiafsnit"/>
    <w:uiPriority w:val="99"/>
    <w:semiHidden/>
    <w:unhideWhenUsed/>
    <w:rsid w:val="00332E8D"/>
  </w:style>
  <w:style w:type="paragraph" w:styleId="Ingenafstand">
    <w:name w:val="No Spacing"/>
    <w:uiPriority w:val="1"/>
    <w:qFormat/>
    <w:rsid w:val="00550804"/>
    <w:rPr>
      <w:color w:val="000000"/>
      <w:sz w:val="20"/>
    </w:rPr>
  </w:style>
  <w:style w:type="paragraph" w:customStyle="1" w:styleId="Linje">
    <w:name w:val="Linje"/>
    <w:basedOn w:val="Lilleskrift"/>
    <w:rsid w:val="00550804"/>
    <w:pPr>
      <w:pBdr>
        <w:bottom w:val="single" w:sz="2" w:space="1" w:color="5F5F5F" w:themeColor="text1" w:themeTint="BF"/>
      </w:pBdr>
      <w:spacing w:before="360" w:line="40" w:lineRule="exact"/>
    </w:pPr>
    <w:rPr>
      <w:b/>
      <w:bCs w:val="0"/>
    </w:rPr>
  </w:style>
  <w:style w:type="paragraph" w:customStyle="1" w:styleId="Mellemrubrik">
    <w:name w:val="Mellemrubrik"/>
    <w:basedOn w:val="Normal"/>
    <w:qFormat/>
    <w:rsid w:val="00550804"/>
    <w:pPr>
      <w:spacing w:before="280" w:after="120"/>
    </w:pPr>
    <w:rPr>
      <w:b/>
      <w:bCs/>
    </w:rPr>
  </w:style>
  <w:style w:type="character" w:styleId="Hyperlink">
    <w:name w:val="Hyperlink"/>
    <w:basedOn w:val="Standardskrifttypeiafsnit"/>
    <w:uiPriority w:val="99"/>
    <w:unhideWhenUsed/>
    <w:rsid w:val="00CE7142"/>
    <w:rPr>
      <w:color w:val="2A2A2A" w:themeColor="hyperlink"/>
      <w:u w:val="single"/>
    </w:rPr>
  </w:style>
  <w:style w:type="character" w:customStyle="1" w:styleId="UnresolvedMention">
    <w:name w:val="Unresolved Mention"/>
    <w:basedOn w:val="Standardskrifttypeiafsnit"/>
    <w:uiPriority w:val="99"/>
    <w:semiHidden/>
    <w:unhideWhenUsed/>
    <w:rsid w:val="00CE7142"/>
    <w:rPr>
      <w:color w:val="605E5C"/>
      <w:shd w:val="clear" w:color="auto" w:fill="E1DFDD"/>
    </w:rPr>
  </w:style>
  <w:style w:type="character" w:styleId="BesgtLink">
    <w:name w:val="FollowedHyperlink"/>
    <w:basedOn w:val="Standardskrifttypeiafsnit"/>
    <w:uiPriority w:val="99"/>
    <w:semiHidden/>
    <w:unhideWhenUsed/>
    <w:rsid w:val="00451DC3"/>
    <w:rPr>
      <w:color w:val="7F7F7F" w:themeColor="followedHyperlink"/>
      <w:u w:val="single"/>
    </w:rPr>
  </w:style>
  <w:style w:type="paragraph" w:styleId="Brdtekst">
    <w:name w:val="Body Text"/>
    <w:link w:val="BrdtekstTegn"/>
    <w:rsid w:val="00537E64"/>
    <w:pPr>
      <w:spacing w:after="120" w:line="276" w:lineRule="auto"/>
    </w:pPr>
    <w:rPr>
      <w:rFonts w:ascii="Garamond" w:hAnsi="Garamond"/>
      <w:kern w:val="24"/>
      <w:szCs w:val="22"/>
      <w:lang w:val="en-US"/>
      <w14:ligatures w14:val="standard"/>
    </w:rPr>
  </w:style>
  <w:style w:type="character" w:customStyle="1" w:styleId="BrdtekstTegn">
    <w:name w:val="Brødtekst Tegn"/>
    <w:basedOn w:val="Standardskrifttypeiafsnit"/>
    <w:link w:val="Brdtekst"/>
    <w:rsid w:val="00537E64"/>
    <w:rPr>
      <w:rFonts w:ascii="Garamond" w:hAnsi="Garamond"/>
      <w:kern w:val="24"/>
      <w:szCs w:val="22"/>
      <w:lang w:val="en-US"/>
      <w14:ligatures w14:val="standard"/>
    </w:rPr>
  </w:style>
  <w:style w:type="paragraph" w:styleId="Listeafsnit">
    <w:name w:val="List Paragraph"/>
    <w:basedOn w:val="Normal"/>
    <w:uiPriority w:val="34"/>
    <w:qFormat/>
    <w:rsid w:val="008606E4"/>
    <w:pPr>
      <w:spacing w:before="100" w:beforeAutospacing="1" w:after="100" w:afterAutospacing="1" w:line="240" w:lineRule="auto"/>
    </w:pPr>
    <w:rPr>
      <w:rFonts w:ascii="Calibri" w:hAnsi="Calibri" w:cs="Calibri"/>
      <w:color w:val="auto"/>
      <w:szCs w:val="20"/>
      <w:lang w:eastAsia="da-DK"/>
    </w:rPr>
  </w:style>
  <w:style w:type="paragraph" w:styleId="NormalWeb">
    <w:name w:val="Normal (Web)"/>
    <w:basedOn w:val="Normal"/>
    <w:uiPriority w:val="99"/>
    <w:unhideWhenUsed/>
    <w:rsid w:val="00307E45"/>
    <w:pPr>
      <w:spacing w:before="100" w:beforeAutospacing="1" w:after="100" w:afterAutospacing="1" w:line="240" w:lineRule="auto"/>
    </w:pPr>
    <w:rPr>
      <w:rFonts w:ascii="Times New Roman" w:eastAsia="Times New Roman" w:hAnsi="Times New Roman" w:cs="Times New Roman"/>
      <w:color w:val="auto"/>
      <w:sz w:val="24"/>
      <w:lang w:eastAsia="da-DK"/>
    </w:rPr>
  </w:style>
  <w:style w:type="character" w:customStyle="1" w:styleId="Overskrift3Tegn">
    <w:name w:val="Overskrift 3 Tegn"/>
    <w:basedOn w:val="Standardskrifttypeiafsnit"/>
    <w:link w:val="Overskrift3"/>
    <w:uiPriority w:val="9"/>
    <w:semiHidden/>
    <w:rsid w:val="00376B90"/>
    <w:rPr>
      <w:rFonts w:asciiTheme="majorHAnsi" w:eastAsiaTheme="majorEastAsia" w:hAnsiTheme="majorHAnsi" w:cstheme="majorBidi"/>
      <w:color w:val="7F2808" w:themeColor="accent1" w:themeShade="7F"/>
    </w:rPr>
  </w:style>
  <w:style w:type="character" w:styleId="Fremhv">
    <w:name w:val="Emphasis"/>
    <w:basedOn w:val="Standardskrifttypeiafsnit"/>
    <w:uiPriority w:val="20"/>
    <w:qFormat/>
    <w:rsid w:val="001737C1"/>
    <w:rPr>
      <w:i/>
      <w:iCs/>
    </w:rPr>
  </w:style>
  <w:style w:type="character" w:styleId="Strk">
    <w:name w:val="Strong"/>
    <w:basedOn w:val="Standardskrifttypeiafsnit"/>
    <w:uiPriority w:val="22"/>
    <w:qFormat/>
    <w:rsid w:val="009227FB"/>
    <w:rPr>
      <w:b/>
      <w:bCs/>
    </w:rPr>
  </w:style>
  <w:style w:type="paragraph" w:styleId="Opstilling-punkttegn">
    <w:name w:val="List Bullet"/>
    <w:basedOn w:val="Normal"/>
    <w:uiPriority w:val="99"/>
    <w:unhideWhenUsed/>
    <w:rsid w:val="00996CDD"/>
    <w:pPr>
      <w:numPr>
        <w:numId w:val="1"/>
      </w:numPr>
      <w:contextualSpacing/>
    </w:pPr>
  </w:style>
  <w:style w:type="character" w:customStyle="1" w:styleId="Overskrift4Tegn">
    <w:name w:val="Overskrift 4 Tegn"/>
    <w:basedOn w:val="Standardskrifttypeiafsnit"/>
    <w:link w:val="Overskrift4"/>
    <w:uiPriority w:val="9"/>
    <w:semiHidden/>
    <w:rsid w:val="003A4E07"/>
    <w:rPr>
      <w:rFonts w:asciiTheme="majorHAnsi" w:eastAsiaTheme="majorEastAsia" w:hAnsiTheme="majorHAnsi" w:cstheme="majorBidi"/>
      <w:i/>
      <w:iCs/>
      <w:color w:val="C03C0D" w:themeColor="accent1" w:themeShade="BF"/>
      <w:sz w:val="20"/>
    </w:rPr>
  </w:style>
  <w:style w:type="character" w:customStyle="1" w:styleId="mw-page-title-main">
    <w:name w:val="mw-page-title-main"/>
    <w:basedOn w:val="Standardskrifttypeiafsnit"/>
    <w:rsid w:val="008B4E39"/>
  </w:style>
  <w:style w:type="character" w:styleId="Kommentarhenvisning">
    <w:name w:val="annotation reference"/>
    <w:basedOn w:val="Standardskrifttypeiafsnit"/>
    <w:uiPriority w:val="99"/>
    <w:semiHidden/>
    <w:unhideWhenUsed/>
    <w:rsid w:val="004B3006"/>
    <w:rPr>
      <w:sz w:val="16"/>
      <w:szCs w:val="16"/>
    </w:rPr>
  </w:style>
  <w:style w:type="paragraph" w:styleId="Kommentartekst">
    <w:name w:val="annotation text"/>
    <w:basedOn w:val="Normal"/>
    <w:link w:val="KommentartekstTegn"/>
    <w:uiPriority w:val="99"/>
    <w:unhideWhenUsed/>
    <w:rsid w:val="004B3006"/>
    <w:pPr>
      <w:spacing w:line="240" w:lineRule="auto"/>
    </w:pPr>
    <w:rPr>
      <w:szCs w:val="20"/>
    </w:rPr>
  </w:style>
  <w:style w:type="character" w:customStyle="1" w:styleId="KommentartekstTegn">
    <w:name w:val="Kommentartekst Tegn"/>
    <w:basedOn w:val="Standardskrifttypeiafsnit"/>
    <w:link w:val="Kommentartekst"/>
    <w:uiPriority w:val="99"/>
    <w:rsid w:val="004B3006"/>
    <w:rPr>
      <w:color w:val="000000"/>
      <w:sz w:val="20"/>
      <w:szCs w:val="20"/>
    </w:rPr>
  </w:style>
  <w:style w:type="paragraph" w:styleId="Kommentaremne">
    <w:name w:val="annotation subject"/>
    <w:basedOn w:val="Kommentartekst"/>
    <w:next w:val="Kommentartekst"/>
    <w:link w:val="KommentaremneTegn"/>
    <w:uiPriority w:val="99"/>
    <w:semiHidden/>
    <w:unhideWhenUsed/>
    <w:rsid w:val="004B3006"/>
    <w:rPr>
      <w:b/>
      <w:bCs/>
    </w:rPr>
  </w:style>
  <w:style w:type="character" w:customStyle="1" w:styleId="KommentaremneTegn">
    <w:name w:val="Kommentaremne Tegn"/>
    <w:basedOn w:val="KommentartekstTegn"/>
    <w:link w:val="Kommentaremne"/>
    <w:uiPriority w:val="99"/>
    <w:semiHidden/>
    <w:rsid w:val="004B3006"/>
    <w:rPr>
      <w:b/>
      <w:bCs/>
      <w:color w:val="000000"/>
      <w:sz w:val="20"/>
      <w:szCs w:val="20"/>
    </w:rPr>
  </w:style>
  <w:style w:type="character" w:customStyle="1" w:styleId="normaltextrun">
    <w:name w:val="normaltextrun"/>
    <w:basedOn w:val="Standardskrifttypeiafsnit"/>
    <w:rsid w:val="00EA5CAE"/>
  </w:style>
  <w:style w:type="paragraph" w:customStyle="1" w:styleId="paragraph">
    <w:name w:val="paragraph"/>
    <w:basedOn w:val="Normal"/>
    <w:rsid w:val="00EA5CAE"/>
    <w:pPr>
      <w:spacing w:before="100" w:beforeAutospacing="1" w:after="100" w:afterAutospacing="1" w:line="240" w:lineRule="auto"/>
    </w:pPr>
    <w:rPr>
      <w:rFonts w:ascii="Times New Roman" w:eastAsia="Times New Roman" w:hAnsi="Times New Roman" w:cs="Times New Roman"/>
      <w:color w:val="auto"/>
      <w:sz w:val="24"/>
      <w:lang w:eastAsia="da-DK"/>
    </w:rPr>
  </w:style>
  <w:style w:type="character" w:customStyle="1" w:styleId="eop">
    <w:name w:val="eop"/>
    <w:basedOn w:val="Standardskrifttypeiafsnit"/>
    <w:rsid w:val="00EA5CAE"/>
  </w:style>
  <w:style w:type="paragraph" w:styleId="z-verstiformularen">
    <w:name w:val="HTML Top of Form"/>
    <w:basedOn w:val="Normal"/>
    <w:next w:val="Normal"/>
    <w:link w:val="z-verstiformularenTegn"/>
    <w:hidden/>
    <w:uiPriority w:val="99"/>
    <w:semiHidden/>
    <w:unhideWhenUsed/>
    <w:rsid w:val="00D92231"/>
    <w:pPr>
      <w:pBdr>
        <w:bottom w:val="single" w:sz="6" w:space="1" w:color="auto"/>
      </w:pBdr>
      <w:spacing w:line="240" w:lineRule="auto"/>
      <w:jc w:val="center"/>
    </w:pPr>
    <w:rPr>
      <w:rFonts w:ascii="Arial" w:eastAsia="Times New Roman" w:hAnsi="Arial" w:cs="Arial"/>
      <w:vanish/>
      <w:color w:val="auto"/>
      <w:sz w:val="16"/>
      <w:szCs w:val="16"/>
      <w:lang w:eastAsia="da-DK"/>
    </w:rPr>
  </w:style>
  <w:style w:type="character" w:customStyle="1" w:styleId="z-verstiformularenTegn">
    <w:name w:val="z-Øverst i formularen Tegn"/>
    <w:basedOn w:val="Standardskrifttypeiafsnit"/>
    <w:link w:val="z-verstiformularen"/>
    <w:uiPriority w:val="99"/>
    <w:semiHidden/>
    <w:rsid w:val="00D92231"/>
    <w:rPr>
      <w:rFonts w:ascii="Arial" w:eastAsia="Times New Roman" w:hAnsi="Arial" w:cs="Arial"/>
      <w:vanish/>
      <w:sz w:val="16"/>
      <w:szCs w:val="16"/>
      <w:lang w:eastAsia="da-DK"/>
    </w:rPr>
  </w:style>
  <w:style w:type="character" w:customStyle="1" w:styleId="s1">
    <w:name w:val="s1"/>
    <w:basedOn w:val="Standardskrifttypeiafsnit"/>
    <w:rsid w:val="00241EE9"/>
  </w:style>
  <w:style w:type="character" w:customStyle="1" w:styleId="main-heading">
    <w:name w:val="main-heading"/>
    <w:basedOn w:val="Standardskrifttypeiafsnit"/>
    <w:rsid w:val="00995AEC"/>
  </w:style>
  <w:style w:type="character" w:customStyle="1" w:styleId="a-size-extra-large">
    <w:name w:val="a-size-extra-large"/>
    <w:basedOn w:val="Standardskrifttypeiafsnit"/>
    <w:rsid w:val="00E023B9"/>
  </w:style>
  <w:style w:type="paragraph" w:customStyle="1" w:styleId="product-authorsitem">
    <w:name w:val="product-authors__item"/>
    <w:basedOn w:val="Normal"/>
    <w:rsid w:val="000427D0"/>
    <w:pPr>
      <w:spacing w:before="100" w:beforeAutospacing="1" w:after="100" w:afterAutospacing="1" w:line="240" w:lineRule="auto"/>
    </w:pPr>
    <w:rPr>
      <w:rFonts w:ascii="Times New Roman" w:eastAsia="Times New Roman" w:hAnsi="Times New Roman" w:cs="Times New Roman"/>
      <w:color w:val="auto"/>
      <w:sz w:val="24"/>
      <w:lang w:eastAsia="da-DK"/>
    </w:rPr>
  </w:style>
  <w:style w:type="character" w:customStyle="1" w:styleId="SmartLink">
    <w:name w:val="Smart Link"/>
    <w:basedOn w:val="Standardskrifttypeiafsnit"/>
    <w:uiPriority w:val="99"/>
    <w:semiHidden/>
    <w:unhideWhenUsed/>
    <w:rsid w:val="006B21B2"/>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4426">
      <w:bodyDiv w:val="1"/>
      <w:marLeft w:val="0"/>
      <w:marRight w:val="0"/>
      <w:marTop w:val="0"/>
      <w:marBottom w:val="0"/>
      <w:divBdr>
        <w:top w:val="none" w:sz="0" w:space="0" w:color="auto"/>
        <w:left w:val="none" w:sz="0" w:space="0" w:color="auto"/>
        <w:bottom w:val="none" w:sz="0" w:space="0" w:color="auto"/>
        <w:right w:val="none" w:sz="0" w:space="0" w:color="auto"/>
      </w:divBdr>
    </w:div>
    <w:div w:id="63918551">
      <w:bodyDiv w:val="1"/>
      <w:marLeft w:val="0"/>
      <w:marRight w:val="0"/>
      <w:marTop w:val="0"/>
      <w:marBottom w:val="0"/>
      <w:divBdr>
        <w:top w:val="none" w:sz="0" w:space="0" w:color="auto"/>
        <w:left w:val="none" w:sz="0" w:space="0" w:color="auto"/>
        <w:bottom w:val="none" w:sz="0" w:space="0" w:color="auto"/>
        <w:right w:val="none" w:sz="0" w:space="0" w:color="auto"/>
      </w:divBdr>
    </w:div>
    <w:div w:id="284387359">
      <w:bodyDiv w:val="1"/>
      <w:marLeft w:val="0"/>
      <w:marRight w:val="0"/>
      <w:marTop w:val="0"/>
      <w:marBottom w:val="0"/>
      <w:divBdr>
        <w:top w:val="none" w:sz="0" w:space="0" w:color="auto"/>
        <w:left w:val="none" w:sz="0" w:space="0" w:color="auto"/>
        <w:bottom w:val="none" w:sz="0" w:space="0" w:color="auto"/>
        <w:right w:val="none" w:sz="0" w:space="0" w:color="auto"/>
      </w:divBdr>
    </w:div>
    <w:div w:id="308365279">
      <w:bodyDiv w:val="1"/>
      <w:marLeft w:val="0"/>
      <w:marRight w:val="0"/>
      <w:marTop w:val="0"/>
      <w:marBottom w:val="0"/>
      <w:divBdr>
        <w:top w:val="none" w:sz="0" w:space="0" w:color="auto"/>
        <w:left w:val="none" w:sz="0" w:space="0" w:color="auto"/>
        <w:bottom w:val="none" w:sz="0" w:space="0" w:color="auto"/>
        <w:right w:val="none" w:sz="0" w:space="0" w:color="auto"/>
      </w:divBdr>
    </w:div>
    <w:div w:id="316960814">
      <w:bodyDiv w:val="1"/>
      <w:marLeft w:val="0"/>
      <w:marRight w:val="0"/>
      <w:marTop w:val="0"/>
      <w:marBottom w:val="0"/>
      <w:divBdr>
        <w:top w:val="none" w:sz="0" w:space="0" w:color="auto"/>
        <w:left w:val="none" w:sz="0" w:space="0" w:color="auto"/>
        <w:bottom w:val="none" w:sz="0" w:space="0" w:color="auto"/>
        <w:right w:val="none" w:sz="0" w:space="0" w:color="auto"/>
      </w:divBdr>
    </w:div>
    <w:div w:id="380441767">
      <w:bodyDiv w:val="1"/>
      <w:marLeft w:val="0"/>
      <w:marRight w:val="0"/>
      <w:marTop w:val="0"/>
      <w:marBottom w:val="0"/>
      <w:divBdr>
        <w:top w:val="none" w:sz="0" w:space="0" w:color="auto"/>
        <w:left w:val="none" w:sz="0" w:space="0" w:color="auto"/>
        <w:bottom w:val="none" w:sz="0" w:space="0" w:color="auto"/>
        <w:right w:val="none" w:sz="0" w:space="0" w:color="auto"/>
      </w:divBdr>
    </w:div>
    <w:div w:id="430466680">
      <w:bodyDiv w:val="1"/>
      <w:marLeft w:val="0"/>
      <w:marRight w:val="0"/>
      <w:marTop w:val="0"/>
      <w:marBottom w:val="0"/>
      <w:divBdr>
        <w:top w:val="none" w:sz="0" w:space="0" w:color="auto"/>
        <w:left w:val="none" w:sz="0" w:space="0" w:color="auto"/>
        <w:bottom w:val="none" w:sz="0" w:space="0" w:color="auto"/>
        <w:right w:val="none" w:sz="0" w:space="0" w:color="auto"/>
      </w:divBdr>
    </w:div>
    <w:div w:id="455149627">
      <w:bodyDiv w:val="1"/>
      <w:marLeft w:val="0"/>
      <w:marRight w:val="0"/>
      <w:marTop w:val="0"/>
      <w:marBottom w:val="0"/>
      <w:divBdr>
        <w:top w:val="none" w:sz="0" w:space="0" w:color="auto"/>
        <w:left w:val="none" w:sz="0" w:space="0" w:color="auto"/>
        <w:bottom w:val="none" w:sz="0" w:space="0" w:color="auto"/>
        <w:right w:val="none" w:sz="0" w:space="0" w:color="auto"/>
      </w:divBdr>
    </w:div>
    <w:div w:id="552304391">
      <w:bodyDiv w:val="1"/>
      <w:marLeft w:val="0"/>
      <w:marRight w:val="0"/>
      <w:marTop w:val="0"/>
      <w:marBottom w:val="0"/>
      <w:divBdr>
        <w:top w:val="none" w:sz="0" w:space="0" w:color="auto"/>
        <w:left w:val="none" w:sz="0" w:space="0" w:color="auto"/>
        <w:bottom w:val="none" w:sz="0" w:space="0" w:color="auto"/>
        <w:right w:val="none" w:sz="0" w:space="0" w:color="auto"/>
      </w:divBdr>
    </w:div>
    <w:div w:id="639118470">
      <w:bodyDiv w:val="1"/>
      <w:marLeft w:val="0"/>
      <w:marRight w:val="0"/>
      <w:marTop w:val="0"/>
      <w:marBottom w:val="0"/>
      <w:divBdr>
        <w:top w:val="none" w:sz="0" w:space="0" w:color="auto"/>
        <w:left w:val="none" w:sz="0" w:space="0" w:color="auto"/>
        <w:bottom w:val="none" w:sz="0" w:space="0" w:color="auto"/>
        <w:right w:val="none" w:sz="0" w:space="0" w:color="auto"/>
      </w:divBdr>
      <w:divsChild>
        <w:div w:id="415322667">
          <w:marLeft w:val="0"/>
          <w:marRight w:val="0"/>
          <w:marTop w:val="0"/>
          <w:marBottom w:val="0"/>
          <w:divBdr>
            <w:top w:val="single" w:sz="2" w:space="0" w:color="D9D9E3"/>
            <w:left w:val="single" w:sz="2" w:space="0" w:color="D9D9E3"/>
            <w:bottom w:val="single" w:sz="2" w:space="0" w:color="D9D9E3"/>
            <w:right w:val="single" w:sz="2" w:space="0" w:color="D9D9E3"/>
          </w:divBdr>
          <w:divsChild>
            <w:div w:id="2018649662">
              <w:marLeft w:val="0"/>
              <w:marRight w:val="0"/>
              <w:marTop w:val="0"/>
              <w:marBottom w:val="0"/>
              <w:divBdr>
                <w:top w:val="single" w:sz="2" w:space="0" w:color="D9D9E3"/>
                <w:left w:val="single" w:sz="2" w:space="0" w:color="D9D9E3"/>
                <w:bottom w:val="single" w:sz="2" w:space="0" w:color="D9D9E3"/>
                <w:right w:val="single" w:sz="2" w:space="0" w:color="D9D9E3"/>
              </w:divBdr>
              <w:divsChild>
                <w:div w:id="1262833416">
                  <w:marLeft w:val="0"/>
                  <w:marRight w:val="0"/>
                  <w:marTop w:val="0"/>
                  <w:marBottom w:val="0"/>
                  <w:divBdr>
                    <w:top w:val="single" w:sz="2" w:space="0" w:color="D9D9E3"/>
                    <w:left w:val="single" w:sz="2" w:space="0" w:color="D9D9E3"/>
                    <w:bottom w:val="single" w:sz="2" w:space="0" w:color="D9D9E3"/>
                    <w:right w:val="single" w:sz="2" w:space="0" w:color="D9D9E3"/>
                  </w:divBdr>
                  <w:divsChild>
                    <w:div w:id="745107062">
                      <w:marLeft w:val="0"/>
                      <w:marRight w:val="0"/>
                      <w:marTop w:val="0"/>
                      <w:marBottom w:val="0"/>
                      <w:divBdr>
                        <w:top w:val="single" w:sz="2" w:space="0" w:color="D9D9E3"/>
                        <w:left w:val="single" w:sz="2" w:space="0" w:color="D9D9E3"/>
                        <w:bottom w:val="single" w:sz="2" w:space="0" w:color="D9D9E3"/>
                        <w:right w:val="single" w:sz="2" w:space="0" w:color="D9D9E3"/>
                      </w:divBdr>
                      <w:divsChild>
                        <w:div w:id="2051494105">
                          <w:marLeft w:val="0"/>
                          <w:marRight w:val="0"/>
                          <w:marTop w:val="0"/>
                          <w:marBottom w:val="0"/>
                          <w:divBdr>
                            <w:top w:val="single" w:sz="2" w:space="0" w:color="auto"/>
                            <w:left w:val="single" w:sz="2" w:space="0" w:color="auto"/>
                            <w:bottom w:val="single" w:sz="6" w:space="0" w:color="auto"/>
                            <w:right w:val="single" w:sz="2" w:space="0" w:color="auto"/>
                          </w:divBdr>
                          <w:divsChild>
                            <w:div w:id="566182846">
                              <w:marLeft w:val="0"/>
                              <w:marRight w:val="0"/>
                              <w:marTop w:val="100"/>
                              <w:marBottom w:val="100"/>
                              <w:divBdr>
                                <w:top w:val="single" w:sz="2" w:space="0" w:color="D9D9E3"/>
                                <w:left w:val="single" w:sz="2" w:space="0" w:color="D9D9E3"/>
                                <w:bottom w:val="single" w:sz="2" w:space="0" w:color="D9D9E3"/>
                                <w:right w:val="single" w:sz="2" w:space="0" w:color="D9D9E3"/>
                              </w:divBdr>
                              <w:divsChild>
                                <w:div w:id="819728863">
                                  <w:marLeft w:val="0"/>
                                  <w:marRight w:val="0"/>
                                  <w:marTop w:val="0"/>
                                  <w:marBottom w:val="0"/>
                                  <w:divBdr>
                                    <w:top w:val="single" w:sz="2" w:space="0" w:color="D9D9E3"/>
                                    <w:left w:val="single" w:sz="2" w:space="0" w:color="D9D9E3"/>
                                    <w:bottom w:val="single" w:sz="2" w:space="0" w:color="D9D9E3"/>
                                    <w:right w:val="single" w:sz="2" w:space="0" w:color="D9D9E3"/>
                                  </w:divBdr>
                                  <w:divsChild>
                                    <w:div w:id="2007321450">
                                      <w:marLeft w:val="0"/>
                                      <w:marRight w:val="0"/>
                                      <w:marTop w:val="0"/>
                                      <w:marBottom w:val="0"/>
                                      <w:divBdr>
                                        <w:top w:val="single" w:sz="2" w:space="0" w:color="D9D9E3"/>
                                        <w:left w:val="single" w:sz="2" w:space="0" w:color="D9D9E3"/>
                                        <w:bottom w:val="single" w:sz="2" w:space="0" w:color="D9D9E3"/>
                                        <w:right w:val="single" w:sz="2" w:space="0" w:color="D9D9E3"/>
                                      </w:divBdr>
                                      <w:divsChild>
                                        <w:div w:id="428081735">
                                          <w:marLeft w:val="0"/>
                                          <w:marRight w:val="0"/>
                                          <w:marTop w:val="0"/>
                                          <w:marBottom w:val="0"/>
                                          <w:divBdr>
                                            <w:top w:val="single" w:sz="2" w:space="0" w:color="D9D9E3"/>
                                            <w:left w:val="single" w:sz="2" w:space="0" w:color="D9D9E3"/>
                                            <w:bottom w:val="single" w:sz="2" w:space="0" w:color="D9D9E3"/>
                                            <w:right w:val="single" w:sz="2" w:space="0" w:color="D9D9E3"/>
                                          </w:divBdr>
                                          <w:divsChild>
                                            <w:div w:id="754789837">
                                              <w:marLeft w:val="0"/>
                                              <w:marRight w:val="0"/>
                                              <w:marTop w:val="0"/>
                                              <w:marBottom w:val="0"/>
                                              <w:divBdr>
                                                <w:top w:val="single" w:sz="2" w:space="0" w:color="D9D9E3"/>
                                                <w:left w:val="single" w:sz="2" w:space="0" w:color="D9D9E3"/>
                                                <w:bottom w:val="single" w:sz="2" w:space="0" w:color="D9D9E3"/>
                                                <w:right w:val="single" w:sz="2" w:space="0" w:color="D9D9E3"/>
                                              </w:divBdr>
                                              <w:divsChild>
                                                <w:div w:id="1414546464">
                                                  <w:marLeft w:val="0"/>
                                                  <w:marRight w:val="0"/>
                                                  <w:marTop w:val="0"/>
                                                  <w:marBottom w:val="0"/>
                                                  <w:divBdr>
                                                    <w:top w:val="single" w:sz="2" w:space="0" w:color="D9D9E3"/>
                                                    <w:left w:val="single" w:sz="2" w:space="0" w:color="D9D9E3"/>
                                                    <w:bottom w:val="single" w:sz="2" w:space="0" w:color="D9D9E3"/>
                                                    <w:right w:val="single" w:sz="2" w:space="0" w:color="D9D9E3"/>
                                                  </w:divBdr>
                                                  <w:divsChild>
                                                    <w:div w:id="9106238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93033470">
          <w:marLeft w:val="0"/>
          <w:marRight w:val="0"/>
          <w:marTop w:val="0"/>
          <w:marBottom w:val="0"/>
          <w:divBdr>
            <w:top w:val="none" w:sz="0" w:space="0" w:color="auto"/>
            <w:left w:val="none" w:sz="0" w:space="0" w:color="auto"/>
            <w:bottom w:val="none" w:sz="0" w:space="0" w:color="auto"/>
            <w:right w:val="none" w:sz="0" w:space="0" w:color="auto"/>
          </w:divBdr>
        </w:div>
      </w:divsChild>
    </w:div>
    <w:div w:id="735126427">
      <w:bodyDiv w:val="1"/>
      <w:marLeft w:val="0"/>
      <w:marRight w:val="0"/>
      <w:marTop w:val="0"/>
      <w:marBottom w:val="0"/>
      <w:divBdr>
        <w:top w:val="none" w:sz="0" w:space="0" w:color="auto"/>
        <w:left w:val="none" w:sz="0" w:space="0" w:color="auto"/>
        <w:bottom w:val="none" w:sz="0" w:space="0" w:color="auto"/>
        <w:right w:val="none" w:sz="0" w:space="0" w:color="auto"/>
      </w:divBdr>
    </w:div>
    <w:div w:id="739520298">
      <w:bodyDiv w:val="1"/>
      <w:marLeft w:val="0"/>
      <w:marRight w:val="0"/>
      <w:marTop w:val="0"/>
      <w:marBottom w:val="0"/>
      <w:divBdr>
        <w:top w:val="none" w:sz="0" w:space="0" w:color="auto"/>
        <w:left w:val="none" w:sz="0" w:space="0" w:color="auto"/>
        <w:bottom w:val="none" w:sz="0" w:space="0" w:color="auto"/>
        <w:right w:val="none" w:sz="0" w:space="0" w:color="auto"/>
      </w:divBdr>
    </w:div>
    <w:div w:id="773405188">
      <w:bodyDiv w:val="1"/>
      <w:marLeft w:val="0"/>
      <w:marRight w:val="0"/>
      <w:marTop w:val="0"/>
      <w:marBottom w:val="0"/>
      <w:divBdr>
        <w:top w:val="none" w:sz="0" w:space="0" w:color="auto"/>
        <w:left w:val="none" w:sz="0" w:space="0" w:color="auto"/>
        <w:bottom w:val="none" w:sz="0" w:space="0" w:color="auto"/>
        <w:right w:val="none" w:sz="0" w:space="0" w:color="auto"/>
      </w:divBdr>
    </w:div>
    <w:div w:id="836001585">
      <w:bodyDiv w:val="1"/>
      <w:marLeft w:val="0"/>
      <w:marRight w:val="0"/>
      <w:marTop w:val="0"/>
      <w:marBottom w:val="0"/>
      <w:divBdr>
        <w:top w:val="none" w:sz="0" w:space="0" w:color="auto"/>
        <w:left w:val="none" w:sz="0" w:space="0" w:color="auto"/>
        <w:bottom w:val="none" w:sz="0" w:space="0" w:color="auto"/>
        <w:right w:val="none" w:sz="0" w:space="0" w:color="auto"/>
      </w:divBdr>
    </w:div>
    <w:div w:id="847600060">
      <w:bodyDiv w:val="1"/>
      <w:marLeft w:val="0"/>
      <w:marRight w:val="0"/>
      <w:marTop w:val="0"/>
      <w:marBottom w:val="0"/>
      <w:divBdr>
        <w:top w:val="none" w:sz="0" w:space="0" w:color="auto"/>
        <w:left w:val="none" w:sz="0" w:space="0" w:color="auto"/>
        <w:bottom w:val="none" w:sz="0" w:space="0" w:color="auto"/>
        <w:right w:val="none" w:sz="0" w:space="0" w:color="auto"/>
      </w:divBdr>
    </w:div>
    <w:div w:id="894126820">
      <w:bodyDiv w:val="1"/>
      <w:marLeft w:val="0"/>
      <w:marRight w:val="0"/>
      <w:marTop w:val="0"/>
      <w:marBottom w:val="0"/>
      <w:divBdr>
        <w:top w:val="none" w:sz="0" w:space="0" w:color="auto"/>
        <w:left w:val="none" w:sz="0" w:space="0" w:color="auto"/>
        <w:bottom w:val="none" w:sz="0" w:space="0" w:color="auto"/>
        <w:right w:val="none" w:sz="0" w:space="0" w:color="auto"/>
      </w:divBdr>
    </w:div>
    <w:div w:id="917324513">
      <w:bodyDiv w:val="1"/>
      <w:marLeft w:val="0"/>
      <w:marRight w:val="0"/>
      <w:marTop w:val="0"/>
      <w:marBottom w:val="0"/>
      <w:divBdr>
        <w:top w:val="none" w:sz="0" w:space="0" w:color="auto"/>
        <w:left w:val="none" w:sz="0" w:space="0" w:color="auto"/>
        <w:bottom w:val="none" w:sz="0" w:space="0" w:color="auto"/>
        <w:right w:val="none" w:sz="0" w:space="0" w:color="auto"/>
      </w:divBdr>
      <w:divsChild>
        <w:div w:id="342171792">
          <w:marLeft w:val="0"/>
          <w:marRight w:val="0"/>
          <w:marTop w:val="0"/>
          <w:marBottom w:val="0"/>
          <w:divBdr>
            <w:top w:val="single" w:sz="2" w:space="0" w:color="D9D9E3"/>
            <w:left w:val="single" w:sz="2" w:space="0" w:color="D9D9E3"/>
            <w:bottom w:val="single" w:sz="2" w:space="0" w:color="D9D9E3"/>
            <w:right w:val="single" w:sz="2" w:space="0" w:color="D9D9E3"/>
          </w:divBdr>
          <w:divsChild>
            <w:div w:id="2034767534">
              <w:marLeft w:val="0"/>
              <w:marRight w:val="0"/>
              <w:marTop w:val="0"/>
              <w:marBottom w:val="0"/>
              <w:divBdr>
                <w:top w:val="single" w:sz="2" w:space="0" w:color="D9D9E3"/>
                <w:left w:val="single" w:sz="2" w:space="0" w:color="D9D9E3"/>
                <w:bottom w:val="single" w:sz="2" w:space="0" w:color="D9D9E3"/>
                <w:right w:val="single" w:sz="2" w:space="0" w:color="D9D9E3"/>
              </w:divBdr>
              <w:divsChild>
                <w:div w:id="1776754600">
                  <w:marLeft w:val="0"/>
                  <w:marRight w:val="0"/>
                  <w:marTop w:val="0"/>
                  <w:marBottom w:val="0"/>
                  <w:divBdr>
                    <w:top w:val="single" w:sz="2" w:space="0" w:color="D9D9E3"/>
                    <w:left w:val="single" w:sz="2" w:space="0" w:color="D9D9E3"/>
                    <w:bottom w:val="single" w:sz="2" w:space="0" w:color="D9D9E3"/>
                    <w:right w:val="single" w:sz="2" w:space="0" w:color="D9D9E3"/>
                  </w:divBdr>
                  <w:divsChild>
                    <w:div w:id="244609538">
                      <w:marLeft w:val="0"/>
                      <w:marRight w:val="0"/>
                      <w:marTop w:val="0"/>
                      <w:marBottom w:val="0"/>
                      <w:divBdr>
                        <w:top w:val="single" w:sz="2" w:space="0" w:color="D9D9E3"/>
                        <w:left w:val="single" w:sz="2" w:space="0" w:color="D9D9E3"/>
                        <w:bottom w:val="single" w:sz="2" w:space="0" w:color="D9D9E3"/>
                        <w:right w:val="single" w:sz="2" w:space="0" w:color="D9D9E3"/>
                      </w:divBdr>
                      <w:divsChild>
                        <w:div w:id="533619733">
                          <w:marLeft w:val="0"/>
                          <w:marRight w:val="0"/>
                          <w:marTop w:val="0"/>
                          <w:marBottom w:val="0"/>
                          <w:divBdr>
                            <w:top w:val="single" w:sz="2" w:space="0" w:color="auto"/>
                            <w:left w:val="single" w:sz="2" w:space="0" w:color="auto"/>
                            <w:bottom w:val="single" w:sz="6" w:space="0" w:color="auto"/>
                            <w:right w:val="single" w:sz="2" w:space="0" w:color="auto"/>
                          </w:divBdr>
                          <w:divsChild>
                            <w:div w:id="701443573">
                              <w:marLeft w:val="0"/>
                              <w:marRight w:val="0"/>
                              <w:marTop w:val="100"/>
                              <w:marBottom w:val="100"/>
                              <w:divBdr>
                                <w:top w:val="single" w:sz="2" w:space="0" w:color="D9D9E3"/>
                                <w:left w:val="single" w:sz="2" w:space="0" w:color="D9D9E3"/>
                                <w:bottom w:val="single" w:sz="2" w:space="0" w:color="D9D9E3"/>
                                <w:right w:val="single" w:sz="2" w:space="0" w:color="D9D9E3"/>
                              </w:divBdr>
                              <w:divsChild>
                                <w:div w:id="71855603">
                                  <w:marLeft w:val="0"/>
                                  <w:marRight w:val="0"/>
                                  <w:marTop w:val="0"/>
                                  <w:marBottom w:val="0"/>
                                  <w:divBdr>
                                    <w:top w:val="single" w:sz="2" w:space="0" w:color="D9D9E3"/>
                                    <w:left w:val="single" w:sz="2" w:space="0" w:color="D9D9E3"/>
                                    <w:bottom w:val="single" w:sz="2" w:space="0" w:color="D9D9E3"/>
                                    <w:right w:val="single" w:sz="2" w:space="0" w:color="D9D9E3"/>
                                  </w:divBdr>
                                  <w:divsChild>
                                    <w:div w:id="1766146503">
                                      <w:marLeft w:val="0"/>
                                      <w:marRight w:val="0"/>
                                      <w:marTop w:val="0"/>
                                      <w:marBottom w:val="0"/>
                                      <w:divBdr>
                                        <w:top w:val="single" w:sz="2" w:space="0" w:color="D9D9E3"/>
                                        <w:left w:val="single" w:sz="2" w:space="0" w:color="D9D9E3"/>
                                        <w:bottom w:val="single" w:sz="2" w:space="0" w:color="D9D9E3"/>
                                        <w:right w:val="single" w:sz="2" w:space="0" w:color="D9D9E3"/>
                                      </w:divBdr>
                                      <w:divsChild>
                                        <w:div w:id="512764707">
                                          <w:marLeft w:val="0"/>
                                          <w:marRight w:val="0"/>
                                          <w:marTop w:val="0"/>
                                          <w:marBottom w:val="0"/>
                                          <w:divBdr>
                                            <w:top w:val="single" w:sz="2" w:space="0" w:color="D9D9E3"/>
                                            <w:left w:val="single" w:sz="2" w:space="0" w:color="D9D9E3"/>
                                            <w:bottom w:val="single" w:sz="2" w:space="0" w:color="D9D9E3"/>
                                            <w:right w:val="single" w:sz="2" w:space="0" w:color="D9D9E3"/>
                                          </w:divBdr>
                                          <w:divsChild>
                                            <w:div w:id="650212067">
                                              <w:marLeft w:val="0"/>
                                              <w:marRight w:val="0"/>
                                              <w:marTop w:val="0"/>
                                              <w:marBottom w:val="0"/>
                                              <w:divBdr>
                                                <w:top w:val="single" w:sz="2" w:space="0" w:color="D9D9E3"/>
                                                <w:left w:val="single" w:sz="2" w:space="0" w:color="D9D9E3"/>
                                                <w:bottom w:val="single" w:sz="2" w:space="0" w:color="D9D9E3"/>
                                                <w:right w:val="single" w:sz="2" w:space="0" w:color="D9D9E3"/>
                                              </w:divBdr>
                                              <w:divsChild>
                                                <w:div w:id="1052077935">
                                                  <w:marLeft w:val="0"/>
                                                  <w:marRight w:val="0"/>
                                                  <w:marTop w:val="0"/>
                                                  <w:marBottom w:val="0"/>
                                                  <w:divBdr>
                                                    <w:top w:val="single" w:sz="2" w:space="0" w:color="D9D9E3"/>
                                                    <w:left w:val="single" w:sz="2" w:space="0" w:color="D9D9E3"/>
                                                    <w:bottom w:val="single" w:sz="2" w:space="0" w:color="D9D9E3"/>
                                                    <w:right w:val="single" w:sz="2" w:space="0" w:color="D9D9E3"/>
                                                  </w:divBdr>
                                                  <w:divsChild>
                                                    <w:div w:id="12419865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85801700">
          <w:marLeft w:val="0"/>
          <w:marRight w:val="0"/>
          <w:marTop w:val="0"/>
          <w:marBottom w:val="0"/>
          <w:divBdr>
            <w:top w:val="none" w:sz="0" w:space="0" w:color="auto"/>
            <w:left w:val="none" w:sz="0" w:space="0" w:color="auto"/>
            <w:bottom w:val="none" w:sz="0" w:space="0" w:color="auto"/>
            <w:right w:val="none" w:sz="0" w:space="0" w:color="auto"/>
          </w:divBdr>
          <w:divsChild>
            <w:div w:id="397754470">
              <w:marLeft w:val="0"/>
              <w:marRight w:val="0"/>
              <w:marTop w:val="0"/>
              <w:marBottom w:val="0"/>
              <w:divBdr>
                <w:top w:val="single" w:sz="2" w:space="0" w:color="D9D9E3"/>
                <w:left w:val="single" w:sz="2" w:space="0" w:color="D9D9E3"/>
                <w:bottom w:val="single" w:sz="2" w:space="0" w:color="D9D9E3"/>
                <w:right w:val="single" w:sz="2" w:space="0" w:color="D9D9E3"/>
              </w:divBdr>
              <w:divsChild>
                <w:div w:id="1409810813">
                  <w:marLeft w:val="0"/>
                  <w:marRight w:val="0"/>
                  <w:marTop w:val="0"/>
                  <w:marBottom w:val="0"/>
                  <w:divBdr>
                    <w:top w:val="single" w:sz="2" w:space="0" w:color="D9D9E3"/>
                    <w:left w:val="single" w:sz="2" w:space="0" w:color="D9D9E3"/>
                    <w:bottom w:val="single" w:sz="2" w:space="0" w:color="D9D9E3"/>
                    <w:right w:val="single" w:sz="2" w:space="0" w:color="D9D9E3"/>
                  </w:divBdr>
                  <w:divsChild>
                    <w:div w:id="874850259">
                      <w:marLeft w:val="0"/>
                      <w:marRight w:val="0"/>
                      <w:marTop w:val="0"/>
                      <w:marBottom w:val="0"/>
                      <w:divBdr>
                        <w:top w:val="single" w:sz="2" w:space="0" w:color="D9D9E3"/>
                        <w:left w:val="single" w:sz="2" w:space="0" w:color="D9D9E3"/>
                        <w:bottom w:val="single" w:sz="2" w:space="0" w:color="D9D9E3"/>
                        <w:right w:val="single" w:sz="2" w:space="0" w:color="D9D9E3"/>
                      </w:divBdr>
                      <w:divsChild>
                        <w:div w:id="961501425">
                          <w:marLeft w:val="0"/>
                          <w:marRight w:val="0"/>
                          <w:marTop w:val="0"/>
                          <w:marBottom w:val="0"/>
                          <w:divBdr>
                            <w:top w:val="single" w:sz="2" w:space="0" w:color="D9D9E3"/>
                            <w:left w:val="single" w:sz="2" w:space="0" w:color="D9D9E3"/>
                            <w:bottom w:val="single" w:sz="2" w:space="0" w:color="D9D9E3"/>
                            <w:right w:val="single" w:sz="2" w:space="0" w:color="D9D9E3"/>
                          </w:divBdr>
                          <w:divsChild>
                            <w:div w:id="2123499749">
                              <w:marLeft w:val="0"/>
                              <w:marRight w:val="0"/>
                              <w:marTop w:val="0"/>
                              <w:marBottom w:val="0"/>
                              <w:divBdr>
                                <w:top w:val="single" w:sz="2" w:space="0" w:color="D9D9E3"/>
                                <w:left w:val="single" w:sz="2" w:space="0" w:color="D9D9E3"/>
                                <w:bottom w:val="single" w:sz="2" w:space="0" w:color="D9D9E3"/>
                                <w:right w:val="single" w:sz="2" w:space="0" w:color="D9D9E3"/>
                              </w:divBdr>
                              <w:divsChild>
                                <w:div w:id="12076446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23165063">
      <w:bodyDiv w:val="1"/>
      <w:marLeft w:val="0"/>
      <w:marRight w:val="0"/>
      <w:marTop w:val="0"/>
      <w:marBottom w:val="0"/>
      <w:divBdr>
        <w:top w:val="none" w:sz="0" w:space="0" w:color="auto"/>
        <w:left w:val="none" w:sz="0" w:space="0" w:color="auto"/>
        <w:bottom w:val="none" w:sz="0" w:space="0" w:color="auto"/>
        <w:right w:val="none" w:sz="0" w:space="0" w:color="auto"/>
      </w:divBdr>
    </w:div>
    <w:div w:id="1047678968">
      <w:bodyDiv w:val="1"/>
      <w:marLeft w:val="0"/>
      <w:marRight w:val="0"/>
      <w:marTop w:val="0"/>
      <w:marBottom w:val="0"/>
      <w:divBdr>
        <w:top w:val="none" w:sz="0" w:space="0" w:color="auto"/>
        <w:left w:val="none" w:sz="0" w:space="0" w:color="auto"/>
        <w:bottom w:val="none" w:sz="0" w:space="0" w:color="auto"/>
        <w:right w:val="none" w:sz="0" w:space="0" w:color="auto"/>
      </w:divBdr>
    </w:div>
    <w:div w:id="1066493026">
      <w:bodyDiv w:val="1"/>
      <w:marLeft w:val="0"/>
      <w:marRight w:val="0"/>
      <w:marTop w:val="0"/>
      <w:marBottom w:val="0"/>
      <w:divBdr>
        <w:top w:val="none" w:sz="0" w:space="0" w:color="auto"/>
        <w:left w:val="none" w:sz="0" w:space="0" w:color="auto"/>
        <w:bottom w:val="none" w:sz="0" w:space="0" w:color="auto"/>
        <w:right w:val="none" w:sz="0" w:space="0" w:color="auto"/>
      </w:divBdr>
      <w:divsChild>
        <w:div w:id="1009672434">
          <w:marLeft w:val="0"/>
          <w:marRight w:val="0"/>
          <w:marTop w:val="0"/>
          <w:marBottom w:val="0"/>
          <w:divBdr>
            <w:top w:val="none" w:sz="0" w:space="0" w:color="auto"/>
            <w:left w:val="none" w:sz="0" w:space="0" w:color="auto"/>
            <w:bottom w:val="none" w:sz="0" w:space="0" w:color="auto"/>
            <w:right w:val="none" w:sz="0" w:space="0" w:color="auto"/>
          </w:divBdr>
          <w:divsChild>
            <w:div w:id="609819898">
              <w:marLeft w:val="0"/>
              <w:marRight w:val="0"/>
              <w:marTop w:val="0"/>
              <w:marBottom w:val="271"/>
              <w:divBdr>
                <w:top w:val="none" w:sz="0" w:space="0" w:color="auto"/>
                <w:left w:val="none" w:sz="0" w:space="0" w:color="auto"/>
                <w:bottom w:val="none" w:sz="0" w:space="0" w:color="auto"/>
                <w:right w:val="none" w:sz="0" w:space="0" w:color="auto"/>
              </w:divBdr>
            </w:div>
          </w:divsChild>
        </w:div>
      </w:divsChild>
    </w:div>
    <w:div w:id="1157694098">
      <w:bodyDiv w:val="1"/>
      <w:marLeft w:val="0"/>
      <w:marRight w:val="0"/>
      <w:marTop w:val="0"/>
      <w:marBottom w:val="0"/>
      <w:divBdr>
        <w:top w:val="none" w:sz="0" w:space="0" w:color="auto"/>
        <w:left w:val="none" w:sz="0" w:space="0" w:color="auto"/>
        <w:bottom w:val="none" w:sz="0" w:space="0" w:color="auto"/>
        <w:right w:val="none" w:sz="0" w:space="0" w:color="auto"/>
      </w:divBdr>
    </w:div>
    <w:div w:id="1211040499">
      <w:bodyDiv w:val="1"/>
      <w:marLeft w:val="0"/>
      <w:marRight w:val="0"/>
      <w:marTop w:val="0"/>
      <w:marBottom w:val="0"/>
      <w:divBdr>
        <w:top w:val="none" w:sz="0" w:space="0" w:color="auto"/>
        <w:left w:val="none" w:sz="0" w:space="0" w:color="auto"/>
        <w:bottom w:val="none" w:sz="0" w:space="0" w:color="auto"/>
        <w:right w:val="none" w:sz="0" w:space="0" w:color="auto"/>
      </w:divBdr>
    </w:div>
    <w:div w:id="1261252404">
      <w:bodyDiv w:val="1"/>
      <w:marLeft w:val="0"/>
      <w:marRight w:val="0"/>
      <w:marTop w:val="0"/>
      <w:marBottom w:val="0"/>
      <w:divBdr>
        <w:top w:val="none" w:sz="0" w:space="0" w:color="auto"/>
        <w:left w:val="none" w:sz="0" w:space="0" w:color="auto"/>
        <w:bottom w:val="none" w:sz="0" w:space="0" w:color="auto"/>
        <w:right w:val="none" w:sz="0" w:space="0" w:color="auto"/>
      </w:divBdr>
    </w:div>
    <w:div w:id="1294483988">
      <w:bodyDiv w:val="1"/>
      <w:marLeft w:val="0"/>
      <w:marRight w:val="0"/>
      <w:marTop w:val="0"/>
      <w:marBottom w:val="0"/>
      <w:divBdr>
        <w:top w:val="none" w:sz="0" w:space="0" w:color="auto"/>
        <w:left w:val="none" w:sz="0" w:space="0" w:color="auto"/>
        <w:bottom w:val="none" w:sz="0" w:space="0" w:color="auto"/>
        <w:right w:val="none" w:sz="0" w:space="0" w:color="auto"/>
      </w:divBdr>
    </w:div>
    <w:div w:id="1311977819">
      <w:bodyDiv w:val="1"/>
      <w:marLeft w:val="0"/>
      <w:marRight w:val="0"/>
      <w:marTop w:val="0"/>
      <w:marBottom w:val="0"/>
      <w:divBdr>
        <w:top w:val="none" w:sz="0" w:space="0" w:color="auto"/>
        <w:left w:val="none" w:sz="0" w:space="0" w:color="auto"/>
        <w:bottom w:val="none" w:sz="0" w:space="0" w:color="auto"/>
        <w:right w:val="none" w:sz="0" w:space="0" w:color="auto"/>
      </w:divBdr>
      <w:divsChild>
        <w:div w:id="318273246">
          <w:marLeft w:val="0"/>
          <w:marRight w:val="0"/>
          <w:marTop w:val="0"/>
          <w:marBottom w:val="0"/>
          <w:divBdr>
            <w:top w:val="none" w:sz="0" w:space="0" w:color="auto"/>
            <w:left w:val="none" w:sz="0" w:space="0" w:color="auto"/>
            <w:bottom w:val="none" w:sz="0" w:space="0" w:color="auto"/>
            <w:right w:val="none" w:sz="0" w:space="0" w:color="auto"/>
          </w:divBdr>
        </w:div>
        <w:div w:id="1474063121">
          <w:marLeft w:val="0"/>
          <w:marRight w:val="0"/>
          <w:marTop w:val="0"/>
          <w:marBottom w:val="525"/>
          <w:divBdr>
            <w:top w:val="none" w:sz="0" w:space="0" w:color="auto"/>
            <w:left w:val="none" w:sz="0" w:space="0" w:color="auto"/>
            <w:bottom w:val="none" w:sz="0" w:space="0" w:color="auto"/>
            <w:right w:val="none" w:sz="0" w:space="0" w:color="auto"/>
          </w:divBdr>
        </w:div>
      </w:divsChild>
    </w:div>
    <w:div w:id="1319773252">
      <w:bodyDiv w:val="1"/>
      <w:marLeft w:val="0"/>
      <w:marRight w:val="0"/>
      <w:marTop w:val="0"/>
      <w:marBottom w:val="0"/>
      <w:divBdr>
        <w:top w:val="none" w:sz="0" w:space="0" w:color="auto"/>
        <w:left w:val="none" w:sz="0" w:space="0" w:color="auto"/>
        <w:bottom w:val="none" w:sz="0" w:space="0" w:color="auto"/>
        <w:right w:val="none" w:sz="0" w:space="0" w:color="auto"/>
      </w:divBdr>
    </w:div>
    <w:div w:id="1321076397">
      <w:bodyDiv w:val="1"/>
      <w:marLeft w:val="0"/>
      <w:marRight w:val="0"/>
      <w:marTop w:val="0"/>
      <w:marBottom w:val="0"/>
      <w:divBdr>
        <w:top w:val="none" w:sz="0" w:space="0" w:color="auto"/>
        <w:left w:val="none" w:sz="0" w:space="0" w:color="auto"/>
        <w:bottom w:val="none" w:sz="0" w:space="0" w:color="auto"/>
        <w:right w:val="none" w:sz="0" w:space="0" w:color="auto"/>
      </w:divBdr>
    </w:div>
    <w:div w:id="1405683635">
      <w:bodyDiv w:val="1"/>
      <w:marLeft w:val="0"/>
      <w:marRight w:val="0"/>
      <w:marTop w:val="0"/>
      <w:marBottom w:val="0"/>
      <w:divBdr>
        <w:top w:val="none" w:sz="0" w:space="0" w:color="auto"/>
        <w:left w:val="none" w:sz="0" w:space="0" w:color="auto"/>
        <w:bottom w:val="none" w:sz="0" w:space="0" w:color="auto"/>
        <w:right w:val="none" w:sz="0" w:space="0" w:color="auto"/>
      </w:divBdr>
    </w:div>
    <w:div w:id="1408113497">
      <w:bodyDiv w:val="1"/>
      <w:marLeft w:val="0"/>
      <w:marRight w:val="0"/>
      <w:marTop w:val="0"/>
      <w:marBottom w:val="0"/>
      <w:divBdr>
        <w:top w:val="none" w:sz="0" w:space="0" w:color="auto"/>
        <w:left w:val="none" w:sz="0" w:space="0" w:color="auto"/>
        <w:bottom w:val="none" w:sz="0" w:space="0" w:color="auto"/>
        <w:right w:val="none" w:sz="0" w:space="0" w:color="auto"/>
      </w:divBdr>
    </w:div>
    <w:div w:id="1408382385">
      <w:bodyDiv w:val="1"/>
      <w:marLeft w:val="0"/>
      <w:marRight w:val="0"/>
      <w:marTop w:val="0"/>
      <w:marBottom w:val="0"/>
      <w:divBdr>
        <w:top w:val="none" w:sz="0" w:space="0" w:color="auto"/>
        <w:left w:val="none" w:sz="0" w:space="0" w:color="auto"/>
        <w:bottom w:val="none" w:sz="0" w:space="0" w:color="auto"/>
        <w:right w:val="none" w:sz="0" w:space="0" w:color="auto"/>
      </w:divBdr>
      <w:divsChild>
        <w:div w:id="776104232">
          <w:marLeft w:val="0"/>
          <w:marRight w:val="0"/>
          <w:marTop w:val="0"/>
          <w:marBottom w:val="0"/>
          <w:divBdr>
            <w:top w:val="none" w:sz="0" w:space="0" w:color="auto"/>
            <w:left w:val="none" w:sz="0" w:space="0" w:color="auto"/>
            <w:bottom w:val="none" w:sz="0" w:space="0" w:color="auto"/>
            <w:right w:val="none" w:sz="0" w:space="0" w:color="auto"/>
          </w:divBdr>
          <w:divsChild>
            <w:div w:id="658537408">
              <w:marLeft w:val="0"/>
              <w:marRight w:val="0"/>
              <w:marTop w:val="0"/>
              <w:marBottom w:val="0"/>
              <w:divBdr>
                <w:top w:val="none" w:sz="0" w:space="0" w:color="auto"/>
                <w:left w:val="none" w:sz="0" w:space="0" w:color="auto"/>
                <w:bottom w:val="none" w:sz="0" w:space="0" w:color="auto"/>
                <w:right w:val="none" w:sz="0" w:space="0" w:color="auto"/>
              </w:divBdr>
            </w:div>
            <w:div w:id="99768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33816">
      <w:bodyDiv w:val="1"/>
      <w:marLeft w:val="0"/>
      <w:marRight w:val="0"/>
      <w:marTop w:val="0"/>
      <w:marBottom w:val="0"/>
      <w:divBdr>
        <w:top w:val="none" w:sz="0" w:space="0" w:color="auto"/>
        <w:left w:val="none" w:sz="0" w:space="0" w:color="auto"/>
        <w:bottom w:val="none" w:sz="0" w:space="0" w:color="auto"/>
        <w:right w:val="none" w:sz="0" w:space="0" w:color="auto"/>
      </w:divBdr>
    </w:div>
    <w:div w:id="1519732124">
      <w:bodyDiv w:val="1"/>
      <w:marLeft w:val="0"/>
      <w:marRight w:val="0"/>
      <w:marTop w:val="0"/>
      <w:marBottom w:val="0"/>
      <w:divBdr>
        <w:top w:val="none" w:sz="0" w:space="0" w:color="auto"/>
        <w:left w:val="none" w:sz="0" w:space="0" w:color="auto"/>
        <w:bottom w:val="none" w:sz="0" w:space="0" w:color="auto"/>
        <w:right w:val="none" w:sz="0" w:space="0" w:color="auto"/>
      </w:divBdr>
    </w:div>
    <w:div w:id="1706715487">
      <w:bodyDiv w:val="1"/>
      <w:marLeft w:val="0"/>
      <w:marRight w:val="0"/>
      <w:marTop w:val="0"/>
      <w:marBottom w:val="0"/>
      <w:divBdr>
        <w:top w:val="none" w:sz="0" w:space="0" w:color="auto"/>
        <w:left w:val="none" w:sz="0" w:space="0" w:color="auto"/>
        <w:bottom w:val="none" w:sz="0" w:space="0" w:color="auto"/>
        <w:right w:val="none" w:sz="0" w:space="0" w:color="auto"/>
      </w:divBdr>
    </w:div>
    <w:div w:id="1719233858">
      <w:bodyDiv w:val="1"/>
      <w:marLeft w:val="0"/>
      <w:marRight w:val="0"/>
      <w:marTop w:val="0"/>
      <w:marBottom w:val="0"/>
      <w:divBdr>
        <w:top w:val="none" w:sz="0" w:space="0" w:color="auto"/>
        <w:left w:val="none" w:sz="0" w:space="0" w:color="auto"/>
        <w:bottom w:val="none" w:sz="0" w:space="0" w:color="auto"/>
        <w:right w:val="none" w:sz="0" w:space="0" w:color="auto"/>
      </w:divBdr>
    </w:div>
    <w:div w:id="1743600082">
      <w:bodyDiv w:val="1"/>
      <w:marLeft w:val="0"/>
      <w:marRight w:val="0"/>
      <w:marTop w:val="0"/>
      <w:marBottom w:val="0"/>
      <w:divBdr>
        <w:top w:val="none" w:sz="0" w:space="0" w:color="auto"/>
        <w:left w:val="none" w:sz="0" w:space="0" w:color="auto"/>
        <w:bottom w:val="none" w:sz="0" w:space="0" w:color="auto"/>
        <w:right w:val="none" w:sz="0" w:space="0" w:color="auto"/>
      </w:divBdr>
      <w:divsChild>
        <w:div w:id="447241575">
          <w:marLeft w:val="0"/>
          <w:marRight w:val="0"/>
          <w:marTop w:val="0"/>
          <w:marBottom w:val="0"/>
          <w:divBdr>
            <w:top w:val="none" w:sz="0" w:space="0" w:color="auto"/>
            <w:left w:val="none" w:sz="0" w:space="0" w:color="auto"/>
            <w:bottom w:val="none" w:sz="0" w:space="0" w:color="auto"/>
            <w:right w:val="none" w:sz="0" w:space="0" w:color="auto"/>
          </w:divBdr>
        </w:div>
      </w:divsChild>
    </w:div>
    <w:div w:id="1803379400">
      <w:bodyDiv w:val="1"/>
      <w:marLeft w:val="0"/>
      <w:marRight w:val="0"/>
      <w:marTop w:val="0"/>
      <w:marBottom w:val="0"/>
      <w:divBdr>
        <w:top w:val="none" w:sz="0" w:space="0" w:color="auto"/>
        <w:left w:val="none" w:sz="0" w:space="0" w:color="auto"/>
        <w:bottom w:val="none" w:sz="0" w:space="0" w:color="auto"/>
        <w:right w:val="none" w:sz="0" w:space="0" w:color="auto"/>
      </w:divBdr>
    </w:div>
    <w:div w:id="1828664535">
      <w:bodyDiv w:val="1"/>
      <w:marLeft w:val="0"/>
      <w:marRight w:val="0"/>
      <w:marTop w:val="0"/>
      <w:marBottom w:val="0"/>
      <w:divBdr>
        <w:top w:val="none" w:sz="0" w:space="0" w:color="auto"/>
        <w:left w:val="none" w:sz="0" w:space="0" w:color="auto"/>
        <w:bottom w:val="none" w:sz="0" w:space="0" w:color="auto"/>
        <w:right w:val="none" w:sz="0" w:space="0" w:color="auto"/>
      </w:divBdr>
      <w:divsChild>
        <w:div w:id="1096487443">
          <w:marLeft w:val="0"/>
          <w:marRight w:val="0"/>
          <w:marTop w:val="0"/>
          <w:marBottom w:val="0"/>
          <w:divBdr>
            <w:top w:val="none" w:sz="0" w:space="0" w:color="auto"/>
            <w:left w:val="none" w:sz="0" w:space="0" w:color="auto"/>
            <w:bottom w:val="none" w:sz="0" w:space="0" w:color="auto"/>
            <w:right w:val="none" w:sz="0" w:space="0" w:color="auto"/>
          </w:divBdr>
        </w:div>
        <w:div w:id="1648705645">
          <w:marLeft w:val="0"/>
          <w:marRight w:val="0"/>
          <w:marTop w:val="0"/>
          <w:marBottom w:val="0"/>
          <w:divBdr>
            <w:top w:val="none" w:sz="0" w:space="0" w:color="auto"/>
            <w:left w:val="none" w:sz="0" w:space="0" w:color="auto"/>
            <w:bottom w:val="none" w:sz="0" w:space="0" w:color="auto"/>
            <w:right w:val="none" w:sz="0" w:space="0" w:color="auto"/>
          </w:divBdr>
          <w:divsChild>
            <w:div w:id="14226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49744">
      <w:bodyDiv w:val="1"/>
      <w:marLeft w:val="0"/>
      <w:marRight w:val="0"/>
      <w:marTop w:val="0"/>
      <w:marBottom w:val="0"/>
      <w:divBdr>
        <w:top w:val="none" w:sz="0" w:space="0" w:color="auto"/>
        <w:left w:val="none" w:sz="0" w:space="0" w:color="auto"/>
        <w:bottom w:val="none" w:sz="0" w:space="0" w:color="auto"/>
        <w:right w:val="none" w:sz="0" w:space="0" w:color="auto"/>
      </w:divBdr>
    </w:div>
    <w:div w:id="2065760977">
      <w:bodyDiv w:val="1"/>
      <w:marLeft w:val="0"/>
      <w:marRight w:val="0"/>
      <w:marTop w:val="0"/>
      <w:marBottom w:val="0"/>
      <w:divBdr>
        <w:top w:val="none" w:sz="0" w:space="0" w:color="auto"/>
        <w:left w:val="none" w:sz="0" w:space="0" w:color="auto"/>
        <w:bottom w:val="none" w:sz="0" w:space="0" w:color="auto"/>
        <w:right w:val="none" w:sz="0" w:space="0" w:color="auto"/>
      </w:divBdr>
    </w:div>
    <w:div w:id="2094425990">
      <w:bodyDiv w:val="1"/>
      <w:marLeft w:val="0"/>
      <w:marRight w:val="0"/>
      <w:marTop w:val="0"/>
      <w:marBottom w:val="0"/>
      <w:divBdr>
        <w:top w:val="none" w:sz="0" w:space="0" w:color="auto"/>
        <w:left w:val="none" w:sz="0" w:space="0" w:color="auto"/>
        <w:bottom w:val="none" w:sz="0" w:space="0" w:color="auto"/>
        <w:right w:val="none" w:sz="0" w:space="0" w:color="auto"/>
      </w:divBdr>
    </w:div>
    <w:div w:id="2094467201">
      <w:bodyDiv w:val="1"/>
      <w:marLeft w:val="0"/>
      <w:marRight w:val="0"/>
      <w:marTop w:val="0"/>
      <w:marBottom w:val="0"/>
      <w:divBdr>
        <w:top w:val="none" w:sz="0" w:space="0" w:color="auto"/>
        <w:left w:val="none" w:sz="0" w:space="0" w:color="auto"/>
        <w:bottom w:val="none" w:sz="0" w:space="0" w:color="auto"/>
        <w:right w:val="none" w:sz="0" w:space="0" w:color="auto"/>
      </w:divBdr>
    </w:div>
    <w:div w:id="2111856617">
      <w:bodyDiv w:val="1"/>
      <w:marLeft w:val="0"/>
      <w:marRight w:val="0"/>
      <w:marTop w:val="0"/>
      <w:marBottom w:val="0"/>
      <w:divBdr>
        <w:top w:val="none" w:sz="0" w:space="0" w:color="auto"/>
        <w:left w:val="none" w:sz="0" w:space="0" w:color="auto"/>
        <w:bottom w:val="none" w:sz="0" w:space="0" w:color="auto"/>
        <w:right w:val="none" w:sz="0" w:space="0" w:color="auto"/>
      </w:divBdr>
    </w:div>
    <w:div w:id="2125030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s://kp.mitcfu.dk/TV0000019474" TargetMode="External"/><Relationship Id="rId42" Type="http://schemas.openxmlformats.org/officeDocument/2006/relationships/hyperlink" Target="https://ffefonden.dk/grundskolen/fa-flere-fede-ideer/" TargetMode="External"/><Relationship Id="rId47" Type="http://schemas.openxmlformats.org/officeDocument/2006/relationships/image" Target="media/image22.png"/><Relationship Id="rId50" Type="http://schemas.openxmlformats.org/officeDocument/2006/relationships/hyperlink" Target="https://kp.mitcfu.dk/TV0000016147" TargetMode="External"/><Relationship Id="rId55" Type="http://schemas.openxmlformats.org/officeDocument/2006/relationships/header" Target="header1.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phero.com/pages/apps" TargetMode="External"/><Relationship Id="rId20" Type="http://schemas.openxmlformats.org/officeDocument/2006/relationships/image" Target="media/image7.png"/><Relationship Id="rId29" Type="http://schemas.openxmlformats.org/officeDocument/2006/relationships/hyperlink" Target="https://www.google.com/url?q=https%3A%2F%2Fcctd.au.dk%2F&amp;sa=D&amp;sntz=1&amp;usg=AOvVaw2Eczej8d_zirRGoLR7kICm" TargetMode="External"/><Relationship Id="rId41" Type="http://schemas.openxmlformats.org/officeDocument/2006/relationships/image" Target="media/image19.png"/><Relationship Id="rId54" Type="http://schemas.openxmlformats.org/officeDocument/2006/relationships/hyperlink" Target="https://ffefonden.dk/grundskolen/fa-flere-fede-ideer/"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yperlink" Target="https://www.youtube.com/watch?v=_-Gj8iTmekU" TargetMode="External"/><Relationship Id="rId53" Type="http://schemas.openxmlformats.org/officeDocument/2006/relationships/image" Target="media/image25.png"/><Relationship Id="rId5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hyperlink" Target="https://www.google.com/url?q=https%3A%2F%2Ffablabatschool.dk&amp;sa=D&amp;sntz=1&amp;usg=AOvVaw2YiATfByyDu3DWwMvlVZ4z" TargetMode="External"/><Relationship Id="rId36" Type="http://schemas.openxmlformats.org/officeDocument/2006/relationships/hyperlink" Target="https://kp.mitcfu.dk/TV0000019609" TargetMode="External"/><Relationship Id="rId49" Type="http://schemas.openxmlformats.org/officeDocument/2006/relationships/hyperlink" Target="https://kp.mitcfu.dk/TV0000019961" TargetMode="External"/><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hyperlink" Target="https://www.youtube.com/watch?v=_-Gj8iTmekU" TargetMode="External"/><Relationship Id="rId52" Type="http://schemas.openxmlformats.org/officeDocument/2006/relationships/image" Target="media/image24.png"/><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yperlink" Target="https://www.google.com/url?q=https%3A%2F%2Fcctd.au.dk%2F&amp;sa=D&amp;sntz=1&amp;usg=AOvVaw2Eczej8d_zirRGoLR7kICm" TargetMode="External"/><Relationship Id="rId30" Type="http://schemas.openxmlformats.org/officeDocument/2006/relationships/hyperlink" Target="https://www.google.com/url?q=https%3A%2F%2Ffablabatschool.dk&amp;sa=D&amp;sntz=1&amp;usg=AOvVaw2YiATfByyDu3DWwMvlVZ4z" TargetMode="External"/><Relationship Id="rId35" Type="http://schemas.openxmlformats.org/officeDocument/2006/relationships/hyperlink" Target="https://kp.mitcfu.dk/TV0000019481" TargetMode="External"/><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kp.mitcfu.dk/25040813" TargetMode="External"/><Relationship Id="rId3" Type="http://schemas.openxmlformats.org/officeDocument/2006/relationships/customXml" Target="../customXml/item3.xml"/><Relationship Id="rId12" Type="http://schemas.openxmlformats.org/officeDocument/2006/relationships/hyperlink" Target="https://mitcfu.dk/materialeinfo.aspx?idnr=90037006" TargetMode="External"/><Relationship Id="rId17" Type="http://schemas.openxmlformats.org/officeDocument/2006/relationships/hyperlink" Target="https://www.youtube.com/watch?v=j2qhuQb0L6I" TargetMode="External"/><Relationship Id="rId25" Type="http://schemas.openxmlformats.org/officeDocument/2006/relationships/hyperlink" Target="https://www.makeruniverset.dk/designmodeller-i-makerspace/designcirklen" TargetMode="External"/><Relationship Id="rId33" Type="http://schemas.openxmlformats.org/officeDocument/2006/relationships/image" Target="media/image15.png"/><Relationship Id="rId38" Type="http://schemas.openxmlformats.org/officeDocument/2006/relationships/hyperlink" Target="https://ffefonden.dk/grundskolen/fa-flere-fede-ideer/" TargetMode="External"/><Relationship Id="rId46" Type="http://schemas.openxmlformats.org/officeDocument/2006/relationships/image" Target="media/image21.jpg"/><Relationship Id="rId59"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HM\Downloads\CFU_P&#230;dagogisk-Vejledning%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8D52D4ED304AA39413273F38273809"/>
        <w:category>
          <w:name w:val="Generelt"/>
          <w:gallery w:val="placeholder"/>
        </w:category>
        <w:types>
          <w:type w:val="bbPlcHdr"/>
        </w:types>
        <w:behaviors>
          <w:behavior w:val="content"/>
        </w:behaviors>
        <w:guid w:val="{30F4E62D-1EA9-4C41-A315-531CFDE819E1}"/>
      </w:docPartPr>
      <w:docPartBody>
        <w:p w:rsidR="000F50E2" w:rsidRDefault="000F50E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Overskrifter C">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5A6"/>
    <w:rsid w:val="00015C62"/>
    <w:rsid w:val="000C043E"/>
    <w:rsid w:val="000F50E2"/>
    <w:rsid w:val="00197C4C"/>
    <w:rsid w:val="001F0758"/>
    <w:rsid w:val="002E375C"/>
    <w:rsid w:val="00343540"/>
    <w:rsid w:val="003663AD"/>
    <w:rsid w:val="00425749"/>
    <w:rsid w:val="00457A84"/>
    <w:rsid w:val="004F7869"/>
    <w:rsid w:val="0059236B"/>
    <w:rsid w:val="005A2AC9"/>
    <w:rsid w:val="006127A2"/>
    <w:rsid w:val="007D3D28"/>
    <w:rsid w:val="007F090C"/>
    <w:rsid w:val="008A6305"/>
    <w:rsid w:val="008B030B"/>
    <w:rsid w:val="008B49BD"/>
    <w:rsid w:val="008D7360"/>
    <w:rsid w:val="0096077F"/>
    <w:rsid w:val="009A4FBE"/>
    <w:rsid w:val="00B557BB"/>
    <w:rsid w:val="00CC0D2F"/>
    <w:rsid w:val="00D0414C"/>
    <w:rsid w:val="00D5449A"/>
    <w:rsid w:val="00D8756F"/>
    <w:rsid w:val="00DC2235"/>
    <w:rsid w:val="00DD1460"/>
    <w:rsid w:val="00E238C0"/>
    <w:rsid w:val="00E365A6"/>
    <w:rsid w:val="00EC0C02"/>
    <w:rsid w:val="00F7235B"/>
    <w:rsid w:val="00FF78B0"/>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da-DK" w:eastAsia="da-DK"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macintosh"/>
  <w:optimizeForBrowser/>
  <w:allowPNG/>
</w:webSettings>
</file>

<file path=word/theme/theme1.xml><?xml version="1.0" encoding="utf-8"?>
<a:theme xmlns:a="http://schemas.openxmlformats.org/drawingml/2006/main" name="CFU_PowerPoint_Theme">
  <a:themeElements>
    <a:clrScheme name="CFU">
      <a:dk1>
        <a:srgbClr val="2A2A2A"/>
      </a:dk1>
      <a:lt1>
        <a:srgbClr val="EEF3E3"/>
      </a:lt1>
      <a:dk2>
        <a:srgbClr val="872C59"/>
      </a:dk2>
      <a:lt2>
        <a:srgbClr val="FFFFFF"/>
      </a:lt2>
      <a:accent1>
        <a:srgbClr val="F05923"/>
      </a:accent1>
      <a:accent2>
        <a:srgbClr val="FFCD00"/>
      </a:accent2>
      <a:accent3>
        <a:srgbClr val="B7819C"/>
      </a:accent3>
      <a:accent4>
        <a:srgbClr val="F69C7B"/>
      </a:accent4>
      <a:accent5>
        <a:srgbClr val="FFE166"/>
      </a:accent5>
      <a:accent6>
        <a:srgbClr val="7F7F7F"/>
      </a:accent6>
      <a:hlink>
        <a:srgbClr val="2A2A2A"/>
      </a:hlink>
      <a:folHlink>
        <a:srgbClr val="7F7F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CFU_PowerPoint_Theme" id="{7ABD3D4E-249F-974D-861A-7A5F5E99F6EB}" vid="{C840BA66-42DF-1849-83F1-598020B5FC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8e86043-31f5-491b-a5fa-c41125c0b564" xsi:nil="true"/>
    <lcf76f155ced4ddcb4097134ff3c332f xmlns="2a1b9875-8b4e-45fa-b95f-65773898563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93636849804944EB226818A56F2C773" ma:contentTypeVersion="15" ma:contentTypeDescription="Opret et nyt dokument." ma:contentTypeScope="" ma:versionID="b4a032bb578466359a70c077cf95d63b">
  <xsd:schema xmlns:xsd="http://www.w3.org/2001/XMLSchema" xmlns:xs="http://www.w3.org/2001/XMLSchema" xmlns:p="http://schemas.microsoft.com/office/2006/metadata/properties" xmlns:ns2="2a1b9875-8b4e-45fa-b95f-65773898563a" xmlns:ns3="38e86043-31f5-491b-a5fa-c41125c0b564" targetNamespace="http://schemas.microsoft.com/office/2006/metadata/properties" ma:root="true" ma:fieldsID="1326fc48c46cefc8c5e0832a44480360" ns2:_="" ns3:_="">
    <xsd:import namespace="2a1b9875-8b4e-45fa-b95f-65773898563a"/>
    <xsd:import namespace="38e86043-31f5-491b-a5fa-c41125c0b56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b9875-8b4e-45fa-b95f-6577389856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ledmærker" ma:readOnly="false" ma:fieldId="{5cf76f15-5ced-4ddc-b409-7134ff3c332f}" ma:taxonomyMulti="true" ma:sspId="315ba257-2ce8-4821-9133-510de1ae0d5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e86043-31f5-491b-a5fa-c41125c0b564"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element name="TaxCatchAll" ma:index="17" nillable="true" ma:displayName="Taxonomy Catch All Column" ma:hidden="true" ma:list="{31ba124c-f948-4606-8408-29030dc1f60f}" ma:internalName="TaxCatchAll" ma:showField="CatchAllData" ma:web="38e86043-31f5-491b-a5fa-c41125c0b5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CA155-758F-4092-96FD-865187261F2A}">
  <ds:schemaRefs>
    <ds:schemaRef ds:uri="http://schemas.microsoft.com/sharepoint/v3/contenttype/forms"/>
  </ds:schemaRefs>
</ds:datastoreItem>
</file>

<file path=customXml/itemProps2.xml><?xml version="1.0" encoding="utf-8"?>
<ds:datastoreItem xmlns:ds="http://schemas.openxmlformats.org/officeDocument/2006/customXml" ds:itemID="{E6719640-3BA4-418B-8C7D-D5F824D73A11}">
  <ds:schemaRefs>
    <ds:schemaRef ds:uri="http://schemas.microsoft.com/office/2006/metadata/properties"/>
    <ds:schemaRef ds:uri="http://schemas.microsoft.com/office/infopath/2007/PartnerControls"/>
    <ds:schemaRef ds:uri="38e86043-31f5-491b-a5fa-c41125c0b564"/>
    <ds:schemaRef ds:uri="2a1b9875-8b4e-45fa-b95f-65773898563a"/>
  </ds:schemaRefs>
</ds:datastoreItem>
</file>

<file path=customXml/itemProps3.xml><?xml version="1.0" encoding="utf-8"?>
<ds:datastoreItem xmlns:ds="http://schemas.openxmlformats.org/officeDocument/2006/customXml" ds:itemID="{E156E4B9-8BD4-4A03-9087-5CF46AF241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1b9875-8b4e-45fa-b95f-65773898563a"/>
    <ds:schemaRef ds:uri="38e86043-31f5-491b-a5fa-c41125c0b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0B0B7E-75AF-4D60-8E93-5E1936C6B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CFU_Pædagogisk-Vejledning (4).dotx</Template>
  <TotalTime>0</TotalTime>
  <Pages>10</Pages>
  <Words>2185</Words>
  <Characters>12634</Characters>
  <Application>Microsoft Office Word</Application>
  <DocSecurity>0</DocSecurity>
  <Lines>382</Lines>
  <Paragraphs>154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14665</CharactersWithSpaces>
  <SharedDoc>false</SharedDoc>
  <HLinks>
    <vt:vector size="90" baseType="variant">
      <vt:variant>
        <vt:i4>4587534</vt:i4>
      </vt:variant>
      <vt:variant>
        <vt:i4>33</vt:i4>
      </vt:variant>
      <vt:variant>
        <vt:i4>0</vt:i4>
      </vt:variant>
      <vt:variant>
        <vt:i4>5</vt:i4>
      </vt:variant>
      <vt:variant>
        <vt:lpwstr>https://ffefonden.dk/grundskolen/fa-flere-fede-ideer/</vt:lpwstr>
      </vt:variant>
      <vt:variant>
        <vt:lpwstr/>
      </vt:variant>
      <vt:variant>
        <vt:i4>5767176</vt:i4>
      </vt:variant>
      <vt:variant>
        <vt:i4>30</vt:i4>
      </vt:variant>
      <vt:variant>
        <vt:i4>0</vt:i4>
      </vt:variant>
      <vt:variant>
        <vt:i4>5</vt:i4>
      </vt:variant>
      <vt:variant>
        <vt:lpwstr>https://kp.mitcfu.dk/25040813</vt:lpwstr>
      </vt:variant>
      <vt:variant>
        <vt:lpwstr/>
      </vt:variant>
      <vt:variant>
        <vt:i4>1900615</vt:i4>
      </vt:variant>
      <vt:variant>
        <vt:i4>27</vt:i4>
      </vt:variant>
      <vt:variant>
        <vt:i4>0</vt:i4>
      </vt:variant>
      <vt:variant>
        <vt:i4>5</vt:i4>
      </vt:variant>
      <vt:variant>
        <vt:lpwstr>https://kp.mitcfu.dk/TV0000016147</vt:lpwstr>
      </vt:variant>
      <vt:variant>
        <vt:lpwstr/>
      </vt:variant>
      <vt:variant>
        <vt:i4>1048655</vt:i4>
      </vt:variant>
      <vt:variant>
        <vt:i4>24</vt:i4>
      </vt:variant>
      <vt:variant>
        <vt:i4>0</vt:i4>
      </vt:variant>
      <vt:variant>
        <vt:i4>5</vt:i4>
      </vt:variant>
      <vt:variant>
        <vt:lpwstr>https://kp.mitcfu.dk/TV0000019961</vt:lpwstr>
      </vt:variant>
      <vt:variant>
        <vt:lpwstr/>
      </vt:variant>
      <vt:variant>
        <vt:i4>4587534</vt:i4>
      </vt:variant>
      <vt:variant>
        <vt:i4>21</vt:i4>
      </vt:variant>
      <vt:variant>
        <vt:i4>0</vt:i4>
      </vt:variant>
      <vt:variant>
        <vt:i4>5</vt:i4>
      </vt:variant>
      <vt:variant>
        <vt:lpwstr>https://ffefonden.dk/grundskolen/fa-flere-fede-ideer/</vt:lpwstr>
      </vt:variant>
      <vt:variant>
        <vt:lpwstr/>
      </vt:variant>
      <vt:variant>
        <vt:i4>4587534</vt:i4>
      </vt:variant>
      <vt:variant>
        <vt:i4>18</vt:i4>
      </vt:variant>
      <vt:variant>
        <vt:i4>0</vt:i4>
      </vt:variant>
      <vt:variant>
        <vt:i4>5</vt:i4>
      </vt:variant>
      <vt:variant>
        <vt:lpwstr>https://ffefonden.dk/grundskolen/fa-flere-fede-ideer/</vt:lpwstr>
      </vt:variant>
      <vt:variant>
        <vt:lpwstr/>
      </vt:variant>
      <vt:variant>
        <vt:i4>1441856</vt:i4>
      </vt:variant>
      <vt:variant>
        <vt:i4>15</vt:i4>
      </vt:variant>
      <vt:variant>
        <vt:i4>0</vt:i4>
      </vt:variant>
      <vt:variant>
        <vt:i4>5</vt:i4>
      </vt:variant>
      <vt:variant>
        <vt:lpwstr>https://kp.mitcfu.dk/TV0000019609</vt:lpwstr>
      </vt:variant>
      <vt:variant>
        <vt:lpwstr/>
      </vt:variant>
      <vt:variant>
        <vt:i4>1966146</vt:i4>
      </vt:variant>
      <vt:variant>
        <vt:i4>12</vt:i4>
      </vt:variant>
      <vt:variant>
        <vt:i4>0</vt:i4>
      </vt:variant>
      <vt:variant>
        <vt:i4>5</vt:i4>
      </vt:variant>
      <vt:variant>
        <vt:lpwstr>https://kp.mitcfu.dk/TV0000019481</vt:lpwstr>
      </vt:variant>
      <vt:variant>
        <vt:lpwstr/>
      </vt:variant>
      <vt:variant>
        <vt:i4>1114178</vt:i4>
      </vt:variant>
      <vt:variant>
        <vt:i4>9</vt:i4>
      </vt:variant>
      <vt:variant>
        <vt:i4>0</vt:i4>
      </vt:variant>
      <vt:variant>
        <vt:i4>5</vt:i4>
      </vt:variant>
      <vt:variant>
        <vt:lpwstr>https://kp.mitcfu.dk/TV0000019474</vt:lpwstr>
      </vt:variant>
      <vt:variant>
        <vt:lpwstr/>
      </vt:variant>
      <vt:variant>
        <vt:i4>2818160</vt:i4>
      </vt:variant>
      <vt:variant>
        <vt:i4>6</vt:i4>
      </vt:variant>
      <vt:variant>
        <vt:i4>0</vt:i4>
      </vt:variant>
      <vt:variant>
        <vt:i4>5</vt:i4>
      </vt:variant>
      <vt:variant>
        <vt:lpwstr>https://www.makeruniverset.dk/designmodeller-i-makerspace/designcirklen</vt:lpwstr>
      </vt:variant>
      <vt:variant>
        <vt:lpwstr/>
      </vt:variant>
      <vt:variant>
        <vt:i4>7471151</vt:i4>
      </vt:variant>
      <vt:variant>
        <vt:i4>3</vt:i4>
      </vt:variant>
      <vt:variant>
        <vt:i4>0</vt:i4>
      </vt:variant>
      <vt:variant>
        <vt:i4>5</vt:i4>
      </vt:variant>
      <vt:variant>
        <vt:lpwstr>https://www.youtube.com/watch?v=j2qhuQb0L6I</vt:lpwstr>
      </vt:variant>
      <vt:variant>
        <vt:lpwstr/>
      </vt:variant>
      <vt:variant>
        <vt:i4>1048604</vt:i4>
      </vt:variant>
      <vt:variant>
        <vt:i4>0</vt:i4>
      </vt:variant>
      <vt:variant>
        <vt:i4>0</vt:i4>
      </vt:variant>
      <vt:variant>
        <vt:i4>5</vt:i4>
      </vt:variant>
      <vt:variant>
        <vt:lpwstr>https://sphero.com/pages/apps</vt:lpwstr>
      </vt:variant>
      <vt:variant>
        <vt:lpwstr/>
      </vt:variant>
      <vt:variant>
        <vt:i4>7798878</vt:i4>
      </vt:variant>
      <vt:variant>
        <vt:i4>6</vt:i4>
      </vt:variant>
      <vt:variant>
        <vt:i4>0</vt:i4>
      </vt:variant>
      <vt:variant>
        <vt:i4>5</vt:i4>
      </vt:variant>
      <vt:variant>
        <vt:lpwstr>https://www.youtube.com/watch?v=_-Gj8iTmekU</vt:lpwstr>
      </vt:variant>
      <vt:variant>
        <vt:lpwstr/>
      </vt:variant>
      <vt:variant>
        <vt:i4>1310807</vt:i4>
      </vt:variant>
      <vt:variant>
        <vt:i4>3</vt:i4>
      </vt:variant>
      <vt:variant>
        <vt:i4>0</vt:i4>
      </vt:variant>
      <vt:variant>
        <vt:i4>5</vt:i4>
      </vt:variant>
      <vt:variant>
        <vt:lpwstr>https://www.google.com/url?q=https%3A%2F%2Ffablabatschool.dk&amp;sa=D&amp;sntz=1&amp;usg=AOvVaw2YiATfByyDu3DWwMvlVZ4z</vt:lpwstr>
      </vt:variant>
      <vt:variant>
        <vt:lpwstr/>
      </vt:variant>
      <vt:variant>
        <vt:i4>7405641</vt:i4>
      </vt:variant>
      <vt:variant>
        <vt:i4>0</vt:i4>
      </vt:variant>
      <vt:variant>
        <vt:i4>0</vt:i4>
      </vt:variant>
      <vt:variant>
        <vt:i4>5</vt:i4>
      </vt:variant>
      <vt:variant>
        <vt:lpwstr>https://www.google.com/url?q=https%3A%2F%2Fcctd.au.dk%2F&amp;sa=D&amp;sntz=1&amp;usg=AOvVaw2Eczej8d_zirRGoLR7kICm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Greve</dc:creator>
  <cp:keywords/>
  <dc:description/>
  <cp:lastModifiedBy>Karin Abrahamsen (KAAB) | VIA</cp:lastModifiedBy>
  <cp:revision>2</cp:revision>
  <cp:lastPrinted>2024-06-19T10:58:00Z</cp:lastPrinted>
  <dcterms:created xsi:type="dcterms:W3CDTF">2024-06-19T11:08:00Z</dcterms:created>
  <dcterms:modified xsi:type="dcterms:W3CDTF">2024-06-19T11:08:00Z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0x010100693636849804944EB226818A56F2C773</vt:lpwstr>
  </property>
  <property fmtid="{D5CDD505-2E9C-101B-9397-08002B2CF9AE}" pid="3" name="MediaServiceImageTags">
    <vt:lpwstr/>
  </property>
</Properties>
</file>