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8D55C9C" w14:textId="3DCF6E53" w:rsidR="00A862CE" w:rsidRPr="00A862CE" w:rsidRDefault="008E0405" w:rsidP="00A862CE">
      <w:pPr>
        <w:spacing w:before="240" w:after="240"/>
        <w:rPr>
          <w:rFonts w:asciiTheme="majorHAnsi" w:hAnsiTheme="majorHAnsi" w:cstheme="majorHAnsi"/>
          <w:bCs/>
          <w:color w:val="auto"/>
          <w:sz w:val="64"/>
          <w:szCs w:val="64"/>
        </w:rPr>
      </w:pPr>
      <w:sdt>
        <w:sdtPr>
          <w:id w:val="950206073"/>
          <w:placeholder>
            <w:docPart w:val="CE8D52D4ED304AA39413273F38273809"/>
          </w:placeholder>
          <w:picture/>
        </w:sdtPr>
        <w:sdtEndPr/>
        <w:sdtContent/>
      </w:sdt>
      <w:r w:rsidR="00A862CE" w:rsidRPr="00A862CE">
        <w:rPr>
          <w:rFonts w:asciiTheme="majorHAnsi" w:hAnsiTheme="majorHAnsi" w:cstheme="majorHAnsi"/>
          <w:bCs/>
          <w:color w:val="auto"/>
          <w:sz w:val="64"/>
          <w:szCs w:val="64"/>
        </w:rPr>
        <w:t xml:space="preserve">Kunst og aktivisme- </w:t>
      </w:r>
    </w:p>
    <w:p w14:paraId="63934295" w14:textId="1D7AF57D" w:rsidR="00E273CA" w:rsidRDefault="00A862CE" w:rsidP="00A862CE">
      <w:pPr>
        <w:pStyle w:val="Titel"/>
      </w:pPr>
      <w:r w:rsidRPr="00A862CE">
        <w:rPr>
          <w:rFonts w:cstheme="majorHAnsi"/>
          <w:bCs/>
          <w:color w:val="auto"/>
          <w:szCs w:val="64"/>
        </w:rPr>
        <w:t>Plea</w:t>
      </w:r>
      <w:r w:rsidR="008333BD">
        <w:rPr>
          <w:rFonts w:cstheme="majorHAnsi"/>
          <w:bCs/>
          <w:color w:val="auto"/>
          <w:szCs w:val="64"/>
        </w:rPr>
        <w:t>s</w:t>
      </w:r>
      <w:r w:rsidRPr="00A862CE">
        <w:rPr>
          <w:rFonts w:cstheme="majorHAnsi"/>
          <w:bCs/>
          <w:color w:val="auto"/>
          <w:szCs w:val="64"/>
        </w:rPr>
        <w:t>e engage me!</w:t>
      </w:r>
      <w:r w:rsidRPr="00A862CE">
        <w:rPr>
          <w:b/>
          <w:color w:val="auto"/>
          <w:sz w:val="32"/>
          <w:szCs w:val="32"/>
        </w:rPr>
        <w:t xml:space="preserve">        </w:t>
      </w:r>
    </w:p>
    <w:p w14:paraId="00DB609E" w14:textId="39E09C2A" w:rsidR="00A862CE" w:rsidRDefault="00A862CE" w:rsidP="00A862CE"/>
    <w:p w14:paraId="21C90BC6" w14:textId="7EDABAFC" w:rsidR="00A862CE" w:rsidRPr="00A862CE" w:rsidRDefault="00A862CE" w:rsidP="00A862CE"/>
    <w:p w14:paraId="236E45CB" w14:textId="59C83CEB" w:rsidR="00CA4151" w:rsidRPr="00A64D1A" w:rsidRDefault="00A64D1A" w:rsidP="00A64D1A">
      <w:pPr>
        <w:pStyle w:val="Lilleskrift"/>
        <w:rPr>
          <w:b/>
          <w:bCs w:val="0"/>
        </w:rPr>
      </w:pPr>
      <w:r w:rsidRPr="00CC471C">
        <w:rPr>
          <w:b/>
          <w:bCs w:val="0"/>
        </w:rPr>
        <w:t>Tema</w:t>
      </w:r>
      <w:r w:rsidR="00CA4151" w:rsidRPr="00A64D1A">
        <w:tab/>
      </w:r>
      <w:bookmarkStart w:id="1" w:name="_Hlk124949286"/>
      <w:r w:rsidR="00A862CE">
        <w:t>B</w:t>
      </w:r>
      <w:r w:rsidR="00A862CE" w:rsidRPr="00814A5D">
        <w:t>illedudtryk</w:t>
      </w:r>
      <w:r w:rsidR="00A862CE">
        <w:t>, tekstudtryk</w:t>
      </w:r>
      <w:r w:rsidR="00A862CE" w:rsidRPr="00814A5D">
        <w:t xml:space="preserve"> og aktivisme</w:t>
      </w:r>
      <w:bookmarkEnd w:id="1"/>
    </w:p>
    <w:p w14:paraId="5878334B" w14:textId="1908F3CA" w:rsidR="00CA4151" w:rsidRPr="00A64D1A" w:rsidRDefault="00A64D1A" w:rsidP="00A64D1A">
      <w:pPr>
        <w:pStyle w:val="Lilleskrift"/>
      </w:pPr>
      <w:r w:rsidRPr="00CC471C">
        <w:rPr>
          <w:b/>
          <w:bCs w:val="0"/>
        </w:rPr>
        <w:t>Fag</w:t>
      </w:r>
      <w:r w:rsidR="00CA4151" w:rsidRPr="00A64D1A">
        <w:tab/>
      </w:r>
      <w:r w:rsidR="00A862CE">
        <w:t>Billedkunst</w:t>
      </w:r>
    </w:p>
    <w:p w14:paraId="1654A714" w14:textId="1389ED87" w:rsidR="00CA4151" w:rsidRPr="00A64D1A" w:rsidRDefault="00A64D1A" w:rsidP="00A64D1A">
      <w:pPr>
        <w:pStyle w:val="Lilleskrift"/>
      </w:pPr>
      <w:r w:rsidRPr="00CC471C">
        <w:rPr>
          <w:b/>
          <w:bCs w:val="0"/>
        </w:rPr>
        <w:t>Målgruppe</w:t>
      </w:r>
      <w:r w:rsidR="00CA4151" w:rsidRPr="00A64D1A">
        <w:tab/>
      </w:r>
      <w:r w:rsidR="00A862CE">
        <w:t>4</w:t>
      </w:r>
      <w:r w:rsidR="00637625">
        <w:t>. -</w:t>
      </w:r>
      <w:r w:rsidR="00A862CE">
        <w:t>9</w:t>
      </w:r>
      <w:r w:rsidR="00637625">
        <w:t xml:space="preserve"> klasse</w:t>
      </w:r>
    </w:p>
    <w:p w14:paraId="489A7425" w14:textId="025861AB" w:rsidR="00CA4151" w:rsidRPr="00A64D1A" w:rsidRDefault="00A64D1A" w:rsidP="00A64D1A">
      <w:pPr>
        <w:pStyle w:val="Lilleskrift"/>
      </w:pPr>
      <w:r w:rsidRPr="00CC471C">
        <w:rPr>
          <w:b/>
          <w:bCs w:val="0"/>
        </w:rPr>
        <w:t>Type</w:t>
      </w:r>
      <w:r w:rsidR="00CA4151" w:rsidRPr="00A64D1A">
        <w:tab/>
      </w:r>
      <w:r w:rsidR="00A862CE">
        <w:t>Materialesæt</w:t>
      </w:r>
    </w:p>
    <w:p w14:paraId="413D1A5D" w14:textId="3FB7AADA" w:rsidR="006351A3" w:rsidRDefault="006351A3" w:rsidP="00550804">
      <w:pPr>
        <w:pStyle w:val="Lilleskrift"/>
        <w:pBdr>
          <w:bottom w:val="single" w:sz="2" w:space="1" w:color="5F5F5F" w:themeColor="text1" w:themeTint="BF"/>
        </w:pBdr>
        <w:spacing w:before="360" w:line="40" w:lineRule="exact"/>
        <w:rPr>
          <w:b/>
          <w:bCs w:val="0"/>
        </w:rPr>
      </w:pPr>
    </w:p>
    <w:p w14:paraId="60292CF0" w14:textId="1671AF4F" w:rsidR="006351A3" w:rsidRDefault="00044E59" w:rsidP="006351A3">
      <w:pPr>
        <w:pStyle w:val="Overskrift1"/>
      </w:pPr>
      <w:r>
        <w:t>F</w:t>
      </w:r>
      <w:r w:rsidR="00312103">
        <w:t>aglig vinkel</w:t>
      </w:r>
    </w:p>
    <w:p w14:paraId="6BB25370" w14:textId="04223F9F" w:rsidR="000831D7" w:rsidRDefault="00E936E9" w:rsidP="000831D7">
      <w:r>
        <w:rPr>
          <w:noProof/>
          <w:lang w:eastAsia="da-DK"/>
        </w:rPr>
        <w:drawing>
          <wp:anchor distT="0" distB="0" distL="114300" distR="114300" simplePos="0" relativeHeight="251660292" behindDoc="0" locked="0" layoutInCell="1" allowOverlap="1" wp14:anchorId="06AE0FB4" wp14:editId="3A37A65F">
            <wp:simplePos x="0" y="0"/>
            <wp:positionH relativeFrom="margin">
              <wp:posOffset>-2154555</wp:posOffset>
            </wp:positionH>
            <wp:positionV relativeFrom="paragraph">
              <wp:posOffset>204605</wp:posOffset>
            </wp:positionV>
            <wp:extent cx="1906905" cy="1430020"/>
            <wp:effectExtent l="0" t="0" r="0" b="0"/>
            <wp:wrapThrough wrapText="bothSides">
              <wp:wrapPolygon edited="0">
                <wp:start x="216" y="0"/>
                <wp:lineTo x="0" y="863"/>
                <wp:lineTo x="0" y="20718"/>
                <wp:lineTo x="216" y="21293"/>
                <wp:lineTo x="21147" y="21293"/>
                <wp:lineTo x="21363" y="20718"/>
                <wp:lineTo x="21363" y="863"/>
                <wp:lineTo x="21147" y="0"/>
                <wp:lineTo x="216" y="0"/>
              </wp:wrapPolygon>
            </wp:wrapThrough>
            <wp:docPr id="1617357059" name="Billede 2" descr="Et billede, der indeholder container, kasse, plastik/plast, kart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57059" name="Billede 2" descr="Et billede, der indeholder container, kasse, plastik/plast, karton&#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6905" cy="14300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2AF64960" w14:textId="3A58F333" w:rsidR="000831D7" w:rsidRDefault="000831D7" w:rsidP="00D429F9">
      <w:r w:rsidRPr="000831D7">
        <w:t>Den pædagogiske vejledning er rettet mod at opfylde mål inden for kompetenceområderne billedfremstilling og billedkommunikation, herunder færdigheds- og vidensområderne tegning og udstilling, eksperimentere samt visuel kommunikation (Fælles mål, Børne- og Undervisningsministeriet det obligatoriske forløb og valgfag).</w:t>
      </w:r>
    </w:p>
    <w:p w14:paraId="36885BCA" w14:textId="77777777" w:rsidR="00533639" w:rsidRPr="000831D7" w:rsidRDefault="00533639" w:rsidP="00D429F9"/>
    <w:p w14:paraId="46B16BDF" w14:textId="10E208EE" w:rsidR="00A862CE" w:rsidRDefault="00A862CE" w:rsidP="00D429F9">
      <w:r w:rsidRPr="00A862CE">
        <w:rPr>
          <w:i/>
          <w:iCs/>
        </w:rPr>
        <w:t>Kunst og aktivisme - Please engage me!</w:t>
      </w:r>
      <w:r w:rsidRPr="00A862CE">
        <w:t xml:space="preserve"> er et materialesæt, der understøtter arbejdet med aktivisme i Grundskolen i spændet mellem billedudtryk, tekstudtryk og aktivisme. Ved hjælp af en badgemaskine og forskellige genstande fx plakater, badges og tryk får eleverne mulighed for selv at fremstille badges med billeder og tekst. Den pædagogiske vejledning giver ideer til, hvordan eleverne kan arbejde med spørgsmål som:</w:t>
      </w:r>
    </w:p>
    <w:p w14:paraId="092C98D3" w14:textId="07078B2C" w:rsidR="00D429F9" w:rsidRPr="00A862CE" w:rsidRDefault="00D429F9" w:rsidP="00D429F9"/>
    <w:p w14:paraId="1F8416AA" w14:textId="23C5C0A1" w:rsidR="00A862CE" w:rsidRPr="00A862CE" w:rsidRDefault="00A862CE" w:rsidP="00D429F9">
      <w:pPr>
        <w:pStyle w:val="Opstilling-punkttegn"/>
      </w:pPr>
      <w:r w:rsidRPr="00A862CE">
        <w:t xml:space="preserve">Er der en sag, du brænder for? </w:t>
      </w:r>
    </w:p>
    <w:p w14:paraId="29664AA1" w14:textId="01A3D1A8" w:rsidR="00A862CE" w:rsidRPr="00A862CE" w:rsidRDefault="00A862CE" w:rsidP="00D429F9">
      <w:pPr>
        <w:pStyle w:val="Opstilling-punkttegn"/>
      </w:pPr>
      <w:r w:rsidRPr="00A862CE">
        <w:t xml:space="preserve">Hvordan vil du kæmpe for den? </w:t>
      </w:r>
    </w:p>
    <w:p w14:paraId="5449D848" w14:textId="1D89CE91" w:rsidR="00A862CE" w:rsidRPr="00A862CE" w:rsidRDefault="00A862CE" w:rsidP="00D429F9">
      <w:pPr>
        <w:pStyle w:val="Opstilling-punkttegn"/>
      </w:pPr>
      <w:r w:rsidRPr="00A862CE">
        <w:t xml:space="preserve">Hvad vil du sige og til hvem? </w:t>
      </w:r>
    </w:p>
    <w:p w14:paraId="4F4E38BB" w14:textId="5AFFAE3C" w:rsidR="00A862CE" w:rsidRDefault="00A862CE" w:rsidP="00D429F9">
      <w:pPr>
        <w:pStyle w:val="Opstilling-punkttegn"/>
      </w:pPr>
      <w:r w:rsidRPr="00A862CE">
        <w:t xml:space="preserve">Vil du bruge humor, provokation eller empati? og engagement om en sag? </w:t>
      </w:r>
    </w:p>
    <w:p w14:paraId="2EFE84E0" w14:textId="1DCC0984" w:rsidR="00E936E9" w:rsidRPr="00A862CE" w:rsidRDefault="00E936E9" w:rsidP="00E936E9">
      <w:pPr>
        <w:pStyle w:val="Opstilling-punkttegn"/>
        <w:numPr>
          <w:ilvl w:val="0"/>
          <w:numId w:val="0"/>
        </w:numPr>
        <w:ind w:left="360"/>
      </w:pPr>
      <w:r>
        <w:rPr>
          <w:noProof/>
          <w:lang w:eastAsia="da-DK"/>
        </w:rPr>
        <w:drawing>
          <wp:anchor distT="0" distB="0" distL="114300" distR="114300" simplePos="0" relativeHeight="251667460" behindDoc="0" locked="0" layoutInCell="1" allowOverlap="1" wp14:anchorId="1C66326A" wp14:editId="6F833B0A">
            <wp:simplePos x="0" y="0"/>
            <wp:positionH relativeFrom="margin">
              <wp:posOffset>-2108835</wp:posOffset>
            </wp:positionH>
            <wp:positionV relativeFrom="paragraph">
              <wp:posOffset>224925</wp:posOffset>
            </wp:positionV>
            <wp:extent cx="1912620" cy="863600"/>
            <wp:effectExtent l="0" t="0" r="0" b="0"/>
            <wp:wrapThrough wrapText="bothSides">
              <wp:wrapPolygon edited="0">
                <wp:start x="0" y="0"/>
                <wp:lineTo x="0" y="20965"/>
                <wp:lineTo x="21299" y="20965"/>
                <wp:lineTo x="21299" y="0"/>
                <wp:lineTo x="0" y="0"/>
              </wp:wrapPolygon>
            </wp:wrapThrough>
            <wp:docPr id="623473432" name="Billede 1" descr="Et billede, der indeholder tekst, person, sodavand, 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73432" name="Billede 1" descr="Et billede, der indeholder tekst, person, sodavand, tøj&#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12620" cy="86360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06E33E4C" w14:textId="5BD9D547" w:rsidR="00A862CE" w:rsidRPr="00A862CE" w:rsidRDefault="00A862CE" w:rsidP="00D429F9">
      <w:pPr>
        <w:rPr>
          <w:rFonts w:cstheme="minorHAnsi"/>
        </w:rPr>
      </w:pPr>
      <w:r w:rsidRPr="00A862CE">
        <w:t xml:space="preserve">På mitCFU findes en </w:t>
      </w:r>
      <w:r w:rsidRPr="00A862CE">
        <w:rPr>
          <w:rStyle w:val="Fremhv"/>
          <w:rFonts w:ascii="Arial" w:hAnsi="Arial" w:cs="Arial"/>
          <w:shd w:val="clear" w:color="auto" w:fill="FFFFFF"/>
        </w:rPr>
        <w:t>tutorial</w:t>
      </w:r>
      <w:r w:rsidRPr="00A862CE">
        <w:rPr>
          <w:shd w:val="clear" w:color="auto" w:fill="FFFFFF"/>
        </w:rPr>
        <w:t> </w:t>
      </w:r>
      <w:r w:rsidRPr="00A862CE">
        <w:rPr>
          <w:i/>
          <w:iCs/>
          <w:shd w:val="clear" w:color="auto" w:fill="FFFFFF"/>
        </w:rPr>
        <w:t>How to, badgesmaskine</w:t>
      </w:r>
      <w:r w:rsidRPr="00A862CE">
        <w:rPr>
          <w:shd w:val="clear" w:color="auto" w:fill="FFFFFF"/>
        </w:rPr>
        <w:t xml:space="preserve"> som viser trin for trin, hvordan maskinen betjenes. Derudover finder du skabelon til badges samt link til film, der kan understøtte temaet </w:t>
      </w:r>
      <w:r w:rsidRPr="00A862CE">
        <w:rPr>
          <w:i/>
          <w:iCs/>
        </w:rPr>
        <w:t>Kunst og aktivisme- Plea</w:t>
      </w:r>
      <w:r w:rsidR="008333BD">
        <w:rPr>
          <w:i/>
          <w:iCs/>
        </w:rPr>
        <w:t>s</w:t>
      </w:r>
      <w:r w:rsidRPr="00A862CE">
        <w:rPr>
          <w:i/>
          <w:iCs/>
        </w:rPr>
        <w:t>e engage me!</w:t>
      </w:r>
      <w:r w:rsidRPr="00A862CE">
        <w:rPr>
          <w:shd w:val="clear" w:color="auto" w:fill="FFFFFF"/>
        </w:rPr>
        <w:t xml:space="preserve"> Filmene viser,</w:t>
      </w:r>
      <w:r w:rsidRPr="00A862CE">
        <w:rPr>
          <w:rFonts w:cstheme="minorHAnsi"/>
          <w:shd w:val="clear" w:color="auto" w:fill="FFFFFF"/>
        </w:rPr>
        <w:t xml:space="preserve"> hvordan </w:t>
      </w:r>
      <w:r w:rsidRPr="00A862CE">
        <w:rPr>
          <w:rFonts w:cstheme="minorHAnsi"/>
        </w:rPr>
        <w:t>kunstens værker kan være fysiske handlinger med en aktivistisk indgangsvinkel.</w:t>
      </w:r>
    </w:p>
    <w:p w14:paraId="437E05DE" w14:textId="0FF40F39" w:rsidR="00A862CE" w:rsidRDefault="00A862CE" w:rsidP="00DE121F">
      <w:pPr>
        <w:pStyle w:val="NormalWeb"/>
        <w:spacing w:line="276" w:lineRule="auto"/>
        <w:rPr>
          <w:rFonts w:asciiTheme="minorHAnsi" w:hAnsiTheme="minorHAnsi" w:cstheme="minorHAnsi"/>
          <w:sz w:val="20"/>
          <w:szCs w:val="20"/>
        </w:rPr>
      </w:pPr>
    </w:p>
    <w:p w14:paraId="25F5EF32" w14:textId="6B67E5F1" w:rsidR="00D429F9" w:rsidRDefault="00D429F9" w:rsidP="00DE121F">
      <w:pPr>
        <w:pStyle w:val="NormalWeb"/>
        <w:spacing w:line="276" w:lineRule="auto"/>
        <w:rPr>
          <w:rFonts w:asciiTheme="minorHAnsi" w:hAnsiTheme="minorHAnsi" w:cstheme="minorHAnsi"/>
          <w:sz w:val="20"/>
          <w:szCs w:val="20"/>
        </w:rPr>
      </w:pPr>
    </w:p>
    <w:p w14:paraId="220D7096" w14:textId="1690D16E" w:rsidR="00D429F9" w:rsidRDefault="00D429F9" w:rsidP="00DE121F">
      <w:pPr>
        <w:pStyle w:val="NormalWeb"/>
        <w:spacing w:line="276" w:lineRule="auto"/>
        <w:rPr>
          <w:rFonts w:asciiTheme="minorHAnsi" w:hAnsiTheme="minorHAnsi" w:cstheme="minorHAnsi"/>
          <w:sz w:val="20"/>
          <w:szCs w:val="20"/>
        </w:rPr>
      </w:pPr>
    </w:p>
    <w:p w14:paraId="30947263" w14:textId="66DF3BB9" w:rsidR="00D429F9" w:rsidRDefault="009377EC" w:rsidP="00D429F9">
      <w:pPr>
        <w:pStyle w:val="Mellemrubrik"/>
      </w:pPr>
      <w:r>
        <w:rPr>
          <w:noProof/>
          <w:lang w:eastAsia="da-DK"/>
        </w:rPr>
        <w:lastRenderedPageBreak/>
        <w:drawing>
          <wp:anchor distT="0" distB="0" distL="114300" distR="114300" simplePos="0" relativeHeight="251666436" behindDoc="0" locked="0" layoutInCell="1" allowOverlap="1" wp14:anchorId="16618AF5" wp14:editId="64AE3794">
            <wp:simplePos x="0" y="0"/>
            <wp:positionH relativeFrom="leftMargin">
              <wp:posOffset>272091</wp:posOffset>
            </wp:positionH>
            <wp:positionV relativeFrom="paragraph">
              <wp:posOffset>260674</wp:posOffset>
            </wp:positionV>
            <wp:extent cx="1873885" cy="2347595"/>
            <wp:effectExtent l="0" t="0" r="0" b="0"/>
            <wp:wrapThrough wrapText="bothSides">
              <wp:wrapPolygon edited="0">
                <wp:start x="659" y="0"/>
                <wp:lineTo x="0" y="526"/>
                <wp:lineTo x="0" y="20858"/>
                <wp:lineTo x="439" y="21384"/>
                <wp:lineTo x="20861" y="21384"/>
                <wp:lineTo x="21300" y="20858"/>
                <wp:lineTo x="21300" y="526"/>
                <wp:lineTo x="20641" y="0"/>
                <wp:lineTo x="659" y="0"/>
              </wp:wrapPolygon>
            </wp:wrapThrough>
            <wp:docPr id="10" name="Billede 10" descr="Et billede, der indeholder værktøj, person, rø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værktøj, person, rød&#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1873885" cy="234759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D429F9">
        <w:t>Indhold i materialesættet</w:t>
      </w:r>
    </w:p>
    <w:p w14:paraId="6E7838AD" w14:textId="18393CD3" w:rsidR="00D429F9" w:rsidRPr="00D429F9" w:rsidRDefault="00D429F9" w:rsidP="00D429F9">
      <w:pPr>
        <w:rPr>
          <w:rFonts w:ascii="Arial" w:hAnsi="Arial" w:cs="Arial"/>
        </w:rPr>
      </w:pPr>
      <w:bookmarkStart w:id="2" w:name="_Hlk125798932"/>
      <w:r w:rsidRPr="00D429F9">
        <w:rPr>
          <w:rFonts w:ascii="Arial" w:hAnsi="Arial" w:cs="Arial"/>
        </w:rPr>
        <w:t xml:space="preserve">Thunberg, Greta 2020) </w:t>
      </w:r>
      <w:r w:rsidRPr="00D429F9">
        <w:rPr>
          <w:rFonts w:ascii="Arial" w:hAnsi="Arial" w:cs="Arial"/>
          <w:i/>
          <w:iCs/>
        </w:rPr>
        <w:t>Greta Thunberg</w:t>
      </w:r>
      <w:r w:rsidRPr="00D429F9">
        <w:rPr>
          <w:rFonts w:ascii="Arial" w:hAnsi="Arial" w:cs="Arial"/>
        </w:rPr>
        <w:t>. Politikken Forlag</w:t>
      </w:r>
    </w:p>
    <w:p w14:paraId="1523420E" w14:textId="31733FAE" w:rsidR="00D429F9" w:rsidRPr="00D429F9" w:rsidRDefault="00D429F9" w:rsidP="00D429F9">
      <w:pPr>
        <w:rPr>
          <w:rFonts w:ascii="Arial" w:hAnsi="Arial" w:cs="Arial"/>
        </w:rPr>
      </w:pPr>
      <w:r w:rsidRPr="00D429F9">
        <w:rPr>
          <w:rFonts w:ascii="Arial" w:hAnsi="Arial" w:cs="Arial"/>
        </w:rPr>
        <w:t>The Art Of Protest. Political Art and Activisme. Gestalten</w:t>
      </w:r>
    </w:p>
    <w:p w14:paraId="04A9DAA5" w14:textId="318D65B1" w:rsidR="00D429F9" w:rsidRPr="00D429F9" w:rsidRDefault="00D429F9" w:rsidP="00D429F9">
      <w:pPr>
        <w:rPr>
          <w:rFonts w:ascii="Arial" w:hAnsi="Arial" w:cs="Arial"/>
        </w:rPr>
      </w:pPr>
      <w:r w:rsidRPr="00D429F9">
        <w:rPr>
          <w:rFonts w:ascii="Arial" w:hAnsi="Arial" w:cs="Arial"/>
        </w:rPr>
        <w:t>Badgemaskine</w:t>
      </w:r>
    </w:p>
    <w:p w14:paraId="0335B154" w14:textId="11CC7EAD" w:rsidR="00D429F9" w:rsidRPr="00D429F9" w:rsidRDefault="00D429F9" w:rsidP="00D429F9">
      <w:pPr>
        <w:rPr>
          <w:rFonts w:ascii="Arial" w:hAnsi="Arial" w:cs="Arial"/>
        </w:rPr>
      </w:pPr>
      <w:r w:rsidRPr="00D429F9">
        <w:rPr>
          <w:rFonts w:ascii="Arial" w:hAnsi="Arial" w:cs="Arial"/>
        </w:rPr>
        <w:t>Badges med trykt motiv</w:t>
      </w:r>
    </w:p>
    <w:p w14:paraId="3DE09EA2" w14:textId="7264A61E" w:rsidR="00D429F9" w:rsidRPr="00D429F9" w:rsidRDefault="00D429F9" w:rsidP="00D429F9">
      <w:pPr>
        <w:rPr>
          <w:rFonts w:ascii="Arial" w:hAnsi="Arial" w:cs="Arial"/>
        </w:rPr>
      </w:pPr>
      <w:r w:rsidRPr="00D429F9">
        <w:rPr>
          <w:rFonts w:ascii="Arial" w:hAnsi="Arial" w:cs="Arial"/>
        </w:rPr>
        <w:t xml:space="preserve">Elevbadges (elevarbejde) </w:t>
      </w:r>
    </w:p>
    <w:p w14:paraId="6D3292C1" w14:textId="50959DC0" w:rsidR="00D429F9" w:rsidRPr="00D429F9" w:rsidRDefault="00D429F9" w:rsidP="00D429F9">
      <w:pPr>
        <w:rPr>
          <w:rFonts w:ascii="Arial" w:hAnsi="Arial" w:cs="Arial"/>
        </w:rPr>
      </w:pPr>
      <w:r w:rsidRPr="00D429F9">
        <w:rPr>
          <w:rFonts w:ascii="Arial" w:hAnsi="Arial" w:cs="Arial"/>
        </w:rPr>
        <w:t xml:space="preserve">Lamineret badges skabeloner </w:t>
      </w:r>
    </w:p>
    <w:p w14:paraId="4834E827" w14:textId="5F3BCBDA" w:rsidR="00D429F9" w:rsidRPr="00D429F9" w:rsidRDefault="00D429F9" w:rsidP="00D429F9">
      <w:pPr>
        <w:rPr>
          <w:rFonts w:ascii="Arial" w:hAnsi="Arial" w:cs="Arial"/>
        </w:rPr>
      </w:pPr>
      <w:r w:rsidRPr="00D429F9">
        <w:rPr>
          <w:rFonts w:ascii="Arial" w:hAnsi="Arial" w:cs="Arial"/>
        </w:rPr>
        <w:t>Banner fra Greenpeace</w:t>
      </w:r>
    </w:p>
    <w:p w14:paraId="30BB0BB1" w14:textId="3D864275" w:rsidR="00D429F9" w:rsidRPr="00D429F9" w:rsidRDefault="00D429F9" w:rsidP="00D429F9">
      <w:pPr>
        <w:rPr>
          <w:rFonts w:ascii="Arial" w:hAnsi="Arial" w:cs="Arial"/>
        </w:rPr>
      </w:pPr>
      <w:r w:rsidRPr="00D429F9">
        <w:rPr>
          <w:rFonts w:ascii="Arial" w:hAnsi="Arial" w:cs="Arial"/>
        </w:rPr>
        <w:t>Diverse aktivistiske materialer</w:t>
      </w:r>
    </w:p>
    <w:p w14:paraId="12BC51E1" w14:textId="29F0C527" w:rsidR="00D429F9" w:rsidRDefault="00D429F9" w:rsidP="00D429F9">
      <w:pPr>
        <w:rPr>
          <w:rFonts w:ascii="Arial" w:hAnsi="Arial" w:cs="Arial"/>
        </w:rPr>
      </w:pPr>
      <w:r w:rsidRPr="00D429F9">
        <w:rPr>
          <w:rFonts w:ascii="Arial" w:hAnsi="Arial" w:cs="Arial"/>
        </w:rPr>
        <w:t>Lamineret små plakater</w:t>
      </w:r>
    </w:p>
    <w:p w14:paraId="0292864D" w14:textId="20ACA28E" w:rsidR="00EF3413" w:rsidRPr="00EF3413" w:rsidRDefault="00EF3413" w:rsidP="00D429F9">
      <w:pPr>
        <w:rPr>
          <w:rFonts w:ascii="Arial" w:hAnsi="Arial" w:cs="Arial"/>
          <w:color w:val="auto"/>
          <w:szCs w:val="20"/>
        </w:rPr>
      </w:pPr>
      <w:r w:rsidRPr="00EF3413">
        <w:rPr>
          <w:rFonts w:ascii="Arial" w:hAnsi="Arial" w:cs="Arial"/>
          <w:color w:val="auto"/>
          <w:szCs w:val="20"/>
          <w:shd w:val="clear" w:color="auto" w:fill="FFFFFF"/>
        </w:rPr>
        <w:t>Bog om Malala Yousafzai</w:t>
      </w:r>
    </w:p>
    <w:p w14:paraId="3C81255E" w14:textId="5C2C2E02" w:rsidR="00D429F9" w:rsidRPr="00EF3413" w:rsidRDefault="00EF3413" w:rsidP="00D429F9">
      <w:pPr>
        <w:rPr>
          <w:rFonts w:ascii="Arial" w:hAnsi="Arial" w:cs="Arial"/>
          <w:color w:val="auto"/>
          <w:szCs w:val="20"/>
        </w:rPr>
      </w:pPr>
      <w:r>
        <w:rPr>
          <w:rFonts w:ascii="Arial" w:hAnsi="Arial" w:cs="Arial"/>
          <w:color w:val="auto"/>
          <w:szCs w:val="20"/>
          <w:shd w:val="clear" w:color="auto" w:fill="FFFFFF"/>
        </w:rPr>
        <w:t xml:space="preserve">Bog om </w:t>
      </w:r>
      <w:r w:rsidRPr="00EF3413">
        <w:rPr>
          <w:rFonts w:ascii="Arial" w:hAnsi="Arial" w:cs="Arial"/>
          <w:color w:val="auto"/>
          <w:szCs w:val="20"/>
          <w:shd w:val="clear" w:color="auto" w:fill="FFFFFF"/>
        </w:rPr>
        <w:t>Martin Luther King</w:t>
      </w:r>
    </w:p>
    <w:bookmarkEnd w:id="2"/>
    <w:p w14:paraId="28E10AD5" w14:textId="569B2BDA" w:rsidR="00D429F9" w:rsidRDefault="00D429F9" w:rsidP="00D429F9">
      <w:pPr>
        <w:pStyle w:val="Mellemrubrik"/>
      </w:pPr>
      <w:r>
        <w:t xml:space="preserve">Materialer du selv skal anskaffe </w:t>
      </w:r>
    </w:p>
    <w:p w14:paraId="11A44C05" w14:textId="11952E29" w:rsidR="00D429F9" w:rsidRPr="00D429F9" w:rsidRDefault="00D429F9" w:rsidP="00D429F9">
      <w:r w:rsidRPr="00D429F9">
        <w:t>Badges rund diameter 5,5 cm</w:t>
      </w:r>
    </w:p>
    <w:p w14:paraId="670525FE" w14:textId="77777777" w:rsidR="00D429F9" w:rsidRPr="00D429F9" w:rsidRDefault="00D429F9" w:rsidP="00D429F9">
      <w:pPr>
        <w:rPr>
          <w:bCs/>
        </w:rPr>
      </w:pPr>
      <w:r w:rsidRPr="00D429F9">
        <w:t>Fotokopipapir</w:t>
      </w:r>
      <w:r w:rsidRPr="00D429F9">
        <w:rPr>
          <w:bCs/>
        </w:rPr>
        <w:t xml:space="preserve"> </w:t>
      </w:r>
    </w:p>
    <w:p w14:paraId="139E9B1D" w14:textId="66240AF9" w:rsidR="00A862CE" w:rsidRPr="009377EC" w:rsidRDefault="00D429F9" w:rsidP="009377EC">
      <w:pPr>
        <w:rPr>
          <w:noProof/>
        </w:rPr>
      </w:pPr>
      <w:r w:rsidRPr="00D429F9">
        <w:t>Farveblyanter,</w:t>
      </w:r>
      <w:r w:rsidRPr="00D429F9">
        <w:rPr>
          <w:noProof/>
        </w:rPr>
        <w:t xml:space="preserve"> </w:t>
      </w:r>
      <w:r w:rsidRPr="00D429F9">
        <w:t>blyanter og sakse</w:t>
      </w:r>
    </w:p>
    <w:p w14:paraId="4E88BC99" w14:textId="155D2FD7" w:rsidR="00550804" w:rsidRDefault="009377EC" w:rsidP="00550804">
      <w:pPr>
        <w:pStyle w:val="Overskrift1"/>
      </w:pPr>
      <w:r>
        <w:rPr>
          <w:noProof/>
          <w:lang w:eastAsia="da-DK"/>
        </w:rPr>
        <w:drawing>
          <wp:anchor distT="0" distB="0" distL="114300" distR="114300" simplePos="0" relativeHeight="251662340" behindDoc="0" locked="0" layoutInCell="1" allowOverlap="1" wp14:anchorId="4486FE0D" wp14:editId="40479D8D">
            <wp:simplePos x="0" y="0"/>
            <wp:positionH relativeFrom="page">
              <wp:posOffset>336388</wp:posOffset>
            </wp:positionH>
            <wp:positionV relativeFrom="paragraph">
              <wp:posOffset>596765</wp:posOffset>
            </wp:positionV>
            <wp:extent cx="1817370" cy="2136775"/>
            <wp:effectExtent l="0" t="0" r="0" b="0"/>
            <wp:wrapThrough wrapText="bothSides">
              <wp:wrapPolygon edited="0">
                <wp:start x="453" y="0"/>
                <wp:lineTo x="0" y="578"/>
                <wp:lineTo x="0" y="20798"/>
                <wp:lineTo x="453" y="21375"/>
                <wp:lineTo x="20830" y="21375"/>
                <wp:lineTo x="21283" y="20990"/>
                <wp:lineTo x="21283" y="578"/>
                <wp:lineTo x="20830" y="0"/>
                <wp:lineTo x="453" y="0"/>
              </wp:wrapPolygon>
            </wp:wrapThrough>
            <wp:docPr id="15" name="Billede 15" descr="Et billede, der indeholder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logo&#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1817370" cy="213677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840D50">
        <w:t>Ideer til undervisningen</w:t>
      </w:r>
    </w:p>
    <w:p w14:paraId="54431917" w14:textId="3D237C1D" w:rsidR="00D429F9" w:rsidRDefault="00D429F9" w:rsidP="00D429F9">
      <w:r w:rsidRPr="00D429F9">
        <w:t>Fra en hest, der skæres i småstykker, til superlim-aktivister, der rykker ind på museerne. Det er efterhånden længe siden, kunst blot var noget, der hang på en væg eller stod på en piedestal på et museum. I dag har mange af kunstens værker karakter af at være fysiske handlinger ofte med en aktivistisk indgangsvinkel, som handler om at gøre opmærksom på en sag med ønsket om at skabe forandring lokalt og globalt. Kig i materialesættet og bliv inspireret til, hvordan billeder og tekst kan sætte handlinger i gang.</w:t>
      </w:r>
    </w:p>
    <w:p w14:paraId="3F2FF14F" w14:textId="2D26586E" w:rsidR="000071E2" w:rsidRDefault="000071E2" w:rsidP="00D55757">
      <w:pPr>
        <w:pStyle w:val="Mellemrubrik"/>
        <w:spacing w:before="0" w:after="80"/>
      </w:pPr>
    </w:p>
    <w:p w14:paraId="63E74450" w14:textId="1BF335C4" w:rsidR="004319FE" w:rsidRPr="000E421D" w:rsidRDefault="0006506D" w:rsidP="004319FE">
      <w:pPr>
        <w:pStyle w:val="Mellemrubrik"/>
      </w:pPr>
      <w:r>
        <w:t xml:space="preserve"> </w:t>
      </w:r>
      <w:r w:rsidR="004319FE">
        <w:t>Oplev en aktivistisk handling med kroppen</w:t>
      </w:r>
    </w:p>
    <w:p w14:paraId="74D2D542" w14:textId="4AF1EB19" w:rsidR="004319FE" w:rsidRPr="00392935" w:rsidRDefault="004319FE" w:rsidP="004319FE">
      <w:pPr>
        <w:pStyle w:val="Opstilling-punkttegn"/>
      </w:pPr>
      <w:r w:rsidRPr="00392935">
        <w:t>Se en eller flere af filmene</w:t>
      </w:r>
      <w:r w:rsidR="00533639">
        <w:t xml:space="preserve"> fra CFU</w:t>
      </w:r>
      <w:r w:rsidRPr="00392935">
        <w:t xml:space="preserve">, som findes under supplerende materialer. </w:t>
      </w:r>
    </w:p>
    <w:p w14:paraId="574C464D" w14:textId="77777777" w:rsidR="004319FE" w:rsidRDefault="004319FE" w:rsidP="004319FE">
      <w:pPr>
        <w:pStyle w:val="Opstilling-punkttegn"/>
      </w:pPr>
      <w:bookmarkStart w:id="3" w:name="_Hlk123561596"/>
      <w:r w:rsidRPr="00392935">
        <w:t>Udvælg en aktivistisk handling i filmen og mærk, hvordan jeres krop reagerer på den aktivistiske handling.</w:t>
      </w:r>
      <w:bookmarkEnd w:id="3"/>
      <w:r w:rsidRPr="00392935">
        <w:t xml:space="preserve"> Skriv jeres oplevelse ned på en post-it.</w:t>
      </w:r>
    </w:p>
    <w:p w14:paraId="2431E598" w14:textId="77777777" w:rsidR="004319FE" w:rsidRPr="00392935" w:rsidRDefault="004319FE" w:rsidP="004319FE">
      <w:pPr>
        <w:pStyle w:val="Opstilling-punkttegn"/>
      </w:pPr>
      <w:r w:rsidRPr="00392935">
        <w:t>Find skolens skelet frem fra natur/teknologi.</w:t>
      </w:r>
    </w:p>
    <w:p w14:paraId="2941C818" w14:textId="77777777" w:rsidR="004319FE" w:rsidRPr="00392935" w:rsidRDefault="004319FE" w:rsidP="004319FE">
      <w:pPr>
        <w:pStyle w:val="Opstilling-punkttegn"/>
      </w:pPr>
      <w:r w:rsidRPr="00392935">
        <w:t>Placer de forskellige post-it på skelettets kropsdele og overvej:</w:t>
      </w:r>
    </w:p>
    <w:p w14:paraId="5BA60C52" w14:textId="77777777" w:rsidR="004319FE" w:rsidRPr="00146868" w:rsidRDefault="004319FE" w:rsidP="00146868">
      <w:pPr>
        <w:pStyle w:val="Listeafsnit"/>
        <w:numPr>
          <w:ilvl w:val="0"/>
          <w:numId w:val="20"/>
        </w:numPr>
        <w:rPr>
          <w:rFonts w:ascii="Arial" w:hAnsi="Arial" w:cs="Arial"/>
        </w:rPr>
      </w:pPr>
      <w:r w:rsidRPr="00146868">
        <w:rPr>
          <w:rFonts w:ascii="Arial" w:hAnsi="Arial" w:cs="Arial"/>
        </w:rPr>
        <w:t>Hvor på kroppen vil I placere den aktivistiske handling?</w:t>
      </w:r>
    </w:p>
    <w:p w14:paraId="11AC4297" w14:textId="12C7D8F7" w:rsidR="004319FE" w:rsidRPr="00533639" w:rsidRDefault="004319FE" w:rsidP="004319FE">
      <w:pPr>
        <w:pStyle w:val="Listeafsnit"/>
        <w:numPr>
          <w:ilvl w:val="0"/>
          <w:numId w:val="20"/>
        </w:numPr>
        <w:rPr>
          <w:rFonts w:ascii="Arial" w:hAnsi="Arial" w:cs="Arial"/>
        </w:rPr>
      </w:pPr>
      <w:r w:rsidRPr="00146868">
        <w:rPr>
          <w:rFonts w:ascii="Arial" w:hAnsi="Arial" w:cs="Arial"/>
        </w:rPr>
        <w:t>I hovedet (intellekt), hjertet (følelserne), maven, fødderne, ryggen, hænderne?</w:t>
      </w:r>
    </w:p>
    <w:p w14:paraId="304962ED" w14:textId="7EC61F50" w:rsidR="004319FE" w:rsidRDefault="004319FE" w:rsidP="00146868">
      <w:pPr>
        <w:pStyle w:val="Opstilling-punkttegn"/>
      </w:pPr>
      <w:r w:rsidRPr="00392935">
        <w:t>Hvorfor vælger I netop den eller de kropsdele?</w:t>
      </w:r>
    </w:p>
    <w:p w14:paraId="5EEE273A" w14:textId="77777777" w:rsidR="004319FE" w:rsidRDefault="004319FE" w:rsidP="004319FE"/>
    <w:p w14:paraId="10616B86" w14:textId="77777777" w:rsidR="004319FE" w:rsidRPr="00392935" w:rsidRDefault="004319FE" w:rsidP="004319FE">
      <w:r w:rsidRPr="00392935">
        <w:t>Når vi skal kommunikere et budskab, så det vækker stærke følelser i folk, har det så betydning for den aktivistiske handling, og hvor den sidder på kroppen? Overvej:</w:t>
      </w:r>
    </w:p>
    <w:p w14:paraId="79D04CDF" w14:textId="77777777" w:rsidR="00146868" w:rsidRDefault="00146868" w:rsidP="004319FE"/>
    <w:p w14:paraId="04669CD2" w14:textId="26828FB8" w:rsidR="004319FE" w:rsidRPr="00392935" w:rsidRDefault="004319FE" w:rsidP="00146868">
      <w:pPr>
        <w:pStyle w:val="Opstilling-punkttegn"/>
      </w:pPr>
      <w:r w:rsidRPr="00392935">
        <w:t>Bliver budskabet stærkere, hvis følelsen sidder i hovedet, eller hvis den sidder i hjertet?</w:t>
      </w:r>
    </w:p>
    <w:p w14:paraId="57A8D6AE" w14:textId="46929E75" w:rsidR="002A279B" w:rsidRDefault="009377EC" w:rsidP="00D55757">
      <w:pPr>
        <w:pStyle w:val="Mellemrubrik"/>
        <w:spacing w:before="0" w:after="80"/>
      </w:pPr>
      <w:r w:rsidRPr="00392935">
        <w:rPr>
          <w:noProof/>
          <w:lang w:eastAsia="da-DK"/>
        </w:rPr>
        <w:drawing>
          <wp:anchor distT="0" distB="0" distL="114300" distR="114300" simplePos="0" relativeHeight="251664388" behindDoc="0" locked="0" layoutInCell="1" allowOverlap="1" wp14:anchorId="09B38481" wp14:editId="4B4D55BC">
            <wp:simplePos x="0" y="0"/>
            <wp:positionH relativeFrom="margin">
              <wp:posOffset>-2129155</wp:posOffset>
            </wp:positionH>
            <wp:positionV relativeFrom="paragraph">
              <wp:posOffset>340995</wp:posOffset>
            </wp:positionV>
            <wp:extent cx="1847850" cy="2346325"/>
            <wp:effectExtent l="0" t="0" r="0" b="0"/>
            <wp:wrapThrough wrapText="bothSides">
              <wp:wrapPolygon edited="0">
                <wp:start x="668" y="0"/>
                <wp:lineTo x="0" y="526"/>
                <wp:lineTo x="0" y="20869"/>
                <wp:lineTo x="445" y="21395"/>
                <wp:lineTo x="20932" y="21395"/>
                <wp:lineTo x="21377" y="20869"/>
                <wp:lineTo x="21377" y="526"/>
                <wp:lineTo x="20932" y="0"/>
                <wp:lineTo x="668" y="0"/>
              </wp:wrapPolygon>
            </wp:wrapThrough>
            <wp:docPr id="12" name="Billede 12" descr="Et billede, der indeholder tekst, cirkel, logo, Varemæ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 cirkel, logo, Varemærke&#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1847850" cy="2346325"/>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r w:rsidR="00146868">
        <w:t>Analyse</w:t>
      </w:r>
    </w:p>
    <w:p w14:paraId="49307938" w14:textId="5FC5E943" w:rsidR="00146868" w:rsidRPr="00146868" w:rsidRDefault="00146868" w:rsidP="00146868">
      <w:pPr>
        <w:rPr>
          <w:rFonts w:ascii="Arial" w:hAnsi="Arial" w:cs="Arial"/>
        </w:rPr>
      </w:pPr>
      <w:r w:rsidRPr="00146868">
        <w:rPr>
          <w:rFonts w:ascii="Arial" w:hAnsi="Arial" w:cs="Arial"/>
        </w:rPr>
        <w:t>Undersøg badges med trykt motiv og tekst i materialesættet. En badge er et lille rundt skilt med et påtrykt billede, logo eller tekstudsagn som sættes fast på tøjet med en påmonteret sikkerhedsnål, som angiver, at bæreren tilslutter sig eller tager afstand fra noget.</w:t>
      </w:r>
    </w:p>
    <w:p w14:paraId="468EA02A" w14:textId="2949570E" w:rsidR="00146868" w:rsidRPr="00146868" w:rsidRDefault="00146868" w:rsidP="00146868">
      <w:pPr>
        <w:rPr>
          <w:rFonts w:ascii="Arial" w:hAnsi="Arial" w:cs="Arial"/>
        </w:rPr>
      </w:pPr>
    </w:p>
    <w:p w14:paraId="361BA96F" w14:textId="484C29C3" w:rsidR="00146868" w:rsidRPr="00146868" w:rsidRDefault="00146868" w:rsidP="00146868">
      <w:pPr>
        <w:pStyle w:val="Opstilling-punkttegn"/>
        <w:rPr>
          <w:shd w:val="clear" w:color="auto" w:fill="FFFFFF"/>
        </w:rPr>
      </w:pPr>
      <w:r w:rsidRPr="00146868">
        <w:t>Kig på badges. Hvad kommer du til at tænke på, når du ser på farverne, teksttyperne og motivet?</w:t>
      </w:r>
    </w:p>
    <w:p w14:paraId="5E3FE9B4" w14:textId="64B4E0B8" w:rsidR="00146868" w:rsidRPr="00146868" w:rsidRDefault="00146868" w:rsidP="00146868">
      <w:pPr>
        <w:pStyle w:val="Opstilling-punkttegn"/>
        <w:rPr>
          <w:shd w:val="clear" w:color="auto" w:fill="FFFFFF"/>
        </w:rPr>
      </w:pPr>
      <w:r w:rsidRPr="00146868">
        <w:t>Hvad er badges budskab, og hvilken forandring, tror du, aktivisterne bag den vil skabe?</w:t>
      </w:r>
    </w:p>
    <w:p w14:paraId="108B11F6" w14:textId="23A0C007" w:rsidR="00146868" w:rsidRPr="00533639" w:rsidRDefault="00146868" w:rsidP="00146868">
      <w:pPr>
        <w:pStyle w:val="Opstilling-punkttegn"/>
      </w:pPr>
      <w:r w:rsidRPr="00146868">
        <w:t>Udtrykker billederne og teksten en følelse? Overvej:</w:t>
      </w:r>
    </w:p>
    <w:p w14:paraId="4B21CE29" w14:textId="44F84523" w:rsidR="00146868" w:rsidRPr="00533639" w:rsidRDefault="00146868" w:rsidP="00533639">
      <w:pPr>
        <w:pStyle w:val="Listeafsnit"/>
        <w:numPr>
          <w:ilvl w:val="0"/>
          <w:numId w:val="23"/>
        </w:numPr>
        <w:rPr>
          <w:rFonts w:ascii="Arial" w:hAnsi="Arial" w:cs="Arial"/>
        </w:rPr>
      </w:pPr>
      <w:r w:rsidRPr="00533639">
        <w:rPr>
          <w:rFonts w:ascii="Arial" w:hAnsi="Arial" w:cs="Arial"/>
        </w:rPr>
        <w:t>Bliver du glad, nervøs, bange eller ligegyldig?</w:t>
      </w:r>
    </w:p>
    <w:p w14:paraId="315421BC" w14:textId="03FA59DA" w:rsidR="00146868" w:rsidRPr="00533639" w:rsidRDefault="00146868" w:rsidP="00146868">
      <w:pPr>
        <w:pStyle w:val="Listeafsnit"/>
        <w:numPr>
          <w:ilvl w:val="0"/>
          <w:numId w:val="23"/>
        </w:numPr>
        <w:rPr>
          <w:rFonts w:ascii="Arial" w:hAnsi="Arial" w:cs="Arial"/>
        </w:rPr>
      </w:pPr>
      <w:r w:rsidRPr="00533639">
        <w:rPr>
          <w:rFonts w:ascii="Arial" w:hAnsi="Arial" w:cs="Arial"/>
        </w:rPr>
        <w:t>Bliver der brugt nogen symboler, tekst, farver eller billeder, som understreger budskabet? Hvilke?</w:t>
      </w:r>
    </w:p>
    <w:p w14:paraId="6C0DA902" w14:textId="423CCB68" w:rsidR="00146868" w:rsidRPr="00146868" w:rsidRDefault="00146868" w:rsidP="00146868">
      <w:pPr>
        <w:pStyle w:val="Opstilling-punkttegn"/>
      </w:pPr>
      <w:r w:rsidRPr="00146868">
        <w:t xml:space="preserve">Findes der noget i samfundet i dag, du har lyst til at forandre, og som måske vækker nogle af de samme følelser hos dig, som kommer frem i de forskellige badges? </w:t>
      </w:r>
    </w:p>
    <w:p w14:paraId="6319A6C3" w14:textId="77777777" w:rsidR="00146868" w:rsidRPr="00146868" w:rsidRDefault="00146868" w:rsidP="00146868">
      <w:pPr>
        <w:pStyle w:val="Opstilling-punkttegn"/>
      </w:pPr>
      <w:r w:rsidRPr="00146868">
        <w:t>Fremstil selv en badge, hvor du fortæller, hvad du vil forandre eller kæmpe for og hvorfor.</w:t>
      </w:r>
    </w:p>
    <w:p w14:paraId="13BD9BC6" w14:textId="77777777" w:rsidR="00146868" w:rsidRPr="00392935" w:rsidRDefault="00146868" w:rsidP="00146868">
      <w:pPr>
        <w:pStyle w:val="Opstilling-punkttegn"/>
        <w:numPr>
          <w:ilvl w:val="0"/>
          <w:numId w:val="0"/>
        </w:numPr>
        <w:spacing w:after="160" w:line="259" w:lineRule="auto"/>
        <w:ind w:left="360" w:hanging="360"/>
        <w:rPr>
          <w:rFonts w:ascii="Calibri" w:hAnsi="Calibri" w:cs="Calibri"/>
        </w:rPr>
      </w:pPr>
    </w:p>
    <w:p w14:paraId="4B5CC786" w14:textId="2CB7DE14" w:rsidR="00CE1D70" w:rsidRPr="00CE1D70" w:rsidRDefault="00BF213B" w:rsidP="00CE1D70">
      <w:pPr>
        <w:pStyle w:val="Mellemrubrik"/>
        <w:spacing w:after="80"/>
      </w:pPr>
      <w:r>
        <w:t>B</w:t>
      </w:r>
      <w:r w:rsidR="0087340C">
        <w:t>illedfremstilling</w:t>
      </w:r>
    </w:p>
    <w:p w14:paraId="7D10D419" w14:textId="77777777" w:rsidR="0087340C" w:rsidRPr="00AC46A0" w:rsidRDefault="0087340C" w:rsidP="0087340C">
      <w:pPr>
        <w:pStyle w:val="Opstilling-punkttegn"/>
      </w:pPr>
      <w:r w:rsidRPr="00AC46A0">
        <w:t xml:space="preserve">Tag afsæt i tema fx klima eller racisme. </w:t>
      </w:r>
    </w:p>
    <w:p w14:paraId="09A5AED5" w14:textId="77777777" w:rsidR="0087340C" w:rsidRPr="00AC46A0" w:rsidRDefault="0087340C" w:rsidP="0087340C">
      <w:pPr>
        <w:pStyle w:val="Opstilling-punkttegn"/>
        <w:rPr>
          <w:shd w:val="clear" w:color="auto" w:fill="FFFFFF"/>
        </w:rPr>
      </w:pPr>
      <w:r w:rsidRPr="00AC46A0">
        <w:t xml:space="preserve">Find - eller find på - et udsagn. Et udsagn er en skriftlig eller mundtlig udtalelse, som indeholder en oplysning eller en påstand til din badge. </w:t>
      </w:r>
    </w:p>
    <w:p w14:paraId="3430DCA6" w14:textId="77777777" w:rsidR="0087340C" w:rsidRPr="00AC46A0" w:rsidRDefault="0087340C" w:rsidP="0087340C">
      <w:pPr>
        <w:pStyle w:val="Opstilling-punkttegn"/>
        <w:rPr>
          <w:shd w:val="clear" w:color="auto" w:fill="FFFFFF"/>
        </w:rPr>
      </w:pPr>
      <w:r w:rsidRPr="00AC46A0">
        <w:t>Du kan enten selv finde på et udsagn, eller du kan også vælge et udsagn, som du researcher dig frem til.</w:t>
      </w:r>
    </w:p>
    <w:p w14:paraId="518D99C8" w14:textId="3655C535" w:rsidR="0087340C" w:rsidRPr="00AC46A0" w:rsidRDefault="0087340C" w:rsidP="0087340C">
      <w:pPr>
        <w:pStyle w:val="Opstilling-punkttegn"/>
      </w:pPr>
      <w:r w:rsidRPr="00AC46A0">
        <w:t>Tænk over, at dit udsagn skal være kort, og hurtigt og effektivt kunne</w:t>
      </w:r>
      <w:r w:rsidR="00533639">
        <w:t>.</w:t>
      </w:r>
      <w:r w:rsidRPr="00AC46A0">
        <w:t xml:space="preserve"> kommunikere det budskab, som passer til temaet</w:t>
      </w:r>
      <w:r>
        <w:t xml:space="preserve"> fx</w:t>
      </w:r>
      <w:r w:rsidRPr="00AC46A0">
        <w:t xml:space="preserve"> klima eller racisme. </w:t>
      </w:r>
    </w:p>
    <w:p w14:paraId="08A66DF2" w14:textId="620DCC1D" w:rsidR="0087340C" w:rsidRDefault="0087340C" w:rsidP="0087340C">
      <w:pPr>
        <w:pStyle w:val="Opstilling-punkttegn"/>
      </w:pPr>
      <w:r w:rsidRPr="00AC46A0">
        <w:t>Når du har dit udsagn klart, skal du overveje hvilket motiv, der kan forstærke dit udsagn</w:t>
      </w:r>
      <w:r>
        <w:t>.</w:t>
      </w:r>
      <w:r w:rsidRPr="00AC46A0">
        <w:t xml:space="preserve"> </w:t>
      </w:r>
      <w:r>
        <w:t>O</w:t>
      </w:r>
      <w:r w:rsidRPr="00AC46A0">
        <w:t>vervej:</w:t>
      </w:r>
    </w:p>
    <w:p w14:paraId="0CEE10F8" w14:textId="0BE5C43F" w:rsidR="0087340C" w:rsidRPr="00533639" w:rsidRDefault="0087340C" w:rsidP="0087340C">
      <w:pPr>
        <w:pStyle w:val="Listeafsnit"/>
        <w:numPr>
          <w:ilvl w:val="0"/>
          <w:numId w:val="27"/>
        </w:numPr>
        <w:rPr>
          <w:rFonts w:ascii="Arial" w:hAnsi="Arial" w:cs="Arial"/>
        </w:rPr>
      </w:pPr>
      <w:r w:rsidRPr="00533639">
        <w:rPr>
          <w:rFonts w:ascii="Arial" w:hAnsi="Arial" w:cs="Arial"/>
        </w:rPr>
        <w:t>Symboler, farver, teksttyper og motiver.</w:t>
      </w:r>
    </w:p>
    <w:p w14:paraId="240DB0DE" w14:textId="77777777" w:rsidR="0087340C" w:rsidRPr="00AC46A0" w:rsidRDefault="0087340C" w:rsidP="0087340C">
      <w:pPr>
        <w:pStyle w:val="Opstilling-punkttegn"/>
      </w:pPr>
      <w:r w:rsidRPr="00AC46A0">
        <w:t>Tegn en cirkel med diameteren 5,5 cm på kopipapir og tegn dit motiv</w:t>
      </w:r>
      <w:r>
        <w:t xml:space="preserve"> (brug evt. de medfølgende skabeloner)</w:t>
      </w:r>
      <w:r w:rsidRPr="00AC46A0">
        <w:t>.</w:t>
      </w:r>
    </w:p>
    <w:p w14:paraId="0B528512" w14:textId="77777777" w:rsidR="003247F5" w:rsidRPr="0087340C" w:rsidRDefault="003247F5" w:rsidP="003247F5">
      <w:pPr>
        <w:pStyle w:val="NormalWeb"/>
        <w:shd w:val="clear" w:color="auto" w:fill="FFFFFF"/>
        <w:spacing w:before="0" w:beforeAutospacing="0" w:after="0" w:afterAutospacing="0" w:line="313" w:lineRule="atLeast"/>
        <w:textAlignment w:val="baseline"/>
        <w:rPr>
          <w:rFonts w:ascii="Arial" w:hAnsi="Arial" w:cs="Arial"/>
          <w:color w:val="000000"/>
          <w:sz w:val="20"/>
          <w:szCs w:val="20"/>
        </w:rPr>
      </w:pPr>
    </w:p>
    <w:p w14:paraId="6D56725E" w14:textId="77777777" w:rsidR="003247F5" w:rsidRPr="008C7148" w:rsidRDefault="003247F5" w:rsidP="003247F5">
      <w:pPr>
        <w:pStyle w:val="NormalWeb"/>
        <w:shd w:val="clear" w:color="auto" w:fill="FFFFFF"/>
        <w:spacing w:before="0" w:beforeAutospacing="0" w:after="0" w:afterAutospacing="0" w:line="313" w:lineRule="atLeast"/>
        <w:textAlignment w:val="baseline"/>
        <w:rPr>
          <w:rFonts w:ascii="Arial" w:hAnsi="Arial" w:cs="Arial"/>
          <w:color w:val="000000"/>
          <w:sz w:val="20"/>
          <w:szCs w:val="20"/>
        </w:rPr>
      </w:pPr>
    </w:p>
    <w:p w14:paraId="034FD354" w14:textId="4C0EF751" w:rsidR="00D601AD" w:rsidRDefault="00D601AD" w:rsidP="00D601AD">
      <w:pPr>
        <w:pStyle w:val="Mellemrubrik"/>
        <w:spacing w:before="0" w:after="80"/>
      </w:pPr>
      <w:r>
        <w:t>B</w:t>
      </w:r>
      <w:r w:rsidR="0087340C">
        <w:t>illedkommunikation</w:t>
      </w:r>
    </w:p>
    <w:p w14:paraId="414C0E2A" w14:textId="7532AF92" w:rsidR="00B67947" w:rsidRDefault="0087340C" w:rsidP="009377EC">
      <w:r w:rsidRPr="008E74BF">
        <w:t>A</w:t>
      </w:r>
      <w:r>
        <w:t>rr</w:t>
      </w:r>
      <w:r w:rsidRPr="008E74BF">
        <w:t>anger en</w:t>
      </w:r>
      <w:r>
        <w:rPr>
          <w:b/>
          <w:bCs/>
        </w:rPr>
        <w:t xml:space="preserve"> </w:t>
      </w:r>
      <w:r w:rsidRPr="008E74BF">
        <w:rPr>
          <w:i/>
          <w:iCs/>
        </w:rPr>
        <w:t>Lyttetur - Går du, så går det</w:t>
      </w:r>
      <w:r>
        <w:rPr>
          <w:i/>
          <w:iCs/>
        </w:rPr>
        <w:t>.</w:t>
      </w:r>
      <w:r>
        <w:t xml:space="preserve"> En lyttetur er en god, lang gåtur med en elev, der ved noget om et tema, man godt kunne tænke sig at blive klogere på. Lad eleverne påføre sig deres badge og lad dem invitere andre elever fra skolen på en lyttetur. På lytteturen fortæller eleverne om den sag, de brænder for, hvorfor den er værd at kæmpe for samt, hvordan de har brugt </w:t>
      </w:r>
      <w:r w:rsidRPr="003A3D4E">
        <w:t xml:space="preserve">billeder og tekst </w:t>
      </w:r>
      <w:r>
        <w:t>til at</w:t>
      </w:r>
      <w:r w:rsidRPr="003A3D4E">
        <w:t xml:space="preserve"> skabe modstand og indgyde håb og engagement om en sag</w:t>
      </w:r>
      <w:r>
        <w:t>.</w:t>
      </w:r>
      <w:r w:rsidRPr="003A3D4E">
        <w:t xml:space="preserve"> </w:t>
      </w:r>
    </w:p>
    <w:p w14:paraId="1242AD6D" w14:textId="74DC44E5" w:rsidR="008B4E39" w:rsidRPr="005F3196" w:rsidRDefault="00550804" w:rsidP="005F3196">
      <w:pPr>
        <w:pStyle w:val="Overskrift1"/>
      </w:pPr>
      <w:r>
        <w:t>Supplerende materialer</w:t>
      </w:r>
      <w:r w:rsidR="00420B7F">
        <w:t xml:space="preserve"> </w:t>
      </w:r>
    </w:p>
    <w:p w14:paraId="5C40A33A" w14:textId="77777777" w:rsidR="00B67947" w:rsidRDefault="00B67947" w:rsidP="6EC2DF57">
      <w:pPr>
        <w:rPr>
          <w:rFonts w:asciiTheme="majorHAnsi" w:hAnsiTheme="majorHAnsi" w:cstheme="majorHAnsi"/>
          <w:color w:val="333333"/>
          <w:szCs w:val="20"/>
          <w:shd w:val="clear" w:color="auto" w:fill="FFFFFF"/>
        </w:rPr>
      </w:pPr>
    </w:p>
    <w:p w14:paraId="63E54EB9" w14:textId="5427753A" w:rsidR="00B67947" w:rsidRPr="00A902DC" w:rsidRDefault="00B67947" w:rsidP="00B67947">
      <w:pPr>
        <w:rPr>
          <w:rFonts w:ascii="Times New Roman" w:hAnsi="Times New Roman"/>
          <w:color w:val="auto"/>
          <w:szCs w:val="20"/>
          <w:lang w:eastAsia="da-DK"/>
        </w:rPr>
      </w:pPr>
      <w:r w:rsidRPr="00F1134B">
        <w:rPr>
          <w:shd w:val="clear" w:color="auto" w:fill="FFFFFF"/>
        </w:rPr>
        <w:t xml:space="preserve">Materialesættet er velegnet til at kombinere med materialesættet </w:t>
      </w:r>
      <w:r w:rsidR="00533639" w:rsidRPr="005B04CC">
        <w:rPr>
          <w:i/>
          <w:iCs/>
          <w:szCs w:val="20"/>
          <w:shd w:val="clear" w:color="auto" w:fill="FFFFFF"/>
          <w:lang w:eastAsia="da-DK"/>
        </w:rPr>
        <w:t>Revolutionære Røster</w:t>
      </w:r>
      <w:r w:rsidR="00A902DC" w:rsidRPr="005B04CC">
        <w:rPr>
          <w:i/>
          <w:iCs/>
          <w:szCs w:val="20"/>
          <w:shd w:val="clear" w:color="auto" w:fill="FFFFFF"/>
          <w:lang w:eastAsia="da-DK"/>
        </w:rPr>
        <w:t xml:space="preserve">: </w:t>
      </w:r>
      <w:r w:rsidR="00533639" w:rsidRPr="005B04CC">
        <w:rPr>
          <w:i/>
          <w:iCs/>
          <w:szCs w:val="20"/>
          <w:lang w:eastAsia="da-DK"/>
        </w:rPr>
        <w:t>Opdag Arbejdermuseets skatkammer af aktivistiske genstande</w:t>
      </w:r>
      <w:r w:rsidR="00F1134B">
        <w:rPr>
          <w:szCs w:val="20"/>
          <w:lang w:eastAsia="da-DK"/>
        </w:rPr>
        <w:t>,</w:t>
      </w:r>
      <w:r w:rsidRPr="00F1134B">
        <w:rPr>
          <w:shd w:val="clear" w:color="auto" w:fill="FFFFFF"/>
        </w:rPr>
        <w:t xml:space="preserve"> som </w:t>
      </w:r>
      <w:r w:rsidRPr="00F1134B">
        <w:t xml:space="preserve">byder </w:t>
      </w:r>
      <w:r w:rsidRPr="00A902DC">
        <w:t>på et sammensurium af genstande</w:t>
      </w:r>
      <w:r w:rsidR="00A902DC" w:rsidRPr="00A902DC">
        <w:t xml:space="preserve"> og replika</w:t>
      </w:r>
      <w:r w:rsidRPr="00A902DC">
        <w:t xml:space="preserve">, der har været indleveret til Arbejdermuseet efter aktivistiske aktioner. Se fx </w:t>
      </w:r>
      <w:r w:rsidR="00A902DC" w:rsidRPr="00A902DC">
        <w:t xml:space="preserve">en af </w:t>
      </w:r>
      <w:r w:rsidRPr="00A902DC">
        <w:t>fløjter</w:t>
      </w:r>
      <w:r w:rsidR="00A902DC" w:rsidRPr="00A902DC">
        <w:t>ne</w:t>
      </w:r>
      <w:r w:rsidRPr="00A902DC">
        <w:t xml:space="preserve"> fra larmeaktionen mod Helle Thorning til 1. maj i Fælledparken. Genstandene giver et håndgribeligt og interessant billede af nogle af de sjove, vilde og kreative aktiviteter, aktivister i Danmark har sat i gang gennem tiden.</w:t>
      </w:r>
    </w:p>
    <w:p w14:paraId="279082A1" w14:textId="77777777" w:rsidR="00B67947" w:rsidRDefault="00B67947" w:rsidP="6EC2DF57">
      <w:pPr>
        <w:rPr>
          <w:rFonts w:asciiTheme="majorHAnsi" w:hAnsiTheme="majorHAnsi" w:cstheme="majorHAnsi"/>
          <w:color w:val="333333"/>
          <w:szCs w:val="20"/>
          <w:shd w:val="clear" w:color="auto" w:fill="FFFFFF"/>
        </w:rPr>
      </w:pPr>
    </w:p>
    <w:p w14:paraId="2E3A840F" w14:textId="77777777" w:rsidR="00B67947" w:rsidRDefault="00B67947" w:rsidP="6EC2DF57">
      <w:pPr>
        <w:rPr>
          <w:rFonts w:asciiTheme="majorHAnsi" w:hAnsiTheme="majorHAnsi" w:cstheme="majorHAnsi"/>
          <w:color w:val="333333"/>
          <w:szCs w:val="20"/>
          <w:shd w:val="clear" w:color="auto" w:fill="FFFFFF"/>
        </w:rPr>
      </w:pPr>
    </w:p>
    <w:p w14:paraId="253A4964" w14:textId="77777777" w:rsidR="00B67947" w:rsidRDefault="00B67947" w:rsidP="6EC2DF57">
      <w:pPr>
        <w:rPr>
          <w:rFonts w:asciiTheme="majorHAnsi" w:hAnsiTheme="majorHAnsi" w:cstheme="majorHAnsi"/>
          <w:color w:val="333333"/>
          <w:szCs w:val="20"/>
          <w:shd w:val="clear" w:color="auto" w:fill="FFFFFF"/>
        </w:rPr>
      </w:pPr>
    </w:p>
    <w:p w14:paraId="19E3C7A6" w14:textId="77777777" w:rsidR="00B67947" w:rsidRDefault="00B67947" w:rsidP="00B67947">
      <w:pPr>
        <w:pStyle w:val="Ingenafstand"/>
        <w:rPr>
          <w:rFonts w:cstheme="minorHAnsi"/>
        </w:rPr>
      </w:pPr>
      <w:r w:rsidRPr="006B16E8">
        <w:t>TV-udsendelse: Kobra Aktivisme 2012, 29 min (Udskoling)</w:t>
      </w:r>
      <w:r w:rsidRPr="000E421D">
        <w:rPr>
          <w:rFonts w:cstheme="minorHAnsi"/>
        </w:rPr>
        <w:t xml:space="preserve"> </w:t>
      </w:r>
    </w:p>
    <w:p w14:paraId="526ED903" w14:textId="77777777" w:rsidR="00B67947" w:rsidRPr="000E421D" w:rsidRDefault="008E0405" w:rsidP="00B67947">
      <w:pPr>
        <w:pStyle w:val="Ingenafstand"/>
        <w:rPr>
          <w:rFonts w:eastAsia="Times New Roman" w:cstheme="minorHAnsi"/>
          <w:color w:val="333333"/>
        </w:rPr>
      </w:pPr>
      <w:hyperlink r:id="rId16" w:history="1">
        <w:r w:rsidR="00B67947" w:rsidRPr="00443635">
          <w:rPr>
            <w:rStyle w:val="Hyperlink"/>
          </w:rPr>
          <w:t>https://mitcfu.dk/TV0000022051</w:t>
        </w:r>
      </w:hyperlink>
    </w:p>
    <w:p w14:paraId="01881A4A" w14:textId="77777777" w:rsidR="00B67947" w:rsidRDefault="00B67947" w:rsidP="00B67947">
      <w:pPr>
        <w:pStyle w:val="Ingenafstand"/>
      </w:pPr>
    </w:p>
    <w:p w14:paraId="26BFC91F" w14:textId="269377F7" w:rsidR="00B67947" w:rsidRPr="00B67947" w:rsidRDefault="00B67947" w:rsidP="00B67947">
      <w:pPr>
        <w:pStyle w:val="Ingenafstand"/>
        <w:rPr>
          <w:color w:val="2A2A2A" w:themeColor="hyperlink"/>
          <w:u w:val="single"/>
        </w:rPr>
      </w:pPr>
      <w:r w:rsidRPr="006B16E8">
        <w:t>TV-udsendelse, Salon K Flygtningekrisen i kunsten, 2015, 28 min (Udskoling)</w:t>
      </w:r>
      <w:r w:rsidRPr="000E421D">
        <w:rPr>
          <w:rFonts w:eastAsia="Times New Roman" w:cstheme="minorHAnsi"/>
          <w:color w:val="333333"/>
        </w:rPr>
        <w:t xml:space="preserve"> </w:t>
      </w:r>
      <w:hyperlink r:id="rId17" w:history="1">
        <w:r w:rsidRPr="007B630C">
          <w:rPr>
            <w:rStyle w:val="Hyperlink"/>
          </w:rPr>
          <w:t>https://mitcfu.dk/TV0000036264</w:t>
        </w:r>
      </w:hyperlink>
    </w:p>
    <w:p w14:paraId="1147B5E6" w14:textId="77777777" w:rsidR="00B67947" w:rsidRDefault="00B67947" w:rsidP="00B67947">
      <w:pPr>
        <w:pStyle w:val="Ingenafstand"/>
      </w:pPr>
    </w:p>
    <w:p w14:paraId="0719EC09" w14:textId="77777777" w:rsidR="00B67947" w:rsidRDefault="00B67947" w:rsidP="00B67947">
      <w:pPr>
        <w:pStyle w:val="Ingenafstand"/>
      </w:pPr>
      <w:r w:rsidRPr="006B16E8">
        <w:t xml:space="preserve">TV-udsendelse, Den kgl. Danske hesteslagter- Bjørn Nørgaard, 2007, 149 min (Udskoling) </w:t>
      </w:r>
    </w:p>
    <w:p w14:paraId="0880C095" w14:textId="77777777" w:rsidR="00B67947" w:rsidRPr="00B3658D" w:rsidRDefault="008E0405" w:rsidP="00B67947">
      <w:pPr>
        <w:pStyle w:val="Ingenafstand"/>
        <w:rPr>
          <w:color w:val="2A2A2A" w:themeColor="hyperlink"/>
          <w:u w:val="single"/>
        </w:rPr>
      </w:pPr>
      <w:hyperlink r:id="rId18" w:history="1">
        <w:r w:rsidR="00B67947" w:rsidRPr="007B630C">
          <w:rPr>
            <w:rStyle w:val="Hyperlink"/>
          </w:rPr>
          <w:t>https://mitcfu.dk/TV0000009733</w:t>
        </w:r>
      </w:hyperlink>
    </w:p>
    <w:p w14:paraId="4E68C728" w14:textId="77777777" w:rsidR="00B67947" w:rsidRDefault="00B67947" w:rsidP="00B67947">
      <w:pPr>
        <w:pStyle w:val="Ingenafstand"/>
      </w:pPr>
    </w:p>
    <w:p w14:paraId="24AD17C2" w14:textId="77777777" w:rsidR="00B67947" w:rsidRPr="00D47DFE" w:rsidRDefault="00B67947" w:rsidP="00B67947">
      <w:pPr>
        <w:pStyle w:val="Ingenafstand"/>
        <w:rPr>
          <w:rFonts w:asciiTheme="majorHAnsi" w:hAnsiTheme="majorHAnsi" w:cstheme="majorHAnsi"/>
        </w:rPr>
      </w:pPr>
      <w:r>
        <w:t xml:space="preserve">TV-udsendelse, </w:t>
      </w:r>
      <w:r w:rsidRPr="00D47DFE">
        <w:rPr>
          <w:rFonts w:asciiTheme="majorHAnsi" w:hAnsiTheme="majorHAnsi" w:cstheme="majorHAnsi"/>
          <w:color w:val="333333"/>
          <w:shd w:val="clear" w:color="auto" w:fill="FFFFFF"/>
        </w:rPr>
        <w:t>En bizar turistattraktion (</w:t>
      </w:r>
      <w:r>
        <w:rPr>
          <w:rFonts w:asciiTheme="majorHAnsi" w:hAnsiTheme="majorHAnsi" w:cstheme="majorHAnsi"/>
          <w:color w:val="333333"/>
          <w:shd w:val="clear" w:color="auto" w:fill="FFFFFF"/>
        </w:rPr>
        <w:t>4</w:t>
      </w:r>
      <w:r w:rsidRPr="00D47DFE">
        <w:rPr>
          <w:rFonts w:asciiTheme="majorHAnsi" w:hAnsiTheme="majorHAnsi" w:cstheme="majorHAnsi"/>
          <w:color w:val="333333"/>
          <w:shd w:val="clear" w:color="auto" w:fill="FFFFFF"/>
        </w:rPr>
        <w:t>)</w:t>
      </w:r>
      <w:r>
        <w:rPr>
          <w:rFonts w:asciiTheme="majorHAnsi" w:hAnsiTheme="majorHAnsi" w:cstheme="majorHAnsi"/>
          <w:color w:val="333333"/>
          <w:shd w:val="clear" w:color="auto" w:fill="FFFFFF"/>
        </w:rPr>
        <w:t xml:space="preserve"> del af serien Atomkraft ja tak! Med Anders Lund Madsen</w:t>
      </w:r>
    </w:p>
    <w:p w14:paraId="1F75393B" w14:textId="77777777" w:rsidR="00B67947" w:rsidRDefault="008E0405" w:rsidP="00B67947">
      <w:pPr>
        <w:pStyle w:val="Ingenafstand"/>
      </w:pPr>
      <w:hyperlink r:id="rId19" w:history="1">
        <w:r w:rsidR="00B67947" w:rsidRPr="007B630C">
          <w:rPr>
            <w:rStyle w:val="Hyperlink"/>
          </w:rPr>
          <w:t>https://mitcfu.dk/TV0000130616</w:t>
        </w:r>
      </w:hyperlink>
    </w:p>
    <w:p w14:paraId="51122B82" w14:textId="17D950DD" w:rsidR="00C937F5" w:rsidRDefault="00C937F5"/>
    <w:p w14:paraId="3D466E8F" w14:textId="4313B690" w:rsidR="00A902DC" w:rsidRDefault="00A902DC">
      <w:r w:rsidRPr="00A902DC">
        <w:rPr>
          <w:szCs w:val="20"/>
          <w:shd w:val="clear" w:color="auto" w:fill="FFFFFF"/>
          <w:lang w:eastAsia="da-DK"/>
        </w:rPr>
        <w:t xml:space="preserve">Revolutionære Røster: </w:t>
      </w:r>
      <w:r w:rsidRPr="00A902DC">
        <w:rPr>
          <w:szCs w:val="20"/>
          <w:lang w:eastAsia="da-DK"/>
        </w:rPr>
        <w:t>Opdag Arbejdermuseets skatkammer af aktivistiske genstande!</w:t>
      </w:r>
    </w:p>
    <w:p w14:paraId="42219B86" w14:textId="2433362E" w:rsidR="00B67947" w:rsidRDefault="008E0405">
      <w:hyperlink r:id="rId20" w:history="1">
        <w:r w:rsidR="00A902DC" w:rsidRPr="009F15E1">
          <w:rPr>
            <w:rStyle w:val="Hyperlink"/>
          </w:rPr>
          <w:t>https://kp.mitcfu.dk/CFUFH0590048618</w:t>
        </w:r>
      </w:hyperlink>
    </w:p>
    <w:p w14:paraId="4C566A1F" w14:textId="77777777" w:rsidR="00A902DC" w:rsidRDefault="00A902DC"/>
    <w:p w14:paraId="3CCC4B81" w14:textId="77777777" w:rsidR="00B67947" w:rsidRDefault="00B67947"/>
    <w:p w14:paraId="3E8CC56E" w14:textId="77777777" w:rsidR="00B67947" w:rsidRDefault="00B67947"/>
    <w:p w14:paraId="303FF64B" w14:textId="77777777" w:rsidR="00E936E9" w:rsidRDefault="00E936E9" w:rsidP="00E936E9"/>
    <w:p w14:paraId="27256BCD" w14:textId="77777777" w:rsidR="00E936E9" w:rsidRDefault="00E936E9" w:rsidP="00E936E9"/>
    <w:p w14:paraId="1FF95E44" w14:textId="77777777" w:rsidR="00E936E9" w:rsidRDefault="00E936E9" w:rsidP="00E936E9"/>
    <w:p w14:paraId="33474C06" w14:textId="77777777" w:rsidR="00E936E9" w:rsidRDefault="00E936E9" w:rsidP="00E936E9"/>
    <w:p w14:paraId="1474D40D" w14:textId="77777777" w:rsidR="00E936E9" w:rsidRDefault="00E936E9" w:rsidP="00E936E9"/>
    <w:p w14:paraId="293CD32E" w14:textId="77777777" w:rsidR="00A902DC" w:rsidRDefault="00A902DC" w:rsidP="00E936E9"/>
    <w:p w14:paraId="140DAF47" w14:textId="77777777" w:rsidR="00A902DC" w:rsidRDefault="00A902DC" w:rsidP="00E936E9"/>
    <w:p w14:paraId="55F6CD82" w14:textId="77777777" w:rsidR="00A902DC" w:rsidRDefault="00A902DC" w:rsidP="00E936E9"/>
    <w:p w14:paraId="6DA284C5" w14:textId="77777777" w:rsidR="00A902DC" w:rsidRDefault="00A902DC" w:rsidP="00E936E9"/>
    <w:p w14:paraId="54C7538E" w14:textId="77777777" w:rsidR="00A902DC" w:rsidRDefault="00A902DC" w:rsidP="00E936E9"/>
    <w:p w14:paraId="2E4162FC" w14:textId="77777777" w:rsidR="00A902DC" w:rsidRDefault="00A902DC" w:rsidP="00E936E9"/>
    <w:p w14:paraId="334070DD" w14:textId="77777777" w:rsidR="00A902DC" w:rsidRDefault="00A902DC" w:rsidP="00E936E9"/>
    <w:p w14:paraId="2CBD323B" w14:textId="77777777" w:rsidR="00A902DC" w:rsidRDefault="00A902DC" w:rsidP="00E936E9"/>
    <w:p w14:paraId="45282FF3" w14:textId="77777777" w:rsidR="00A902DC" w:rsidRDefault="00A902DC" w:rsidP="00E936E9"/>
    <w:p w14:paraId="533AF7FC" w14:textId="77777777" w:rsidR="00A902DC" w:rsidRDefault="00A902DC" w:rsidP="00E936E9"/>
    <w:p w14:paraId="2C2E4BB9" w14:textId="77777777" w:rsidR="00A902DC" w:rsidRDefault="00A902DC" w:rsidP="00E936E9"/>
    <w:p w14:paraId="4E258CC2" w14:textId="77777777" w:rsidR="00A902DC" w:rsidRDefault="00A902DC" w:rsidP="00E936E9"/>
    <w:p w14:paraId="3D0CBC40" w14:textId="77777777" w:rsidR="00A902DC" w:rsidRDefault="00A902DC" w:rsidP="00E936E9"/>
    <w:p w14:paraId="52E10F63" w14:textId="1F763B6F" w:rsidR="00A902DC" w:rsidRDefault="00A902DC" w:rsidP="00A902DC">
      <w:pPr>
        <w:pStyle w:val="Mellemrubrik"/>
        <w:spacing w:before="0" w:after="80"/>
      </w:pPr>
      <w:r>
        <w:t>Badgemaskine</w:t>
      </w:r>
    </w:p>
    <w:p w14:paraId="5F1400AF" w14:textId="77777777" w:rsidR="00A902DC" w:rsidRDefault="00A902DC" w:rsidP="00E936E9"/>
    <w:p w14:paraId="261BC0A8" w14:textId="2C9EB1B4" w:rsidR="00E936E9" w:rsidRPr="00AC46A0" w:rsidRDefault="00E936E9" w:rsidP="00E936E9">
      <w:r w:rsidRPr="00AC46A0">
        <w:t>Badgemaskine</w:t>
      </w:r>
      <w:r>
        <w:t>n</w:t>
      </w:r>
      <w:r w:rsidRPr="00AC46A0">
        <w:t xml:space="preserve"> består af to cylindre, A og B. Placer altid cylinder A på pladen, hvor der står A. Placer altid cylinder B på pladen, hvor der står B.</w:t>
      </w:r>
    </w:p>
    <w:p w14:paraId="41027D82" w14:textId="71305DB4" w:rsidR="00E936E9" w:rsidRDefault="00E936E9" w:rsidP="00E936E9">
      <w:r w:rsidRPr="00AC46A0">
        <w:t>Placer forsiden af badge med rundingen opad i cylinder A. Placer dit billede oven på badgeforsiden og læg et stykke plast ovenpå. Ryk cylinder til midterposition. Træk i håndtaget, så badge forsvinder op i maskinen.</w:t>
      </w:r>
      <w:r w:rsidR="00A902DC">
        <w:t xml:space="preserve"> </w:t>
      </w:r>
      <w:r w:rsidRPr="00AC46A0">
        <w:t>Træk i håndtaget</w:t>
      </w:r>
      <w:r>
        <w:t>,</w:t>
      </w:r>
      <w:r w:rsidRPr="00AC46A0">
        <w:t xml:space="preserve"> så badgen samles.</w:t>
      </w:r>
      <w:r w:rsidR="00A902DC">
        <w:t xml:space="preserve"> </w:t>
      </w:r>
    </w:p>
    <w:p w14:paraId="5C91E65D" w14:textId="77777777" w:rsidR="00A902DC" w:rsidRDefault="00A902DC" w:rsidP="00E936E9"/>
    <w:p w14:paraId="6EB2340B" w14:textId="1AD1E0C8" w:rsidR="00A902DC" w:rsidRDefault="00A902DC" w:rsidP="00E936E9">
      <w:pPr>
        <w:rPr>
          <w:shd w:val="clear" w:color="auto" w:fill="FFFFFF"/>
        </w:rPr>
      </w:pPr>
      <w:r w:rsidRPr="00A902DC">
        <w:rPr>
          <w:rStyle w:val="Fremhv"/>
          <w:rFonts w:ascii="Arial" w:hAnsi="Arial" w:cs="Arial"/>
          <w:i w:val="0"/>
          <w:iCs w:val="0"/>
          <w:shd w:val="clear" w:color="auto" w:fill="FFFFFF"/>
        </w:rPr>
        <w:t>Se</w:t>
      </w:r>
      <w:r>
        <w:rPr>
          <w:rStyle w:val="Fremhv"/>
          <w:rFonts w:ascii="Arial" w:hAnsi="Arial" w:cs="Arial"/>
          <w:shd w:val="clear" w:color="auto" w:fill="FFFFFF"/>
        </w:rPr>
        <w:t xml:space="preserve"> </w:t>
      </w:r>
      <w:r w:rsidRPr="00A862CE">
        <w:rPr>
          <w:rStyle w:val="Fremhv"/>
          <w:rFonts w:ascii="Arial" w:hAnsi="Arial" w:cs="Arial"/>
          <w:shd w:val="clear" w:color="auto" w:fill="FFFFFF"/>
        </w:rPr>
        <w:t>tutorial</w:t>
      </w:r>
      <w:r w:rsidRPr="00A862CE">
        <w:rPr>
          <w:shd w:val="clear" w:color="auto" w:fill="FFFFFF"/>
        </w:rPr>
        <w:t> </w:t>
      </w:r>
      <w:r w:rsidRPr="00A862CE">
        <w:rPr>
          <w:i/>
          <w:iCs/>
          <w:shd w:val="clear" w:color="auto" w:fill="FFFFFF"/>
        </w:rPr>
        <w:t>How to, badgesmaskine</w:t>
      </w:r>
      <w:r w:rsidRPr="00A862CE">
        <w:rPr>
          <w:shd w:val="clear" w:color="auto" w:fill="FFFFFF"/>
        </w:rPr>
        <w:t xml:space="preserve"> som viser trin for trin, hvordan maskinen betjenes.</w:t>
      </w:r>
    </w:p>
    <w:p w14:paraId="24844AA0" w14:textId="4391DCB2" w:rsidR="00A902DC" w:rsidRDefault="008E0405" w:rsidP="00E936E9">
      <w:hyperlink r:id="rId21" w:history="1">
        <w:r w:rsidR="00A902DC" w:rsidRPr="009F15E1">
          <w:rPr>
            <w:rStyle w:val="Hyperlink"/>
          </w:rPr>
          <w:t>https://kp.mitcfu.dk/CFUFH0590047760</w:t>
        </w:r>
      </w:hyperlink>
    </w:p>
    <w:p w14:paraId="7D5385BB" w14:textId="77777777" w:rsidR="00A902DC" w:rsidRPr="00AC46A0" w:rsidRDefault="00A902DC" w:rsidP="00E936E9"/>
    <w:p w14:paraId="52B42BCD" w14:textId="7EDE82DC" w:rsidR="00B67947" w:rsidRDefault="00B67947" w:rsidP="00E936E9"/>
    <w:p w14:paraId="7B9F46C8" w14:textId="3A6D0B13" w:rsidR="00B67947" w:rsidRDefault="00533639">
      <w:r>
        <w:rPr>
          <w:noProof/>
          <w:lang w:eastAsia="da-DK"/>
        </w:rPr>
        <w:drawing>
          <wp:anchor distT="0" distB="0" distL="114300" distR="114300" simplePos="0" relativeHeight="251668484" behindDoc="0" locked="0" layoutInCell="1" allowOverlap="1" wp14:anchorId="46C4C5AE" wp14:editId="5B83E67E">
            <wp:simplePos x="0" y="0"/>
            <wp:positionH relativeFrom="column">
              <wp:posOffset>-1725994</wp:posOffset>
            </wp:positionH>
            <wp:positionV relativeFrom="paragraph">
              <wp:posOffset>250879</wp:posOffset>
            </wp:positionV>
            <wp:extent cx="1739900" cy="2660365"/>
            <wp:effectExtent l="133350" t="76200" r="88900" b="140335"/>
            <wp:wrapThrough wrapText="bothSides">
              <wp:wrapPolygon edited="0">
                <wp:start x="2601" y="-619"/>
                <wp:lineTo x="-1655" y="-309"/>
                <wp:lineTo x="-1655" y="21193"/>
                <wp:lineTo x="1892" y="22585"/>
                <wp:lineTo x="18683" y="22585"/>
                <wp:lineTo x="20575" y="21966"/>
                <wp:lineTo x="22467" y="19646"/>
                <wp:lineTo x="22467" y="1702"/>
                <wp:lineTo x="19156" y="-309"/>
                <wp:lineTo x="18210" y="-619"/>
                <wp:lineTo x="2601" y="-619"/>
              </wp:wrapPolygon>
            </wp:wrapThrough>
            <wp:docPr id="8" name="Billede 8" descr="Et billede, der indeholder værktøj, indendørs, maskine, rø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værktøj, indendørs, maskine, rød&#10;&#10;Automatisk genereret beskrivel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9900" cy="26603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38F47316" w14:textId="49E913AF" w:rsidR="00B67947" w:rsidRDefault="00533639">
      <w:r>
        <w:rPr>
          <w:noProof/>
          <w:lang w:eastAsia="da-DK"/>
        </w:rPr>
        <w:drawing>
          <wp:anchor distT="0" distB="0" distL="114300" distR="114300" simplePos="0" relativeHeight="251670532" behindDoc="0" locked="0" layoutInCell="1" allowOverlap="1" wp14:anchorId="2397E4AC" wp14:editId="31FAE5CF">
            <wp:simplePos x="0" y="0"/>
            <wp:positionH relativeFrom="column">
              <wp:posOffset>2154555</wp:posOffset>
            </wp:positionH>
            <wp:positionV relativeFrom="paragraph">
              <wp:posOffset>78740</wp:posOffset>
            </wp:positionV>
            <wp:extent cx="1755775" cy="2696845"/>
            <wp:effectExtent l="133350" t="76200" r="73025" b="141605"/>
            <wp:wrapThrough wrapText="bothSides">
              <wp:wrapPolygon edited="0">
                <wp:start x="2344" y="-610"/>
                <wp:lineTo x="-1641" y="-305"/>
                <wp:lineTo x="-1641" y="21208"/>
                <wp:lineTo x="0" y="21819"/>
                <wp:lineTo x="1641" y="22582"/>
                <wp:lineTo x="18749" y="22582"/>
                <wp:lineTo x="18983" y="22276"/>
                <wp:lineTo x="20858" y="21666"/>
                <wp:lineTo x="22264" y="19377"/>
                <wp:lineTo x="22264" y="1678"/>
                <wp:lineTo x="18749" y="-305"/>
                <wp:lineTo x="18046" y="-610"/>
                <wp:lineTo x="2344" y="-610"/>
              </wp:wrapPolygon>
            </wp:wrapThrough>
            <wp:docPr id="6" name="Billede 6" descr="Et billede, der indeholder rø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Et billede, der indeholder rød&#10;&#10;Automatisk generere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55775" cy="26968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9508" behindDoc="0" locked="0" layoutInCell="1" allowOverlap="1" wp14:anchorId="2567011E" wp14:editId="05731767">
            <wp:simplePos x="0" y="0"/>
            <wp:positionH relativeFrom="column">
              <wp:posOffset>170356</wp:posOffset>
            </wp:positionH>
            <wp:positionV relativeFrom="paragraph">
              <wp:posOffset>77821</wp:posOffset>
            </wp:positionV>
            <wp:extent cx="1741765" cy="2660251"/>
            <wp:effectExtent l="133350" t="76200" r="87630" b="140335"/>
            <wp:wrapThrough wrapText="bothSides">
              <wp:wrapPolygon edited="0">
                <wp:start x="2600" y="-619"/>
                <wp:lineTo x="-1654" y="-309"/>
                <wp:lineTo x="-1654" y="21193"/>
                <wp:lineTo x="1891" y="22585"/>
                <wp:lineTo x="18670" y="22585"/>
                <wp:lineTo x="20560" y="21966"/>
                <wp:lineTo x="22451" y="19646"/>
                <wp:lineTo x="22451" y="1702"/>
                <wp:lineTo x="19142" y="-309"/>
                <wp:lineTo x="18197" y="-619"/>
                <wp:lineTo x="2600" y="-619"/>
              </wp:wrapPolygon>
            </wp:wrapThrough>
            <wp:docPr id="7" name="Billede 7" descr="Et billede, der indeholder rø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Et billede, der indeholder rød&#10;&#10;Automatisk genereret beskrivel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1765" cy="26602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30A1CCD" w14:textId="59BA4923" w:rsidR="00B67947" w:rsidRDefault="00B67947"/>
    <w:p w14:paraId="7FCD2DE0" w14:textId="2E32012F" w:rsidR="00B67947" w:rsidRDefault="00B67947"/>
    <w:p w14:paraId="4B970E0F" w14:textId="5F275BF1" w:rsidR="00B67947" w:rsidRDefault="00B67947"/>
    <w:p w14:paraId="7EFD72C2" w14:textId="5E9F6DC1" w:rsidR="00B67947" w:rsidRDefault="00B67947"/>
    <w:p w14:paraId="167805A7" w14:textId="25B9A7B0" w:rsidR="00B67947" w:rsidRDefault="00B67947"/>
    <w:p w14:paraId="0E5DE473" w14:textId="2A197825" w:rsidR="00B67947" w:rsidRDefault="00B67947"/>
    <w:p w14:paraId="1D62306E" w14:textId="275C5794" w:rsidR="00B67947" w:rsidRDefault="00B67947"/>
    <w:p w14:paraId="2E04C623" w14:textId="0CB4169C" w:rsidR="00B67947" w:rsidRDefault="00B67947"/>
    <w:p w14:paraId="02E19F5F" w14:textId="6B4752BB" w:rsidR="00B67947" w:rsidRDefault="00B67947"/>
    <w:p w14:paraId="6C7F68BE" w14:textId="2A3DCBCB" w:rsidR="00B67947" w:rsidRPr="000E3B44" w:rsidRDefault="00533639">
      <w:r>
        <w:rPr>
          <w:noProof/>
          <w:lang w:eastAsia="da-DK"/>
        </w:rPr>
        <w:drawing>
          <wp:anchor distT="0" distB="0" distL="114300" distR="114300" simplePos="0" relativeHeight="251673604" behindDoc="0" locked="0" layoutInCell="1" allowOverlap="1" wp14:anchorId="69BBBDBE" wp14:editId="46762753">
            <wp:simplePos x="0" y="0"/>
            <wp:positionH relativeFrom="column">
              <wp:posOffset>2199978</wp:posOffset>
            </wp:positionH>
            <wp:positionV relativeFrom="paragraph">
              <wp:posOffset>1111737</wp:posOffset>
            </wp:positionV>
            <wp:extent cx="1801695" cy="2672513"/>
            <wp:effectExtent l="133350" t="76200" r="84455" b="128270"/>
            <wp:wrapThrough wrapText="bothSides">
              <wp:wrapPolygon edited="0">
                <wp:start x="2513" y="-616"/>
                <wp:lineTo x="-1599" y="-308"/>
                <wp:lineTo x="-1599" y="21097"/>
                <wp:lineTo x="228" y="21867"/>
                <wp:lineTo x="2056" y="22483"/>
                <wp:lineTo x="18730" y="22483"/>
                <wp:lineTo x="20557" y="21867"/>
                <wp:lineTo x="22384" y="19557"/>
                <wp:lineTo x="22384" y="1694"/>
                <wp:lineTo x="18958" y="-308"/>
                <wp:lineTo x="18044" y="-616"/>
                <wp:lineTo x="2513" y="-616"/>
              </wp:wrapPolygon>
            </wp:wrapThrough>
            <wp:docPr id="1" name="Billede 1" descr="Et billede, der indeholder indendørs, rø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9" descr="Et billede, der indeholder indendørs, rød&#10;&#10;Automatisk genereret beskrivels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1695" cy="26725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72580" behindDoc="0" locked="0" layoutInCell="1" allowOverlap="1" wp14:anchorId="536F7A4F" wp14:editId="1AE06C3D">
            <wp:simplePos x="0" y="0"/>
            <wp:positionH relativeFrom="column">
              <wp:posOffset>280818</wp:posOffset>
            </wp:positionH>
            <wp:positionV relativeFrom="paragraph">
              <wp:posOffset>1131191</wp:posOffset>
            </wp:positionV>
            <wp:extent cx="1748168" cy="2667000"/>
            <wp:effectExtent l="133350" t="76200" r="80645" b="133350"/>
            <wp:wrapThrough wrapText="bothSides">
              <wp:wrapPolygon edited="0">
                <wp:start x="2589" y="-617"/>
                <wp:lineTo x="-1648" y="-309"/>
                <wp:lineTo x="-1648" y="21137"/>
                <wp:lineTo x="1883" y="22526"/>
                <wp:lineTo x="18595" y="22526"/>
                <wp:lineTo x="20478" y="21909"/>
                <wp:lineTo x="22361" y="19594"/>
                <wp:lineTo x="22361" y="1697"/>
                <wp:lineTo x="19066" y="-309"/>
                <wp:lineTo x="18124" y="-617"/>
                <wp:lineTo x="2589" y="-617"/>
              </wp:wrapPolygon>
            </wp:wrapThrough>
            <wp:docPr id="256242326" name="Billede 256242326" descr="Et billede, der indeholder rød, indendørs, pla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rød, indendørs, plast&#10;&#10;Automatisk generere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8168" cy="266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71556" behindDoc="0" locked="0" layoutInCell="1" allowOverlap="1" wp14:anchorId="6A01BCE7" wp14:editId="0979886E">
            <wp:simplePos x="0" y="0"/>
            <wp:positionH relativeFrom="column">
              <wp:posOffset>-1710798</wp:posOffset>
            </wp:positionH>
            <wp:positionV relativeFrom="paragraph">
              <wp:posOffset>1155470</wp:posOffset>
            </wp:positionV>
            <wp:extent cx="1758950" cy="2698750"/>
            <wp:effectExtent l="133350" t="76200" r="88900" b="139700"/>
            <wp:wrapThrough wrapText="bothSides">
              <wp:wrapPolygon edited="0">
                <wp:start x="2573" y="-610"/>
                <wp:lineTo x="-1638" y="-305"/>
                <wp:lineTo x="-1638" y="21193"/>
                <wp:lineTo x="0" y="21651"/>
                <wp:lineTo x="1638" y="22261"/>
                <wp:lineTo x="1871" y="22566"/>
                <wp:lineTo x="18949" y="22566"/>
                <wp:lineTo x="19183" y="22261"/>
                <wp:lineTo x="20820" y="21651"/>
                <wp:lineTo x="22458" y="19364"/>
                <wp:lineTo x="22458" y="1677"/>
                <wp:lineTo x="18949" y="-305"/>
                <wp:lineTo x="18247" y="-610"/>
                <wp:lineTo x="2573" y="-610"/>
              </wp:wrapPolygon>
            </wp:wrapThrough>
            <wp:docPr id="5" name="Billede 5" descr="Et billede, der indeholder indendørs, rø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indendørs, rød&#10;&#10;Automatisk genereret beskrivel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950" cy="2698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sectPr w:rsidR="00B67947" w:rsidRPr="000E3B44" w:rsidSect="0058422A">
      <w:headerReference w:type="even" r:id="rId28"/>
      <w:headerReference w:type="default" r:id="rId29"/>
      <w:pgSz w:w="11900" w:h="16840"/>
      <w:pgMar w:top="2336" w:right="680" w:bottom="851" w:left="3822" w:header="63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BD0334" w14:textId="77777777" w:rsidR="008E0405" w:rsidRDefault="008E0405" w:rsidP="006626CB">
      <w:pPr>
        <w:spacing w:line="240" w:lineRule="auto"/>
      </w:pPr>
      <w:r>
        <w:separator/>
      </w:r>
    </w:p>
    <w:p w14:paraId="4F30D175" w14:textId="77777777" w:rsidR="008E0405" w:rsidRDefault="008E0405"/>
    <w:p w14:paraId="1EE0611A" w14:textId="77777777" w:rsidR="008E0405" w:rsidRDefault="008E0405" w:rsidP="00550804"/>
  </w:endnote>
  <w:endnote w:type="continuationSeparator" w:id="0">
    <w:p w14:paraId="305ED90E" w14:textId="77777777" w:rsidR="008E0405" w:rsidRDefault="008E0405" w:rsidP="006626CB">
      <w:pPr>
        <w:spacing w:line="240" w:lineRule="auto"/>
      </w:pPr>
      <w:r>
        <w:continuationSeparator/>
      </w:r>
    </w:p>
    <w:p w14:paraId="41B9C860" w14:textId="77777777" w:rsidR="008E0405" w:rsidRDefault="008E0405"/>
    <w:p w14:paraId="0F48DFFF" w14:textId="77777777" w:rsidR="008E0405" w:rsidRDefault="008E0405" w:rsidP="00550804"/>
  </w:endnote>
  <w:endnote w:type="continuationNotice" w:id="1">
    <w:p w14:paraId="3B202C72" w14:textId="77777777" w:rsidR="008E0405" w:rsidRDefault="008E040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BF87F" w14:textId="77777777" w:rsidR="008E0405" w:rsidRDefault="008E0405" w:rsidP="006626CB">
      <w:pPr>
        <w:spacing w:line="240" w:lineRule="auto"/>
      </w:pPr>
      <w:r>
        <w:separator/>
      </w:r>
    </w:p>
    <w:p w14:paraId="4E19127A" w14:textId="77777777" w:rsidR="008E0405" w:rsidRDefault="008E0405"/>
    <w:p w14:paraId="32E6B334" w14:textId="77777777" w:rsidR="008E0405" w:rsidRDefault="008E0405" w:rsidP="00550804"/>
  </w:footnote>
  <w:footnote w:type="continuationSeparator" w:id="0">
    <w:p w14:paraId="577DDFC9" w14:textId="77777777" w:rsidR="008E0405" w:rsidRDefault="008E0405" w:rsidP="006626CB">
      <w:pPr>
        <w:spacing w:line="240" w:lineRule="auto"/>
      </w:pPr>
      <w:r>
        <w:continuationSeparator/>
      </w:r>
    </w:p>
    <w:p w14:paraId="12FF1377" w14:textId="77777777" w:rsidR="008E0405" w:rsidRDefault="008E0405"/>
    <w:p w14:paraId="5E9A6FDB" w14:textId="77777777" w:rsidR="008E0405" w:rsidRDefault="008E0405" w:rsidP="00550804"/>
  </w:footnote>
  <w:footnote w:type="continuationNotice" w:id="1">
    <w:p w14:paraId="5F26B6C4" w14:textId="77777777" w:rsidR="008E0405" w:rsidRDefault="008E040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5595D" w14:textId="77777777" w:rsidR="00332E8D" w:rsidRDefault="00332E8D">
    <w:pPr>
      <w:pStyle w:val="Sidehove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sidR="006351A3">
      <w:rPr>
        <w:rStyle w:val="Sidetal"/>
        <w:noProof/>
      </w:rPr>
      <w:t>1</w:t>
    </w:r>
    <w:r>
      <w:rPr>
        <w:rStyle w:val="Sidetal"/>
      </w:rPr>
      <w:fldChar w:fldCharType="end"/>
    </w:r>
  </w:p>
  <w:p w14:paraId="403217BB" w14:textId="77777777" w:rsidR="00234E42" w:rsidRDefault="00234E42" w:rsidP="00332E8D">
    <w:pPr>
      <w:pStyle w:val="Sidehoved"/>
      <w:ind w:right="360"/>
    </w:pPr>
  </w:p>
  <w:p w14:paraId="5CC53DB2" w14:textId="77777777" w:rsidR="00E07C48" w:rsidRDefault="00E07C48"/>
  <w:p w14:paraId="15DCAA90" w14:textId="77777777" w:rsidR="00E07C48" w:rsidRDefault="00E07C48" w:rsidP="0055080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495F" w14:textId="6B0510C2" w:rsidR="00CA4151" w:rsidRPr="00A64D1A" w:rsidRDefault="00CA4151" w:rsidP="00A64D1A">
    <w:pPr>
      <w:pStyle w:val="Sidehoved"/>
    </w:pPr>
    <w:r>
      <w:rPr>
        <w:noProof/>
        <w:lang w:eastAsia="da-DK"/>
      </w:rPr>
      <mc:AlternateContent>
        <mc:Choice Requires="wpg">
          <w:drawing>
            <wp:anchor distT="0" distB="0" distL="114300" distR="114300" simplePos="0" relativeHeight="251658240" behindDoc="1" locked="0" layoutInCell="1" allowOverlap="1" wp14:anchorId="154347A7" wp14:editId="512096E7">
              <wp:simplePos x="0" y="0"/>
              <wp:positionH relativeFrom="page">
                <wp:posOffset>367030</wp:posOffset>
              </wp:positionH>
              <wp:positionV relativeFrom="page">
                <wp:posOffset>363855</wp:posOffset>
              </wp:positionV>
              <wp:extent cx="849600" cy="522000"/>
              <wp:effectExtent l="0" t="0" r="0" b="0"/>
              <wp:wrapNone/>
              <wp:docPr id="4" name="Grup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49600" cy="522000"/>
                        <a:chOff x="0" y="0"/>
                        <a:chExt cx="4697730" cy="2880995"/>
                      </a:xfrm>
                      <a:solidFill>
                        <a:schemeClr val="tx1"/>
                      </a:solidFill>
                    </wpg:grpSpPr>
                    <wps:wsp>
                      <wps:cNvPr id="369096158" name="Kombinationstegning 5"/>
                      <wps:cNvSpPr/>
                      <wps:spPr>
                        <a:xfrm>
                          <a:off x="339627" y="1008348"/>
                          <a:ext cx="1490923" cy="1552614"/>
                        </a:xfrm>
                        <a:custGeom>
                          <a:avLst/>
                          <a:gdLst>
                            <a:gd name="connsiteX0" fmla="*/ 100130 w 1490923"/>
                            <a:gd name="connsiteY0" fmla="*/ 1178007 h 1552614"/>
                            <a:gd name="connsiteX1" fmla="*/ 0 w 1490923"/>
                            <a:gd name="connsiteY1" fmla="*/ 777947 h 1552614"/>
                            <a:gd name="connsiteX2" fmla="*/ 100130 w 1490923"/>
                            <a:gd name="connsiteY2" fmla="*/ 377887 h 1552614"/>
                            <a:gd name="connsiteX3" fmla="*/ 376678 w 1490923"/>
                            <a:gd name="connsiteY3" fmla="*/ 100015 h 1552614"/>
                            <a:gd name="connsiteX4" fmla="*/ 772429 w 1490923"/>
                            <a:gd name="connsiteY4" fmla="*/ 0 h 1552614"/>
                            <a:gd name="connsiteX5" fmla="*/ 1244469 w 1490923"/>
                            <a:gd name="connsiteY5" fmla="*/ 155605 h 1552614"/>
                            <a:gd name="connsiteX6" fmla="*/ 1490845 w 1490923"/>
                            <a:gd name="connsiteY6" fmla="*/ 552542 h 1552614"/>
                            <a:gd name="connsiteX7" fmla="*/ 1150670 w 1490923"/>
                            <a:gd name="connsiteY7" fmla="*/ 552542 h 1552614"/>
                            <a:gd name="connsiteX8" fmla="*/ 1006065 w 1490923"/>
                            <a:gd name="connsiteY8" fmla="*/ 368361 h 1552614"/>
                            <a:gd name="connsiteX9" fmla="*/ 775633 w 1490923"/>
                            <a:gd name="connsiteY9" fmla="*/ 301685 h 1552614"/>
                            <a:gd name="connsiteX10" fmla="*/ 459299 w 1490923"/>
                            <a:gd name="connsiteY10" fmla="*/ 435038 h 1552614"/>
                            <a:gd name="connsiteX11" fmla="*/ 333766 w 1490923"/>
                            <a:gd name="connsiteY11" fmla="*/ 777947 h 1552614"/>
                            <a:gd name="connsiteX12" fmla="*/ 459299 w 1490923"/>
                            <a:gd name="connsiteY12" fmla="*/ 1120855 h 1552614"/>
                            <a:gd name="connsiteX13" fmla="*/ 775633 w 1490923"/>
                            <a:gd name="connsiteY13" fmla="*/ 1254209 h 1552614"/>
                            <a:gd name="connsiteX14" fmla="*/ 1002938 w 1490923"/>
                            <a:gd name="connsiteY14" fmla="*/ 1187532 h 1552614"/>
                            <a:gd name="connsiteX15" fmla="*/ 1150748 w 1490923"/>
                            <a:gd name="connsiteY15" fmla="*/ 1000150 h 1552614"/>
                            <a:gd name="connsiteX16" fmla="*/ 1490924 w 1490923"/>
                            <a:gd name="connsiteY16" fmla="*/ 1000150 h 1552614"/>
                            <a:gd name="connsiteX17" fmla="*/ 1244547 w 1490923"/>
                            <a:gd name="connsiteY17" fmla="*/ 1398649 h 1552614"/>
                            <a:gd name="connsiteX18" fmla="*/ 772507 w 1490923"/>
                            <a:gd name="connsiteY18" fmla="*/ 1552614 h 1552614"/>
                            <a:gd name="connsiteX19" fmla="*/ 376756 w 1490923"/>
                            <a:gd name="connsiteY19" fmla="*/ 1454161 h 1552614"/>
                            <a:gd name="connsiteX20" fmla="*/ 100208 w 1490923"/>
                            <a:gd name="connsiteY20" fmla="*/ 1177929 h 1552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90923" h="1552614">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3325332" name="Kombinationstegning 6"/>
                      <wps:cNvSpPr/>
                      <wps:spPr>
                        <a:xfrm>
                          <a:off x="2088027" y="347905"/>
                          <a:ext cx="756561" cy="2181358"/>
                        </a:xfrm>
                        <a:custGeom>
                          <a:avLst/>
                          <a:gdLst>
                            <a:gd name="connsiteX0" fmla="*/ 756561 w 756561"/>
                            <a:gd name="connsiteY0" fmla="*/ 968373 h 2181358"/>
                            <a:gd name="connsiteX1" fmla="*/ 336970 w 756561"/>
                            <a:gd name="connsiteY1" fmla="*/ 968373 h 2181358"/>
                            <a:gd name="connsiteX2" fmla="*/ 336970 w 756561"/>
                            <a:gd name="connsiteY2" fmla="*/ 2181358 h 2181358"/>
                            <a:gd name="connsiteX3" fmla="*/ 0 w 756561"/>
                            <a:gd name="connsiteY3" fmla="*/ 2181358 h 2181358"/>
                            <a:gd name="connsiteX4" fmla="*/ 0 w 756561"/>
                            <a:gd name="connsiteY4" fmla="*/ 549263 h 2181358"/>
                            <a:gd name="connsiteX5" fmla="*/ 141479 w 756561"/>
                            <a:gd name="connsiteY5" fmla="*/ 144440 h 2181358"/>
                            <a:gd name="connsiteX6" fmla="*/ 505494 w 756561"/>
                            <a:gd name="connsiteY6" fmla="*/ 0 h 2181358"/>
                            <a:gd name="connsiteX7" fmla="*/ 693013 w 756561"/>
                            <a:gd name="connsiteY7" fmla="*/ 22252 h 2181358"/>
                            <a:gd name="connsiteX8" fmla="*/ 693013 w 756561"/>
                            <a:gd name="connsiteY8" fmla="*/ 295361 h 2181358"/>
                            <a:gd name="connsiteX9" fmla="*/ 603983 w 756561"/>
                            <a:gd name="connsiteY9" fmla="*/ 289036 h 2181358"/>
                            <a:gd name="connsiteX10" fmla="*/ 336970 w 756561"/>
                            <a:gd name="connsiteY10" fmla="*/ 546218 h 2181358"/>
                            <a:gd name="connsiteX11" fmla="*/ 336970 w 756561"/>
                            <a:gd name="connsiteY11" fmla="*/ 692298 h 2181358"/>
                            <a:gd name="connsiteX12" fmla="*/ 756561 w 756561"/>
                            <a:gd name="connsiteY12" fmla="*/ 692298 h 2181358"/>
                            <a:gd name="connsiteX13" fmla="*/ 756561 w 756561"/>
                            <a:gd name="connsiteY13" fmla="*/ 968530 h 21813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56561" h="2181358">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5560323" name="Kombinationstegning 7"/>
                      <wps:cNvSpPr/>
                      <wps:spPr>
                        <a:xfrm>
                          <a:off x="3047818" y="1039968"/>
                          <a:ext cx="1309814" cy="1520915"/>
                        </a:xfrm>
                        <a:custGeom>
                          <a:avLst/>
                          <a:gdLst>
                            <a:gd name="connsiteX0" fmla="*/ 156 w 1309814"/>
                            <a:gd name="connsiteY0" fmla="*/ 866953 h 1520915"/>
                            <a:gd name="connsiteX1" fmla="*/ 156 w 1309814"/>
                            <a:gd name="connsiteY1" fmla="*/ 78 h 1520915"/>
                            <a:gd name="connsiteX2" fmla="*/ 333922 w 1309814"/>
                            <a:gd name="connsiteY2" fmla="*/ 78 h 1520915"/>
                            <a:gd name="connsiteX3" fmla="*/ 333922 w 1309814"/>
                            <a:gd name="connsiteY3" fmla="*/ 841500 h 1520915"/>
                            <a:gd name="connsiteX4" fmla="*/ 416542 w 1309814"/>
                            <a:gd name="connsiteY4" fmla="*/ 1119372 h 1520915"/>
                            <a:gd name="connsiteX5" fmla="*/ 661356 w 1309814"/>
                            <a:gd name="connsiteY5" fmla="*/ 1216186 h 1520915"/>
                            <a:gd name="connsiteX6" fmla="*/ 896555 w 1309814"/>
                            <a:gd name="connsiteY6" fmla="*/ 1117732 h 1520915"/>
                            <a:gd name="connsiteX7" fmla="*/ 976049 w 1309814"/>
                            <a:gd name="connsiteY7" fmla="*/ 844624 h 1520915"/>
                            <a:gd name="connsiteX8" fmla="*/ 976049 w 1309814"/>
                            <a:gd name="connsiteY8" fmla="*/ 0 h 1520915"/>
                            <a:gd name="connsiteX9" fmla="*/ 1309815 w 1309814"/>
                            <a:gd name="connsiteY9" fmla="*/ 0 h 1520915"/>
                            <a:gd name="connsiteX10" fmla="*/ 1309815 w 1309814"/>
                            <a:gd name="connsiteY10" fmla="*/ 869998 h 1520915"/>
                            <a:gd name="connsiteX11" fmla="*/ 1228757 w 1309814"/>
                            <a:gd name="connsiteY11" fmla="*/ 1203381 h 1520915"/>
                            <a:gd name="connsiteX12" fmla="*/ 1001453 w 1309814"/>
                            <a:gd name="connsiteY12" fmla="*/ 1436750 h 1520915"/>
                            <a:gd name="connsiteX13" fmla="*/ 661278 w 1309814"/>
                            <a:gd name="connsiteY13" fmla="*/ 1520916 h 1520915"/>
                            <a:gd name="connsiteX14" fmla="*/ 178060 w 1309814"/>
                            <a:gd name="connsiteY14" fmla="*/ 1339936 h 1520915"/>
                            <a:gd name="connsiteX15" fmla="*/ 0 w 1309814"/>
                            <a:gd name="connsiteY15" fmla="*/ 866797 h 1520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309814" h="1520915">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grpFill/>
                        <a:ln w="7813"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afik 3" style="position:absolute;margin-left:28.9pt;margin-top:28.65pt;width:66.9pt;height:41.1pt;z-index:-251657216;mso-position-horizontal-relative:page;mso-position-vertical-relative:page;mso-width-relative:margin;mso-height-relative:margin" coordsize="46977,28809" o:spid="_x0000_s1026" w14:anchorId="4300C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">
              <o:lock v:ext="edit" aspectratio="t"/>
              <v:shape id="Kombinationstegning 5" style="position:absolute;left:3396;top:10083;width:14909;height:15526;visibility:visible;mso-wrap-style:square;v-text-anchor:middle" coordsize="1490923,1552614" o:spid="_x0000_s1027" filled="f" stroked="f" strokeweight=".21703mm"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">
                <v:stroke joinstyle="miter"/>
                <v:path arrowok="t" o:connecttype="custom" o:connectlocs="100130,1178007;0,777947;100130,377887;376678,100015;772429,0;1244469,155605;1490845,552542;1150670,552542;1006065,368361;775633,301685;459299,435038;333766,777947;459299,1120855;775633,1254209;1002938,1187532;1150748,1000150;1490924,1000150;1244547,1398649;772507,1552614;376756,1454161;100208,1177929" o:connectangles="0,0,0,0,0,0,0,0,0,0,0,0,0,0,0,0,0,0,0,0,0"/>
              </v:shape>
              <v:shape id="Kombinationstegning 6" style="position:absolute;left:20880;top:3479;width:7565;height:21813;visibility:visible;mso-wrap-style:square;v-text-anchor:middle" coordsize="756561,2181358" o:spid="_x0000_s1028" filled="f" stroked="f" strokeweight=".21703mm" path="m756561,968373r-419591,l336970,2181358,,2181358,,549263c,375700,47134,240708,141479,144440,235824,48095,357137,,505494,v65737,,128192,7417,187519,22252l693013,295361v-29703,-4217,-59327,-6325,-89030,-6325c425922,289036,336970,374764,336970,546218r,146080l756561,692298r,276232l756561,96837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">
                <v:stroke joinstyle="miter"/>
                <v:path arrowok="t" o:connecttype="custom" o:connectlocs="756561,968373;336970,968373;336970,2181358;0,2181358;0,549263;141479,144440;505494,0;693013,22252;693013,295361;603983,289036;336970,546218;336970,692298;756561,692298;756561,968530" o:connectangles="0,0,0,0,0,0,0,0,0,0,0,0,0,0"/>
              </v:shape>
              <v:shape id="Kombinationstegning 7" style="position:absolute;left:30478;top:10399;width:13098;height:15209;visibility:visible;mso-wrap-style:square;v-text-anchor:middle" coordsize="1309814,1520915" o:spid="_x0000_s1029" filled="f" stroked="f" strokeweight=".21703mm"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">
                <v:stroke joinstyle="miter"/>
                <v:path arrowok="t" o:connecttype="custom" o:connectlocs="156,866953;156,78;333922,78;333922,841500;416542,1119372;661356,1216186;896555,1117732;976049,844624;976049,0;1309815,0;1309815,869998;1228757,1203381;1001453,1436750;661278,1520916;178060,1339936;0,866797" o:connectangles="0,0,0,0,0,0,0,0,0,0,0,0,0,0,0,0"/>
              </v:shape>
              <w10:wrap anchorx="page" anchory="page"/>
            </v:group>
          </w:pict>
        </mc:Fallback>
      </mc:AlternateContent>
    </w:r>
    <w:r w:rsidR="00234E42" w:rsidRPr="00234E42">
      <w:t xml:space="preserve">Pædagogisk </w:t>
    </w:r>
    <w:r w:rsidR="00234E42" w:rsidRPr="00A64D1A">
      <w:t>vejledning</w:t>
    </w:r>
    <w:r w:rsidR="00332E8D" w:rsidRPr="00A64D1A">
      <w:tab/>
    </w:r>
    <w:sdt>
      <w:sdtPr>
        <w:rPr>
          <w:rStyle w:val="Sidetal"/>
        </w:rPr>
        <w:id w:val="-1713573590"/>
        <w:docPartObj>
          <w:docPartGallery w:val="Page Numbers (Top of Page)"/>
          <w:docPartUnique/>
        </w:docPartObj>
      </w:sdtPr>
      <w:sdtEndPr>
        <w:rPr>
          <w:rStyle w:val="Sidetal"/>
        </w:rPr>
      </w:sdtEndPr>
      <w:sdtContent>
        <w:r w:rsidR="00332E8D" w:rsidRPr="00A64D1A">
          <w:rPr>
            <w:rStyle w:val="Sidetal"/>
          </w:rPr>
          <w:fldChar w:fldCharType="begin"/>
        </w:r>
        <w:r w:rsidR="00332E8D" w:rsidRPr="00A64D1A">
          <w:rPr>
            <w:rStyle w:val="Sidetal"/>
          </w:rPr>
          <w:instrText xml:space="preserve"> PAGE </w:instrText>
        </w:r>
        <w:r w:rsidR="00332E8D" w:rsidRPr="00A64D1A">
          <w:rPr>
            <w:rStyle w:val="Sidetal"/>
          </w:rPr>
          <w:fldChar w:fldCharType="separate"/>
        </w:r>
        <w:r w:rsidR="008E0405">
          <w:rPr>
            <w:rStyle w:val="Sidetal"/>
            <w:noProof/>
          </w:rPr>
          <w:t>1</w:t>
        </w:r>
        <w:r w:rsidR="00332E8D" w:rsidRPr="00A64D1A">
          <w:rPr>
            <w:rStyle w:val="Sidetal"/>
          </w:rPr>
          <w:fldChar w:fldCharType="end"/>
        </w:r>
        <w:r w:rsidR="00332E8D" w:rsidRPr="00A64D1A">
          <w:rPr>
            <w:rStyle w:val="Sidetal"/>
          </w:rPr>
          <w:t>/</w:t>
        </w:r>
        <w:r w:rsidR="00332E8D" w:rsidRPr="00A64D1A">
          <w:fldChar w:fldCharType="begin"/>
        </w:r>
        <w:r w:rsidR="00332E8D" w:rsidRPr="00A64D1A">
          <w:instrText>NUMPAGES \ * arabisk \ * MERGEFORMAT</w:instrText>
        </w:r>
        <w:r w:rsidR="00332E8D" w:rsidRPr="00A64D1A">
          <w:fldChar w:fldCharType="separate"/>
        </w:r>
        <w:r w:rsidR="008E0405">
          <w:rPr>
            <w:noProof/>
          </w:rPr>
          <w:t>1</w:t>
        </w:r>
        <w:r w:rsidR="00332E8D" w:rsidRPr="00A64D1A">
          <w:fldChar w:fldCharType="end"/>
        </w:r>
      </w:sdtContent>
    </w:sdt>
  </w:p>
  <w:p w14:paraId="063FC3BE" w14:textId="7665D185" w:rsidR="00234E42" w:rsidRPr="00A64D1A" w:rsidRDefault="00234E42" w:rsidP="00A64D1A">
    <w:pPr>
      <w:pStyle w:val="Sidehoved"/>
    </w:pPr>
    <w:r w:rsidRPr="00A64D1A">
      <w:t xml:space="preserve">Udarbejdet af </w:t>
    </w:r>
    <w:r w:rsidR="00A862CE">
      <w:t>Marlene Muhlig</w:t>
    </w:r>
  </w:p>
  <w:p w14:paraId="5744F7CF" w14:textId="79EEA554" w:rsidR="00234E42" w:rsidRPr="00A64D1A" w:rsidRDefault="00A862CE" w:rsidP="00A64D1A">
    <w:pPr>
      <w:pStyle w:val="Sidehoved"/>
    </w:pPr>
    <w:r>
      <w:t>30</w:t>
    </w:r>
    <w:r w:rsidR="00597A29">
      <w:t>.0</w:t>
    </w:r>
    <w:r>
      <w:t>7</w:t>
    </w:r>
    <w:r w:rsidR="00597A29">
      <w:t>.2023</w:t>
    </w:r>
  </w:p>
  <w:p w14:paraId="0BE3AB5A" w14:textId="77777777" w:rsidR="00CA4151" w:rsidRPr="00234E42" w:rsidRDefault="00CA4151" w:rsidP="00234E42">
    <w:pPr>
      <w:pStyle w:val="Sidehoved"/>
      <w:spacing w:line="202" w:lineRule="exact"/>
      <w:rPr>
        <w:szCs w:val="16"/>
      </w:rPr>
    </w:pPr>
  </w:p>
  <w:p w14:paraId="3831456E" w14:textId="77777777" w:rsidR="00E07C48" w:rsidRDefault="00E07C48"/>
  <w:p w14:paraId="55416D78" w14:textId="77777777" w:rsidR="00E07C48" w:rsidRDefault="00E07C48" w:rsidP="0055080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AF4617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6AC17DC"/>
    <w:multiLevelType w:val="hybridMultilevel"/>
    <w:tmpl w:val="2EDC0C6C"/>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CD2652"/>
    <w:multiLevelType w:val="hybridMultilevel"/>
    <w:tmpl w:val="B5CE16C2"/>
    <w:lvl w:ilvl="0" w:tplc="04060017">
      <w:start w:val="1"/>
      <w:numFmt w:val="lowerLetter"/>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0A5F0A5D"/>
    <w:multiLevelType w:val="multilevel"/>
    <w:tmpl w:val="6BF0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E26BE5"/>
    <w:multiLevelType w:val="hybridMultilevel"/>
    <w:tmpl w:val="DC261A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EC6632D"/>
    <w:multiLevelType w:val="multilevel"/>
    <w:tmpl w:val="EC1E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C36C9"/>
    <w:multiLevelType w:val="hybridMultilevel"/>
    <w:tmpl w:val="1764BE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94A7374"/>
    <w:multiLevelType w:val="hybridMultilevel"/>
    <w:tmpl w:val="040461F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8" w15:restartNumberingAfterBreak="0">
    <w:nsid w:val="20B1622B"/>
    <w:multiLevelType w:val="hybridMultilevel"/>
    <w:tmpl w:val="1AF451B6"/>
    <w:lvl w:ilvl="0" w:tplc="04060001">
      <w:start w:val="1"/>
      <w:numFmt w:val="bullet"/>
      <w:lvlText w:val=""/>
      <w:lvlJc w:val="left"/>
      <w:pPr>
        <w:ind w:left="720" w:hanging="360"/>
      </w:pPr>
      <w:rPr>
        <w:rFonts w:ascii="Symbol" w:hAnsi="Symbol" w:hint="default"/>
      </w:rPr>
    </w:lvl>
    <w:lvl w:ilvl="1" w:tplc="25A0B254">
      <w:start w:val="1"/>
      <w:numFmt w:val="decimal"/>
      <w:lvlText w:val="%2."/>
      <w:lvlJc w:val="left"/>
      <w:pPr>
        <w:ind w:left="1440" w:hanging="360"/>
      </w:pPr>
      <w:rPr>
        <w:rFonts w:ascii="Arial" w:eastAsia="Times New Roman" w:hAnsi="Arial" w:cs="Arial"/>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2E3267CF"/>
    <w:multiLevelType w:val="hybridMultilevel"/>
    <w:tmpl w:val="3258A714"/>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0" w15:restartNumberingAfterBreak="0">
    <w:nsid w:val="2E6D535C"/>
    <w:multiLevelType w:val="hybridMultilevel"/>
    <w:tmpl w:val="953207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65703C"/>
    <w:multiLevelType w:val="hybridMultilevel"/>
    <w:tmpl w:val="F7CC09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5F70E1A"/>
    <w:multiLevelType w:val="hybridMultilevel"/>
    <w:tmpl w:val="5BDEE640"/>
    <w:lvl w:ilvl="0" w:tplc="04060003">
      <w:start w:val="1"/>
      <w:numFmt w:val="bullet"/>
      <w:lvlText w:val="o"/>
      <w:lvlJc w:val="left"/>
      <w:pPr>
        <w:ind w:left="1080" w:hanging="360"/>
      </w:pPr>
      <w:rPr>
        <w:rFonts w:ascii="Courier New" w:hAnsi="Courier New" w:cs="Courier New"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 w15:restartNumberingAfterBreak="0">
    <w:nsid w:val="3B5A3203"/>
    <w:multiLevelType w:val="hybridMultilevel"/>
    <w:tmpl w:val="B7A0EF0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510E5"/>
    <w:multiLevelType w:val="hybridMultilevel"/>
    <w:tmpl w:val="A3009E9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E7C4323"/>
    <w:multiLevelType w:val="hybridMultilevel"/>
    <w:tmpl w:val="BFACE3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27B72FB"/>
    <w:multiLevelType w:val="hybridMultilevel"/>
    <w:tmpl w:val="9B8CDE52"/>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55D772FB"/>
    <w:multiLevelType w:val="hybridMultilevel"/>
    <w:tmpl w:val="7C229C70"/>
    <w:lvl w:ilvl="0" w:tplc="04060019">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61A5CA8"/>
    <w:multiLevelType w:val="multilevel"/>
    <w:tmpl w:val="A488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182A1D"/>
    <w:multiLevelType w:val="hybridMultilevel"/>
    <w:tmpl w:val="458A5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FE80368"/>
    <w:multiLevelType w:val="hybridMultilevel"/>
    <w:tmpl w:val="EB88767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639235F4"/>
    <w:multiLevelType w:val="hybridMultilevel"/>
    <w:tmpl w:val="014C1B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65E7F74"/>
    <w:multiLevelType w:val="hybridMultilevel"/>
    <w:tmpl w:val="A1D4C6A6"/>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5226653"/>
    <w:multiLevelType w:val="hybridMultilevel"/>
    <w:tmpl w:val="A8AAF010"/>
    <w:lvl w:ilvl="0" w:tplc="0406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E235D9C"/>
    <w:multiLevelType w:val="hybridMultilevel"/>
    <w:tmpl w:val="C258233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8"/>
  </w:num>
  <w:num w:numId="3">
    <w:abstractNumId w:val="24"/>
  </w:num>
  <w:num w:numId="4">
    <w:abstractNumId w:val="7"/>
  </w:num>
  <w:num w:numId="5">
    <w:abstractNumId w:val="8"/>
  </w:num>
  <w:num w:numId="6">
    <w:abstractNumId w:val="17"/>
  </w:num>
  <w:num w:numId="7">
    <w:abstractNumId w:val="2"/>
  </w:num>
  <w:num w:numId="8">
    <w:abstractNumId w:val="20"/>
  </w:num>
  <w:num w:numId="9">
    <w:abstractNumId w:val="13"/>
  </w:num>
  <w:num w:numId="10">
    <w:abstractNumId w:val="14"/>
  </w:num>
  <w:num w:numId="11">
    <w:abstractNumId w:val="3"/>
  </w:num>
  <w:num w:numId="12">
    <w:abstractNumId w:val="18"/>
  </w:num>
  <w:num w:numId="13">
    <w:abstractNumId w:val="5"/>
  </w:num>
  <w:num w:numId="14">
    <w:abstractNumId w:val="0"/>
  </w:num>
  <w:num w:numId="15">
    <w:abstractNumId w:val="21"/>
  </w:num>
  <w:num w:numId="16">
    <w:abstractNumId w:val="9"/>
  </w:num>
  <w:num w:numId="17">
    <w:abstractNumId w:val="10"/>
  </w:num>
  <w:num w:numId="18">
    <w:abstractNumId w:val="15"/>
  </w:num>
  <w:num w:numId="19">
    <w:abstractNumId w:val="23"/>
  </w:num>
  <w:num w:numId="20">
    <w:abstractNumId w:val="16"/>
  </w:num>
  <w:num w:numId="21">
    <w:abstractNumId w:val="6"/>
  </w:num>
  <w:num w:numId="22">
    <w:abstractNumId w:val="19"/>
  </w:num>
  <w:num w:numId="23">
    <w:abstractNumId w:val="1"/>
  </w:num>
  <w:num w:numId="24">
    <w:abstractNumId w:val="11"/>
  </w:num>
  <w:num w:numId="25">
    <w:abstractNumId w:val="12"/>
  </w:num>
  <w:num w:numId="26">
    <w:abstractNumId w:val="4"/>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1219"/>
  <w:hyphenationZone w:val="425"/>
  <w:drawingGridHorizontalSpacing w:val="2688"/>
  <w:drawingGridVerticalSpacing w:val="6"/>
  <w:doNotUseMarginsForDrawingGridOrigin/>
  <w:drawingGridHorizontalOrigin w:val="680"/>
  <w:drawingGridVerticalOrigin w:val="6"/>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E1B"/>
    <w:rsid w:val="00000BDD"/>
    <w:rsid w:val="00005ADD"/>
    <w:rsid w:val="000071E2"/>
    <w:rsid w:val="0001636E"/>
    <w:rsid w:val="00020BCA"/>
    <w:rsid w:val="000224C9"/>
    <w:rsid w:val="00031C26"/>
    <w:rsid w:val="00032E25"/>
    <w:rsid w:val="00040096"/>
    <w:rsid w:val="00040AF0"/>
    <w:rsid w:val="00042690"/>
    <w:rsid w:val="00044E59"/>
    <w:rsid w:val="00044F5A"/>
    <w:rsid w:val="00051003"/>
    <w:rsid w:val="00062DB5"/>
    <w:rsid w:val="00063679"/>
    <w:rsid w:val="0006506D"/>
    <w:rsid w:val="00067437"/>
    <w:rsid w:val="00071640"/>
    <w:rsid w:val="00071764"/>
    <w:rsid w:val="00073067"/>
    <w:rsid w:val="00074F88"/>
    <w:rsid w:val="000803DC"/>
    <w:rsid w:val="000831D7"/>
    <w:rsid w:val="0008700B"/>
    <w:rsid w:val="000901F6"/>
    <w:rsid w:val="00091A16"/>
    <w:rsid w:val="00093036"/>
    <w:rsid w:val="000A35FE"/>
    <w:rsid w:val="000A567A"/>
    <w:rsid w:val="000B288D"/>
    <w:rsid w:val="000B545A"/>
    <w:rsid w:val="000C1B4B"/>
    <w:rsid w:val="000C3641"/>
    <w:rsid w:val="000C7F2E"/>
    <w:rsid w:val="000D0842"/>
    <w:rsid w:val="000D4771"/>
    <w:rsid w:val="000E3AB2"/>
    <w:rsid w:val="000E3B44"/>
    <w:rsid w:val="000E5AA1"/>
    <w:rsid w:val="000E7B9C"/>
    <w:rsid w:val="000F085A"/>
    <w:rsid w:val="000F1B00"/>
    <w:rsid w:val="000F52A5"/>
    <w:rsid w:val="00101958"/>
    <w:rsid w:val="0010274F"/>
    <w:rsid w:val="00102EE1"/>
    <w:rsid w:val="0010700E"/>
    <w:rsid w:val="00107C32"/>
    <w:rsid w:val="00107CDE"/>
    <w:rsid w:val="001147B5"/>
    <w:rsid w:val="00116FB8"/>
    <w:rsid w:val="00124D35"/>
    <w:rsid w:val="00132E29"/>
    <w:rsid w:val="00134D18"/>
    <w:rsid w:val="00144B79"/>
    <w:rsid w:val="00146868"/>
    <w:rsid w:val="00153E1B"/>
    <w:rsid w:val="00161F43"/>
    <w:rsid w:val="00165269"/>
    <w:rsid w:val="001704C2"/>
    <w:rsid w:val="00170DA3"/>
    <w:rsid w:val="001737C1"/>
    <w:rsid w:val="00183DC1"/>
    <w:rsid w:val="0019502E"/>
    <w:rsid w:val="001972FA"/>
    <w:rsid w:val="001A43A4"/>
    <w:rsid w:val="001A4FCF"/>
    <w:rsid w:val="001B48E1"/>
    <w:rsid w:val="001B545F"/>
    <w:rsid w:val="001C1987"/>
    <w:rsid w:val="001C3462"/>
    <w:rsid w:val="001C38B2"/>
    <w:rsid w:val="001C7553"/>
    <w:rsid w:val="001D215E"/>
    <w:rsid w:val="001D3FFF"/>
    <w:rsid w:val="001E4648"/>
    <w:rsid w:val="001F28F9"/>
    <w:rsid w:val="00202739"/>
    <w:rsid w:val="002051DF"/>
    <w:rsid w:val="002055A8"/>
    <w:rsid w:val="0021473E"/>
    <w:rsid w:val="00216431"/>
    <w:rsid w:val="0022665D"/>
    <w:rsid w:val="00230B08"/>
    <w:rsid w:val="00234E42"/>
    <w:rsid w:val="0023549A"/>
    <w:rsid w:val="0024145A"/>
    <w:rsid w:val="00242AFA"/>
    <w:rsid w:val="00242E3F"/>
    <w:rsid w:val="00245016"/>
    <w:rsid w:val="00246587"/>
    <w:rsid w:val="002520B0"/>
    <w:rsid w:val="00252C1E"/>
    <w:rsid w:val="0025322A"/>
    <w:rsid w:val="00255C36"/>
    <w:rsid w:val="002643A7"/>
    <w:rsid w:val="002756EF"/>
    <w:rsid w:val="0028106C"/>
    <w:rsid w:val="0028792B"/>
    <w:rsid w:val="002976DC"/>
    <w:rsid w:val="00297B17"/>
    <w:rsid w:val="002A279B"/>
    <w:rsid w:val="002A3229"/>
    <w:rsid w:val="002A6D85"/>
    <w:rsid w:val="002B798D"/>
    <w:rsid w:val="002C2CF0"/>
    <w:rsid w:val="002C6A44"/>
    <w:rsid w:val="002D3700"/>
    <w:rsid w:val="002E0344"/>
    <w:rsid w:val="002E2890"/>
    <w:rsid w:val="002E2941"/>
    <w:rsid w:val="002E3C4C"/>
    <w:rsid w:val="00307E45"/>
    <w:rsid w:val="00312103"/>
    <w:rsid w:val="00321F0F"/>
    <w:rsid w:val="003247F5"/>
    <w:rsid w:val="00330CD9"/>
    <w:rsid w:val="00332E8D"/>
    <w:rsid w:val="003345AE"/>
    <w:rsid w:val="00336D33"/>
    <w:rsid w:val="00336E91"/>
    <w:rsid w:val="00337755"/>
    <w:rsid w:val="00342F3B"/>
    <w:rsid w:val="003436A7"/>
    <w:rsid w:val="003456DD"/>
    <w:rsid w:val="00351940"/>
    <w:rsid w:val="003636F6"/>
    <w:rsid w:val="0036509A"/>
    <w:rsid w:val="00367FA2"/>
    <w:rsid w:val="00370B52"/>
    <w:rsid w:val="00372E95"/>
    <w:rsid w:val="00373FDA"/>
    <w:rsid w:val="003757FD"/>
    <w:rsid w:val="00376B90"/>
    <w:rsid w:val="003808A6"/>
    <w:rsid w:val="00381A17"/>
    <w:rsid w:val="003840E0"/>
    <w:rsid w:val="00385E0A"/>
    <w:rsid w:val="003868DD"/>
    <w:rsid w:val="00390D80"/>
    <w:rsid w:val="00394059"/>
    <w:rsid w:val="003A44F6"/>
    <w:rsid w:val="003A4E07"/>
    <w:rsid w:val="003A62D1"/>
    <w:rsid w:val="003A7EBD"/>
    <w:rsid w:val="003B1355"/>
    <w:rsid w:val="003C1ED7"/>
    <w:rsid w:val="003C64A0"/>
    <w:rsid w:val="003D309E"/>
    <w:rsid w:val="003D6A57"/>
    <w:rsid w:val="003E13B7"/>
    <w:rsid w:val="003F412E"/>
    <w:rsid w:val="003F52BD"/>
    <w:rsid w:val="00402951"/>
    <w:rsid w:val="004110DC"/>
    <w:rsid w:val="00411973"/>
    <w:rsid w:val="00415FB2"/>
    <w:rsid w:val="00417896"/>
    <w:rsid w:val="00420B7F"/>
    <w:rsid w:val="00421BF1"/>
    <w:rsid w:val="00424BF6"/>
    <w:rsid w:val="004319FE"/>
    <w:rsid w:val="00432106"/>
    <w:rsid w:val="004355B3"/>
    <w:rsid w:val="004501A8"/>
    <w:rsid w:val="00451DC3"/>
    <w:rsid w:val="0045266B"/>
    <w:rsid w:val="00464E37"/>
    <w:rsid w:val="004661EC"/>
    <w:rsid w:val="004713FD"/>
    <w:rsid w:val="00471FD5"/>
    <w:rsid w:val="00475CCA"/>
    <w:rsid w:val="004768DC"/>
    <w:rsid w:val="00477D83"/>
    <w:rsid w:val="00483FF7"/>
    <w:rsid w:val="004859DC"/>
    <w:rsid w:val="00487214"/>
    <w:rsid w:val="00491779"/>
    <w:rsid w:val="004934C5"/>
    <w:rsid w:val="004942CA"/>
    <w:rsid w:val="00494BA7"/>
    <w:rsid w:val="004A3B16"/>
    <w:rsid w:val="004A4266"/>
    <w:rsid w:val="004A563F"/>
    <w:rsid w:val="004B3006"/>
    <w:rsid w:val="004C2104"/>
    <w:rsid w:val="004D1474"/>
    <w:rsid w:val="004D5FAF"/>
    <w:rsid w:val="004D706B"/>
    <w:rsid w:val="004D75A7"/>
    <w:rsid w:val="004F1003"/>
    <w:rsid w:val="004F4A77"/>
    <w:rsid w:val="00504EF9"/>
    <w:rsid w:val="00510159"/>
    <w:rsid w:val="00514148"/>
    <w:rsid w:val="00521075"/>
    <w:rsid w:val="00524F08"/>
    <w:rsid w:val="00525BF1"/>
    <w:rsid w:val="0052771E"/>
    <w:rsid w:val="00533639"/>
    <w:rsid w:val="00535D71"/>
    <w:rsid w:val="00536A9A"/>
    <w:rsid w:val="00537696"/>
    <w:rsid w:val="00537E64"/>
    <w:rsid w:val="00550804"/>
    <w:rsid w:val="0055241F"/>
    <w:rsid w:val="00560BD6"/>
    <w:rsid w:val="005615A0"/>
    <w:rsid w:val="00561BAD"/>
    <w:rsid w:val="005654D1"/>
    <w:rsid w:val="00575E8A"/>
    <w:rsid w:val="00577EEC"/>
    <w:rsid w:val="0058422A"/>
    <w:rsid w:val="00584D9E"/>
    <w:rsid w:val="005854C1"/>
    <w:rsid w:val="005930F6"/>
    <w:rsid w:val="00597580"/>
    <w:rsid w:val="00597A29"/>
    <w:rsid w:val="005A23A3"/>
    <w:rsid w:val="005A46CB"/>
    <w:rsid w:val="005A5292"/>
    <w:rsid w:val="005B04CC"/>
    <w:rsid w:val="005B25CD"/>
    <w:rsid w:val="005B5701"/>
    <w:rsid w:val="005B664A"/>
    <w:rsid w:val="005C0618"/>
    <w:rsid w:val="005C6AB4"/>
    <w:rsid w:val="005D144F"/>
    <w:rsid w:val="005D1E97"/>
    <w:rsid w:val="005D27E5"/>
    <w:rsid w:val="005D5276"/>
    <w:rsid w:val="005D53DF"/>
    <w:rsid w:val="005F3196"/>
    <w:rsid w:val="005F59FB"/>
    <w:rsid w:val="005F6787"/>
    <w:rsid w:val="0060105C"/>
    <w:rsid w:val="00602D89"/>
    <w:rsid w:val="00603513"/>
    <w:rsid w:val="00605DFF"/>
    <w:rsid w:val="006127C0"/>
    <w:rsid w:val="00612BAB"/>
    <w:rsid w:val="00612C59"/>
    <w:rsid w:val="00612E1F"/>
    <w:rsid w:val="006152C2"/>
    <w:rsid w:val="00617341"/>
    <w:rsid w:val="006261E8"/>
    <w:rsid w:val="00626646"/>
    <w:rsid w:val="00630F18"/>
    <w:rsid w:val="00631451"/>
    <w:rsid w:val="0063201F"/>
    <w:rsid w:val="006351A3"/>
    <w:rsid w:val="00637625"/>
    <w:rsid w:val="00637C16"/>
    <w:rsid w:val="00645848"/>
    <w:rsid w:val="00645C84"/>
    <w:rsid w:val="00650C98"/>
    <w:rsid w:val="00651D71"/>
    <w:rsid w:val="00652A4F"/>
    <w:rsid w:val="006548A8"/>
    <w:rsid w:val="00654915"/>
    <w:rsid w:val="00655ADC"/>
    <w:rsid w:val="006626CB"/>
    <w:rsid w:val="00666DB5"/>
    <w:rsid w:val="00670E0D"/>
    <w:rsid w:val="0067655B"/>
    <w:rsid w:val="00682944"/>
    <w:rsid w:val="0068549C"/>
    <w:rsid w:val="00685A41"/>
    <w:rsid w:val="00693E9B"/>
    <w:rsid w:val="006947B9"/>
    <w:rsid w:val="006A10B7"/>
    <w:rsid w:val="006A1D87"/>
    <w:rsid w:val="006A27B8"/>
    <w:rsid w:val="006B090E"/>
    <w:rsid w:val="006B1F64"/>
    <w:rsid w:val="006B4E96"/>
    <w:rsid w:val="006C2DF7"/>
    <w:rsid w:val="006C42E0"/>
    <w:rsid w:val="006D3BBB"/>
    <w:rsid w:val="006D5EB5"/>
    <w:rsid w:val="006E2B90"/>
    <w:rsid w:val="006F06AB"/>
    <w:rsid w:val="006F6DE2"/>
    <w:rsid w:val="006F6F28"/>
    <w:rsid w:val="00700C1D"/>
    <w:rsid w:val="00707F69"/>
    <w:rsid w:val="00711F62"/>
    <w:rsid w:val="007147F1"/>
    <w:rsid w:val="007169D2"/>
    <w:rsid w:val="007221CD"/>
    <w:rsid w:val="00722AB3"/>
    <w:rsid w:val="00724C7B"/>
    <w:rsid w:val="00726337"/>
    <w:rsid w:val="00727321"/>
    <w:rsid w:val="00733C6A"/>
    <w:rsid w:val="00734889"/>
    <w:rsid w:val="0074031A"/>
    <w:rsid w:val="007465D7"/>
    <w:rsid w:val="00752E6D"/>
    <w:rsid w:val="00757C87"/>
    <w:rsid w:val="00785528"/>
    <w:rsid w:val="0079366C"/>
    <w:rsid w:val="007A04A9"/>
    <w:rsid w:val="007A1527"/>
    <w:rsid w:val="007A15DC"/>
    <w:rsid w:val="007A162E"/>
    <w:rsid w:val="007A1A44"/>
    <w:rsid w:val="007A5D85"/>
    <w:rsid w:val="007B73EA"/>
    <w:rsid w:val="007D1E37"/>
    <w:rsid w:val="007F27B5"/>
    <w:rsid w:val="00803946"/>
    <w:rsid w:val="00812F95"/>
    <w:rsid w:val="008218FD"/>
    <w:rsid w:val="0082545B"/>
    <w:rsid w:val="00825B25"/>
    <w:rsid w:val="00830E3A"/>
    <w:rsid w:val="00830F79"/>
    <w:rsid w:val="008333BD"/>
    <w:rsid w:val="00834BB9"/>
    <w:rsid w:val="00837B1E"/>
    <w:rsid w:val="00840D50"/>
    <w:rsid w:val="00841A18"/>
    <w:rsid w:val="00846668"/>
    <w:rsid w:val="008606E4"/>
    <w:rsid w:val="00871367"/>
    <w:rsid w:val="0087340C"/>
    <w:rsid w:val="00877C16"/>
    <w:rsid w:val="00890529"/>
    <w:rsid w:val="00897592"/>
    <w:rsid w:val="008A17A0"/>
    <w:rsid w:val="008B4E39"/>
    <w:rsid w:val="008B6D4A"/>
    <w:rsid w:val="008C163C"/>
    <w:rsid w:val="008C684A"/>
    <w:rsid w:val="008C7148"/>
    <w:rsid w:val="008D34C1"/>
    <w:rsid w:val="008E0405"/>
    <w:rsid w:val="008E1DC8"/>
    <w:rsid w:val="008E5EDF"/>
    <w:rsid w:val="008F7E82"/>
    <w:rsid w:val="00903727"/>
    <w:rsid w:val="00911080"/>
    <w:rsid w:val="009227FB"/>
    <w:rsid w:val="00931DAC"/>
    <w:rsid w:val="0093419B"/>
    <w:rsid w:val="009369B0"/>
    <w:rsid w:val="009377EC"/>
    <w:rsid w:val="0094006C"/>
    <w:rsid w:val="00942F70"/>
    <w:rsid w:val="009438FA"/>
    <w:rsid w:val="00947083"/>
    <w:rsid w:val="00956BAD"/>
    <w:rsid w:val="009631F9"/>
    <w:rsid w:val="0096696B"/>
    <w:rsid w:val="00981FDF"/>
    <w:rsid w:val="00982C45"/>
    <w:rsid w:val="0099411D"/>
    <w:rsid w:val="00996CDD"/>
    <w:rsid w:val="00997BA2"/>
    <w:rsid w:val="009A20FC"/>
    <w:rsid w:val="009A6457"/>
    <w:rsid w:val="009A68F2"/>
    <w:rsid w:val="009B2054"/>
    <w:rsid w:val="009B28EA"/>
    <w:rsid w:val="009C557C"/>
    <w:rsid w:val="009D1999"/>
    <w:rsid w:val="009D3DB2"/>
    <w:rsid w:val="009D4805"/>
    <w:rsid w:val="009D7745"/>
    <w:rsid w:val="009D7945"/>
    <w:rsid w:val="009E51FB"/>
    <w:rsid w:val="009F65C4"/>
    <w:rsid w:val="00A007B1"/>
    <w:rsid w:val="00A00EE7"/>
    <w:rsid w:val="00A059BE"/>
    <w:rsid w:val="00A05B2F"/>
    <w:rsid w:val="00A10EE6"/>
    <w:rsid w:val="00A136C8"/>
    <w:rsid w:val="00A24BE2"/>
    <w:rsid w:val="00A27021"/>
    <w:rsid w:val="00A312B0"/>
    <w:rsid w:val="00A312B5"/>
    <w:rsid w:val="00A31C8A"/>
    <w:rsid w:val="00A33D29"/>
    <w:rsid w:val="00A36B15"/>
    <w:rsid w:val="00A417AF"/>
    <w:rsid w:val="00A42CA8"/>
    <w:rsid w:val="00A5065A"/>
    <w:rsid w:val="00A514FE"/>
    <w:rsid w:val="00A5228A"/>
    <w:rsid w:val="00A639FA"/>
    <w:rsid w:val="00A64D1A"/>
    <w:rsid w:val="00A658D7"/>
    <w:rsid w:val="00A820CF"/>
    <w:rsid w:val="00A837E7"/>
    <w:rsid w:val="00A84073"/>
    <w:rsid w:val="00A84177"/>
    <w:rsid w:val="00A862CE"/>
    <w:rsid w:val="00A902DC"/>
    <w:rsid w:val="00A97A20"/>
    <w:rsid w:val="00A97D20"/>
    <w:rsid w:val="00AB5774"/>
    <w:rsid w:val="00AB5AAB"/>
    <w:rsid w:val="00AC1419"/>
    <w:rsid w:val="00AC1E54"/>
    <w:rsid w:val="00AC3DD0"/>
    <w:rsid w:val="00AC7527"/>
    <w:rsid w:val="00AC76EA"/>
    <w:rsid w:val="00AC77E4"/>
    <w:rsid w:val="00AD1593"/>
    <w:rsid w:val="00AD1CFE"/>
    <w:rsid w:val="00AD3A48"/>
    <w:rsid w:val="00AE1097"/>
    <w:rsid w:val="00AE123B"/>
    <w:rsid w:val="00AE62E2"/>
    <w:rsid w:val="00AE78BC"/>
    <w:rsid w:val="00AF2043"/>
    <w:rsid w:val="00AF23E4"/>
    <w:rsid w:val="00B01109"/>
    <w:rsid w:val="00B04629"/>
    <w:rsid w:val="00B04E0D"/>
    <w:rsid w:val="00B06E2B"/>
    <w:rsid w:val="00B0758A"/>
    <w:rsid w:val="00B10A76"/>
    <w:rsid w:val="00B10F06"/>
    <w:rsid w:val="00B12CD5"/>
    <w:rsid w:val="00B14C75"/>
    <w:rsid w:val="00B204A4"/>
    <w:rsid w:val="00B229B5"/>
    <w:rsid w:val="00B25345"/>
    <w:rsid w:val="00B346AE"/>
    <w:rsid w:val="00B36B53"/>
    <w:rsid w:val="00B370F7"/>
    <w:rsid w:val="00B377BF"/>
    <w:rsid w:val="00B40936"/>
    <w:rsid w:val="00B4198A"/>
    <w:rsid w:val="00B42C5B"/>
    <w:rsid w:val="00B4327C"/>
    <w:rsid w:val="00B516EE"/>
    <w:rsid w:val="00B55BF4"/>
    <w:rsid w:val="00B55FD6"/>
    <w:rsid w:val="00B565FB"/>
    <w:rsid w:val="00B61D8E"/>
    <w:rsid w:val="00B67947"/>
    <w:rsid w:val="00B74814"/>
    <w:rsid w:val="00B771C3"/>
    <w:rsid w:val="00B83161"/>
    <w:rsid w:val="00B85C34"/>
    <w:rsid w:val="00B9542E"/>
    <w:rsid w:val="00BA2F6C"/>
    <w:rsid w:val="00BA681A"/>
    <w:rsid w:val="00BB31EE"/>
    <w:rsid w:val="00BB3ABF"/>
    <w:rsid w:val="00BC0448"/>
    <w:rsid w:val="00BD582B"/>
    <w:rsid w:val="00BD609A"/>
    <w:rsid w:val="00BD6DC6"/>
    <w:rsid w:val="00BE4D86"/>
    <w:rsid w:val="00BE5536"/>
    <w:rsid w:val="00BE5DFF"/>
    <w:rsid w:val="00BF1CED"/>
    <w:rsid w:val="00BF213B"/>
    <w:rsid w:val="00BF4CDE"/>
    <w:rsid w:val="00BF652F"/>
    <w:rsid w:val="00C01C9E"/>
    <w:rsid w:val="00C112EA"/>
    <w:rsid w:val="00C15973"/>
    <w:rsid w:val="00C2513A"/>
    <w:rsid w:val="00C420AB"/>
    <w:rsid w:val="00C434A5"/>
    <w:rsid w:val="00C4481A"/>
    <w:rsid w:val="00C52777"/>
    <w:rsid w:val="00C551E1"/>
    <w:rsid w:val="00C6598C"/>
    <w:rsid w:val="00C75762"/>
    <w:rsid w:val="00C76CC7"/>
    <w:rsid w:val="00C7739A"/>
    <w:rsid w:val="00C807C1"/>
    <w:rsid w:val="00C807CD"/>
    <w:rsid w:val="00C815AB"/>
    <w:rsid w:val="00C85AF1"/>
    <w:rsid w:val="00C87F6A"/>
    <w:rsid w:val="00C9015B"/>
    <w:rsid w:val="00C90A1C"/>
    <w:rsid w:val="00C92026"/>
    <w:rsid w:val="00C937E2"/>
    <w:rsid w:val="00C937F5"/>
    <w:rsid w:val="00C93E33"/>
    <w:rsid w:val="00C95D95"/>
    <w:rsid w:val="00CA1093"/>
    <w:rsid w:val="00CA13C4"/>
    <w:rsid w:val="00CA4151"/>
    <w:rsid w:val="00CA4E9A"/>
    <w:rsid w:val="00CB754F"/>
    <w:rsid w:val="00CC471C"/>
    <w:rsid w:val="00CD12E5"/>
    <w:rsid w:val="00CD3594"/>
    <w:rsid w:val="00CD4D3E"/>
    <w:rsid w:val="00CE1D70"/>
    <w:rsid w:val="00CE7142"/>
    <w:rsid w:val="00CF030C"/>
    <w:rsid w:val="00CF64BE"/>
    <w:rsid w:val="00D02740"/>
    <w:rsid w:val="00D14F9D"/>
    <w:rsid w:val="00D153A2"/>
    <w:rsid w:val="00D239F7"/>
    <w:rsid w:val="00D33648"/>
    <w:rsid w:val="00D429F9"/>
    <w:rsid w:val="00D51498"/>
    <w:rsid w:val="00D52D26"/>
    <w:rsid w:val="00D53575"/>
    <w:rsid w:val="00D5545F"/>
    <w:rsid w:val="00D55757"/>
    <w:rsid w:val="00D601AD"/>
    <w:rsid w:val="00D76D5E"/>
    <w:rsid w:val="00D77508"/>
    <w:rsid w:val="00D929E7"/>
    <w:rsid w:val="00D95C4C"/>
    <w:rsid w:val="00DA5115"/>
    <w:rsid w:val="00DB259A"/>
    <w:rsid w:val="00DC0387"/>
    <w:rsid w:val="00DC2110"/>
    <w:rsid w:val="00DD1769"/>
    <w:rsid w:val="00DD1BFD"/>
    <w:rsid w:val="00DD26CC"/>
    <w:rsid w:val="00DD3C16"/>
    <w:rsid w:val="00DD7CAB"/>
    <w:rsid w:val="00DE0E95"/>
    <w:rsid w:val="00DE121F"/>
    <w:rsid w:val="00DE24C0"/>
    <w:rsid w:val="00DE421E"/>
    <w:rsid w:val="00DE6B62"/>
    <w:rsid w:val="00DE7CFD"/>
    <w:rsid w:val="00DF4024"/>
    <w:rsid w:val="00DF471B"/>
    <w:rsid w:val="00E05FAB"/>
    <w:rsid w:val="00E06521"/>
    <w:rsid w:val="00E076F7"/>
    <w:rsid w:val="00E07C48"/>
    <w:rsid w:val="00E122BE"/>
    <w:rsid w:val="00E13CF5"/>
    <w:rsid w:val="00E14A90"/>
    <w:rsid w:val="00E17E65"/>
    <w:rsid w:val="00E20FC8"/>
    <w:rsid w:val="00E259EE"/>
    <w:rsid w:val="00E273CA"/>
    <w:rsid w:val="00E30C63"/>
    <w:rsid w:val="00E3212F"/>
    <w:rsid w:val="00E32A84"/>
    <w:rsid w:val="00E35BBF"/>
    <w:rsid w:val="00E42053"/>
    <w:rsid w:val="00E42971"/>
    <w:rsid w:val="00E6516C"/>
    <w:rsid w:val="00E70D87"/>
    <w:rsid w:val="00E73E90"/>
    <w:rsid w:val="00E77F34"/>
    <w:rsid w:val="00E83F61"/>
    <w:rsid w:val="00E8767E"/>
    <w:rsid w:val="00E91EFE"/>
    <w:rsid w:val="00E91F47"/>
    <w:rsid w:val="00E936E9"/>
    <w:rsid w:val="00E95DEF"/>
    <w:rsid w:val="00EB057A"/>
    <w:rsid w:val="00EB323B"/>
    <w:rsid w:val="00EC0AE3"/>
    <w:rsid w:val="00ED33D6"/>
    <w:rsid w:val="00EE2504"/>
    <w:rsid w:val="00EE39CB"/>
    <w:rsid w:val="00EE784A"/>
    <w:rsid w:val="00EF3413"/>
    <w:rsid w:val="00EF3A8A"/>
    <w:rsid w:val="00F0017A"/>
    <w:rsid w:val="00F0292B"/>
    <w:rsid w:val="00F04EE5"/>
    <w:rsid w:val="00F06888"/>
    <w:rsid w:val="00F1134B"/>
    <w:rsid w:val="00F11996"/>
    <w:rsid w:val="00F125C0"/>
    <w:rsid w:val="00F40928"/>
    <w:rsid w:val="00F41C4D"/>
    <w:rsid w:val="00F4232C"/>
    <w:rsid w:val="00F476E6"/>
    <w:rsid w:val="00F50608"/>
    <w:rsid w:val="00F508D8"/>
    <w:rsid w:val="00F604D8"/>
    <w:rsid w:val="00F756D0"/>
    <w:rsid w:val="00F8775E"/>
    <w:rsid w:val="00F9005D"/>
    <w:rsid w:val="00F90684"/>
    <w:rsid w:val="00F96BD6"/>
    <w:rsid w:val="00FA304C"/>
    <w:rsid w:val="00FA4A1C"/>
    <w:rsid w:val="00FB426D"/>
    <w:rsid w:val="00FB53E9"/>
    <w:rsid w:val="00FD3C9D"/>
    <w:rsid w:val="00FD6BFB"/>
    <w:rsid w:val="00FD7470"/>
    <w:rsid w:val="00FE1199"/>
    <w:rsid w:val="00FF1E89"/>
    <w:rsid w:val="00FF5E41"/>
    <w:rsid w:val="00FF76A1"/>
    <w:rsid w:val="00FF7796"/>
    <w:rsid w:val="00FF7D83"/>
    <w:rsid w:val="2ED0A306"/>
    <w:rsid w:val="6EC2DF57"/>
    <w:rsid w:val="7C630B9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093BA"/>
  <w15:chartTrackingRefBased/>
  <w15:docId w15:val="{BE0A7406-FC85-4F5B-ACB5-929ACC7A5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804"/>
    <w:pPr>
      <w:spacing w:line="280" w:lineRule="exact"/>
    </w:pPr>
    <w:rPr>
      <w:color w:val="000000"/>
      <w:sz w:val="20"/>
    </w:rPr>
  </w:style>
  <w:style w:type="paragraph" w:styleId="Overskrift1">
    <w:name w:val="heading 1"/>
    <w:basedOn w:val="Normal"/>
    <w:next w:val="Normal"/>
    <w:link w:val="Overskrift1Tegn"/>
    <w:uiPriority w:val="9"/>
    <w:qFormat/>
    <w:rsid w:val="00550804"/>
    <w:pPr>
      <w:keepNext/>
      <w:keepLines/>
      <w:spacing w:before="420" w:after="140" w:line="400" w:lineRule="exact"/>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234E42"/>
    <w:pPr>
      <w:keepNext/>
      <w:keepLines/>
      <w:spacing w:before="40"/>
      <w:outlineLvl w:val="1"/>
    </w:pPr>
    <w:rPr>
      <w:rFonts w:asciiTheme="majorHAnsi" w:eastAsiaTheme="majorEastAsia" w:hAnsiTheme="majorHAnsi" w:cstheme="majorBidi"/>
      <w:sz w:val="26"/>
      <w:szCs w:val="26"/>
    </w:rPr>
  </w:style>
  <w:style w:type="paragraph" w:styleId="Overskrift3">
    <w:name w:val="heading 3"/>
    <w:basedOn w:val="Normal"/>
    <w:next w:val="Normal"/>
    <w:link w:val="Overskrift3Tegn"/>
    <w:uiPriority w:val="9"/>
    <w:semiHidden/>
    <w:unhideWhenUsed/>
    <w:qFormat/>
    <w:rsid w:val="00376B90"/>
    <w:pPr>
      <w:keepNext/>
      <w:keepLines/>
      <w:spacing w:before="40"/>
      <w:outlineLvl w:val="2"/>
    </w:pPr>
    <w:rPr>
      <w:rFonts w:asciiTheme="majorHAnsi" w:eastAsiaTheme="majorEastAsia" w:hAnsiTheme="majorHAnsi" w:cstheme="majorBidi"/>
      <w:color w:val="7F2808" w:themeColor="accent1" w:themeShade="7F"/>
      <w:sz w:val="24"/>
    </w:rPr>
  </w:style>
  <w:style w:type="paragraph" w:styleId="Overskrift4">
    <w:name w:val="heading 4"/>
    <w:basedOn w:val="Normal"/>
    <w:next w:val="Normal"/>
    <w:link w:val="Overskrift4Tegn"/>
    <w:uiPriority w:val="9"/>
    <w:semiHidden/>
    <w:unhideWhenUsed/>
    <w:qFormat/>
    <w:rsid w:val="003A4E07"/>
    <w:pPr>
      <w:keepNext/>
      <w:keepLines/>
      <w:spacing w:before="40"/>
      <w:outlineLvl w:val="3"/>
    </w:pPr>
    <w:rPr>
      <w:rFonts w:asciiTheme="majorHAnsi" w:eastAsiaTheme="majorEastAsia" w:hAnsiTheme="majorHAnsi" w:cstheme="majorBidi"/>
      <w:i/>
      <w:iCs/>
      <w:color w:val="C03C0D"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50804"/>
    <w:rPr>
      <w:rFonts w:asciiTheme="majorHAnsi" w:eastAsiaTheme="majorEastAsia" w:hAnsiTheme="majorHAnsi" w:cstheme="majorBidi"/>
      <w:b/>
      <w:color w:val="000000"/>
      <w:sz w:val="32"/>
      <w:szCs w:val="32"/>
    </w:rPr>
  </w:style>
  <w:style w:type="character" w:customStyle="1" w:styleId="Overskrift2Tegn">
    <w:name w:val="Overskrift 2 Tegn"/>
    <w:basedOn w:val="Standardskrifttypeiafsnit"/>
    <w:link w:val="Overskrift2"/>
    <w:uiPriority w:val="9"/>
    <w:rsid w:val="00234E42"/>
    <w:rPr>
      <w:rFonts w:asciiTheme="majorHAnsi" w:eastAsiaTheme="majorEastAsia" w:hAnsiTheme="majorHAnsi" w:cstheme="majorBidi"/>
      <w:color w:val="000000"/>
      <w:sz w:val="26"/>
      <w:szCs w:val="26"/>
    </w:rPr>
  </w:style>
  <w:style w:type="character" w:styleId="Kraftigfremhvning">
    <w:name w:val="Intense Emphasis"/>
    <w:basedOn w:val="Standardskrifttypeiafsnit"/>
    <w:uiPriority w:val="21"/>
    <w:qFormat/>
    <w:rsid w:val="005A5292"/>
    <w:rPr>
      <w:i/>
      <w:iCs/>
      <w:color w:val="2A2A2A" w:themeColor="text1"/>
    </w:rPr>
  </w:style>
  <w:style w:type="paragraph" w:styleId="Strktcitat">
    <w:name w:val="Intense Quote"/>
    <w:basedOn w:val="Normal"/>
    <w:next w:val="Normal"/>
    <w:link w:val="StrktcitatTegn"/>
    <w:uiPriority w:val="30"/>
    <w:qFormat/>
    <w:rsid w:val="005A5292"/>
    <w:pPr>
      <w:pBdr>
        <w:top w:val="single" w:sz="4" w:space="10" w:color="2A2A2A" w:themeColor="text1"/>
        <w:bottom w:val="single" w:sz="4" w:space="10" w:color="2A2A2A" w:themeColor="text1"/>
      </w:pBdr>
      <w:spacing w:before="360" w:after="360"/>
      <w:ind w:left="864" w:right="864"/>
      <w:jc w:val="center"/>
    </w:pPr>
    <w:rPr>
      <w:i/>
      <w:iCs/>
      <w:color w:val="2A2A2A" w:themeColor="text1"/>
    </w:rPr>
  </w:style>
  <w:style w:type="character" w:customStyle="1" w:styleId="StrktcitatTegn">
    <w:name w:val="Stærkt citat Tegn"/>
    <w:basedOn w:val="Standardskrifttypeiafsnit"/>
    <w:link w:val="Strktcitat"/>
    <w:uiPriority w:val="30"/>
    <w:rsid w:val="005A5292"/>
    <w:rPr>
      <w:i/>
      <w:iCs/>
      <w:color w:val="2A2A2A" w:themeColor="text1"/>
    </w:rPr>
  </w:style>
  <w:style w:type="character" w:styleId="Kraftighenvisning">
    <w:name w:val="Intense Reference"/>
    <w:basedOn w:val="Standardskrifttypeiafsnit"/>
    <w:uiPriority w:val="32"/>
    <w:qFormat/>
    <w:rsid w:val="005A5292"/>
    <w:rPr>
      <w:b/>
      <w:bCs/>
      <w:smallCaps/>
      <w:color w:val="2A2A2A" w:themeColor="text1"/>
      <w:spacing w:val="5"/>
    </w:rPr>
  </w:style>
  <w:style w:type="paragraph" w:styleId="Sidehoved">
    <w:name w:val="header"/>
    <w:basedOn w:val="Normal"/>
    <w:link w:val="SidehovedTegn"/>
    <w:uiPriority w:val="99"/>
    <w:unhideWhenUsed/>
    <w:rsid w:val="00A64D1A"/>
    <w:pPr>
      <w:tabs>
        <w:tab w:val="center" w:pos="7371"/>
      </w:tabs>
      <w:spacing w:after="46" w:line="200" w:lineRule="exact"/>
    </w:pPr>
    <w:rPr>
      <w:sz w:val="16"/>
    </w:rPr>
  </w:style>
  <w:style w:type="character" w:customStyle="1" w:styleId="SidehovedTegn">
    <w:name w:val="Sidehoved Tegn"/>
    <w:basedOn w:val="Standardskrifttypeiafsnit"/>
    <w:link w:val="Sidehoved"/>
    <w:uiPriority w:val="99"/>
    <w:rsid w:val="00A64D1A"/>
    <w:rPr>
      <w:color w:val="000000"/>
      <w:sz w:val="16"/>
    </w:rPr>
  </w:style>
  <w:style w:type="paragraph" w:styleId="Sidefod">
    <w:name w:val="footer"/>
    <w:basedOn w:val="Normal"/>
    <w:link w:val="SidefodTegn"/>
    <w:uiPriority w:val="99"/>
    <w:unhideWhenUsed/>
    <w:rsid w:val="006626CB"/>
    <w:pPr>
      <w:tabs>
        <w:tab w:val="center" w:pos="4819"/>
        <w:tab w:val="right" w:pos="9638"/>
      </w:tabs>
    </w:pPr>
  </w:style>
  <w:style w:type="character" w:customStyle="1" w:styleId="SidefodTegn">
    <w:name w:val="Sidefod Tegn"/>
    <w:basedOn w:val="Standardskrifttypeiafsnit"/>
    <w:link w:val="Sidefod"/>
    <w:uiPriority w:val="99"/>
    <w:rsid w:val="006626CB"/>
  </w:style>
  <w:style w:type="paragraph" w:styleId="Titel">
    <w:name w:val="Title"/>
    <w:basedOn w:val="Normal"/>
    <w:next w:val="Normal"/>
    <w:link w:val="TitelTegn"/>
    <w:uiPriority w:val="10"/>
    <w:qFormat/>
    <w:rsid w:val="00CA4151"/>
    <w:pPr>
      <w:spacing w:after="420" w:line="680" w:lineRule="exact"/>
      <w:contextualSpacing/>
    </w:pPr>
    <w:rPr>
      <w:rFonts w:asciiTheme="majorHAnsi" w:eastAsiaTheme="majorEastAsia" w:hAnsiTheme="majorHAnsi" w:cs="Times New Roman (Overskrifter C"/>
      <w:spacing w:val="-6"/>
      <w:kern w:val="28"/>
      <w:sz w:val="64"/>
      <w:szCs w:val="56"/>
    </w:rPr>
  </w:style>
  <w:style w:type="character" w:customStyle="1" w:styleId="TitelTegn">
    <w:name w:val="Titel Tegn"/>
    <w:basedOn w:val="Standardskrifttypeiafsnit"/>
    <w:link w:val="Titel"/>
    <w:uiPriority w:val="10"/>
    <w:rsid w:val="00CA4151"/>
    <w:rPr>
      <w:rFonts w:asciiTheme="majorHAnsi" w:eastAsiaTheme="majorEastAsia" w:hAnsiTheme="majorHAnsi" w:cs="Times New Roman (Overskrifter C"/>
      <w:color w:val="000000"/>
      <w:spacing w:val="-6"/>
      <w:kern w:val="28"/>
      <w:sz w:val="64"/>
      <w:szCs w:val="56"/>
    </w:rPr>
  </w:style>
  <w:style w:type="paragraph" w:styleId="Undertitel">
    <w:name w:val="Subtitle"/>
    <w:basedOn w:val="Normal"/>
    <w:next w:val="Normal"/>
    <w:link w:val="UndertitelTegn"/>
    <w:uiPriority w:val="11"/>
    <w:qFormat/>
    <w:rsid w:val="00234E42"/>
    <w:pPr>
      <w:numPr>
        <w:ilvl w:val="1"/>
      </w:numPr>
      <w:spacing w:after="160"/>
    </w:pPr>
    <w:rPr>
      <w:rFonts w:eastAsiaTheme="minorEastAsia"/>
      <w:spacing w:val="15"/>
      <w:sz w:val="22"/>
      <w:szCs w:val="22"/>
    </w:rPr>
  </w:style>
  <w:style w:type="character" w:customStyle="1" w:styleId="UndertitelTegn">
    <w:name w:val="Undertitel Tegn"/>
    <w:basedOn w:val="Standardskrifttypeiafsnit"/>
    <w:link w:val="Undertitel"/>
    <w:uiPriority w:val="11"/>
    <w:rsid w:val="00234E42"/>
    <w:rPr>
      <w:rFonts w:eastAsiaTheme="minorEastAsia"/>
      <w:color w:val="000000"/>
      <w:spacing w:val="15"/>
      <w:sz w:val="22"/>
      <w:szCs w:val="22"/>
    </w:rPr>
  </w:style>
  <w:style w:type="paragraph" w:customStyle="1" w:styleId="Lilleskrift">
    <w:name w:val="Lille skrift"/>
    <w:basedOn w:val="Sidehoved"/>
    <w:qFormat/>
    <w:rsid w:val="00CC471C"/>
    <w:pPr>
      <w:tabs>
        <w:tab w:val="left" w:pos="1588"/>
      </w:tabs>
      <w:spacing w:after="76" w:line="202" w:lineRule="exact"/>
    </w:pPr>
    <w:rPr>
      <w:bCs/>
      <w:color w:val="5F5F5F" w:themeColor="text1" w:themeTint="BF"/>
      <w:szCs w:val="16"/>
    </w:rPr>
  </w:style>
  <w:style w:type="character" w:styleId="Sidetal">
    <w:name w:val="page number"/>
    <w:basedOn w:val="Standardskrifttypeiafsnit"/>
    <w:uiPriority w:val="99"/>
    <w:semiHidden/>
    <w:unhideWhenUsed/>
    <w:rsid w:val="00332E8D"/>
  </w:style>
  <w:style w:type="paragraph" w:styleId="Ingenafstand">
    <w:name w:val="No Spacing"/>
    <w:uiPriority w:val="1"/>
    <w:qFormat/>
    <w:rsid w:val="00550804"/>
    <w:rPr>
      <w:color w:val="000000"/>
      <w:sz w:val="20"/>
    </w:rPr>
  </w:style>
  <w:style w:type="paragraph" w:customStyle="1" w:styleId="Linje">
    <w:name w:val="Linje"/>
    <w:basedOn w:val="Lilleskrift"/>
    <w:rsid w:val="00550804"/>
    <w:pPr>
      <w:pBdr>
        <w:bottom w:val="single" w:sz="2" w:space="1" w:color="5F5F5F" w:themeColor="text1" w:themeTint="BF"/>
      </w:pBdr>
      <w:spacing w:before="360" w:line="40" w:lineRule="exact"/>
    </w:pPr>
    <w:rPr>
      <w:b/>
      <w:bCs w:val="0"/>
    </w:rPr>
  </w:style>
  <w:style w:type="paragraph" w:customStyle="1" w:styleId="Mellemrubrik">
    <w:name w:val="Mellemrubrik"/>
    <w:basedOn w:val="Normal"/>
    <w:qFormat/>
    <w:rsid w:val="00550804"/>
    <w:pPr>
      <w:spacing w:before="280" w:after="120"/>
    </w:pPr>
    <w:rPr>
      <w:b/>
      <w:bCs/>
    </w:rPr>
  </w:style>
  <w:style w:type="character" w:styleId="Hyperlink">
    <w:name w:val="Hyperlink"/>
    <w:basedOn w:val="Standardskrifttypeiafsnit"/>
    <w:uiPriority w:val="99"/>
    <w:unhideWhenUsed/>
    <w:rsid w:val="00CE7142"/>
    <w:rPr>
      <w:color w:val="2A2A2A" w:themeColor="hyperlink"/>
      <w:u w:val="single"/>
    </w:rPr>
  </w:style>
  <w:style w:type="character" w:customStyle="1" w:styleId="UnresolvedMention">
    <w:name w:val="Unresolved Mention"/>
    <w:basedOn w:val="Standardskrifttypeiafsnit"/>
    <w:uiPriority w:val="99"/>
    <w:semiHidden/>
    <w:unhideWhenUsed/>
    <w:rsid w:val="00CE7142"/>
    <w:rPr>
      <w:color w:val="605E5C"/>
      <w:shd w:val="clear" w:color="auto" w:fill="E1DFDD"/>
    </w:rPr>
  </w:style>
  <w:style w:type="character" w:styleId="BesgtLink">
    <w:name w:val="FollowedHyperlink"/>
    <w:basedOn w:val="Standardskrifttypeiafsnit"/>
    <w:uiPriority w:val="99"/>
    <w:semiHidden/>
    <w:unhideWhenUsed/>
    <w:rsid w:val="00451DC3"/>
    <w:rPr>
      <w:color w:val="7F7F7F" w:themeColor="followedHyperlink"/>
      <w:u w:val="single"/>
    </w:rPr>
  </w:style>
  <w:style w:type="paragraph" w:styleId="Brdtekst">
    <w:name w:val="Body Text"/>
    <w:link w:val="BrdtekstTegn"/>
    <w:rsid w:val="00537E64"/>
    <w:pPr>
      <w:spacing w:after="120" w:line="276" w:lineRule="auto"/>
    </w:pPr>
    <w:rPr>
      <w:rFonts w:ascii="Garamond" w:hAnsi="Garamond"/>
      <w:kern w:val="24"/>
      <w:szCs w:val="22"/>
      <w:lang w:val="en-US"/>
      <w14:ligatures w14:val="standard"/>
    </w:rPr>
  </w:style>
  <w:style w:type="character" w:customStyle="1" w:styleId="BrdtekstTegn">
    <w:name w:val="Brødtekst Tegn"/>
    <w:basedOn w:val="Standardskrifttypeiafsnit"/>
    <w:link w:val="Brdtekst"/>
    <w:rsid w:val="00537E64"/>
    <w:rPr>
      <w:rFonts w:ascii="Garamond" w:hAnsi="Garamond"/>
      <w:kern w:val="24"/>
      <w:szCs w:val="22"/>
      <w:lang w:val="en-US"/>
      <w14:ligatures w14:val="standard"/>
    </w:rPr>
  </w:style>
  <w:style w:type="paragraph" w:styleId="Listeafsnit">
    <w:name w:val="List Paragraph"/>
    <w:basedOn w:val="Normal"/>
    <w:uiPriority w:val="34"/>
    <w:qFormat/>
    <w:rsid w:val="008606E4"/>
    <w:pPr>
      <w:spacing w:before="100" w:beforeAutospacing="1" w:after="100" w:afterAutospacing="1" w:line="240" w:lineRule="auto"/>
    </w:pPr>
    <w:rPr>
      <w:rFonts w:ascii="Calibri" w:hAnsi="Calibri" w:cs="Calibri"/>
      <w:color w:val="auto"/>
      <w:szCs w:val="20"/>
      <w:lang w:eastAsia="da-DK"/>
    </w:rPr>
  </w:style>
  <w:style w:type="paragraph" w:styleId="NormalWeb">
    <w:name w:val="Normal (Web)"/>
    <w:basedOn w:val="Normal"/>
    <w:uiPriority w:val="99"/>
    <w:unhideWhenUsed/>
    <w:rsid w:val="00307E45"/>
    <w:pPr>
      <w:spacing w:before="100" w:beforeAutospacing="1" w:after="100" w:afterAutospacing="1" w:line="240" w:lineRule="auto"/>
    </w:pPr>
    <w:rPr>
      <w:rFonts w:ascii="Times New Roman" w:eastAsia="Times New Roman" w:hAnsi="Times New Roman" w:cs="Times New Roman"/>
      <w:color w:val="auto"/>
      <w:sz w:val="24"/>
      <w:lang w:eastAsia="da-DK"/>
    </w:rPr>
  </w:style>
  <w:style w:type="character" w:customStyle="1" w:styleId="Overskrift3Tegn">
    <w:name w:val="Overskrift 3 Tegn"/>
    <w:basedOn w:val="Standardskrifttypeiafsnit"/>
    <w:link w:val="Overskrift3"/>
    <w:uiPriority w:val="9"/>
    <w:semiHidden/>
    <w:rsid w:val="00376B90"/>
    <w:rPr>
      <w:rFonts w:asciiTheme="majorHAnsi" w:eastAsiaTheme="majorEastAsia" w:hAnsiTheme="majorHAnsi" w:cstheme="majorBidi"/>
      <w:color w:val="7F2808" w:themeColor="accent1" w:themeShade="7F"/>
    </w:rPr>
  </w:style>
  <w:style w:type="character" w:styleId="Fremhv">
    <w:name w:val="Emphasis"/>
    <w:basedOn w:val="Standardskrifttypeiafsnit"/>
    <w:uiPriority w:val="20"/>
    <w:qFormat/>
    <w:rsid w:val="001737C1"/>
    <w:rPr>
      <w:i/>
      <w:iCs/>
    </w:rPr>
  </w:style>
  <w:style w:type="character" w:styleId="Strk">
    <w:name w:val="Strong"/>
    <w:basedOn w:val="Standardskrifttypeiafsnit"/>
    <w:uiPriority w:val="22"/>
    <w:qFormat/>
    <w:rsid w:val="009227FB"/>
    <w:rPr>
      <w:b/>
      <w:bCs/>
    </w:rPr>
  </w:style>
  <w:style w:type="paragraph" w:styleId="Opstilling-punkttegn">
    <w:name w:val="List Bullet"/>
    <w:basedOn w:val="Normal"/>
    <w:uiPriority w:val="99"/>
    <w:unhideWhenUsed/>
    <w:rsid w:val="00996CDD"/>
    <w:pPr>
      <w:numPr>
        <w:numId w:val="14"/>
      </w:numPr>
      <w:contextualSpacing/>
    </w:pPr>
  </w:style>
  <w:style w:type="character" w:customStyle="1" w:styleId="Overskrift4Tegn">
    <w:name w:val="Overskrift 4 Tegn"/>
    <w:basedOn w:val="Standardskrifttypeiafsnit"/>
    <w:link w:val="Overskrift4"/>
    <w:uiPriority w:val="9"/>
    <w:semiHidden/>
    <w:rsid w:val="003A4E07"/>
    <w:rPr>
      <w:rFonts w:asciiTheme="majorHAnsi" w:eastAsiaTheme="majorEastAsia" w:hAnsiTheme="majorHAnsi" w:cstheme="majorBidi"/>
      <w:i/>
      <w:iCs/>
      <w:color w:val="C03C0D" w:themeColor="accent1" w:themeShade="BF"/>
      <w:sz w:val="20"/>
    </w:rPr>
  </w:style>
  <w:style w:type="character" w:customStyle="1" w:styleId="mw-page-title-main">
    <w:name w:val="mw-page-title-main"/>
    <w:basedOn w:val="Standardskrifttypeiafsnit"/>
    <w:rsid w:val="008B4E39"/>
  </w:style>
  <w:style w:type="character" w:styleId="Kommentarhenvisning">
    <w:name w:val="annotation reference"/>
    <w:basedOn w:val="Standardskrifttypeiafsnit"/>
    <w:uiPriority w:val="99"/>
    <w:semiHidden/>
    <w:unhideWhenUsed/>
    <w:rsid w:val="004B3006"/>
    <w:rPr>
      <w:sz w:val="16"/>
      <w:szCs w:val="16"/>
    </w:rPr>
  </w:style>
  <w:style w:type="paragraph" w:styleId="Kommentartekst">
    <w:name w:val="annotation text"/>
    <w:basedOn w:val="Normal"/>
    <w:link w:val="KommentartekstTegn"/>
    <w:uiPriority w:val="99"/>
    <w:unhideWhenUsed/>
    <w:rsid w:val="004B3006"/>
    <w:pPr>
      <w:spacing w:line="240" w:lineRule="auto"/>
    </w:pPr>
    <w:rPr>
      <w:szCs w:val="20"/>
    </w:rPr>
  </w:style>
  <w:style w:type="character" w:customStyle="1" w:styleId="KommentartekstTegn">
    <w:name w:val="Kommentartekst Tegn"/>
    <w:basedOn w:val="Standardskrifttypeiafsnit"/>
    <w:link w:val="Kommentartekst"/>
    <w:uiPriority w:val="99"/>
    <w:rsid w:val="004B3006"/>
    <w:rPr>
      <w:color w:val="000000"/>
      <w:sz w:val="20"/>
      <w:szCs w:val="20"/>
    </w:rPr>
  </w:style>
  <w:style w:type="paragraph" w:styleId="Kommentaremne">
    <w:name w:val="annotation subject"/>
    <w:basedOn w:val="Kommentartekst"/>
    <w:next w:val="Kommentartekst"/>
    <w:link w:val="KommentaremneTegn"/>
    <w:uiPriority w:val="99"/>
    <w:semiHidden/>
    <w:unhideWhenUsed/>
    <w:rsid w:val="004B3006"/>
    <w:rPr>
      <w:b/>
      <w:bCs/>
    </w:rPr>
  </w:style>
  <w:style w:type="character" w:customStyle="1" w:styleId="KommentaremneTegn">
    <w:name w:val="Kommentaremne Tegn"/>
    <w:basedOn w:val="KommentartekstTegn"/>
    <w:link w:val="Kommentaremne"/>
    <w:uiPriority w:val="99"/>
    <w:semiHidden/>
    <w:rsid w:val="004B3006"/>
    <w:rPr>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960814">
      <w:bodyDiv w:val="1"/>
      <w:marLeft w:val="0"/>
      <w:marRight w:val="0"/>
      <w:marTop w:val="0"/>
      <w:marBottom w:val="0"/>
      <w:divBdr>
        <w:top w:val="none" w:sz="0" w:space="0" w:color="auto"/>
        <w:left w:val="none" w:sz="0" w:space="0" w:color="auto"/>
        <w:bottom w:val="none" w:sz="0" w:space="0" w:color="auto"/>
        <w:right w:val="none" w:sz="0" w:space="0" w:color="auto"/>
      </w:divBdr>
    </w:div>
    <w:div w:id="430466680">
      <w:bodyDiv w:val="1"/>
      <w:marLeft w:val="0"/>
      <w:marRight w:val="0"/>
      <w:marTop w:val="0"/>
      <w:marBottom w:val="0"/>
      <w:divBdr>
        <w:top w:val="none" w:sz="0" w:space="0" w:color="auto"/>
        <w:left w:val="none" w:sz="0" w:space="0" w:color="auto"/>
        <w:bottom w:val="none" w:sz="0" w:space="0" w:color="auto"/>
        <w:right w:val="none" w:sz="0" w:space="0" w:color="auto"/>
      </w:divBdr>
    </w:div>
    <w:div w:id="739520298">
      <w:bodyDiv w:val="1"/>
      <w:marLeft w:val="0"/>
      <w:marRight w:val="0"/>
      <w:marTop w:val="0"/>
      <w:marBottom w:val="0"/>
      <w:divBdr>
        <w:top w:val="none" w:sz="0" w:space="0" w:color="auto"/>
        <w:left w:val="none" w:sz="0" w:space="0" w:color="auto"/>
        <w:bottom w:val="none" w:sz="0" w:space="0" w:color="auto"/>
        <w:right w:val="none" w:sz="0" w:space="0" w:color="auto"/>
      </w:divBdr>
    </w:div>
    <w:div w:id="894126820">
      <w:bodyDiv w:val="1"/>
      <w:marLeft w:val="0"/>
      <w:marRight w:val="0"/>
      <w:marTop w:val="0"/>
      <w:marBottom w:val="0"/>
      <w:divBdr>
        <w:top w:val="none" w:sz="0" w:space="0" w:color="auto"/>
        <w:left w:val="none" w:sz="0" w:space="0" w:color="auto"/>
        <w:bottom w:val="none" w:sz="0" w:space="0" w:color="auto"/>
        <w:right w:val="none" w:sz="0" w:space="0" w:color="auto"/>
      </w:divBdr>
    </w:div>
    <w:div w:id="1311977819">
      <w:bodyDiv w:val="1"/>
      <w:marLeft w:val="0"/>
      <w:marRight w:val="0"/>
      <w:marTop w:val="0"/>
      <w:marBottom w:val="0"/>
      <w:divBdr>
        <w:top w:val="none" w:sz="0" w:space="0" w:color="auto"/>
        <w:left w:val="none" w:sz="0" w:space="0" w:color="auto"/>
        <w:bottom w:val="none" w:sz="0" w:space="0" w:color="auto"/>
        <w:right w:val="none" w:sz="0" w:space="0" w:color="auto"/>
      </w:divBdr>
      <w:divsChild>
        <w:div w:id="318273246">
          <w:marLeft w:val="0"/>
          <w:marRight w:val="0"/>
          <w:marTop w:val="0"/>
          <w:marBottom w:val="0"/>
          <w:divBdr>
            <w:top w:val="none" w:sz="0" w:space="0" w:color="auto"/>
            <w:left w:val="none" w:sz="0" w:space="0" w:color="auto"/>
            <w:bottom w:val="none" w:sz="0" w:space="0" w:color="auto"/>
            <w:right w:val="none" w:sz="0" w:space="0" w:color="auto"/>
          </w:divBdr>
        </w:div>
        <w:div w:id="1474063121">
          <w:marLeft w:val="0"/>
          <w:marRight w:val="0"/>
          <w:marTop w:val="0"/>
          <w:marBottom w:val="525"/>
          <w:divBdr>
            <w:top w:val="none" w:sz="0" w:space="0" w:color="auto"/>
            <w:left w:val="none" w:sz="0" w:space="0" w:color="auto"/>
            <w:bottom w:val="none" w:sz="0" w:space="0" w:color="auto"/>
            <w:right w:val="none" w:sz="0" w:space="0" w:color="auto"/>
          </w:divBdr>
        </w:div>
      </w:divsChild>
    </w:div>
    <w:div w:id="1321076397">
      <w:bodyDiv w:val="1"/>
      <w:marLeft w:val="0"/>
      <w:marRight w:val="0"/>
      <w:marTop w:val="0"/>
      <w:marBottom w:val="0"/>
      <w:divBdr>
        <w:top w:val="none" w:sz="0" w:space="0" w:color="auto"/>
        <w:left w:val="none" w:sz="0" w:space="0" w:color="auto"/>
        <w:bottom w:val="none" w:sz="0" w:space="0" w:color="auto"/>
        <w:right w:val="none" w:sz="0" w:space="0" w:color="auto"/>
      </w:divBdr>
    </w:div>
    <w:div w:id="1405683635">
      <w:bodyDiv w:val="1"/>
      <w:marLeft w:val="0"/>
      <w:marRight w:val="0"/>
      <w:marTop w:val="0"/>
      <w:marBottom w:val="0"/>
      <w:divBdr>
        <w:top w:val="none" w:sz="0" w:space="0" w:color="auto"/>
        <w:left w:val="none" w:sz="0" w:space="0" w:color="auto"/>
        <w:bottom w:val="none" w:sz="0" w:space="0" w:color="auto"/>
        <w:right w:val="none" w:sz="0" w:space="0" w:color="auto"/>
      </w:divBdr>
    </w:div>
    <w:div w:id="1405712985">
      <w:bodyDiv w:val="1"/>
      <w:marLeft w:val="0"/>
      <w:marRight w:val="0"/>
      <w:marTop w:val="0"/>
      <w:marBottom w:val="0"/>
      <w:divBdr>
        <w:top w:val="none" w:sz="0" w:space="0" w:color="auto"/>
        <w:left w:val="none" w:sz="0" w:space="0" w:color="auto"/>
        <w:bottom w:val="none" w:sz="0" w:space="0" w:color="auto"/>
        <w:right w:val="none" w:sz="0" w:space="0" w:color="auto"/>
      </w:divBdr>
      <w:divsChild>
        <w:div w:id="2043632131">
          <w:marLeft w:val="0"/>
          <w:marRight w:val="0"/>
          <w:marTop w:val="0"/>
          <w:marBottom w:val="0"/>
          <w:divBdr>
            <w:top w:val="none" w:sz="0" w:space="0" w:color="auto"/>
            <w:left w:val="none" w:sz="0" w:space="0" w:color="auto"/>
            <w:bottom w:val="none" w:sz="0" w:space="0" w:color="auto"/>
            <w:right w:val="none" w:sz="0" w:space="0" w:color="auto"/>
          </w:divBdr>
        </w:div>
      </w:divsChild>
    </w:div>
    <w:div w:id="1408382385">
      <w:bodyDiv w:val="1"/>
      <w:marLeft w:val="0"/>
      <w:marRight w:val="0"/>
      <w:marTop w:val="0"/>
      <w:marBottom w:val="0"/>
      <w:divBdr>
        <w:top w:val="none" w:sz="0" w:space="0" w:color="auto"/>
        <w:left w:val="none" w:sz="0" w:space="0" w:color="auto"/>
        <w:bottom w:val="none" w:sz="0" w:space="0" w:color="auto"/>
        <w:right w:val="none" w:sz="0" w:space="0" w:color="auto"/>
      </w:divBdr>
      <w:divsChild>
        <w:div w:id="776104232">
          <w:marLeft w:val="0"/>
          <w:marRight w:val="0"/>
          <w:marTop w:val="0"/>
          <w:marBottom w:val="0"/>
          <w:divBdr>
            <w:top w:val="none" w:sz="0" w:space="0" w:color="auto"/>
            <w:left w:val="none" w:sz="0" w:space="0" w:color="auto"/>
            <w:bottom w:val="none" w:sz="0" w:space="0" w:color="auto"/>
            <w:right w:val="none" w:sz="0" w:space="0" w:color="auto"/>
          </w:divBdr>
          <w:divsChild>
            <w:div w:id="658537408">
              <w:marLeft w:val="0"/>
              <w:marRight w:val="0"/>
              <w:marTop w:val="0"/>
              <w:marBottom w:val="0"/>
              <w:divBdr>
                <w:top w:val="none" w:sz="0" w:space="0" w:color="auto"/>
                <w:left w:val="none" w:sz="0" w:space="0" w:color="auto"/>
                <w:bottom w:val="none" w:sz="0" w:space="0" w:color="auto"/>
                <w:right w:val="none" w:sz="0" w:space="0" w:color="auto"/>
              </w:divBdr>
            </w:div>
            <w:div w:id="9976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733816">
      <w:bodyDiv w:val="1"/>
      <w:marLeft w:val="0"/>
      <w:marRight w:val="0"/>
      <w:marTop w:val="0"/>
      <w:marBottom w:val="0"/>
      <w:divBdr>
        <w:top w:val="none" w:sz="0" w:space="0" w:color="auto"/>
        <w:left w:val="none" w:sz="0" w:space="0" w:color="auto"/>
        <w:bottom w:val="none" w:sz="0" w:space="0" w:color="auto"/>
        <w:right w:val="none" w:sz="0" w:space="0" w:color="auto"/>
      </w:divBdr>
    </w:div>
    <w:div w:id="1706715487">
      <w:bodyDiv w:val="1"/>
      <w:marLeft w:val="0"/>
      <w:marRight w:val="0"/>
      <w:marTop w:val="0"/>
      <w:marBottom w:val="0"/>
      <w:divBdr>
        <w:top w:val="none" w:sz="0" w:space="0" w:color="auto"/>
        <w:left w:val="none" w:sz="0" w:space="0" w:color="auto"/>
        <w:bottom w:val="none" w:sz="0" w:space="0" w:color="auto"/>
        <w:right w:val="none" w:sz="0" w:space="0" w:color="auto"/>
      </w:divBdr>
    </w:div>
    <w:div w:id="180337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mitcfu.dk/TV0000009733" TargetMode="Externa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yperlink" Target="https://kp.mitcfu.dk/CFUFH0590047760"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itcfu.dk/TV0000036264"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mitcfu.dk/TV0000022051" TargetMode="External"/><Relationship Id="rId20" Type="http://schemas.openxmlformats.org/officeDocument/2006/relationships/hyperlink" Target="https://kp.mitcfu.dk/CFUFH0590048618"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mitcfu.dk/TV0000130616"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HM\Downloads\CFU_P&#230;dagogisk-Vejledning%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8D52D4ED304AA39413273F38273809"/>
        <w:category>
          <w:name w:val="Generelt"/>
          <w:gallery w:val="placeholder"/>
        </w:category>
        <w:types>
          <w:type w:val="bbPlcHdr"/>
        </w:types>
        <w:behaviors>
          <w:behavior w:val="content"/>
        </w:behaviors>
        <w:guid w:val="{30F4E62D-1EA9-4C41-A315-531CFDE819E1}"/>
      </w:docPartPr>
      <w:docPartBody>
        <w:p w:rsidR="000F50E2" w:rsidRDefault="000F50E2"/>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Overskrifter C">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65A6"/>
    <w:rsid w:val="000F50E2"/>
    <w:rsid w:val="002E375C"/>
    <w:rsid w:val="00425749"/>
    <w:rsid w:val="004F7869"/>
    <w:rsid w:val="005567AC"/>
    <w:rsid w:val="0059236B"/>
    <w:rsid w:val="008E295A"/>
    <w:rsid w:val="00DB0672"/>
    <w:rsid w:val="00E238C0"/>
    <w:rsid w:val="00E365A6"/>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FU_PowerPoint_Theme">
  <a:themeElements>
    <a:clrScheme name="CFU">
      <a:dk1>
        <a:srgbClr val="2A2A2A"/>
      </a:dk1>
      <a:lt1>
        <a:srgbClr val="EEF3E3"/>
      </a:lt1>
      <a:dk2>
        <a:srgbClr val="872C59"/>
      </a:dk2>
      <a:lt2>
        <a:srgbClr val="FFFFFF"/>
      </a:lt2>
      <a:accent1>
        <a:srgbClr val="F05923"/>
      </a:accent1>
      <a:accent2>
        <a:srgbClr val="FFCD00"/>
      </a:accent2>
      <a:accent3>
        <a:srgbClr val="B7819C"/>
      </a:accent3>
      <a:accent4>
        <a:srgbClr val="F69C7B"/>
      </a:accent4>
      <a:accent5>
        <a:srgbClr val="FFE166"/>
      </a:accent5>
      <a:accent6>
        <a:srgbClr val="7F7F7F"/>
      </a:accent6>
      <a:hlink>
        <a:srgbClr val="2A2A2A"/>
      </a:hlink>
      <a:folHlink>
        <a:srgbClr val="7F7F7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CFU_PowerPoint_Theme" id="{7ABD3D4E-249F-974D-861A-7A5F5E99F6EB}" vid="{C840BA66-42DF-1849-83F1-598020B5FC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8cb026-90ae-4e7b-968e-20d2d674c17b" xsi:nil="true"/>
    <lcf76f155ced4ddcb4097134ff3c332f xmlns="db5e4e26-a774-4089-af9d-49e166f4886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0793152213AB543A430B8FE5C95C7F0" ma:contentTypeVersion="17" ma:contentTypeDescription="Opret et nyt dokument." ma:contentTypeScope="" ma:versionID="815f5dc1af95aca7c356bbacdfd1a034">
  <xsd:schema xmlns:xsd="http://www.w3.org/2001/XMLSchema" xmlns:xs="http://www.w3.org/2001/XMLSchema" xmlns:p="http://schemas.microsoft.com/office/2006/metadata/properties" xmlns:ns2="db5e4e26-a774-4089-af9d-49e166f48864" xmlns:ns3="938cb026-90ae-4e7b-968e-20d2d674c17b" targetNamespace="http://schemas.microsoft.com/office/2006/metadata/properties" ma:root="true" ma:fieldsID="291b331c4112d321b17abb5a4969ac9f" ns2:_="" ns3:_="">
    <xsd:import namespace="db5e4e26-a774-4089-af9d-49e166f48864"/>
    <xsd:import namespace="938cb026-90ae-4e7b-968e-20d2d674c1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5e4e26-a774-4089-af9d-49e166f488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15ba257-2ce8-4821-9133-510de1ae0d5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8cb026-90ae-4e7b-968e-20d2d674c17b"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55c49fc6-6b63-4448-970b-a5745599bfb5}" ma:internalName="TaxCatchAll" ma:showField="CatchAllData" ma:web="938cb026-90ae-4e7b-968e-20d2d674c1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719640-3BA4-418B-8C7D-D5F824D73A11}">
  <ds:schemaRefs>
    <ds:schemaRef ds:uri="http://schemas.microsoft.com/office/2006/metadata/properties"/>
    <ds:schemaRef ds:uri="http://schemas.microsoft.com/office/infopath/2007/PartnerControls"/>
    <ds:schemaRef ds:uri="938cb026-90ae-4e7b-968e-20d2d674c17b"/>
    <ds:schemaRef ds:uri="db5e4e26-a774-4089-af9d-49e166f48864"/>
  </ds:schemaRefs>
</ds:datastoreItem>
</file>

<file path=customXml/itemProps2.xml><?xml version="1.0" encoding="utf-8"?>
<ds:datastoreItem xmlns:ds="http://schemas.openxmlformats.org/officeDocument/2006/customXml" ds:itemID="{4A0CA155-758F-4092-96FD-865187261F2A}">
  <ds:schemaRefs>
    <ds:schemaRef ds:uri="http://schemas.microsoft.com/sharepoint/v3/contenttype/forms"/>
  </ds:schemaRefs>
</ds:datastoreItem>
</file>

<file path=customXml/itemProps3.xml><?xml version="1.0" encoding="utf-8"?>
<ds:datastoreItem xmlns:ds="http://schemas.openxmlformats.org/officeDocument/2006/customXml" ds:itemID="{ADE93C91-8149-415B-8D3E-21204FF31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5e4e26-a774-4089-af9d-49e166f48864"/>
    <ds:schemaRef ds:uri="938cb026-90ae-4e7b-968e-20d2d674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4E2AF7-D047-4896-9070-3717314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CFU_Pædagogisk-Vejledning (4).dotx</Template>
  <TotalTime>0</TotalTime>
  <Pages>5</Pages>
  <Words>1114</Words>
  <Characters>6233</Characters>
  <Application>Microsoft Office Word</Application>
  <DocSecurity>0</DocSecurity>
  <Lines>207</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7252</CharactersWithSpaces>
  <SharedDoc>false</SharedDoc>
  <HLinks>
    <vt:vector size="36" baseType="variant">
      <vt:variant>
        <vt:i4>2293881</vt:i4>
      </vt:variant>
      <vt:variant>
        <vt:i4>12</vt:i4>
      </vt:variant>
      <vt:variant>
        <vt:i4>0</vt:i4>
      </vt:variant>
      <vt:variant>
        <vt:i4>5</vt:i4>
      </vt:variant>
      <vt:variant>
        <vt:lpwstr>https://www.atomkraftnejtak.dk/solmaerket/</vt:lpwstr>
      </vt:variant>
      <vt:variant>
        <vt:lpwstr/>
      </vt:variant>
      <vt:variant>
        <vt:i4>8126583</vt:i4>
      </vt:variant>
      <vt:variant>
        <vt:i4>9</vt:i4>
      </vt:variant>
      <vt:variant>
        <vt:i4>0</vt:i4>
      </vt:variant>
      <vt:variant>
        <vt:i4>5</vt:i4>
      </vt:variant>
      <vt:variant>
        <vt:lpwstr>https://youtu.be/5KXMAdAOyuI?feature=shared</vt:lpwstr>
      </vt:variant>
      <vt:variant>
        <vt:lpwstr/>
      </vt:variant>
      <vt:variant>
        <vt:i4>2818102</vt:i4>
      </vt:variant>
      <vt:variant>
        <vt:i4>6</vt:i4>
      </vt:variant>
      <vt:variant>
        <vt:i4>0</vt:i4>
      </vt:variant>
      <vt:variant>
        <vt:i4>5</vt:i4>
      </vt:variant>
      <vt:variant>
        <vt:lpwstr>https://www.logoshop.dk/blaa-groen-eller-roed-farvernes-betydning-for-dit-logo/</vt:lpwstr>
      </vt:variant>
      <vt:variant>
        <vt:lpwstr/>
      </vt:variant>
      <vt:variant>
        <vt:i4>589909</vt:i4>
      </vt:variant>
      <vt:variant>
        <vt:i4>3</vt:i4>
      </vt:variant>
      <vt:variant>
        <vt:i4>0</vt:i4>
      </vt:variant>
      <vt:variant>
        <vt:i4>5</vt:i4>
      </vt:variant>
      <vt:variant>
        <vt:lpwstr>https://videnskab.dk/kultur-samfund/saadan-lyder-det-perfekte-slogan/</vt:lpwstr>
      </vt:variant>
      <vt:variant>
        <vt:lpwstr/>
      </vt:variant>
      <vt:variant>
        <vt:i4>8126583</vt:i4>
      </vt:variant>
      <vt:variant>
        <vt:i4>0</vt:i4>
      </vt:variant>
      <vt:variant>
        <vt:i4>0</vt:i4>
      </vt:variant>
      <vt:variant>
        <vt:i4>5</vt:i4>
      </vt:variant>
      <vt:variant>
        <vt:lpwstr>https://youtu.be/5KXMAdAOyuI?feature=shared</vt:lpwstr>
      </vt:variant>
      <vt:variant>
        <vt:lpwstr/>
      </vt:variant>
      <vt:variant>
        <vt:i4>6291518</vt:i4>
      </vt:variant>
      <vt:variant>
        <vt:i4>0</vt:i4>
      </vt:variant>
      <vt:variant>
        <vt:i4>0</vt:i4>
      </vt:variant>
      <vt:variant>
        <vt:i4>5</vt:i4>
      </vt:variant>
      <vt:variant>
        <vt:lpwstr>https://mitcfu.dk/TV0000130616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Greve</dc:creator>
  <cp:keywords/>
  <dc:description/>
  <cp:lastModifiedBy>Karin Abrahamsen (KAAB) | VIA</cp:lastModifiedBy>
  <cp:revision>2</cp:revision>
  <cp:lastPrinted>2023-03-30T20:00:00Z</cp:lastPrinted>
  <dcterms:created xsi:type="dcterms:W3CDTF">2023-09-12T09:50:00Z</dcterms:created>
  <dcterms:modified xsi:type="dcterms:W3CDTF">2023-09-12T09:50:00Z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0x01010060793152213AB543A430B8FE5C95C7F0</vt:lpwstr>
  </property>
</Properties>
</file>