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67FC9BC" w14:textId="7DB32B83" w:rsidR="10EE187D" w:rsidRDefault="00430B7F" w:rsidP="10EE18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5D992D4F" wp14:editId="689C8555">
                <wp:simplePos x="0" y="0"/>
                <wp:positionH relativeFrom="margin">
                  <wp:posOffset>2628646</wp:posOffset>
                </wp:positionH>
                <wp:positionV relativeFrom="paragraph">
                  <wp:posOffset>118745</wp:posOffset>
                </wp:positionV>
                <wp:extent cx="4071620" cy="954405"/>
                <wp:effectExtent l="0" t="0" r="5080" b="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2E78A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4F695167" w14:textId="57E4ACC1" w:rsidR="00430B7F" w:rsidRPr="00DF0A7D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Jamal</w:t>
                            </w:r>
                          </w:p>
                          <w:p w14:paraId="1664C612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30F585D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EBDA79F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D992D4F" id="_x0000_t202" coordsize="21600,21600" o:spt="202" path="m,l,21600r21600,l21600,xe">
                <v:stroke joinstyle="miter"/>
                <v:path gradientshapeok="t" o:connecttype="rect"/>
              </v:shapetype>
              <v:shape id="Tekstfelt 10" o:spid="_x0000_s1026" type="#_x0000_t202" style="position:absolute;margin-left:207pt;margin-top:9.35pt;width:320.6pt;height:75.15pt;z-index:251972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" filled="f" stroked="f" strokeweight=".5pt">
                <v:textbox inset="0,0,0,0">
                  <w:txbxContent>
                    <w:p w14:paraId="29B2E78A" w14:textId="77777777" w:rsidR="00430B7F" w:rsidRDefault="00430B7F" w:rsidP="00430B7F">
                      <w:pPr>
                        <w:jc w:val="both"/>
                      </w:pPr>
                    </w:p>
                    <w:p w14:paraId="4F695167" w14:textId="57E4ACC1" w:rsidR="00430B7F" w:rsidRPr="00DF0A7D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Jamal</w:t>
                      </w:r>
                    </w:p>
                    <w:p w14:paraId="1664C612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30F585D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EBDA79F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76553CC" wp14:editId="552E8859">
                <wp:simplePos x="0" y="0"/>
                <wp:positionH relativeFrom="margin">
                  <wp:posOffset>132080</wp:posOffset>
                </wp:positionH>
                <wp:positionV relativeFrom="paragraph">
                  <wp:posOffset>-1102741</wp:posOffset>
                </wp:positionV>
                <wp:extent cx="4071620" cy="954405"/>
                <wp:effectExtent l="0" t="0" r="5080" b="0"/>
                <wp:wrapNone/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00929" w14:textId="77777777" w:rsidR="00D84B3A" w:rsidRDefault="00D84B3A" w:rsidP="00462A31">
                            <w:pPr>
                              <w:jc w:val="both"/>
                            </w:pPr>
                          </w:p>
                          <w:p w14:paraId="6694414F" w14:textId="742EF6DE" w:rsidR="00D84B3A" w:rsidRPr="00DF0A7D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430B7F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Drøm</w:t>
                            </w:r>
                          </w:p>
                          <w:p w14:paraId="456F0F06" w14:textId="77777777" w:rsidR="00D84B3A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F3C1CAF" w14:textId="77777777" w:rsidR="00D84B3A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F607E4B" w14:textId="77777777" w:rsidR="00D84B3A" w:rsidRPr="00A02A43" w:rsidRDefault="00D84B3A" w:rsidP="00462A31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6553CC" id="Tekstfelt 8" o:spid="_x0000_s1027" type="#_x0000_t202" style="position:absolute;margin-left:10.4pt;margin-top:-86.85pt;width:320.6pt;height:75.15pt;z-index:251729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" filled="f" stroked="f" strokeweight=".5pt">
                <v:textbox inset="0,0,0,0">
                  <w:txbxContent>
                    <w:p w14:paraId="38F00929" w14:textId="77777777" w:rsidR="00D84B3A" w:rsidRDefault="00D84B3A" w:rsidP="00462A31">
                      <w:pPr>
                        <w:jc w:val="both"/>
                      </w:pPr>
                    </w:p>
                    <w:p w14:paraId="6694414F" w14:textId="742EF6DE" w:rsidR="00D84B3A" w:rsidRPr="00DF0A7D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430B7F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Drøm</w:t>
                      </w:r>
                    </w:p>
                    <w:p w14:paraId="456F0F06" w14:textId="77777777" w:rsidR="00D84B3A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F3C1CAF" w14:textId="77777777" w:rsidR="00D84B3A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F607E4B" w14:textId="77777777" w:rsidR="00D84B3A" w:rsidRPr="00A02A43" w:rsidRDefault="00D84B3A" w:rsidP="00462A31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7D">
        <w:rPr>
          <w:noProof/>
          <w:lang w:eastAsia="da-DK"/>
        </w:rPr>
        <w:drawing>
          <wp:anchor distT="0" distB="0" distL="114300" distR="114300" simplePos="0" relativeHeight="250968567" behindDoc="0" locked="0" layoutInCell="1" allowOverlap="1" wp14:anchorId="72056168" wp14:editId="3E033426">
            <wp:simplePos x="0" y="0"/>
            <wp:positionH relativeFrom="margin">
              <wp:align>right</wp:align>
            </wp:positionH>
            <wp:positionV relativeFrom="paragraph">
              <wp:posOffset>-1132840</wp:posOffset>
            </wp:positionV>
            <wp:extent cx="2040024" cy="2150656"/>
            <wp:effectExtent l="0" t="0" r="0" b="2540"/>
            <wp:wrapNone/>
            <wp:docPr id="464" name="Billed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drø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24" cy="2150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16A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54624" behindDoc="0" locked="0" layoutInCell="1" allowOverlap="1" wp14:anchorId="17B6FEC5" wp14:editId="15DA3C0A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63B54" w14:textId="3751A664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D21C467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C6B2B3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2828934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7B8FCAE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1216DA5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A65B8F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5CD6DE2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0AAC8A4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1E8D485" w14:textId="77777777" w:rsidR="00D84B3A" w:rsidRDefault="00D84B3A" w:rsidP="009507B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B6FEC5" id="Tekstfelt 2" o:spid="_x0000_s1027" type="#_x0000_t202" style="position:absolute;margin-left:16.1pt;margin-top:9.45pt;width:212.45pt;height:2in;z-index:25135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B8zmOoJgIAACY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32563B54" w14:textId="3751A664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D21C467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3AC6B2B3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2828934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7B8FCAE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1216DA5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22A65B8F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5CD6DE2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  <w:p w14:paraId="00AAC8A4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1E8D485" w14:textId="77777777" w:rsidR="00D84B3A" w:rsidRDefault="00D84B3A" w:rsidP="009507B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6C6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 wp14:anchorId="150049A7" wp14:editId="6ECD58A9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A909D4" id="Rektangel: afrundede hjørner 9" o:spid="_x0000_s1026" style="position:absolute;margin-left:-.35pt;margin-top:.9pt;width:251.8pt;height:218.45pt;z-index:2511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N2TsAIAAKw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" filled="f" strokecolor="#b7819c [3206]" strokeweight="2.25pt">
                <v:stroke joinstyle="miter"/>
              </v:roundrect>
            </w:pict>
          </mc:Fallback>
        </mc:AlternateContent>
      </w:r>
    </w:p>
    <w:p w14:paraId="1DF39FD2" w14:textId="0503AFE7" w:rsidR="009507BB" w:rsidRDefault="009507BB" w:rsidP="009507BB">
      <w:pPr>
        <w:rPr>
          <w:b/>
          <w:bCs/>
        </w:rPr>
      </w:pPr>
    </w:p>
    <w:p w14:paraId="698DE178" w14:textId="64B09387" w:rsidR="003B1810" w:rsidRDefault="009507BB" w:rsidP="003B1810">
      <w:pPr>
        <w:rPr>
          <w:b/>
          <w:bCs/>
        </w:rPr>
      </w:pPr>
      <w:r>
        <w:rPr>
          <w:b/>
          <w:bCs/>
        </w:rPr>
        <w:t xml:space="preserve">    </w:t>
      </w:r>
      <w:r w:rsidR="00A02A43" w:rsidRPr="00F92D08">
        <w:rPr>
          <w:b/>
          <w:bCs/>
        </w:rPr>
        <w:t xml:space="preserve"> </w:t>
      </w:r>
      <w:r w:rsidR="00F92D08"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1149DA37" w14:textId="6DA803F4" w:rsidR="003B1810" w:rsidRDefault="007B6A3A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311671D4" wp14:editId="56CF418E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273289" id="Rektangel: afrundede hjørner 3" o:spid="_x0000_s1026" style="position:absolute;margin-left:266.5pt;margin-top:9.8pt;width:263pt;height:128.55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" filled="f" strokecolor="#b7819c [3206]" strokeweight="2.25pt">
                <v:stroke joinstyle="miter"/>
              </v:roundrect>
            </w:pict>
          </mc:Fallback>
        </mc:AlternateContent>
      </w:r>
    </w:p>
    <w:p w14:paraId="42C2AA79" w14:textId="015B7B93" w:rsidR="003B1810" w:rsidRDefault="003B1810" w:rsidP="003B1810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363840" behindDoc="0" locked="0" layoutInCell="1" allowOverlap="1" wp14:anchorId="69A6B052" wp14:editId="7B786C06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3894E" w14:textId="1B8C7DD1" w:rsidR="00D84B3A" w:rsidRDefault="00D84B3A" w:rsidP="003B181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6B052" id="_x0000_s1028" type="#_x0000_t202" style="position:absolute;margin-left:278.15pt;margin-top:11.55pt;width:227pt;height:87.4pt;z-index:25136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" stroked="f">
                <v:textbox>
                  <w:txbxContent>
                    <w:p w14:paraId="1F43894E" w14:textId="1B8C7DD1" w:rsidR="00D84B3A" w:rsidRDefault="00D84B3A" w:rsidP="003B181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85CA22" w14:textId="78BAC194" w:rsidR="003B1810" w:rsidRDefault="003B1810" w:rsidP="003B1810"/>
    <w:p w14:paraId="45008438" w14:textId="341F9CCB" w:rsidR="009507BB" w:rsidRDefault="009507BB" w:rsidP="009507BB">
      <w:pPr>
        <w:pStyle w:val="Listeafsnit"/>
        <w:ind w:left="5040"/>
        <w:rPr>
          <w:b/>
          <w:bCs/>
        </w:rPr>
      </w:pPr>
    </w:p>
    <w:p w14:paraId="69814673" w14:textId="70AE1EE8" w:rsidR="007C016A" w:rsidRDefault="007C016A" w:rsidP="00A86C60">
      <w:pPr>
        <w:pStyle w:val="Listeafsnit"/>
      </w:pPr>
    </w:p>
    <w:p w14:paraId="72AAD907" w14:textId="1BF17C02" w:rsidR="007C016A" w:rsidRDefault="007C016A" w:rsidP="00A86C60">
      <w:pPr>
        <w:pStyle w:val="Listeafsnit"/>
      </w:pPr>
    </w:p>
    <w:p w14:paraId="12491D78" w14:textId="611752C3" w:rsidR="007C016A" w:rsidRDefault="007C016A" w:rsidP="00A86C60">
      <w:pPr>
        <w:pStyle w:val="Listeafsnit"/>
      </w:pPr>
    </w:p>
    <w:p w14:paraId="7ECB9C01" w14:textId="5AD11C19" w:rsidR="007C016A" w:rsidRDefault="007C016A" w:rsidP="00A86C60">
      <w:pPr>
        <w:pStyle w:val="Listeafsnit"/>
      </w:pPr>
    </w:p>
    <w:p w14:paraId="1B48FD28" w14:textId="2D36798B" w:rsidR="007C016A" w:rsidRDefault="007C016A" w:rsidP="00A86C60">
      <w:pPr>
        <w:pStyle w:val="Listeafsnit"/>
      </w:pPr>
    </w:p>
    <w:p w14:paraId="4B721558" w14:textId="6BD4DD05" w:rsidR="007C016A" w:rsidRDefault="007C016A" w:rsidP="00A86C60">
      <w:pPr>
        <w:pStyle w:val="Listeafsnit"/>
      </w:pPr>
    </w:p>
    <w:p w14:paraId="5743D1D3" w14:textId="4CC45973" w:rsidR="007B6A3A" w:rsidRDefault="007B6A3A" w:rsidP="007B6A3A">
      <w:pPr>
        <w:pStyle w:val="Listeafsnit"/>
      </w:pPr>
    </w:p>
    <w:p w14:paraId="1D047203" w14:textId="0EBD841C" w:rsidR="007B6A3A" w:rsidRDefault="00DF0A7D" w:rsidP="007B6A3A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0971642" behindDoc="0" locked="0" layoutInCell="1" allowOverlap="1" wp14:anchorId="71B8AF88" wp14:editId="4EFA1572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0970617" behindDoc="0" locked="0" layoutInCell="1" allowOverlap="1" wp14:anchorId="50C6DD8C" wp14:editId="368DD0CD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449" name="Billed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0969592" behindDoc="0" locked="0" layoutInCell="1" allowOverlap="1" wp14:anchorId="47D2CBA9" wp14:editId="42F18399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B2684" w14:textId="70A8F651" w:rsidR="00F92D08" w:rsidRPr="00F92D08" w:rsidRDefault="00DA6F1F" w:rsidP="007B6A3A">
      <w:pPr>
        <w:pStyle w:val="Listeafsnit"/>
      </w:pPr>
      <w:r>
        <w:rPr>
          <w:noProof/>
          <w:lang w:eastAsia="da-DK"/>
        </w:rPr>
        <w:drawing>
          <wp:inline distT="0" distB="0" distL="0" distR="0" wp14:anchorId="7A94C0E9" wp14:editId="5E87665D">
            <wp:extent cx="4905375" cy="6067425"/>
            <wp:effectExtent l="0" t="0" r="9525" b="952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3017" w14:textId="49C1F612" w:rsidR="00F92D08" w:rsidRPr="00F92D08" w:rsidRDefault="00F92D08" w:rsidP="00F92D08"/>
    <w:p w14:paraId="6B225541" w14:textId="476098AD" w:rsidR="00F92D08" w:rsidRPr="00F92D08" w:rsidRDefault="00F92D08" w:rsidP="00F92D08"/>
    <w:p w14:paraId="3260DEA0" w14:textId="73D8F1AA" w:rsidR="00F92D08" w:rsidRPr="00F92D08" w:rsidRDefault="00F92D08" w:rsidP="00F92D08"/>
    <w:p w14:paraId="206346BA" w14:textId="55C423F4" w:rsidR="00F92D08" w:rsidRPr="00F92D08" w:rsidRDefault="00F92D08" w:rsidP="00F92D08"/>
    <w:p w14:paraId="7431F904" w14:textId="3E62B1D4" w:rsidR="00F92D08" w:rsidRPr="00F92D08" w:rsidRDefault="00F92D08" w:rsidP="00F92D08"/>
    <w:p w14:paraId="595A0629" w14:textId="75365A24" w:rsidR="00F92D08" w:rsidRPr="00F92D08" w:rsidRDefault="00F92D08" w:rsidP="00F92D08"/>
    <w:p w14:paraId="5DB17982" w14:textId="65E7B136" w:rsidR="00F92D08" w:rsidRPr="00F92D08" w:rsidRDefault="00F92D08" w:rsidP="00F92D08"/>
    <w:p w14:paraId="20417E0A" w14:textId="16748EDF" w:rsidR="00F92D08" w:rsidRPr="00F92D08" w:rsidRDefault="00F92D08" w:rsidP="00F92D08"/>
    <w:p w14:paraId="3D0658C5" w14:textId="2707EA7B" w:rsidR="00F92D08" w:rsidRPr="00F92D08" w:rsidRDefault="00F92D08" w:rsidP="00F92D08"/>
    <w:p w14:paraId="068DAB70" w14:textId="0B51B87B" w:rsidR="00F92D08" w:rsidRPr="00F92D08" w:rsidRDefault="00F92D08" w:rsidP="00F92D08"/>
    <w:p w14:paraId="25E7F4BA" w14:textId="08AB48EC" w:rsidR="00F92D08" w:rsidRPr="00F92D08" w:rsidRDefault="007C016A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667348DA" wp14:editId="2E194101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09729" w14:textId="1F04A07B" w:rsidR="00D84B3A" w:rsidRPr="00F92D08" w:rsidRDefault="00D84B3A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348DA" id="Tekstfelt 16" o:spid="_x0000_s1029" type="#_x0000_t202" style="position:absolute;margin-left:75.05pt;margin-top:1.4pt;width:126.25pt;height:26.4pt;z-index:251230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xd/7dikCAABL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30009729" w14:textId="1F04A07B" w:rsidR="00D84B3A" w:rsidRPr="00F92D08" w:rsidRDefault="00D84B3A" w:rsidP="00F92D0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 wp14:anchorId="59AC45BA" wp14:editId="7931E78C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14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E710" w14:textId="37A6D8A2" w:rsidR="00D84B3A" w:rsidRPr="00F92D08" w:rsidRDefault="00D84B3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AC45BA" id="Tekstfelt 14" o:spid="_x0000_s1030" type="#_x0000_t202" style="position:absolute;margin-left:71.85pt;margin-top:.85pt;width:31.05pt;height:17.15pt;z-index:2512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" filled="f" stroked="f" strokeweight=".5pt">
                <v:textbox inset="0,0,0,0">
                  <w:txbxContent>
                    <w:p w14:paraId="5B4BE710" w14:textId="37A6D8A2" w:rsidR="00D84B3A" w:rsidRPr="00F92D08" w:rsidRDefault="00D84B3A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="003B1810"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24551493" wp14:editId="73DF427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15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82205" w14:textId="77777777" w:rsidR="00D84B3A" w:rsidRPr="00F92D08" w:rsidRDefault="00D84B3A" w:rsidP="00F92D0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51493" id="Tekstfelt 15" o:spid="_x0000_s1031" type="#_x0000_t202" style="position:absolute;margin-left:255.95pt;margin-top:.75pt;width:34.55pt;height:12.5pt;z-index:25122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" filled="f" stroked="f" strokeweight=".5pt">
                <v:textbox inset="0,0,0,0">
                  <w:txbxContent>
                    <w:p w14:paraId="4DC82205" w14:textId="77777777" w:rsidR="00D84B3A" w:rsidRPr="00F92D08" w:rsidRDefault="00D84B3A" w:rsidP="00F92D08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8FC5A3" w14:textId="0846E1D7" w:rsidR="00F92D08" w:rsidRPr="00F92D08" w:rsidRDefault="00F92D08" w:rsidP="00F92D08"/>
    <w:p w14:paraId="07FEAD41" w14:textId="1BB8D113" w:rsidR="00F92D08" w:rsidRPr="00F92D08" w:rsidRDefault="00913447" w:rsidP="00F92D08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 wp14:anchorId="18047F71" wp14:editId="6812CFA8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1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D9AD419" id="Rektangel: afrundede hjørner 17" o:spid="_x0000_s1026" style="position:absolute;margin-left:-.5pt;margin-top:6.85pt;width:531pt;height:145.15pt;z-index:2512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1A49EB84" w14:textId="26C2B59D" w:rsidR="00F92D08" w:rsidRDefault="00913447" w:rsidP="00F92D08">
      <w:pPr>
        <w:rPr>
          <w:b/>
          <w:bCs/>
        </w:rPr>
      </w:pPr>
      <w:r>
        <w:t xml:space="preserve">       </w:t>
      </w:r>
      <w:r w:rsidR="007C016A" w:rsidRPr="007C016A">
        <w:rPr>
          <w:b/>
        </w:rPr>
        <w:t>Vigtige scener fra</w:t>
      </w:r>
      <w:r w:rsidR="007C016A">
        <w:rPr>
          <w:b/>
          <w:bCs/>
        </w:rPr>
        <w:t xml:space="preserve"> bogen</w:t>
      </w:r>
    </w:p>
    <w:p w14:paraId="156BC9C0" w14:textId="777ADE17" w:rsidR="00F92D08" w:rsidRPr="00F92D08" w:rsidRDefault="00F92D08" w:rsidP="00F92D08"/>
    <w:p w14:paraId="7F6CAE5B" w14:textId="7A1477E3" w:rsidR="00F92D08" w:rsidRPr="00F92D08" w:rsidRDefault="00F92D08" w:rsidP="00F92D08"/>
    <w:p w14:paraId="032DEC2D" w14:textId="615C40DF" w:rsidR="00F92D08" w:rsidRPr="00F92D08" w:rsidRDefault="00F92D08" w:rsidP="00F92D08"/>
    <w:p w14:paraId="4ECE2382" w14:textId="4D203E27" w:rsidR="00F92D08" w:rsidRPr="00F92D08" w:rsidRDefault="00F92D08" w:rsidP="00F92D08"/>
    <w:p w14:paraId="6DB28A24" w14:textId="65A718E1" w:rsidR="00F92D08" w:rsidRPr="00F92D08" w:rsidRDefault="00F92D08" w:rsidP="00F92D08"/>
    <w:p w14:paraId="10174676" w14:textId="6D16D129" w:rsidR="00F92D08" w:rsidRPr="00F92D08" w:rsidRDefault="00F92D08" w:rsidP="00F92D08"/>
    <w:p w14:paraId="04D6F84C" w14:textId="0F867D8F" w:rsidR="00F92D08" w:rsidRPr="00F92D08" w:rsidRDefault="00F92D08" w:rsidP="00F92D08"/>
    <w:p w14:paraId="0FB97510" w14:textId="6029416E" w:rsidR="00F92D08" w:rsidRPr="00F92D08" w:rsidRDefault="00F92D08" w:rsidP="00F92D08"/>
    <w:p w14:paraId="3FF6B023" w14:textId="4CBA529F" w:rsidR="00F92D08" w:rsidRPr="00F92D08" w:rsidRDefault="00F92D08" w:rsidP="00F92D08"/>
    <w:p w14:paraId="477AD18D" w14:textId="21D3DC67" w:rsidR="00F92D08" w:rsidRDefault="00F92D08" w:rsidP="00F92D08">
      <w:pPr>
        <w:rPr>
          <w:b/>
          <w:bCs/>
        </w:rPr>
      </w:pPr>
    </w:p>
    <w:p w14:paraId="2F5D5CE9" w14:textId="2CF1184E" w:rsidR="00D0376B" w:rsidRDefault="00D0376B" w:rsidP="00F92D08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62BBF43E" wp14:editId="5FF303E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064A5" w14:textId="4E969429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E3510BF" w14:textId="77777777" w:rsidR="00D84B3A" w:rsidRDefault="00D84B3A" w:rsidP="00D0376B">
                            <w:pPr>
                              <w:rPr>
                                <w:bCs/>
                              </w:rPr>
                            </w:pPr>
                          </w:p>
                          <w:p w14:paraId="01BED625" w14:textId="736B0CBB" w:rsidR="00D84B3A" w:rsidRPr="007B6A3A" w:rsidRDefault="00D84B3A" w:rsidP="00D0376B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>fotograf</w:t>
                            </w:r>
                          </w:p>
                          <w:p w14:paraId="1511B282" w14:textId="77777777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2F9F147" w14:textId="77777777" w:rsidR="00D84B3A" w:rsidRDefault="00D84B3A" w:rsidP="00D0376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D15B5F" w14:textId="6C640EF2" w:rsidR="00D84B3A" w:rsidRDefault="00D84B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BBF43E" id="_x0000_s1033" type="#_x0000_t202" style="position:absolute;margin-left:6.95pt;margin-top:1pt;width:193.65pt;height:61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f7EgIAAP0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u5ibmSrgvpEfCGMeqT/Q4cW8DdnPWmx5P7XQaDizHyyxPlqOp9H8SZjvljOyMBrT3Xt&#10;EVYSVMkDZ+NxG5LgIx0W7mg2jU60PVdyLpk0ltg8/4co4ms7RT3/2s0f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kcAf7&#10;EgIAAP0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07B064A5" w14:textId="4E969429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E3510BF" w14:textId="77777777" w:rsidR="00D84B3A" w:rsidRDefault="00D84B3A" w:rsidP="00D0376B">
                      <w:pPr>
                        <w:rPr>
                          <w:bCs/>
                        </w:rPr>
                      </w:pPr>
                    </w:p>
                    <w:p w14:paraId="01BED625" w14:textId="736B0CBB" w:rsidR="00D84B3A" w:rsidRPr="007B6A3A" w:rsidRDefault="00D84B3A" w:rsidP="00D0376B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fotograf</w:t>
                      </w:r>
                    </w:p>
                    <w:p w14:paraId="1511B282" w14:textId="77777777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62F9F147" w14:textId="77777777" w:rsidR="00D84B3A" w:rsidRDefault="00D84B3A" w:rsidP="00D0376B">
                      <w:pPr>
                        <w:rPr>
                          <w:b/>
                          <w:bCs/>
                        </w:rPr>
                      </w:pPr>
                    </w:p>
                    <w:p w14:paraId="57D15B5F" w14:textId="6C640EF2" w:rsidR="00D84B3A" w:rsidRDefault="00D84B3A"/>
                  </w:txbxContent>
                </v:textbox>
                <w10:wrap type="square"/>
              </v:shape>
            </w:pict>
          </mc:Fallback>
        </mc:AlternateContent>
      </w:r>
    </w:p>
    <w:p w14:paraId="7EBDA351" w14:textId="49FE11B7" w:rsidR="00D0376B" w:rsidRDefault="003B1810" w:rsidP="00F92D08">
      <w:pPr>
        <w:rPr>
          <w:b/>
          <w:bCs/>
        </w:rPr>
      </w:pPr>
      <w:r>
        <w:rPr>
          <w:b/>
          <w:bCs/>
        </w:rPr>
        <w:t xml:space="preserve">    </w:t>
      </w:r>
    </w:p>
    <w:p w14:paraId="4D9DFC4A" w14:textId="3275607E" w:rsidR="00D0376B" w:rsidRDefault="00D0376B" w:rsidP="00F92D08">
      <w:pPr>
        <w:rPr>
          <w:b/>
          <w:bCs/>
        </w:rPr>
      </w:pPr>
    </w:p>
    <w:p w14:paraId="6ADE44F8" w14:textId="288746EB" w:rsidR="0099161D" w:rsidRDefault="0099161D" w:rsidP="00F92D08">
      <w:pPr>
        <w:rPr>
          <w:b/>
          <w:bCs/>
        </w:rPr>
      </w:pPr>
    </w:p>
    <w:p w14:paraId="4D7F3A03" w14:textId="25271520" w:rsidR="00D26E0F" w:rsidRDefault="00D26E0F" w:rsidP="00F92D08">
      <w:pPr>
        <w:rPr>
          <w:b/>
          <w:bCs/>
        </w:rPr>
      </w:pPr>
    </w:p>
    <w:p w14:paraId="67624530" w14:textId="343FD3A2" w:rsidR="00612224" w:rsidRDefault="00612224" w:rsidP="00F92D08">
      <w:pPr>
        <w:rPr>
          <w:b/>
          <w:bCs/>
        </w:rPr>
      </w:pPr>
    </w:p>
    <w:p w14:paraId="531C3DFE" w14:textId="728312FC" w:rsidR="00DF0A7D" w:rsidRDefault="00430B7F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60376695" wp14:editId="3D5190A7">
                <wp:simplePos x="0" y="0"/>
                <wp:positionH relativeFrom="margin">
                  <wp:posOffset>2548001</wp:posOffset>
                </wp:positionH>
                <wp:positionV relativeFrom="paragraph">
                  <wp:posOffset>122428</wp:posOffset>
                </wp:positionV>
                <wp:extent cx="4071620" cy="954405"/>
                <wp:effectExtent l="0" t="0" r="5080" b="0"/>
                <wp:wrapNone/>
                <wp:docPr id="12" name="Tekstfel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1FF4C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720BE5B1" w14:textId="7B53F8D4" w:rsidR="00430B7F" w:rsidRPr="00DF0A7D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Lærke</w:t>
                            </w:r>
                          </w:p>
                          <w:p w14:paraId="4D77A465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1EAA284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169640B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376695" id="Tekstfelt 12" o:spid="_x0000_s1034" type="#_x0000_t202" style="position:absolute;margin-left:200.65pt;margin-top:9.65pt;width:320.6pt;height:75.15pt;z-index:25197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GREwIAACM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" filled="f" stroked="f" strokeweight=".5pt">
                <v:textbox inset="0,0,0,0">
                  <w:txbxContent>
                    <w:p w14:paraId="4DE1FF4C" w14:textId="77777777" w:rsidR="00430B7F" w:rsidRDefault="00430B7F" w:rsidP="00430B7F">
                      <w:pPr>
                        <w:jc w:val="both"/>
                      </w:pPr>
                    </w:p>
                    <w:p w14:paraId="720BE5B1" w14:textId="7B53F8D4" w:rsidR="00430B7F" w:rsidRPr="00DF0A7D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Lærke</w:t>
                      </w:r>
                    </w:p>
                    <w:p w14:paraId="4D77A465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1EAA284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169640B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A0E5FFD" wp14:editId="60AB24DA">
                <wp:simplePos x="0" y="0"/>
                <wp:positionH relativeFrom="margin">
                  <wp:posOffset>86360</wp:posOffset>
                </wp:positionH>
                <wp:positionV relativeFrom="paragraph">
                  <wp:posOffset>-1111885</wp:posOffset>
                </wp:positionV>
                <wp:extent cx="4071620" cy="954405"/>
                <wp:effectExtent l="0" t="0" r="5080" b="0"/>
                <wp:wrapNone/>
                <wp:docPr id="479" name="Tekstfelt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AAA67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01C7F409" w14:textId="1F01B6F5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Bitch</w:t>
                            </w:r>
                            <w:proofErr w:type="spellEnd"/>
                          </w:p>
                          <w:p w14:paraId="6EE99CBD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32EE398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8DDFC0A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E5FFD" id="Tekstfelt 479" o:spid="_x0000_s1035" type="#_x0000_t202" style="position:absolute;margin-left:6.8pt;margin-top:-87.55pt;width:320.6pt;height:75.15pt;z-index:251753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4W0EgIAACM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" filled="f" stroked="f" strokeweight=".5pt">
                <v:textbox inset="0,0,0,0">
                  <w:txbxContent>
                    <w:p w14:paraId="0ADAAA67" w14:textId="77777777" w:rsidR="00DF0A7D" w:rsidRDefault="00DF0A7D" w:rsidP="00DF0A7D">
                      <w:pPr>
                        <w:jc w:val="both"/>
                      </w:pPr>
                    </w:p>
                    <w:p w14:paraId="01C7F409" w14:textId="1F01B6F5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Bitch</w:t>
                      </w:r>
                    </w:p>
                    <w:p w14:paraId="6EE99CBD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32EE398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8DDFC0A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7D">
        <w:rPr>
          <w:noProof/>
          <w:lang w:eastAsia="da-DK"/>
        </w:rPr>
        <w:drawing>
          <wp:anchor distT="0" distB="0" distL="114300" distR="114300" simplePos="0" relativeHeight="250967542" behindDoc="0" locked="0" layoutInCell="1" allowOverlap="1" wp14:anchorId="2520F42A" wp14:editId="0A0B9184">
            <wp:simplePos x="0" y="0"/>
            <wp:positionH relativeFrom="margin">
              <wp:posOffset>4677330</wp:posOffset>
            </wp:positionH>
            <wp:positionV relativeFrom="paragraph">
              <wp:posOffset>-1145389</wp:posOffset>
            </wp:positionV>
            <wp:extent cx="2061937" cy="2173561"/>
            <wp:effectExtent l="0" t="0" r="0" b="0"/>
            <wp:wrapNone/>
            <wp:docPr id="727" name="Billed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bit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850" cy="218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1936" behindDoc="0" locked="0" layoutInCell="1" allowOverlap="1" wp14:anchorId="5C3C545A" wp14:editId="117CE7F3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2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AB97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74AD08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C2F400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BB957F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6F7FE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089D7F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2E266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C83D57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A1423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D755DB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3C545A" id="_x0000_s1034" type="#_x0000_t202" style="position:absolute;margin-left:16.1pt;margin-top:9.45pt;width:212.45pt;height:2in;z-index:25175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BTcna4JgIAACY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471AB97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74AD08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C2F400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BB957F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06F7FE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089D7F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32E266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C83D57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8A1423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D755DB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FDB144A" wp14:editId="12A651DF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285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B5576E2" id="Rektangel: afrundede hjørner 9" o:spid="_x0000_s1026" style="position:absolute;margin-left:-.35pt;margin-top:.9pt;width:251.8pt;height:218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l17sA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" filled="f" strokecolor="#b7819c [3206]" strokeweight="2.25pt">
                <v:stroke joinstyle="miter"/>
              </v:roundrect>
            </w:pict>
          </mc:Fallback>
        </mc:AlternateContent>
      </w:r>
    </w:p>
    <w:p w14:paraId="7D830B88" w14:textId="7B5B240D" w:rsidR="00DF0A7D" w:rsidRDefault="00DF0A7D" w:rsidP="00DF0A7D">
      <w:pPr>
        <w:rPr>
          <w:b/>
          <w:bCs/>
        </w:rPr>
      </w:pPr>
    </w:p>
    <w:p w14:paraId="275E6242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6AEC4F92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19F9C93" wp14:editId="33466E99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49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0C4A52" id="Rektangel: afrundede hjørner 3" o:spid="_x0000_s1026" style="position:absolute;margin-left:266.5pt;margin-top:9.8pt;width:263pt;height:128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seeT&#10;zY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06B58CD4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2960" behindDoc="0" locked="0" layoutInCell="1" allowOverlap="1" wp14:anchorId="300DAA17" wp14:editId="17430B46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0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82DD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0DAA17" id="_x0000_s1035" type="#_x0000_t202" style="position:absolute;margin-left:278.15pt;margin-top:11.55pt;width:227pt;height:87.4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Te6GrCYCAAAm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6A982DD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E84CFF" w14:textId="77777777" w:rsidR="00DF0A7D" w:rsidRDefault="00DF0A7D" w:rsidP="00DF0A7D"/>
    <w:p w14:paraId="53DEC461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24208CE4" w14:textId="77777777" w:rsidR="00DF0A7D" w:rsidRDefault="00DF0A7D" w:rsidP="00DF0A7D">
      <w:pPr>
        <w:pStyle w:val="Listeafsnit"/>
      </w:pPr>
    </w:p>
    <w:p w14:paraId="0FC9BD87" w14:textId="77777777" w:rsidR="00DF0A7D" w:rsidRDefault="00DF0A7D" w:rsidP="00DF0A7D">
      <w:pPr>
        <w:pStyle w:val="Listeafsnit"/>
      </w:pPr>
    </w:p>
    <w:p w14:paraId="4978AE72" w14:textId="77777777" w:rsidR="00DF0A7D" w:rsidRDefault="00DF0A7D" w:rsidP="00DF0A7D">
      <w:pPr>
        <w:pStyle w:val="Listeafsnit"/>
      </w:pPr>
    </w:p>
    <w:p w14:paraId="35C9336A" w14:textId="77777777" w:rsidR="00DF0A7D" w:rsidRDefault="00DF0A7D" w:rsidP="00DF0A7D">
      <w:pPr>
        <w:pStyle w:val="Listeafsnit"/>
      </w:pPr>
    </w:p>
    <w:p w14:paraId="02C647D9" w14:textId="77777777" w:rsidR="00DF0A7D" w:rsidRDefault="00DF0A7D" w:rsidP="00DF0A7D">
      <w:pPr>
        <w:pStyle w:val="Listeafsnit"/>
      </w:pPr>
    </w:p>
    <w:p w14:paraId="0BBEF73F" w14:textId="77777777" w:rsidR="00DF0A7D" w:rsidRDefault="00DF0A7D" w:rsidP="00DF0A7D">
      <w:pPr>
        <w:pStyle w:val="Listeafsnit"/>
      </w:pPr>
    </w:p>
    <w:p w14:paraId="381FF432" w14:textId="77777777" w:rsidR="00DF0A7D" w:rsidRDefault="00DF0A7D" w:rsidP="00DF0A7D">
      <w:pPr>
        <w:pStyle w:val="Listeafsnit"/>
      </w:pPr>
    </w:p>
    <w:p w14:paraId="3CE7F780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744768" behindDoc="0" locked="0" layoutInCell="1" allowOverlap="1" wp14:anchorId="02144AE2" wp14:editId="5F897A65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540" name="Billed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43744" behindDoc="0" locked="0" layoutInCell="1" allowOverlap="1" wp14:anchorId="38295AAC" wp14:editId="25884B22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541" name="Billed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42720" behindDoc="0" locked="0" layoutInCell="1" allowOverlap="1" wp14:anchorId="78B7183D" wp14:editId="2329C18A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542" name="Billed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EAFC9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13F29BD5" wp14:editId="5D5105E8">
            <wp:extent cx="4905375" cy="6067425"/>
            <wp:effectExtent l="0" t="0" r="9525" b="9525"/>
            <wp:docPr id="543" name="Billed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A7409" w14:textId="77777777" w:rsidR="00DF0A7D" w:rsidRPr="00F92D08" w:rsidRDefault="00DF0A7D" w:rsidP="00DF0A7D"/>
    <w:p w14:paraId="44C231B8" w14:textId="77777777" w:rsidR="00DF0A7D" w:rsidRPr="00F92D08" w:rsidRDefault="00DF0A7D" w:rsidP="00DF0A7D"/>
    <w:p w14:paraId="68FA3F60" w14:textId="77777777" w:rsidR="00DF0A7D" w:rsidRPr="00F92D08" w:rsidRDefault="00DF0A7D" w:rsidP="00DF0A7D"/>
    <w:p w14:paraId="635E366A" w14:textId="77777777" w:rsidR="00DF0A7D" w:rsidRPr="00F92D08" w:rsidRDefault="00DF0A7D" w:rsidP="00DF0A7D"/>
    <w:p w14:paraId="305A79F8" w14:textId="77777777" w:rsidR="00DF0A7D" w:rsidRPr="00F92D08" w:rsidRDefault="00DF0A7D" w:rsidP="00DF0A7D"/>
    <w:p w14:paraId="1A05E36E" w14:textId="77777777" w:rsidR="00DF0A7D" w:rsidRPr="00F92D08" w:rsidRDefault="00DF0A7D" w:rsidP="00DF0A7D"/>
    <w:p w14:paraId="6EF2BF9C" w14:textId="77777777" w:rsidR="00DF0A7D" w:rsidRPr="00F92D08" w:rsidRDefault="00DF0A7D" w:rsidP="00DF0A7D"/>
    <w:p w14:paraId="71ADBCE7" w14:textId="77777777" w:rsidR="00DF0A7D" w:rsidRPr="00F92D08" w:rsidRDefault="00DF0A7D" w:rsidP="00DF0A7D"/>
    <w:p w14:paraId="3134E63A" w14:textId="77777777" w:rsidR="00DF0A7D" w:rsidRPr="00F92D08" w:rsidRDefault="00DF0A7D" w:rsidP="00DF0A7D"/>
    <w:p w14:paraId="5570FFBC" w14:textId="77777777" w:rsidR="00DF0A7D" w:rsidRPr="00F92D08" w:rsidRDefault="00DF0A7D" w:rsidP="00DF0A7D"/>
    <w:p w14:paraId="6B0F9FC4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85C72B8" wp14:editId="5DA9C3B9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34" name="Tekstfelt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4339A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5C72B8" id="Tekstfelt 534" o:spid="_x0000_s1036" type="#_x0000_t202" style="position:absolute;margin-left:75.05pt;margin-top:1.4pt;width:126.25pt;height:26.4pt;z-index:25174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" filled="f" stroked="f" strokeweight=".5pt">
                <v:textbox inset="0,0,0,0">
                  <w:txbxContent>
                    <w:p w14:paraId="6B24339A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4C689F7" wp14:editId="5FA7A8F0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35" name="Tekstfelt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C7D40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C689F7" id="Tekstfelt 535" o:spid="_x0000_s1037" type="#_x0000_t202" style="position:absolute;margin-left:71.85pt;margin-top:.85pt;width:31.05pt;height:17.1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Ta8OBC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66DC7D40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E08E1B8" wp14:editId="75C82436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36" name="Tekstfelt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DE614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08E1B8" id="Tekstfelt 536" o:spid="_x0000_s1038" type="#_x0000_t202" style="position:absolute;margin-left:255.95pt;margin-top:.75pt;width:34.55pt;height:12.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IpK+kM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33BDE614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1258D" w14:textId="77777777" w:rsidR="00DF0A7D" w:rsidRPr="00F92D08" w:rsidRDefault="00DF0A7D" w:rsidP="00DF0A7D"/>
    <w:p w14:paraId="7CBA7C18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A2219B1" wp14:editId="29404856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537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3687E51" id="Rektangel: afrundede hjørner 17" o:spid="_x0000_s1026" style="position:absolute;margin-left:-.5pt;margin-top:6.85pt;width:531pt;height:145.1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LlB&#10;oz+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193797D0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4C7BA0B" w14:textId="77777777" w:rsidR="00DF0A7D" w:rsidRPr="00F92D08" w:rsidRDefault="00DF0A7D" w:rsidP="00DF0A7D"/>
    <w:p w14:paraId="7D38E34D" w14:textId="77777777" w:rsidR="00DF0A7D" w:rsidRPr="00F92D08" w:rsidRDefault="00DF0A7D" w:rsidP="00DF0A7D"/>
    <w:p w14:paraId="0A7500BB" w14:textId="77777777" w:rsidR="00DF0A7D" w:rsidRPr="00F92D08" w:rsidRDefault="00DF0A7D" w:rsidP="00DF0A7D"/>
    <w:p w14:paraId="45A9ADDF" w14:textId="77777777" w:rsidR="00DF0A7D" w:rsidRPr="00F92D08" w:rsidRDefault="00DF0A7D" w:rsidP="00DF0A7D"/>
    <w:p w14:paraId="198016BC" w14:textId="77777777" w:rsidR="00DF0A7D" w:rsidRPr="00F92D08" w:rsidRDefault="00DF0A7D" w:rsidP="00DF0A7D"/>
    <w:p w14:paraId="61F4F227" w14:textId="77777777" w:rsidR="00DF0A7D" w:rsidRPr="00F92D08" w:rsidRDefault="00DF0A7D" w:rsidP="00DF0A7D"/>
    <w:p w14:paraId="0CFAA36E" w14:textId="77777777" w:rsidR="00DF0A7D" w:rsidRPr="00F92D08" w:rsidRDefault="00DF0A7D" w:rsidP="00DF0A7D"/>
    <w:p w14:paraId="065C5D99" w14:textId="77777777" w:rsidR="00DF0A7D" w:rsidRPr="00F92D08" w:rsidRDefault="00DF0A7D" w:rsidP="00DF0A7D"/>
    <w:p w14:paraId="207F779F" w14:textId="77777777" w:rsidR="00DF0A7D" w:rsidRPr="00F92D08" w:rsidRDefault="00DF0A7D" w:rsidP="00DF0A7D"/>
    <w:p w14:paraId="551CDBB6" w14:textId="77777777" w:rsidR="00DF0A7D" w:rsidRDefault="00DF0A7D" w:rsidP="00DF0A7D">
      <w:pPr>
        <w:rPr>
          <w:b/>
          <w:bCs/>
        </w:rPr>
      </w:pPr>
    </w:p>
    <w:p w14:paraId="4F25C3DC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55008" behindDoc="0" locked="0" layoutInCell="1" allowOverlap="1" wp14:anchorId="2223C517" wp14:editId="514CBF86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5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0615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3612F271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0FEB967F" w14:textId="1303D0A0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 xml:space="preserve">Rich </w:t>
                            </w:r>
                            <w:proofErr w:type="spellStart"/>
                            <w:r w:rsidR="00430B7F">
                              <w:rPr>
                                <w:bCs/>
                              </w:rPr>
                              <w:t>Bitches</w:t>
                            </w:r>
                            <w:proofErr w:type="spellEnd"/>
                          </w:p>
                          <w:p w14:paraId="5BF9378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2D3915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7B1D35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23C517" id="_x0000_s1041" type="#_x0000_t202" style="position:absolute;margin-left:6.95pt;margin-top:1pt;width:193.65pt;height:61pt;z-index:25175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AI0Bqe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1730615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3612F271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0FEB967F" w14:textId="1303D0A0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Rich Bitches</w:t>
                      </w:r>
                    </w:p>
                    <w:p w14:paraId="5BF9378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2D3915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97B1D35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76D7BA97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4D1E33BB" w14:textId="77777777" w:rsidR="00DF0A7D" w:rsidRDefault="00DF0A7D" w:rsidP="00DF0A7D">
      <w:pPr>
        <w:rPr>
          <w:b/>
          <w:bCs/>
        </w:rPr>
      </w:pPr>
    </w:p>
    <w:p w14:paraId="1AB376F6" w14:textId="77777777" w:rsidR="00DF0A7D" w:rsidRDefault="00DF0A7D" w:rsidP="00DF0A7D">
      <w:pPr>
        <w:rPr>
          <w:b/>
          <w:bCs/>
        </w:rPr>
      </w:pPr>
    </w:p>
    <w:p w14:paraId="71E76FAA" w14:textId="77777777" w:rsidR="00DF0A7D" w:rsidRDefault="00DF0A7D" w:rsidP="00DF0A7D">
      <w:pPr>
        <w:rPr>
          <w:b/>
          <w:bCs/>
        </w:rPr>
      </w:pPr>
    </w:p>
    <w:p w14:paraId="56B3C4B8" w14:textId="77777777" w:rsidR="00DF0A7D" w:rsidRDefault="00DF0A7D" w:rsidP="00DF0A7D">
      <w:pPr>
        <w:rPr>
          <w:b/>
          <w:bCs/>
        </w:rPr>
      </w:pPr>
    </w:p>
    <w:p w14:paraId="6CEE3508" w14:textId="079681A3" w:rsidR="00DF0A7D" w:rsidRDefault="00430B7F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33F80D94" wp14:editId="4BB20380">
                <wp:simplePos x="0" y="0"/>
                <wp:positionH relativeFrom="margin">
                  <wp:posOffset>2649728</wp:posOffset>
                </wp:positionH>
                <wp:positionV relativeFrom="paragraph">
                  <wp:posOffset>265176</wp:posOffset>
                </wp:positionV>
                <wp:extent cx="4071620" cy="954405"/>
                <wp:effectExtent l="0" t="0" r="5080" b="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6AB43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7134FE9B" w14:textId="63A2D12D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Cindy</w:t>
                            </w:r>
                          </w:p>
                          <w:p w14:paraId="19187546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A57C6BC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F80D94" id="Tekstfelt 13" o:spid="_x0000_s1042" type="#_x0000_t202" style="position:absolute;margin-left:208.65pt;margin-top:20.9pt;width:320.6pt;height:75.15pt;z-index:2519761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7ZK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" filled="f" stroked="f" strokeweight=".5pt">
                <v:textbox inset="0,0,0,0">
                  <w:txbxContent>
                    <w:p w14:paraId="2A96AB43" w14:textId="77777777" w:rsidR="00430B7F" w:rsidRDefault="00430B7F" w:rsidP="00430B7F">
                      <w:pPr>
                        <w:jc w:val="both"/>
                      </w:pPr>
                    </w:p>
                    <w:p w14:paraId="7134FE9B" w14:textId="63A2D12D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C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indy</w:t>
                      </w:r>
                    </w:p>
                    <w:p w14:paraId="19187546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A57C6BC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CA3C21D" wp14:editId="4740EF06">
                <wp:simplePos x="0" y="0"/>
                <wp:positionH relativeFrom="margin">
                  <wp:posOffset>196088</wp:posOffset>
                </wp:positionH>
                <wp:positionV relativeFrom="paragraph">
                  <wp:posOffset>-1106170</wp:posOffset>
                </wp:positionV>
                <wp:extent cx="4071620" cy="954405"/>
                <wp:effectExtent l="0" t="0" r="5080" b="0"/>
                <wp:wrapNone/>
                <wp:docPr id="299" name="Tekstfelt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C4C0D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07A68D49" w14:textId="4163F75E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Candy</w:t>
                            </w:r>
                            <w:proofErr w:type="spellEnd"/>
                          </w:p>
                          <w:p w14:paraId="1B86DC66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FC1F558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A3C21D" id="Tekstfelt 299" o:spid="_x0000_s1043" type="#_x0000_t202" style="position:absolute;margin-left:15.45pt;margin-top:-87.1pt;width:320.6pt;height:75.15pt;z-index:251769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JvEwIAACQEAAAOAAAAZHJzL2Uyb0RvYy54bWysU02P2jAQvVfqf7B8LwkU2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" filled="f" stroked="f" strokeweight=".5pt">
                <v:textbox inset="0,0,0,0">
                  <w:txbxContent>
                    <w:p w14:paraId="085C4C0D" w14:textId="77777777" w:rsidR="00DF0A7D" w:rsidRDefault="00DF0A7D" w:rsidP="00DF0A7D">
                      <w:pPr>
                        <w:jc w:val="both"/>
                      </w:pPr>
                    </w:p>
                    <w:p w14:paraId="07A68D49" w14:textId="4163F75E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Candy</w:t>
                      </w:r>
                    </w:p>
                    <w:p w14:paraId="1B86DC66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FC1F558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7D">
        <w:rPr>
          <w:noProof/>
          <w:lang w:eastAsia="da-DK"/>
        </w:rPr>
        <w:drawing>
          <wp:anchor distT="0" distB="0" distL="114300" distR="114300" simplePos="0" relativeHeight="250966517" behindDoc="0" locked="0" layoutInCell="1" allowOverlap="1" wp14:anchorId="5EC9CD1E" wp14:editId="127E1580">
            <wp:simplePos x="0" y="0"/>
            <wp:positionH relativeFrom="margin">
              <wp:posOffset>4619780</wp:posOffset>
            </wp:positionH>
            <wp:positionV relativeFrom="paragraph">
              <wp:posOffset>-1220941</wp:posOffset>
            </wp:positionV>
            <wp:extent cx="2103525" cy="2217401"/>
            <wp:effectExtent l="0" t="0" r="0" b="0"/>
            <wp:wrapNone/>
            <wp:docPr id="728" name="Billed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cand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32" cy="2224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74C0A97D" wp14:editId="1E3323FD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3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04F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3C4142F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EB298E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4A1B9D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62CBE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83597F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B12BA6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886416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87348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AF6F66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C0A97D" id="_x0000_s1041" type="#_x0000_t202" style="position:absolute;margin-left:16.1pt;margin-top:9.45pt;width:212.45pt;height:2in;z-index:251767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CmDMx0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6EEE04F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3C4142F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EB298E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4A1B9D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B62CBE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83597F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B12BA6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886416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187348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AF6F66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AF852E4" wp14:editId="1390AE3A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32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38AF4FE" id="Rektangel: afrundede hjørner 9" o:spid="_x0000_s1026" style="position:absolute;margin-left:-.35pt;margin-top:.9pt;width:251.8pt;height:218.4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9KFDsL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09755AC9" w14:textId="77777777" w:rsidR="00DF0A7D" w:rsidRDefault="00DF0A7D" w:rsidP="00DF0A7D">
      <w:pPr>
        <w:rPr>
          <w:b/>
          <w:bCs/>
        </w:rPr>
      </w:pPr>
    </w:p>
    <w:p w14:paraId="762893A1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DB473B0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0789FCB" wp14:editId="1E96F57B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344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4761402" id="Rektangel: afrundede hjørner 3" o:spid="_x0000_s1026" style="position:absolute;margin-left:266.5pt;margin-top:9.8pt;width:263pt;height:128.5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+JYggIAAOc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PMfi&#10;WI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5EC6E580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68320" behindDoc="0" locked="0" layoutInCell="1" allowOverlap="1" wp14:anchorId="20543525" wp14:editId="59878E87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35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7EC3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543525" id="_x0000_s1042" type="#_x0000_t202" style="position:absolute;margin-left:278.15pt;margin-top:11.55pt;width:227pt;height:87.4pt;z-index:25176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tMX5m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1F57EC3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5F530B" w14:textId="77777777" w:rsidR="00DF0A7D" w:rsidRDefault="00DF0A7D" w:rsidP="00DF0A7D"/>
    <w:p w14:paraId="570183EB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702EADAD" w14:textId="77777777" w:rsidR="00DF0A7D" w:rsidRDefault="00DF0A7D" w:rsidP="00DF0A7D">
      <w:pPr>
        <w:pStyle w:val="Listeafsnit"/>
      </w:pPr>
    </w:p>
    <w:p w14:paraId="49C9C7D9" w14:textId="77777777" w:rsidR="00DF0A7D" w:rsidRDefault="00DF0A7D" w:rsidP="00DF0A7D">
      <w:pPr>
        <w:pStyle w:val="Listeafsnit"/>
      </w:pPr>
    </w:p>
    <w:p w14:paraId="5D04AF5D" w14:textId="77777777" w:rsidR="00DF0A7D" w:rsidRDefault="00DF0A7D" w:rsidP="00DF0A7D">
      <w:pPr>
        <w:pStyle w:val="Listeafsnit"/>
      </w:pPr>
    </w:p>
    <w:p w14:paraId="17C87355" w14:textId="77777777" w:rsidR="00DF0A7D" w:rsidRDefault="00DF0A7D" w:rsidP="00DF0A7D">
      <w:pPr>
        <w:pStyle w:val="Listeafsnit"/>
      </w:pPr>
    </w:p>
    <w:p w14:paraId="7FFD309C" w14:textId="77777777" w:rsidR="00DF0A7D" w:rsidRDefault="00DF0A7D" w:rsidP="00DF0A7D">
      <w:pPr>
        <w:pStyle w:val="Listeafsnit"/>
      </w:pPr>
    </w:p>
    <w:p w14:paraId="2F3EBB5F" w14:textId="77777777" w:rsidR="00DF0A7D" w:rsidRDefault="00DF0A7D" w:rsidP="00DF0A7D">
      <w:pPr>
        <w:pStyle w:val="Listeafsnit"/>
      </w:pPr>
    </w:p>
    <w:p w14:paraId="14A6F82B" w14:textId="77777777" w:rsidR="00DF0A7D" w:rsidRDefault="00DF0A7D" w:rsidP="00DF0A7D">
      <w:pPr>
        <w:pStyle w:val="Listeafsnit"/>
      </w:pPr>
    </w:p>
    <w:p w14:paraId="648B3620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760128" behindDoc="0" locked="0" layoutInCell="1" allowOverlap="1" wp14:anchorId="4073B2D3" wp14:editId="31A02411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434" name="Billed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59104" behindDoc="0" locked="0" layoutInCell="1" allowOverlap="1" wp14:anchorId="67946ABA" wp14:editId="43CF5782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544" name="Billed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58080" behindDoc="0" locked="0" layoutInCell="1" allowOverlap="1" wp14:anchorId="045CEC53" wp14:editId="7BE2D450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545" name="Billed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865C8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47F7E8B0" wp14:editId="0CA689DF">
            <wp:extent cx="4905375" cy="6067425"/>
            <wp:effectExtent l="0" t="0" r="9525" b="9525"/>
            <wp:docPr id="546" name="Billed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82AD" w14:textId="77777777" w:rsidR="00DF0A7D" w:rsidRPr="00F92D08" w:rsidRDefault="00DF0A7D" w:rsidP="00DF0A7D"/>
    <w:p w14:paraId="6982D23B" w14:textId="77777777" w:rsidR="00DF0A7D" w:rsidRPr="00F92D08" w:rsidRDefault="00DF0A7D" w:rsidP="00DF0A7D"/>
    <w:p w14:paraId="5AC801CA" w14:textId="77777777" w:rsidR="00DF0A7D" w:rsidRPr="00F92D08" w:rsidRDefault="00DF0A7D" w:rsidP="00DF0A7D"/>
    <w:p w14:paraId="45F992DA" w14:textId="77777777" w:rsidR="00DF0A7D" w:rsidRPr="00F92D08" w:rsidRDefault="00DF0A7D" w:rsidP="00DF0A7D"/>
    <w:p w14:paraId="12838153" w14:textId="77777777" w:rsidR="00DF0A7D" w:rsidRPr="00F92D08" w:rsidRDefault="00DF0A7D" w:rsidP="00DF0A7D"/>
    <w:p w14:paraId="5A05159B" w14:textId="77777777" w:rsidR="00DF0A7D" w:rsidRPr="00F92D08" w:rsidRDefault="00DF0A7D" w:rsidP="00DF0A7D"/>
    <w:p w14:paraId="101ACDF4" w14:textId="77777777" w:rsidR="00DF0A7D" w:rsidRPr="00F92D08" w:rsidRDefault="00DF0A7D" w:rsidP="00DF0A7D"/>
    <w:p w14:paraId="6F5BB9AB" w14:textId="77777777" w:rsidR="00DF0A7D" w:rsidRPr="00F92D08" w:rsidRDefault="00DF0A7D" w:rsidP="00DF0A7D"/>
    <w:p w14:paraId="2CEEBF85" w14:textId="77777777" w:rsidR="00DF0A7D" w:rsidRPr="00F92D08" w:rsidRDefault="00DF0A7D" w:rsidP="00DF0A7D"/>
    <w:p w14:paraId="5E362875" w14:textId="77777777" w:rsidR="00DF0A7D" w:rsidRPr="00F92D08" w:rsidRDefault="00DF0A7D" w:rsidP="00DF0A7D"/>
    <w:p w14:paraId="5EBAF3DB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C03F2FF" wp14:editId="6E8E094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374" name="Tekstfelt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CE9BF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C03F2FF" id="Tekstfelt 374" o:spid="_x0000_s1043" type="#_x0000_t202" style="position:absolute;margin-left:75.05pt;margin-top:1.4pt;width:126.25pt;height:26.4pt;z-index:251764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P/ebxI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0B0CE9BF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5A081276" wp14:editId="02B90EF7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389" name="Tekstfelt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004FB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081276" id="Tekstfelt 389" o:spid="_x0000_s1044" type="#_x0000_t202" style="position:absolute;margin-left:71.85pt;margin-top:.85pt;width:31.05pt;height:17.1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Ka/308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097004FB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07FC1E5" wp14:editId="103E2F76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404" name="Tekstfelt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BB454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7FC1E5" id="Tekstfelt 404" o:spid="_x0000_s1045" type="#_x0000_t202" style="position:absolute;margin-left:255.95pt;margin-top:.75pt;width:34.55pt;height:12.5pt;z-index:25176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P0Tmis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297BB454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2A1337" w14:textId="77777777" w:rsidR="00DF0A7D" w:rsidRPr="00F92D08" w:rsidRDefault="00DF0A7D" w:rsidP="00DF0A7D"/>
    <w:p w14:paraId="7A300C14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3CAF6E00" wp14:editId="311BCF51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204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E619BDD" id="Rektangel: afrundede hjørner 17" o:spid="_x0000_s1026" style="position:absolute;margin-left:-.5pt;margin-top:6.85pt;width:531pt;height:145.1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CN1&#10;Bf+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204C5913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2C01E07B" w14:textId="77777777" w:rsidR="00DF0A7D" w:rsidRPr="00F92D08" w:rsidRDefault="00DF0A7D" w:rsidP="00DF0A7D"/>
    <w:p w14:paraId="5F0D9976" w14:textId="77777777" w:rsidR="00DF0A7D" w:rsidRPr="00F92D08" w:rsidRDefault="00DF0A7D" w:rsidP="00DF0A7D"/>
    <w:p w14:paraId="27C52859" w14:textId="77777777" w:rsidR="00DF0A7D" w:rsidRPr="00F92D08" w:rsidRDefault="00DF0A7D" w:rsidP="00DF0A7D"/>
    <w:p w14:paraId="51A9A810" w14:textId="77777777" w:rsidR="00DF0A7D" w:rsidRPr="00F92D08" w:rsidRDefault="00DF0A7D" w:rsidP="00DF0A7D"/>
    <w:p w14:paraId="74A13D75" w14:textId="77777777" w:rsidR="00DF0A7D" w:rsidRPr="00F92D08" w:rsidRDefault="00DF0A7D" w:rsidP="00DF0A7D"/>
    <w:p w14:paraId="68BFB4ED" w14:textId="77777777" w:rsidR="00DF0A7D" w:rsidRPr="00F92D08" w:rsidRDefault="00DF0A7D" w:rsidP="00DF0A7D"/>
    <w:p w14:paraId="1D8CD904" w14:textId="77777777" w:rsidR="00DF0A7D" w:rsidRPr="00F92D08" w:rsidRDefault="00DF0A7D" w:rsidP="00DF0A7D"/>
    <w:p w14:paraId="3F6E3E07" w14:textId="77777777" w:rsidR="00DF0A7D" w:rsidRPr="00F92D08" w:rsidRDefault="00DF0A7D" w:rsidP="00DF0A7D"/>
    <w:p w14:paraId="034E68A4" w14:textId="77777777" w:rsidR="00DF0A7D" w:rsidRPr="00F92D08" w:rsidRDefault="00DF0A7D" w:rsidP="00DF0A7D"/>
    <w:p w14:paraId="721103BD" w14:textId="77777777" w:rsidR="00DF0A7D" w:rsidRDefault="00DF0A7D" w:rsidP="00DF0A7D">
      <w:pPr>
        <w:rPr>
          <w:b/>
          <w:bCs/>
        </w:rPr>
      </w:pPr>
    </w:p>
    <w:p w14:paraId="11C9514B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12ED1DB0" wp14:editId="2D989273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2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B54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7538E66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0B8ACEB4" w14:textId="3CB1F245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>skilsmisse</w:t>
                            </w:r>
                          </w:p>
                          <w:p w14:paraId="6728753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2627D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0D3EB14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ED1DB0" id="_x0000_s1049" type="#_x0000_t202" style="position:absolute;margin-left:6.95pt;margin-top:1pt;width:193.65pt;height:61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ZJ+EwIAAP4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a1exeRIVwX1IxGGMAqSPhAdWsA/nPUkxpL73weBijPz2RLpq+l8HtWbjPliOSMDLz3V&#10;pUdYSVAlD5yNx21Iio98WLil4TQ68fZSyalmElmi8/Qhooov7RT18m03T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9g2S&#10;f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09C1B54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7538E66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0B8ACEB4" w14:textId="3CB1F245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skilsmisse</w:t>
                      </w:r>
                    </w:p>
                    <w:p w14:paraId="6728753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62627D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0D3EB14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73405660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063EA08F" w14:textId="77777777" w:rsidR="00DF0A7D" w:rsidRDefault="00DF0A7D" w:rsidP="00DF0A7D">
      <w:pPr>
        <w:rPr>
          <w:b/>
          <w:bCs/>
        </w:rPr>
      </w:pPr>
    </w:p>
    <w:p w14:paraId="2BA22ED8" w14:textId="77777777" w:rsidR="00DF0A7D" w:rsidRDefault="00DF0A7D" w:rsidP="00DF0A7D">
      <w:pPr>
        <w:rPr>
          <w:b/>
          <w:bCs/>
        </w:rPr>
      </w:pPr>
    </w:p>
    <w:p w14:paraId="07EBE459" w14:textId="77777777" w:rsidR="00DF0A7D" w:rsidRDefault="00DF0A7D" w:rsidP="00DF0A7D">
      <w:pPr>
        <w:rPr>
          <w:b/>
          <w:bCs/>
        </w:rPr>
      </w:pPr>
    </w:p>
    <w:p w14:paraId="7FA3CF91" w14:textId="77777777" w:rsidR="00DF0A7D" w:rsidRDefault="00DF0A7D" w:rsidP="00DF0A7D">
      <w:pPr>
        <w:rPr>
          <w:b/>
          <w:bCs/>
        </w:rPr>
      </w:pPr>
    </w:p>
    <w:p w14:paraId="0860B7B8" w14:textId="191AE03C" w:rsidR="00DF0A7D" w:rsidRDefault="00430B7F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A409433" wp14:editId="3B9A218F">
                <wp:simplePos x="0" y="0"/>
                <wp:positionH relativeFrom="margin">
                  <wp:posOffset>107315</wp:posOffset>
                </wp:positionH>
                <wp:positionV relativeFrom="paragraph">
                  <wp:posOffset>-1126617</wp:posOffset>
                </wp:positionV>
                <wp:extent cx="4071620" cy="954405"/>
                <wp:effectExtent l="0" t="0" r="5080" b="0"/>
                <wp:wrapNone/>
                <wp:docPr id="547" name="Tekstfelt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71161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018AC32A" w14:textId="0FCDA6D9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Hans hendes</w:t>
                            </w:r>
                          </w:p>
                          <w:p w14:paraId="436DD895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409433" id="Tekstfelt 547" o:spid="_x0000_s1050" type="#_x0000_t202" style="position:absolute;margin-left:8.45pt;margin-top:-88.7pt;width:320.6pt;height:75.15pt;z-index:251784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F0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" filled="f" stroked="f" strokeweight=".5pt">
                <v:textbox inset="0,0,0,0">
                  <w:txbxContent>
                    <w:p w14:paraId="51371161" w14:textId="77777777" w:rsidR="00DF0A7D" w:rsidRDefault="00DF0A7D" w:rsidP="00DF0A7D">
                      <w:pPr>
                        <w:jc w:val="both"/>
                      </w:pPr>
                    </w:p>
                    <w:p w14:paraId="018AC32A" w14:textId="0FCDA6D9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Hans hendes</w:t>
                      </w:r>
                    </w:p>
                    <w:p w14:paraId="436DD895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16A6F535" wp14:editId="297166F3">
                <wp:simplePos x="0" y="0"/>
                <wp:positionH relativeFrom="margin">
                  <wp:posOffset>2622169</wp:posOffset>
                </wp:positionH>
                <wp:positionV relativeFrom="paragraph">
                  <wp:posOffset>329184</wp:posOffset>
                </wp:positionV>
                <wp:extent cx="4071620" cy="954405"/>
                <wp:effectExtent l="0" t="0" r="5080" b="0"/>
                <wp:wrapNone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A5625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03979400" w14:textId="7A20F499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 xml:space="preserve">Hans </w:t>
                            </w:r>
                          </w:p>
                          <w:p w14:paraId="69156D35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A6F535" id="Tekstfelt 18" o:spid="_x0000_s1051" type="#_x0000_t202" style="position:absolute;margin-left:206.45pt;margin-top:25.9pt;width:320.6pt;height:75.15pt;z-index:25197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" filled="f" stroked="f" strokeweight=".5pt">
                <v:textbox inset="0,0,0,0">
                  <w:txbxContent>
                    <w:p w14:paraId="0C0A5625" w14:textId="77777777" w:rsidR="00430B7F" w:rsidRDefault="00430B7F" w:rsidP="00430B7F">
                      <w:pPr>
                        <w:jc w:val="both"/>
                      </w:pPr>
                    </w:p>
                    <w:p w14:paraId="03979400" w14:textId="7A20F499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 xml:space="preserve">Hans </w:t>
                      </w:r>
                    </w:p>
                    <w:p w14:paraId="69156D35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7D">
        <w:rPr>
          <w:noProof/>
          <w:lang w:eastAsia="da-DK"/>
        </w:rPr>
        <w:drawing>
          <wp:anchor distT="0" distB="0" distL="114300" distR="114300" simplePos="0" relativeHeight="250965492" behindDoc="0" locked="0" layoutInCell="1" allowOverlap="1" wp14:anchorId="1CA88D13" wp14:editId="720059B3">
            <wp:simplePos x="0" y="0"/>
            <wp:positionH relativeFrom="margin">
              <wp:posOffset>4652849</wp:posOffset>
            </wp:positionH>
            <wp:positionV relativeFrom="paragraph">
              <wp:posOffset>-1181198</wp:posOffset>
            </wp:positionV>
            <wp:extent cx="2086711" cy="2199675"/>
            <wp:effectExtent l="0" t="0" r="8890" b="0"/>
            <wp:wrapNone/>
            <wp:docPr id="729" name="Billed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Hans hend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11" cy="219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73EDCE29" wp14:editId="050AEE37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54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A9A0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F94ECC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F4CFC3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773B27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C92C1A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51CA4C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E9153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6E0CDE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94803B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AC3536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EDCE29" id="_x0000_s1048" type="#_x0000_t202" style="position:absolute;margin-left:16.1pt;margin-top:9.45pt;width:212.45pt;height:2in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AbZi6aJgIAACc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681A9A0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F94ECC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F4CFC3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773B27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C92C1A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51CA4C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6E9153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6E0CDE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94803B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AC3536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F615613" wp14:editId="242FE32E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54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139063F" id="Rektangel: afrundede hjørner 9" o:spid="_x0000_s1026" style="position:absolute;margin-left:-.35pt;margin-top:.9pt;width:251.8pt;height:218.4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rq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D2na6r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0174C824" w14:textId="77777777" w:rsidR="00DF0A7D" w:rsidRDefault="00DF0A7D" w:rsidP="00DF0A7D">
      <w:pPr>
        <w:rPr>
          <w:b/>
          <w:bCs/>
        </w:rPr>
      </w:pPr>
    </w:p>
    <w:p w14:paraId="782ECCB0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366F844F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C2B321A" wp14:editId="002DF9D9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55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EBFFA0" id="Rektangel: afrundede hjørner 3" o:spid="_x0000_s1026" style="position:absolute;margin-left:266.5pt;margin-top:9.8pt;width:263pt;height:128.5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" filled="f" strokecolor="#b7819c [3206]" strokeweight="2.25pt">
                <v:stroke joinstyle="miter"/>
              </v:roundrect>
            </w:pict>
          </mc:Fallback>
        </mc:AlternateContent>
      </w:r>
    </w:p>
    <w:p w14:paraId="6F33A031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7ED6AA9B" wp14:editId="0C5C0608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758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6AA9B" id="_x0000_s1049" type="#_x0000_t202" style="position:absolute;margin-left:278.15pt;margin-top:11.55pt;width:227pt;height:87.4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PpmaZ4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0264758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955B4F" w14:textId="77777777" w:rsidR="00DF0A7D" w:rsidRDefault="00DF0A7D" w:rsidP="00DF0A7D"/>
    <w:p w14:paraId="3EDCA191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312F1689" w14:textId="77777777" w:rsidR="00DF0A7D" w:rsidRDefault="00DF0A7D" w:rsidP="00DF0A7D">
      <w:pPr>
        <w:pStyle w:val="Listeafsnit"/>
      </w:pPr>
    </w:p>
    <w:p w14:paraId="76805DF5" w14:textId="77777777" w:rsidR="00DF0A7D" w:rsidRDefault="00DF0A7D" w:rsidP="00DF0A7D">
      <w:pPr>
        <w:pStyle w:val="Listeafsnit"/>
      </w:pPr>
    </w:p>
    <w:p w14:paraId="35A17831" w14:textId="77777777" w:rsidR="00DF0A7D" w:rsidRDefault="00DF0A7D" w:rsidP="00DF0A7D">
      <w:pPr>
        <w:pStyle w:val="Listeafsnit"/>
      </w:pPr>
    </w:p>
    <w:p w14:paraId="0E8CB0C4" w14:textId="77777777" w:rsidR="00DF0A7D" w:rsidRDefault="00DF0A7D" w:rsidP="00DF0A7D">
      <w:pPr>
        <w:pStyle w:val="Listeafsnit"/>
      </w:pPr>
    </w:p>
    <w:p w14:paraId="46661530" w14:textId="77777777" w:rsidR="00DF0A7D" w:rsidRDefault="00DF0A7D" w:rsidP="00DF0A7D">
      <w:pPr>
        <w:pStyle w:val="Listeafsnit"/>
      </w:pPr>
    </w:p>
    <w:p w14:paraId="55479EF0" w14:textId="77777777" w:rsidR="00DF0A7D" w:rsidRDefault="00DF0A7D" w:rsidP="00DF0A7D">
      <w:pPr>
        <w:pStyle w:val="Listeafsnit"/>
      </w:pPr>
    </w:p>
    <w:p w14:paraId="37A9487C" w14:textId="77777777" w:rsidR="00DF0A7D" w:rsidRDefault="00DF0A7D" w:rsidP="00DF0A7D">
      <w:pPr>
        <w:pStyle w:val="Listeafsnit"/>
      </w:pPr>
    </w:p>
    <w:p w14:paraId="744E9B14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775488" behindDoc="0" locked="0" layoutInCell="1" allowOverlap="1" wp14:anchorId="41601D39" wp14:editId="1F4DF604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558" name="Billed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74464" behindDoc="0" locked="0" layoutInCell="1" allowOverlap="1" wp14:anchorId="0CE3B6EC" wp14:editId="16ED2972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559" name="Billed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73440" behindDoc="0" locked="0" layoutInCell="1" allowOverlap="1" wp14:anchorId="235BA640" wp14:editId="0E05A2B2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560" name="Billed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04CE6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093F380C" wp14:editId="5955CC5F">
            <wp:extent cx="4905375" cy="6067425"/>
            <wp:effectExtent l="0" t="0" r="9525" b="9525"/>
            <wp:docPr id="561" name="Billed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2C621" w14:textId="77777777" w:rsidR="00DF0A7D" w:rsidRPr="00F92D08" w:rsidRDefault="00DF0A7D" w:rsidP="00DF0A7D"/>
    <w:p w14:paraId="3B67D121" w14:textId="77777777" w:rsidR="00DF0A7D" w:rsidRPr="00F92D08" w:rsidRDefault="00DF0A7D" w:rsidP="00DF0A7D"/>
    <w:p w14:paraId="18CEC378" w14:textId="77777777" w:rsidR="00DF0A7D" w:rsidRPr="00F92D08" w:rsidRDefault="00DF0A7D" w:rsidP="00DF0A7D"/>
    <w:p w14:paraId="4F2D9C53" w14:textId="77777777" w:rsidR="00DF0A7D" w:rsidRPr="00F92D08" w:rsidRDefault="00DF0A7D" w:rsidP="00DF0A7D"/>
    <w:p w14:paraId="23D2EBCE" w14:textId="77777777" w:rsidR="00DF0A7D" w:rsidRPr="00F92D08" w:rsidRDefault="00DF0A7D" w:rsidP="00DF0A7D"/>
    <w:p w14:paraId="6DACF488" w14:textId="77777777" w:rsidR="00DF0A7D" w:rsidRPr="00F92D08" w:rsidRDefault="00DF0A7D" w:rsidP="00DF0A7D"/>
    <w:p w14:paraId="1F2DF62D" w14:textId="77777777" w:rsidR="00DF0A7D" w:rsidRPr="00F92D08" w:rsidRDefault="00DF0A7D" w:rsidP="00DF0A7D"/>
    <w:p w14:paraId="4149DE0F" w14:textId="77777777" w:rsidR="00DF0A7D" w:rsidRPr="00F92D08" w:rsidRDefault="00DF0A7D" w:rsidP="00DF0A7D"/>
    <w:p w14:paraId="49D8CAC1" w14:textId="77777777" w:rsidR="00DF0A7D" w:rsidRPr="00F92D08" w:rsidRDefault="00DF0A7D" w:rsidP="00DF0A7D"/>
    <w:p w14:paraId="1CE717C5" w14:textId="77777777" w:rsidR="00DF0A7D" w:rsidRPr="00F92D08" w:rsidRDefault="00DF0A7D" w:rsidP="00DF0A7D"/>
    <w:p w14:paraId="6887A93F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B8E3233" wp14:editId="2928B8A1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52" name="Tekstfelt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DC2B0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8E3233" id="Tekstfelt 552" o:spid="_x0000_s1050" type="#_x0000_t202" style="position:absolute;margin-left:75.05pt;margin-top:1.4pt;width:126.25pt;height:26.4pt;z-index:251779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Hcop9A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62FDC2B0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3FB3C2" wp14:editId="18DFE6F5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53" name="Tekstfelt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2C370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3FB3C2" id="Tekstfelt 553" o:spid="_x0000_s1051" type="#_x0000_t202" style="position:absolute;margin-left:71.85pt;margin-top:.85pt;width:31.05pt;height:17.1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LCq8jC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3C22C370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0ABF16F" wp14:editId="3F5A2483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54" name="Tekstfelt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086F1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ABF16F" id="Tekstfelt 554" o:spid="_x0000_s1052" type="#_x0000_t202" style="position:absolute;margin-left:255.95pt;margin-top:.75pt;width:34.55pt;height:12.5pt;z-index:25177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" filled="f" stroked="f" strokeweight=".5pt">
                <v:textbox inset="0,0,0,0">
                  <w:txbxContent>
                    <w:p w14:paraId="1CB086F1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4B712" w14:textId="77777777" w:rsidR="00DF0A7D" w:rsidRPr="00F92D08" w:rsidRDefault="00DF0A7D" w:rsidP="00DF0A7D"/>
    <w:p w14:paraId="139FF792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03792BB" wp14:editId="6F04BAF1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55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07EDD3A" id="Rektangel: afrundede hjørner 17" o:spid="_x0000_s1026" style="position:absolute;margin-left:-.5pt;margin-top:6.85pt;width:531pt;height:145.1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Iyn&#10;tZ2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7AE96132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642AE1A" w14:textId="77777777" w:rsidR="00DF0A7D" w:rsidRPr="00F92D08" w:rsidRDefault="00DF0A7D" w:rsidP="00DF0A7D"/>
    <w:p w14:paraId="271E0DDD" w14:textId="77777777" w:rsidR="00DF0A7D" w:rsidRPr="00F92D08" w:rsidRDefault="00DF0A7D" w:rsidP="00DF0A7D"/>
    <w:p w14:paraId="470698C6" w14:textId="77777777" w:rsidR="00DF0A7D" w:rsidRPr="00F92D08" w:rsidRDefault="00DF0A7D" w:rsidP="00DF0A7D"/>
    <w:p w14:paraId="631FB453" w14:textId="77777777" w:rsidR="00DF0A7D" w:rsidRPr="00F92D08" w:rsidRDefault="00DF0A7D" w:rsidP="00DF0A7D"/>
    <w:p w14:paraId="5255D088" w14:textId="77777777" w:rsidR="00DF0A7D" w:rsidRPr="00F92D08" w:rsidRDefault="00DF0A7D" w:rsidP="00DF0A7D"/>
    <w:p w14:paraId="412DDF54" w14:textId="77777777" w:rsidR="00DF0A7D" w:rsidRPr="00F92D08" w:rsidRDefault="00DF0A7D" w:rsidP="00DF0A7D"/>
    <w:p w14:paraId="17DD5EE7" w14:textId="77777777" w:rsidR="00DF0A7D" w:rsidRPr="00F92D08" w:rsidRDefault="00DF0A7D" w:rsidP="00DF0A7D"/>
    <w:p w14:paraId="228E7F0A" w14:textId="77777777" w:rsidR="00DF0A7D" w:rsidRPr="00F92D08" w:rsidRDefault="00DF0A7D" w:rsidP="00DF0A7D"/>
    <w:p w14:paraId="4FAC622C" w14:textId="77777777" w:rsidR="00DF0A7D" w:rsidRPr="00F92D08" w:rsidRDefault="00DF0A7D" w:rsidP="00DF0A7D"/>
    <w:p w14:paraId="233F0D06" w14:textId="77777777" w:rsidR="00DF0A7D" w:rsidRDefault="00DF0A7D" w:rsidP="00DF0A7D">
      <w:pPr>
        <w:rPr>
          <w:b/>
          <w:bCs/>
        </w:rPr>
      </w:pPr>
    </w:p>
    <w:p w14:paraId="44E36D41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85728" behindDoc="0" locked="0" layoutInCell="1" allowOverlap="1" wp14:anchorId="2384936F" wp14:editId="3018D022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5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58A9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011AD4D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11322789" w14:textId="532A6834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>tøj</w:t>
                            </w:r>
                          </w:p>
                          <w:p w14:paraId="4C236DF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63E633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271F214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84936F" id="_x0000_s1057" type="#_x0000_t202" style="position:absolute;margin-left:6.95pt;margin-top:1pt;width:193.65pt;height:61pt;z-index:25178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XLkV&#10;I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3B358A9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011AD4D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11322789" w14:textId="532A6834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tøj</w:t>
                      </w:r>
                    </w:p>
                    <w:p w14:paraId="4C236DF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63E633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271F214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63E33ACA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1F5351F8" w14:textId="77777777" w:rsidR="00DF0A7D" w:rsidRDefault="00DF0A7D" w:rsidP="00DF0A7D">
      <w:pPr>
        <w:rPr>
          <w:b/>
          <w:bCs/>
        </w:rPr>
      </w:pPr>
    </w:p>
    <w:p w14:paraId="5A7C50DD" w14:textId="77777777" w:rsidR="00DF0A7D" w:rsidRDefault="00DF0A7D" w:rsidP="00DF0A7D">
      <w:pPr>
        <w:rPr>
          <w:b/>
          <w:bCs/>
        </w:rPr>
      </w:pPr>
    </w:p>
    <w:p w14:paraId="6E3709D8" w14:textId="77777777" w:rsidR="00DF0A7D" w:rsidRDefault="00DF0A7D" w:rsidP="00DF0A7D">
      <w:pPr>
        <w:rPr>
          <w:b/>
          <w:bCs/>
        </w:rPr>
      </w:pPr>
    </w:p>
    <w:p w14:paraId="5081A252" w14:textId="77777777" w:rsidR="00DF0A7D" w:rsidRDefault="00DF0A7D" w:rsidP="00DF0A7D">
      <w:pPr>
        <w:rPr>
          <w:b/>
          <w:bCs/>
        </w:rPr>
      </w:pPr>
    </w:p>
    <w:p w14:paraId="0004AACF" w14:textId="300DA344" w:rsidR="00DF0A7D" w:rsidRDefault="00430B7F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163D2B4B" wp14:editId="3CE3F03A">
                <wp:simplePos x="0" y="0"/>
                <wp:positionH relativeFrom="margin">
                  <wp:posOffset>2660904</wp:posOffset>
                </wp:positionH>
                <wp:positionV relativeFrom="paragraph">
                  <wp:posOffset>356616</wp:posOffset>
                </wp:positionV>
                <wp:extent cx="4071620" cy="954405"/>
                <wp:effectExtent l="0" t="0" r="5080" b="0"/>
                <wp:wrapNone/>
                <wp:docPr id="19" name="Tekstfel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1972A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0C60D983" w14:textId="7686C87B" w:rsidR="00430B7F" w:rsidRPr="00DF0A7D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Eddie</w:t>
                            </w:r>
                          </w:p>
                          <w:p w14:paraId="7A85335A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3100FCF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A3B6BCF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D2B4B" id="Tekstfelt 19" o:spid="_x0000_s1058" type="#_x0000_t202" style="position:absolute;margin-left:209.5pt;margin-top:28.1pt;width:320.6pt;height:75.15pt;z-index:25198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AwEwIAACQEAAAOAAAAZHJzL2Uyb0RvYy54bWysU02P2jAQvVfqf7B8Lwks0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" filled="f" stroked="f" strokeweight=".5pt">
                <v:textbox inset="0,0,0,0">
                  <w:txbxContent>
                    <w:p w14:paraId="2091972A" w14:textId="77777777" w:rsidR="00430B7F" w:rsidRDefault="00430B7F" w:rsidP="00430B7F">
                      <w:pPr>
                        <w:jc w:val="both"/>
                      </w:pPr>
                    </w:p>
                    <w:p w14:paraId="0C60D983" w14:textId="7686C87B" w:rsidR="00430B7F" w:rsidRPr="00DF0A7D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Eddie</w:t>
                      </w:r>
                    </w:p>
                    <w:p w14:paraId="7A85335A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3100FCF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A3B6BCF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3FFC26E" wp14:editId="51A2A315">
                <wp:simplePos x="0" y="0"/>
                <wp:positionH relativeFrom="margin">
                  <wp:posOffset>141224</wp:posOffset>
                </wp:positionH>
                <wp:positionV relativeFrom="paragraph">
                  <wp:posOffset>-1111885</wp:posOffset>
                </wp:positionV>
                <wp:extent cx="4071620" cy="954405"/>
                <wp:effectExtent l="0" t="0" r="5080" b="0"/>
                <wp:wrapNone/>
                <wp:docPr id="562" name="Tekstfelt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574C7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5D8DDA9F" w14:textId="462402EA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Klovn</w:t>
                            </w:r>
                          </w:p>
                          <w:p w14:paraId="2608E7EB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EB5FA43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64EB8A6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FFC26E" id="Tekstfelt 562" o:spid="_x0000_s1059" type="#_x0000_t202" style="position:absolute;margin-left:11.1pt;margin-top:-87.55pt;width:320.6pt;height:75.15pt;z-index:251800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" filled="f" stroked="f" strokeweight=".5pt">
                <v:textbox inset="0,0,0,0">
                  <w:txbxContent>
                    <w:p w14:paraId="42F574C7" w14:textId="77777777" w:rsidR="00DF0A7D" w:rsidRDefault="00DF0A7D" w:rsidP="00DF0A7D">
                      <w:pPr>
                        <w:jc w:val="both"/>
                      </w:pPr>
                    </w:p>
                    <w:p w14:paraId="5D8DDA9F" w14:textId="462402EA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Klovn</w:t>
                      </w:r>
                    </w:p>
                    <w:p w14:paraId="2608E7EB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EB5FA43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64EB8A6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0A7D">
        <w:rPr>
          <w:noProof/>
          <w:lang w:eastAsia="da-DK"/>
        </w:rPr>
        <w:drawing>
          <wp:anchor distT="0" distB="0" distL="114300" distR="114300" simplePos="0" relativeHeight="250964467" behindDoc="0" locked="0" layoutInCell="1" allowOverlap="1" wp14:anchorId="18AD214A" wp14:editId="7DC10DBF">
            <wp:simplePos x="0" y="0"/>
            <wp:positionH relativeFrom="margin">
              <wp:align>right</wp:align>
            </wp:positionH>
            <wp:positionV relativeFrom="paragraph">
              <wp:posOffset>-1144891</wp:posOffset>
            </wp:positionV>
            <wp:extent cx="2026050" cy="2135731"/>
            <wp:effectExtent l="0" t="0" r="0" b="0"/>
            <wp:wrapNone/>
            <wp:docPr id="730" name="Billed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klov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050" cy="213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3363BE2E" wp14:editId="1483BEDC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56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EB01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4F87336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CB115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9650F2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503D94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FB3983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7E44A6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C064C7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B1752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AE780C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63BE2E" id="_x0000_s1055" type="#_x0000_t202" style="position:absolute;margin-left:16.1pt;margin-top:9.45pt;width:212.45pt;height:2in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NIVbHI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750EB01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4F87336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0CB115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9650F2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503D94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FB3983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7E44A6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C064C7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8B1752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AE780C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D3DB0BA" wp14:editId="62B188E3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56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AC1947" id="Rektangel: afrundede hjørner 9" o:spid="_x0000_s1026" style="position:absolute;margin-left:-.35pt;margin-top:.9pt;width:251.8pt;height:218.4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U5sg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K10lOb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4E1972CF" w14:textId="77777777" w:rsidR="00DF0A7D" w:rsidRDefault="00DF0A7D" w:rsidP="00DF0A7D">
      <w:pPr>
        <w:rPr>
          <w:b/>
          <w:bCs/>
        </w:rPr>
      </w:pPr>
    </w:p>
    <w:p w14:paraId="41563E1A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2499370D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4FDD6AF1" wp14:editId="7C5C90C4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56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6FE3F74" id="Rektangel: afrundede hjørner 3" o:spid="_x0000_s1026" style="position:absolute;margin-left:266.5pt;margin-top:9.8pt;width:263pt;height:128.5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IazH&#10;cI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24E1ABC4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062A9AA7" wp14:editId="2B7BBE6E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6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391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2A9AA7" id="_x0000_s1056" type="#_x0000_t202" style="position:absolute;margin-left:278.15pt;margin-top:11.55pt;width:227pt;height:87.4pt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NCsTMs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5E43391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8740F8" w14:textId="77777777" w:rsidR="00DF0A7D" w:rsidRDefault="00DF0A7D" w:rsidP="00DF0A7D"/>
    <w:p w14:paraId="5FD41780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6696662F" w14:textId="77777777" w:rsidR="00DF0A7D" w:rsidRDefault="00DF0A7D" w:rsidP="00DF0A7D">
      <w:pPr>
        <w:pStyle w:val="Listeafsnit"/>
      </w:pPr>
    </w:p>
    <w:p w14:paraId="32DB18D4" w14:textId="77777777" w:rsidR="00DF0A7D" w:rsidRDefault="00DF0A7D" w:rsidP="00DF0A7D">
      <w:pPr>
        <w:pStyle w:val="Listeafsnit"/>
      </w:pPr>
    </w:p>
    <w:p w14:paraId="1A544B3E" w14:textId="77777777" w:rsidR="00DF0A7D" w:rsidRDefault="00DF0A7D" w:rsidP="00DF0A7D">
      <w:pPr>
        <w:pStyle w:val="Listeafsnit"/>
      </w:pPr>
    </w:p>
    <w:p w14:paraId="2ED75547" w14:textId="77777777" w:rsidR="00DF0A7D" w:rsidRDefault="00DF0A7D" w:rsidP="00DF0A7D">
      <w:pPr>
        <w:pStyle w:val="Listeafsnit"/>
      </w:pPr>
    </w:p>
    <w:p w14:paraId="15EF50C6" w14:textId="77777777" w:rsidR="00DF0A7D" w:rsidRDefault="00DF0A7D" w:rsidP="00DF0A7D">
      <w:pPr>
        <w:pStyle w:val="Listeafsnit"/>
      </w:pPr>
    </w:p>
    <w:p w14:paraId="18FA7674" w14:textId="77777777" w:rsidR="00DF0A7D" w:rsidRDefault="00DF0A7D" w:rsidP="00DF0A7D">
      <w:pPr>
        <w:pStyle w:val="Listeafsnit"/>
      </w:pPr>
    </w:p>
    <w:p w14:paraId="5B9EEE4C" w14:textId="77777777" w:rsidR="00DF0A7D" w:rsidRDefault="00DF0A7D" w:rsidP="00DF0A7D">
      <w:pPr>
        <w:pStyle w:val="Listeafsnit"/>
      </w:pPr>
    </w:p>
    <w:p w14:paraId="7B28AF40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790848" behindDoc="0" locked="0" layoutInCell="1" allowOverlap="1" wp14:anchorId="4545398F" wp14:editId="0BBDF440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573" name="Billed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89824" behindDoc="0" locked="0" layoutInCell="1" allowOverlap="1" wp14:anchorId="114FF1CD" wp14:editId="42FC01F1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574" name="Billed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788800" behindDoc="0" locked="0" layoutInCell="1" allowOverlap="1" wp14:anchorId="58E3446E" wp14:editId="21C50D8C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575" name="Billed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81BB1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1FA588AE" wp14:editId="2C79465E">
            <wp:extent cx="4905375" cy="6067425"/>
            <wp:effectExtent l="0" t="0" r="9525" b="9525"/>
            <wp:docPr id="576" name="Billed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B2F71" w14:textId="77777777" w:rsidR="00DF0A7D" w:rsidRPr="00F92D08" w:rsidRDefault="00DF0A7D" w:rsidP="00DF0A7D"/>
    <w:p w14:paraId="1D47C93C" w14:textId="77777777" w:rsidR="00DF0A7D" w:rsidRPr="00F92D08" w:rsidRDefault="00DF0A7D" w:rsidP="00DF0A7D"/>
    <w:p w14:paraId="65FFCBB3" w14:textId="77777777" w:rsidR="00DF0A7D" w:rsidRPr="00F92D08" w:rsidRDefault="00DF0A7D" w:rsidP="00DF0A7D"/>
    <w:p w14:paraId="2136881E" w14:textId="77777777" w:rsidR="00DF0A7D" w:rsidRPr="00F92D08" w:rsidRDefault="00DF0A7D" w:rsidP="00DF0A7D"/>
    <w:p w14:paraId="4410A491" w14:textId="77777777" w:rsidR="00DF0A7D" w:rsidRPr="00F92D08" w:rsidRDefault="00DF0A7D" w:rsidP="00DF0A7D"/>
    <w:p w14:paraId="4D8614F5" w14:textId="77777777" w:rsidR="00DF0A7D" w:rsidRPr="00F92D08" w:rsidRDefault="00DF0A7D" w:rsidP="00DF0A7D"/>
    <w:p w14:paraId="2BDEE361" w14:textId="77777777" w:rsidR="00DF0A7D" w:rsidRPr="00F92D08" w:rsidRDefault="00DF0A7D" w:rsidP="00DF0A7D"/>
    <w:p w14:paraId="20C5DB0E" w14:textId="77777777" w:rsidR="00DF0A7D" w:rsidRPr="00F92D08" w:rsidRDefault="00DF0A7D" w:rsidP="00DF0A7D"/>
    <w:p w14:paraId="61716141" w14:textId="77777777" w:rsidR="00DF0A7D" w:rsidRPr="00F92D08" w:rsidRDefault="00DF0A7D" w:rsidP="00DF0A7D"/>
    <w:p w14:paraId="55ACEB28" w14:textId="77777777" w:rsidR="00DF0A7D" w:rsidRPr="00F92D08" w:rsidRDefault="00DF0A7D" w:rsidP="00DF0A7D"/>
    <w:p w14:paraId="65C630A0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38D3EBE" wp14:editId="1CACDA83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67" name="Tekstfelt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1098E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8D3EBE" id="Tekstfelt 567" o:spid="_x0000_s1057" type="#_x0000_t202" style="position:absolute;margin-left:75.05pt;margin-top:1.4pt;width:126.25pt;height:26.4pt;z-index:25179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1TcsnC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53F1098E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2E47A51D" wp14:editId="0D9614FE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68" name="Tekstfelt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087842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7A51D" id="Tekstfelt 568" o:spid="_x0000_s1058" type="#_x0000_t202" style="position:absolute;margin-left:71.85pt;margin-top:.85pt;width:31.05pt;height:17.1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K+E790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61087842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1B00460" wp14:editId="68A4C83D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69" name="Tekstfelt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A567E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B00460" id="Tekstfelt 569" o:spid="_x0000_s1059" type="#_x0000_t202" style="position:absolute;margin-left:255.95pt;margin-top:.75pt;width:34.55pt;height:12.5pt;z-index:2517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DFypYH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1CFA567E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54D2" w14:textId="77777777" w:rsidR="00DF0A7D" w:rsidRPr="00F92D08" w:rsidRDefault="00DF0A7D" w:rsidP="00DF0A7D"/>
    <w:p w14:paraId="7B76EF4D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4A2C58C" wp14:editId="4381493A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57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F1EA198" id="Rektangel: afrundede hjørner 17" o:spid="_x0000_s1026" style="position:absolute;margin-left:-.5pt;margin-top:6.85pt;width:531pt;height:145.1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Bu&#10;4aw7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1CC75649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2645E4FF" w14:textId="77777777" w:rsidR="00DF0A7D" w:rsidRPr="00F92D08" w:rsidRDefault="00DF0A7D" w:rsidP="00DF0A7D"/>
    <w:p w14:paraId="626EC022" w14:textId="77777777" w:rsidR="00DF0A7D" w:rsidRPr="00F92D08" w:rsidRDefault="00DF0A7D" w:rsidP="00DF0A7D"/>
    <w:p w14:paraId="4DCDCCB7" w14:textId="77777777" w:rsidR="00DF0A7D" w:rsidRPr="00F92D08" w:rsidRDefault="00DF0A7D" w:rsidP="00DF0A7D"/>
    <w:p w14:paraId="6B3365B0" w14:textId="55CE7861" w:rsidR="00DF0A7D" w:rsidRPr="00F92D08" w:rsidRDefault="00DF0A7D" w:rsidP="00DF0A7D"/>
    <w:p w14:paraId="2DD10FA5" w14:textId="52F4DD00" w:rsidR="00DF0A7D" w:rsidRPr="00F92D08" w:rsidRDefault="00DF0A7D" w:rsidP="00DF0A7D"/>
    <w:p w14:paraId="4851E669" w14:textId="4E8000A4" w:rsidR="00DF0A7D" w:rsidRPr="00F92D08" w:rsidRDefault="00DF0A7D" w:rsidP="00DF0A7D"/>
    <w:p w14:paraId="09013033" w14:textId="77777777" w:rsidR="00DF0A7D" w:rsidRPr="00F92D08" w:rsidRDefault="00DF0A7D" w:rsidP="00DF0A7D"/>
    <w:p w14:paraId="0DA2D724" w14:textId="77777777" w:rsidR="00DF0A7D" w:rsidRPr="00F92D08" w:rsidRDefault="00DF0A7D" w:rsidP="00DF0A7D"/>
    <w:p w14:paraId="3B2445E9" w14:textId="77777777" w:rsidR="00DF0A7D" w:rsidRPr="00F92D08" w:rsidRDefault="00DF0A7D" w:rsidP="00DF0A7D"/>
    <w:p w14:paraId="799AE092" w14:textId="2F898B08" w:rsidR="00DF0A7D" w:rsidRDefault="00DF0A7D" w:rsidP="00DF0A7D">
      <w:pPr>
        <w:rPr>
          <w:b/>
          <w:bCs/>
        </w:rPr>
      </w:pPr>
    </w:p>
    <w:p w14:paraId="45A63494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51E306D8" wp14:editId="0D8A5EF8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5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4E36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425F3FC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1F0E0282" w14:textId="2146557C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>forelsket</w:t>
                            </w:r>
                          </w:p>
                          <w:p w14:paraId="778307A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8C93DA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B4EFB1F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E306D8" id="_x0000_s1065" type="#_x0000_t202" style="position:absolute;margin-left:6.95pt;margin-top:1pt;width:193.65pt;height:6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T/EwIAAP4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XfKrVUyOdFVQPxJhCKMg6QPRoQX8w1lPYiy5/30QqDgzny2RvprO51G9yZgvljMy8NJT&#10;XXqElQRV8sDZeNyGpPjIh4VbGk6jE28vlZxqJpElOk8fIqr40k5RL9928wQ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yB6k&#10;/x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AD4E36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425F3FC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1F0E0282" w14:textId="2146557C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forelsket</w:t>
                      </w:r>
                    </w:p>
                    <w:p w14:paraId="778307A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8C93DA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B4EFB1F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143BEF34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5A5464C6" w14:textId="77777777" w:rsidR="00DF0A7D" w:rsidRDefault="00DF0A7D" w:rsidP="00DF0A7D">
      <w:pPr>
        <w:rPr>
          <w:b/>
          <w:bCs/>
        </w:rPr>
      </w:pPr>
    </w:p>
    <w:p w14:paraId="72AAD352" w14:textId="77777777" w:rsidR="00DF0A7D" w:rsidRDefault="00DF0A7D" w:rsidP="00DF0A7D">
      <w:pPr>
        <w:rPr>
          <w:b/>
          <w:bCs/>
        </w:rPr>
      </w:pPr>
    </w:p>
    <w:p w14:paraId="1E79F75D" w14:textId="77777777" w:rsidR="00DF0A7D" w:rsidRDefault="00DF0A7D" w:rsidP="00DF0A7D">
      <w:pPr>
        <w:rPr>
          <w:b/>
          <w:bCs/>
        </w:rPr>
      </w:pPr>
    </w:p>
    <w:p w14:paraId="481366F4" w14:textId="2EC86803" w:rsidR="00DF0A7D" w:rsidRDefault="00DF0A7D" w:rsidP="00DF0A7D">
      <w:pPr>
        <w:rPr>
          <w:b/>
          <w:bCs/>
        </w:rPr>
      </w:pPr>
    </w:p>
    <w:p w14:paraId="33B7F931" w14:textId="1C00DA61" w:rsidR="00DF0A7D" w:rsidRDefault="00430B7F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7C66F76" wp14:editId="75EF6E23">
                <wp:simplePos x="0" y="0"/>
                <wp:positionH relativeFrom="margin">
                  <wp:posOffset>2665476</wp:posOffset>
                </wp:positionH>
                <wp:positionV relativeFrom="paragraph">
                  <wp:posOffset>347472</wp:posOffset>
                </wp:positionV>
                <wp:extent cx="4071620" cy="954405"/>
                <wp:effectExtent l="0" t="0" r="5080" b="0"/>
                <wp:wrapNone/>
                <wp:docPr id="20" name="Tekstfel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1B76" w14:textId="77777777" w:rsidR="00430B7F" w:rsidRDefault="00430B7F" w:rsidP="00430B7F">
                            <w:pPr>
                              <w:jc w:val="both"/>
                            </w:pPr>
                          </w:p>
                          <w:p w14:paraId="10B63BD6" w14:textId="78045695" w:rsidR="00430B7F" w:rsidRPr="00DF0A7D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Villy</w:t>
                            </w:r>
                          </w:p>
                          <w:p w14:paraId="3A223C89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E792BA9" w14:textId="77777777" w:rsidR="00430B7F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98CCEB5" w14:textId="77777777" w:rsidR="00430B7F" w:rsidRPr="00A02A43" w:rsidRDefault="00430B7F" w:rsidP="00430B7F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C66F76" id="Tekstfelt 20" o:spid="_x0000_s1066" type="#_x0000_t202" style="position:absolute;margin-left:209.9pt;margin-top:27.35pt;width:320.6pt;height:75.15pt;z-index:25198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w4JEg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" filled="f" stroked="f" strokeweight=".5pt">
                <v:textbox inset="0,0,0,0">
                  <w:txbxContent>
                    <w:p w14:paraId="06FC1B76" w14:textId="77777777" w:rsidR="00430B7F" w:rsidRDefault="00430B7F" w:rsidP="00430B7F">
                      <w:pPr>
                        <w:jc w:val="both"/>
                      </w:pPr>
                    </w:p>
                    <w:p w14:paraId="10B63BD6" w14:textId="78045695" w:rsidR="00430B7F" w:rsidRPr="00DF0A7D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Villy</w:t>
                      </w:r>
                    </w:p>
                    <w:p w14:paraId="3A223C89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E792BA9" w14:textId="77777777" w:rsidR="00430B7F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98CCEB5" w14:textId="77777777" w:rsidR="00430B7F" w:rsidRPr="00A02A43" w:rsidRDefault="00430B7F" w:rsidP="00430B7F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32040FD" wp14:editId="2972E920">
                <wp:simplePos x="0" y="0"/>
                <wp:positionH relativeFrom="margin">
                  <wp:posOffset>205232</wp:posOffset>
                </wp:positionH>
                <wp:positionV relativeFrom="paragraph">
                  <wp:posOffset>-1102741</wp:posOffset>
                </wp:positionV>
                <wp:extent cx="4071620" cy="954405"/>
                <wp:effectExtent l="0" t="0" r="5080" b="0"/>
                <wp:wrapNone/>
                <wp:docPr id="577" name="Tekstfelt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A030C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4E03AA9E" w14:textId="03077367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BC4E8F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L</w:t>
                            </w:r>
                            <w:r w:rsidR="00430B7F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OL</w:t>
                            </w:r>
                          </w:p>
                          <w:p w14:paraId="7DB53F45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D492C09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B2B1362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2040FD" id="Tekstfelt 577" o:spid="_x0000_s1067" type="#_x0000_t202" style="position:absolute;margin-left:16.15pt;margin-top:-86.85pt;width:320.6pt;height:75.15pt;z-index:251815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osEg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" filled="f" stroked="f" strokeweight=".5pt">
                <v:textbox inset="0,0,0,0">
                  <w:txbxContent>
                    <w:p w14:paraId="106A030C" w14:textId="77777777" w:rsidR="00DF0A7D" w:rsidRDefault="00DF0A7D" w:rsidP="00DF0A7D">
                      <w:pPr>
                        <w:jc w:val="both"/>
                      </w:pPr>
                    </w:p>
                    <w:p w14:paraId="4E03AA9E" w14:textId="03077367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BC4E8F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L</w:t>
                      </w:r>
                      <w:r w:rsidR="00430B7F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OL</w:t>
                      </w:r>
                    </w:p>
                    <w:p w14:paraId="7DB53F45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D492C09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B2B1362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E8F">
        <w:rPr>
          <w:noProof/>
          <w:lang w:eastAsia="da-DK"/>
        </w:rPr>
        <w:drawing>
          <wp:anchor distT="0" distB="0" distL="114300" distR="114300" simplePos="0" relativeHeight="250963442" behindDoc="0" locked="0" layoutInCell="1" allowOverlap="1" wp14:anchorId="7976A75E" wp14:editId="2CC3AE3F">
            <wp:simplePos x="0" y="0"/>
            <wp:positionH relativeFrom="column">
              <wp:posOffset>4663804</wp:posOffset>
            </wp:positionH>
            <wp:positionV relativeFrom="paragraph">
              <wp:posOffset>-1171754</wp:posOffset>
            </wp:positionV>
            <wp:extent cx="2077069" cy="2189512"/>
            <wp:effectExtent l="0" t="0" r="0" b="1270"/>
            <wp:wrapNone/>
            <wp:docPr id="731" name="Billed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lo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69" cy="2189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26D448CE" wp14:editId="38F9DCEE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386B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CA32A5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9B1C3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B95A1E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70D86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22BF91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C00786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91790A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8147DC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52B115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D448CE" id="_x0000_s1062" type="#_x0000_t202" style="position:absolute;margin-left:16.1pt;margin-top:9.45pt;width:212.45pt;height:2in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F8jBGw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6E9386B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CA32A5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A9B1C3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B95A1E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670D86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22BF91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C00786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91790A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8147DC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52B115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649D64FC" wp14:editId="0537FF2D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57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DC48392" id="Rektangel: afrundede hjørner 9" o:spid="_x0000_s1026" style="position:absolute;margin-left:-.35pt;margin-top:.9pt;width:251.8pt;height:218.4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Ste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jC0rXr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33DF999A" w14:textId="77777777" w:rsidR="00DF0A7D" w:rsidRDefault="00DF0A7D" w:rsidP="00DF0A7D">
      <w:pPr>
        <w:rPr>
          <w:b/>
          <w:bCs/>
        </w:rPr>
      </w:pPr>
    </w:p>
    <w:p w14:paraId="241489C1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42F57EAA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0451CD7" wp14:editId="0670467D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58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F5F948A" id="Rektangel: afrundede hjørner 3" o:spid="_x0000_s1026" style="position:absolute;margin-left:266.5pt;margin-top:9.8pt;width:263pt;height:128.5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" filled="f" strokecolor="#b7819c [3206]" strokeweight="2.25pt">
                <v:stroke joinstyle="miter"/>
              </v:roundrect>
            </w:pict>
          </mc:Fallback>
        </mc:AlternateContent>
      </w:r>
    </w:p>
    <w:p w14:paraId="5F091985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1C4CEFD8" wp14:editId="4E9A016B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517B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4CEFD8" id="_x0000_s1063" type="#_x0000_t202" style="position:absolute;margin-left:278.15pt;margin-top:11.55pt;width:227pt;height:87.4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GjVW6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104517B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24F461" w14:textId="77777777" w:rsidR="00DF0A7D" w:rsidRDefault="00DF0A7D" w:rsidP="00DF0A7D"/>
    <w:p w14:paraId="53C0311C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0F28F364" w14:textId="77777777" w:rsidR="00DF0A7D" w:rsidRDefault="00DF0A7D" w:rsidP="00DF0A7D">
      <w:pPr>
        <w:pStyle w:val="Listeafsnit"/>
      </w:pPr>
    </w:p>
    <w:p w14:paraId="310DEC3D" w14:textId="77777777" w:rsidR="00DF0A7D" w:rsidRDefault="00DF0A7D" w:rsidP="00DF0A7D">
      <w:pPr>
        <w:pStyle w:val="Listeafsnit"/>
      </w:pPr>
    </w:p>
    <w:p w14:paraId="7E2CC0BD" w14:textId="77777777" w:rsidR="00DF0A7D" w:rsidRDefault="00DF0A7D" w:rsidP="00DF0A7D">
      <w:pPr>
        <w:pStyle w:val="Listeafsnit"/>
      </w:pPr>
    </w:p>
    <w:p w14:paraId="15EB1809" w14:textId="77777777" w:rsidR="00DF0A7D" w:rsidRDefault="00DF0A7D" w:rsidP="00DF0A7D">
      <w:pPr>
        <w:pStyle w:val="Listeafsnit"/>
      </w:pPr>
    </w:p>
    <w:p w14:paraId="7705D108" w14:textId="77777777" w:rsidR="00DF0A7D" w:rsidRDefault="00DF0A7D" w:rsidP="00DF0A7D">
      <w:pPr>
        <w:pStyle w:val="Listeafsnit"/>
      </w:pPr>
    </w:p>
    <w:p w14:paraId="35310FDA" w14:textId="77777777" w:rsidR="00DF0A7D" w:rsidRDefault="00DF0A7D" w:rsidP="00DF0A7D">
      <w:pPr>
        <w:pStyle w:val="Listeafsnit"/>
      </w:pPr>
    </w:p>
    <w:p w14:paraId="3639E00F" w14:textId="77777777" w:rsidR="00DF0A7D" w:rsidRDefault="00DF0A7D" w:rsidP="00DF0A7D">
      <w:pPr>
        <w:pStyle w:val="Listeafsnit"/>
      </w:pPr>
    </w:p>
    <w:p w14:paraId="65556C53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06208" behindDoc="0" locked="0" layoutInCell="1" allowOverlap="1" wp14:anchorId="05353872" wp14:editId="65C32755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588" name="Billed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05184" behindDoc="0" locked="0" layoutInCell="1" allowOverlap="1" wp14:anchorId="0AC8D162" wp14:editId="5515467C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589" name="Billed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04160" behindDoc="0" locked="0" layoutInCell="1" allowOverlap="1" wp14:anchorId="2C3DF17E" wp14:editId="5F663E92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590" name="Billed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993EE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707B5209" wp14:editId="46070BCB">
            <wp:extent cx="4905375" cy="6067425"/>
            <wp:effectExtent l="0" t="0" r="9525" b="9525"/>
            <wp:docPr id="591" name="Billed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CDAE3" w14:textId="77777777" w:rsidR="00DF0A7D" w:rsidRPr="00F92D08" w:rsidRDefault="00DF0A7D" w:rsidP="00DF0A7D"/>
    <w:p w14:paraId="4D0636F7" w14:textId="77777777" w:rsidR="00DF0A7D" w:rsidRPr="00F92D08" w:rsidRDefault="00DF0A7D" w:rsidP="00DF0A7D"/>
    <w:p w14:paraId="02778F5B" w14:textId="77777777" w:rsidR="00DF0A7D" w:rsidRPr="00F92D08" w:rsidRDefault="00DF0A7D" w:rsidP="00DF0A7D"/>
    <w:p w14:paraId="3FC33F92" w14:textId="77777777" w:rsidR="00DF0A7D" w:rsidRPr="00F92D08" w:rsidRDefault="00DF0A7D" w:rsidP="00DF0A7D"/>
    <w:p w14:paraId="406A8FA5" w14:textId="77777777" w:rsidR="00DF0A7D" w:rsidRPr="00F92D08" w:rsidRDefault="00DF0A7D" w:rsidP="00DF0A7D"/>
    <w:p w14:paraId="531581FC" w14:textId="77777777" w:rsidR="00DF0A7D" w:rsidRPr="00F92D08" w:rsidRDefault="00DF0A7D" w:rsidP="00DF0A7D"/>
    <w:p w14:paraId="7B28809A" w14:textId="77777777" w:rsidR="00DF0A7D" w:rsidRPr="00F92D08" w:rsidRDefault="00DF0A7D" w:rsidP="00DF0A7D"/>
    <w:p w14:paraId="5BDA8EE7" w14:textId="77777777" w:rsidR="00DF0A7D" w:rsidRPr="00F92D08" w:rsidRDefault="00DF0A7D" w:rsidP="00DF0A7D"/>
    <w:p w14:paraId="6AA9109A" w14:textId="77777777" w:rsidR="00DF0A7D" w:rsidRPr="00F92D08" w:rsidRDefault="00DF0A7D" w:rsidP="00DF0A7D"/>
    <w:p w14:paraId="72EED83B" w14:textId="77777777" w:rsidR="00DF0A7D" w:rsidRPr="00F92D08" w:rsidRDefault="00DF0A7D" w:rsidP="00DF0A7D"/>
    <w:p w14:paraId="4FEA4C0A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75C5393" wp14:editId="4BFEE64C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82" name="Tekstfelt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AB8A8B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5C5393" id="Tekstfelt 582" o:spid="_x0000_s1064" type="#_x0000_t202" style="position:absolute;margin-left:75.05pt;margin-top:1.4pt;width:126.25pt;height:26.4pt;z-index:251810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QlnMFi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45AB8A8B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CD5DEC9" wp14:editId="03D06B16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83" name="Tekstfelt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EBFC6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D5DEC9" id="Tekstfelt 583" o:spid="_x0000_s1065" type="#_x0000_t202" style="position:absolute;margin-left:71.85pt;margin-top:.85pt;width:31.05pt;height:17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" filled="f" stroked="f" strokeweight=".5pt">
                <v:textbox inset="0,0,0,0">
                  <w:txbxContent>
                    <w:p w14:paraId="60EEBFC6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DA8E8F5" wp14:editId="03FDE12A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84" name="Tekstfelt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0017F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A8E8F5" id="Tekstfelt 584" o:spid="_x0000_s1066" type="#_x0000_t202" style="position:absolute;margin-left:255.95pt;margin-top:.75pt;width:34.55pt;height:12.5pt;z-index:25180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" filled="f" stroked="f" strokeweight=".5pt">
                <v:textbox inset="0,0,0,0">
                  <w:txbxContent>
                    <w:p w14:paraId="4240017F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73F82B" w14:textId="77777777" w:rsidR="00DF0A7D" w:rsidRPr="00F92D08" w:rsidRDefault="00DF0A7D" w:rsidP="00DF0A7D"/>
    <w:p w14:paraId="7E046FF8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DB3B9F0" wp14:editId="32F0F013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58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3D1B714" id="Rektangel: afrundede hjørner 17" o:spid="_x0000_s1026" style="position:absolute;margin-left:-.5pt;margin-top:6.85pt;width:531pt;height:145.1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H/b&#10;Qxi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0B4881F2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77ADD656" w14:textId="77777777" w:rsidR="00DF0A7D" w:rsidRPr="00F92D08" w:rsidRDefault="00DF0A7D" w:rsidP="00DF0A7D"/>
    <w:p w14:paraId="63048EA3" w14:textId="77777777" w:rsidR="00DF0A7D" w:rsidRPr="00F92D08" w:rsidRDefault="00DF0A7D" w:rsidP="00DF0A7D"/>
    <w:p w14:paraId="40E0E48C" w14:textId="77777777" w:rsidR="00DF0A7D" w:rsidRPr="00F92D08" w:rsidRDefault="00DF0A7D" w:rsidP="00DF0A7D"/>
    <w:p w14:paraId="0EACA6D4" w14:textId="77777777" w:rsidR="00DF0A7D" w:rsidRPr="00F92D08" w:rsidRDefault="00DF0A7D" w:rsidP="00DF0A7D"/>
    <w:p w14:paraId="1088CFF0" w14:textId="77777777" w:rsidR="00DF0A7D" w:rsidRPr="00F92D08" w:rsidRDefault="00DF0A7D" w:rsidP="00DF0A7D"/>
    <w:p w14:paraId="6B9DD126" w14:textId="77777777" w:rsidR="00DF0A7D" w:rsidRPr="00F92D08" w:rsidRDefault="00DF0A7D" w:rsidP="00DF0A7D"/>
    <w:p w14:paraId="206D8A08" w14:textId="77777777" w:rsidR="00DF0A7D" w:rsidRPr="00F92D08" w:rsidRDefault="00DF0A7D" w:rsidP="00DF0A7D"/>
    <w:p w14:paraId="255505B0" w14:textId="77777777" w:rsidR="00DF0A7D" w:rsidRPr="00F92D08" w:rsidRDefault="00DF0A7D" w:rsidP="00DF0A7D"/>
    <w:p w14:paraId="49C7EDEE" w14:textId="77777777" w:rsidR="00DF0A7D" w:rsidRPr="00F92D08" w:rsidRDefault="00DF0A7D" w:rsidP="00DF0A7D"/>
    <w:p w14:paraId="15FF97C2" w14:textId="77777777" w:rsidR="00DF0A7D" w:rsidRDefault="00DF0A7D" w:rsidP="00DF0A7D">
      <w:pPr>
        <w:rPr>
          <w:b/>
          <w:bCs/>
        </w:rPr>
      </w:pPr>
    </w:p>
    <w:p w14:paraId="096DAE38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6036D21B" wp14:editId="32274168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5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349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339B4078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6605125C" w14:textId="37E860BD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430B7F">
                              <w:rPr>
                                <w:bCs/>
                              </w:rPr>
                              <w:t>jokes</w:t>
                            </w:r>
                          </w:p>
                          <w:p w14:paraId="6B9E3A4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2F5E8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4498675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36D21B" id="_x0000_s1073" type="#_x0000_t202" style="position:absolute;margin-left:6.95pt;margin-top:1pt;width:193.65pt;height:61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3xdD&#10;uh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2C86349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339B4078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6605125C" w14:textId="37E860BD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430B7F">
                        <w:rPr>
                          <w:bCs/>
                        </w:rPr>
                        <w:t>jokes</w:t>
                      </w:r>
                    </w:p>
                    <w:p w14:paraId="6B9E3A4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02F5E8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4498675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4FC14B6C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45774719" w14:textId="77777777" w:rsidR="00DF0A7D" w:rsidRDefault="00DF0A7D" w:rsidP="00DF0A7D">
      <w:pPr>
        <w:rPr>
          <w:b/>
          <w:bCs/>
        </w:rPr>
      </w:pPr>
    </w:p>
    <w:p w14:paraId="0BEF7442" w14:textId="77777777" w:rsidR="00DF0A7D" w:rsidRDefault="00DF0A7D" w:rsidP="00DF0A7D">
      <w:pPr>
        <w:rPr>
          <w:b/>
          <w:bCs/>
        </w:rPr>
      </w:pPr>
    </w:p>
    <w:p w14:paraId="7C4BCA36" w14:textId="77777777" w:rsidR="00DF0A7D" w:rsidRDefault="00DF0A7D" w:rsidP="00DF0A7D">
      <w:pPr>
        <w:rPr>
          <w:b/>
          <w:bCs/>
        </w:rPr>
      </w:pPr>
    </w:p>
    <w:p w14:paraId="02996957" w14:textId="77777777" w:rsidR="00DF0A7D" w:rsidRDefault="00DF0A7D" w:rsidP="00DF0A7D">
      <w:pPr>
        <w:rPr>
          <w:b/>
          <w:bCs/>
        </w:rPr>
      </w:pPr>
    </w:p>
    <w:p w14:paraId="7D59632B" w14:textId="226CDBA0" w:rsidR="00DF0A7D" w:rsidRDefault="00D41242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45325806" wp14:editId="019FDB3A">
                <wp:simplePos x="0" y="0"/>
                <wp:positionH relativeFrom="margin">
                  <wp:posOffset>2660904</wp:posOffset>
                </wp:positionH>
                <wp:positionV relativeFrom="paragraph">
                  <wp:posOffset>329184</wp:posOffset>
                </wp:positionV>
                <wp:extent cx="4071620" cy="954405"/>
                <wp:effectExtent l="0" t="0" r="5080" b="0"/>
                <wp:wrapNone/>
                <wp:docPr id="21" name="Tekstfel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E5A8B0" w14:textId="77777777" w:rsidR="00D41242" w:rsidRDefault="00D41242" w:rsidP="00D41242">
                            <w:pPr>
                              <w:jc w:val="both"/>
                            </w:pPr>
                          </w:p>
                          <w:p w14:paraId="4985320B" w14:textId="7359F937" w:rsidR="00D41242" w:rsidRPr="00DF0A7D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Kleo</w:t>
                            </w:r>
                          </w:p>
                          <w:p w14:paraId="15DD9C20" w14:textId="77777777" w:rsidR="00D41242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1BB4014" w14:textId="77777777" w:rsidR="00D41242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79631E8" w14:textId="77777777" w:rsidR="00D41242" w:rsidRPr="00A02A43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325806" id="Tekstfelt 21" o:spid="_x0000_s1074" type="#_x0000_t202" style="position:absolute;margin-left:209.5pt;margin-top:25.9pt;width:320.6pt;height:75.15pt;z-index:25198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r7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" filled="f" stroked="f" strokeweight=".5pt">
                <v:textbox inset="0,0,0,0">
                  <w:txbxContent>
                    <w:p w14:paraId="14E5A8B0" w14:textId="77777777" w:rsidR="00D41242" w:rsidRDefault="00D41242" w:rsidP="00D41242">
                      <w:pPr>
                        <w:jc w:val="both"/>
                      </w:pPr>
                    </w:p>
                    <w:p w14:paraId="4985320B" w14:textId="7359F937" w:rsidR="00D41242" w:rsidRPr="00DF0A7D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Kleo</w:t>
                      </w:r>
                    </w:p>
                    <w:p w14:paraId="15DD9C20" w14:textId="77777777" w:rsidR="00D41242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1BB4014" w14:textId="77777777" w:rsidR="00D41242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79631E8" w14:textId="77777777" w:rsidR="00D41242" w:rsidRPr="00A02A43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7A71FBD2" wp14:editId="6193CADE">
                <wp:simplePos x="0" y="0"/>
                <wp:positionH relativeFrom="margin">
                  <wp:posOffset>205232</wp:posOffset>
                </wp:positionH>
                <wp:positionV relativeFrom="paragraph">
                  <wp:posOffset>-1121029</wp:posOffset>
                </wp:positionV>
                <wp:extent cx="4071620" cy="954405"/>
                <wp:effectExtent l="0" t="0" r="5080" b="0"/>
                <wp:wrapNone/>
                <wp:docPr id="592" name="Tekstfelt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50654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06D08C4D" w14:textId="48FD98C5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Løgn</w:t>
                            </w:r>
                          </w:p>
                          <w:p w14:paraId="09A319E7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12561AC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220EA83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71FBD2" id="Tekstfelt 592" o:spid="_x0000_s1075" type="#_x0000_t202" style="position:absolute;margin-left:16.15pt;margin-top:-88.25pt;width:320.6pt;height:75.15pt;z-index:251830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" filled="f" stroked="f" strokeweight=".5pt">
                <v:textbox inset="0,0,0,0">
                  <w:txbxContent>
                    <w:p w14:paraId="27050654" w14:textId="77777777" w:rsidR="00DF0A7D" w:rsidRDefault="00DF0A7D" w:rsidP="00DF0A7D">
                      <w:pPr>
                        <w:jc w:val="both"/>
                      </w:pPr>
                    </w:p>
                    <w:p w14:paraId="06D08C4D" w14:textId="48FD98C5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Løgn</w:t>
                      </w:r>
                    </w:p>
                    <w:p w14:paraId="09A319E7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12561AC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220EA83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62417" behindDoc="0" locked="0" layoutInCell="1" allowOverlap="1" wp14:anchorId="1B125C3D" wp14:editId="5D88CAB2">
            <wp:simplePos x="0" y="0"/>
            <wp:positionH relativeFrom="margin">
              <wp:align>right</wp:align>
            </wp:positionH>
            <wp:positionV relativeFrom="paragraph">
              <wp:posOffset>-1126206</wp:posOffset>
            </wp:positionV>
            <wp:extent cx="2031800" cy="2141792"/>
            <wp:effectExtent l="0" t="0" r="6985" b="0"/>
            <wp:wrapNone/>
            <wp:docPr id="732" name="Billed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Løg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00" cy="214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28736" behindDoc="0" locked="0" layoutInCell="1" allowOverlap="1" wp14:anchorId="245CEDA8" wp14:editId="1C16043A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5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1741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755E66C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19A89E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0A9756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009CE6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33F308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35D4A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E2CFA0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8141D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FC90BF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CEDA8" id="_x0000_s1069" type="#_x0000_t202" style="position:absolute;margin-left:16.1pt;margin-top:9.45pt;width:212.45pt;height:2in;z-index:25182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" stroked="f">
                <v:textbox>
                  <w:txbxContent>
                    <w:p w14:paraId="63D1741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755E66C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419A89E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0A9756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009CE6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33F308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A35D4A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E2CFA0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E8141D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FC90BF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13ACE669" wp14:editId="6B100C9B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59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6CC0AA" id="Rektangel: afrundede hjørner 9" o:spid="_x0000_s1026" style="position:absolute;margin-left:-.35pt;margin-top:.9pt;width:251.8pt;height:218.4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Iz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ZwGCM7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693E5112" w14:textId="77777777" w:rsidR="00DF0A7D" w:rsidRDefault="00DF0A7D" w:rsidP="00DF0A7D">
      <w:pPr>
        <w:rPr>
          <w:b/>
          <w:bCs/>
        </w:rPr>
      </w:pPr>
    </w:p>
    <w:p w14:paraId="16B90179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27A41F1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1C07491" wp14:editId="2F44CBFF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59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1B44551" id="Rektangel: afrundede hjørner 3" o:spid="_x0000_s1026" style="position:absolute;margin-left:266.5pt;margin-top:9.8pt;width:263pt;height:128.5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" filled="f" strokecolor="#b7819c [3206]" strokeweight="2.25pt">
                <v:stroke joinstyle="miter"/>
              </v:roundrect>
            </w:pict>
          </mc:Fallback>
        </mc:AlternateContent>
      </w:r>
    </w:p>
    <w:p w14:paraId="3740A33A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29760" behindDoc="0" locked="0" layoutInCell="1" allowOverlap="1" wp14:anchorId="7D52CFFF" wp14:editId="6D026C16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5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CB14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D52CFFF" id="_x0000_s1070" type="#_x0000_t202" style="position:absolute;margin-left:278.15pt;margin-top:11.55pt;width:227pt;height:87.4pt;z-index:25182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PEDaOU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1EDCB14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C2B865" w14:textId="77777777" w:rsidR="00DF0A7D" w:rsidRDefault="00DF0A7D" w:rsidP="00DF0A7D"/>
    <w:p w14:paraId="5A28C9BD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69D049B3" w14:textId="77777777" w:rsidR="00DF0A7D" w:rsidRDefault="00DF0A7D" w:rsidP="00DF0A7D">
      <w:pPr>
        <w:pStyle w:val="Listeafsnit"/>
      </w:pPr>
    </w:p>
    <w:p w14:paraId="76A84366" w14:textId="77777777" w:rsidR="00DF0A7D" w:rsidRDefault="00DF0A7D" w:rsidP="00DF0A7D">
      <w:pPr>
        <w:pStyle w:val="Listeafsnit"/>
      </w:pPr>
    </w:p>
    <w:p w14:paraId="302E850F" w14:textId="77777777" w:rsidR="00DF0A7D" w:rsidRDefault="00DF0A7D" w:rsidP="00DF0A7D">
      <w:pPr>
        <w:pStyle w:val="Listeafsnit"/>
      </w:pPr>
    </w:p>
    <w:p w14:paraId="03B36499" w14:textId="77777777" w:rsidR="00DF0A7D" w:rsidRDefault="00DF0A7D" w:rsidP="00DF0A7D">
      <w:pPr>
        <w:pStyle w:val="Listeafsnit"/>
      </w:pPr>
    </w:p>
    <w:p w14:paraId="1426F463" w14:textId="77777777" w:rsidR="00DF0A7D" w:rsidRDefault="00DF0A7D" w:rsidP="00DF0A7D">
      <w:pPr>
        <w:pStyle w:val="Listeafsnit"/>
      </w:pPr>
    </w:p>
    <w:p w14:paraId="357A3349" w14:textId="77777777" w:rsidR="00DF0A7D" w:rsidRDefault="00DF0A7D" w:rsidP="00DF0A7D">
      <w:pPr>
        <w:pStyle w:val="Listeafsnit"/>
      </w:pPr>
    </w:p>
    <w:p w14:paraId="2C0E4FA3" w14:textId="77777777" w:rsidR="00DF0A7D" w:rsidRDefault="00DF0A7D" w:rsidP="00DF0A7D">
      <w:pPr>
        <w:pStyle w:val="Listeafsnit"/>
      </w:pPr>
    </w:p>
    <w:p w14:paraId="3C11EB12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21568" behindDoc="0" locked="0" layoutInCell="1" allowOverlap="1" wp14:anchorId="10F96AFA" wp14:editId="4B89AA59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03" name="Billed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20544" behindDoc="0" locked="0" layoutInCell="1" allowOverlap="1" wp14:anchorId="7B58F4A4" wp14:editId="1EAE2F64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04" name="Billed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19520" behindDoc="0" locked="0" layoutInCell="1" allowOverlap="1" wp14:anchorId="1B5CD3E4" wp14:editId="53398D05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05" name="Billed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3D6A0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61E3E5AF" wp14:editId="7EEF67DA">
            <wp:extent cx="4905375" cy="6067425"/>
            <wp:effectExtent l="0" t="0" r="9525" b="9525"/>
            <wp:docPr id="606" name="Billed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D7DBB" w14:textId="77777777" w:rsidR="00DF0A7D" w:rsidRPr="00F92D08" w:rsidRDefault="00DF0A7D" w:rsidP="00DF0A7D"/>
    <w:p w14:paraId="3BCD6552" w14:textId="77777777" w:rsidR="00DF0A7D" w:rsidRPr="00F92D08" w:rsidRDefault="00DF0A7D" w:rsidP="00DF0A7D"/>
    <w:p w14:paraId="51B4D454" w14:textId="77777777" w:rsidR="00DF0A7D" w:rsidRPr="00F92D08" w:rsidRDefault="00DF0A7D" w:rsidP="00DF0A7D"/>
    <w:p w14:paraId="214276AE" w14:textId="77777777" w:rsidR="00DF0A7D" w:rsidRPr="00F92D08" w:rsidRDefault="00DF0A7D" w:rsidP="00DF0A7D"/>
    <w:p w14:paraId="0DCFB4BA" w14:textId="77777777" w:rsidR="00DF0A7D" w:rsidRPr="00F92D08" w:rsidRDefault="00DF0A7D" w:rsidP="00DF0A7D"/>
    <w:p w14:paraId="7454E9EE" w14:textId="77777777" w:rsidR="00DF0A7D" w:rsidRPr="00F92D08" w:rsidRDefault="00DF0A7D" w:rsidP="00DF0A7D"/>
    <w:p w14:paraId="789F4FA9" w14:textId="77777777" w:rsidR="00DF0A7D" w:rsidRPr="00F92D08" w:rsidRDefault="00DF0A7D" w:rsidP="00DF0A7D"/>
    <w:p w14:paraId="12BFFE82" w14:textId="77777777" w:rsidR="00DF0A7D" w:rsidRPr="00F92D08" w:rsidRDefault="00DF0A7D" w:rsidP="00DF0A7D"/>
    <w:p w14:paraId="6A937B4B" w14:textId="77777777" w:rsidR="00DF0A7D" w:rsidRPr="00F92D08" w:rsidRDefault="00DF0A7D" w:rsidP="00DF0A7D"/>
    <w:p w14:paraId="36EDE3AF" w14:textId="77777777" w:rsidR="00DF0A7D" w:rsidRPr="00F92D08" w:rsidRDefault="00DF0A7D" w:rsidP="00DF0A7D"/>
    <w:p w14:paraId="5F447894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1700B02" wp14:editId="02632C77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597" name="Tekstfelt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92977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00B02" id="Tekstfelt 597" o:spid="_x0000_s1071" type="#_x0000_t202" style="position:absolute;margin-left:75.05pt;margin-top:1.4pt;width:126.25pt;height:26.4pt;z-index:251825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M5TVs8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13892977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31AD7173" wp14:editId="65E626AA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598" name="Tekstfelt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870B5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1AD7173" id="Tekstfelt 598" o:spid="_x0000_s1072" type="#_x0000_t202" style="position:absolute;margin-left:71.85pt;margin-top:.85pt;width:31.05pt;height:17.15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KIu9/4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100870B5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9662917" wp14:editId="6F432F52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599" name="Tekstfelt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D88541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662917" id="Tekstfelt 599" o:spid="_x0000_s1073" type="#_x0000_t202" style="position:absolute;margin-left:255.95pt;margin-top:.75pt;width:34.55pt;height:12.5pt;z-index:25182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yGCOJC0CAABN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2ED88541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D2B4F5" w14:textId="77777777" w:rsidR="00DF0A7D" w:rsidRPr="00F92D08" w:rsidRDefault="00DF0A7D" w:rsidP="00DF0A7D"/>
    <w:p w14:paraId="0E750A20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7F7B4011" wp14:editId="3655BFF1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0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1794304" id="Rektangel: afrundede hjørner 17" o:spid="_x0000_s1026" style="position:absolute;margin-left:-.5pt;margin-top:6.85pt;width:531pt;height:145.1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D3&#10;W3U1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3B122F6A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3B1BB6A" w14:textId="77777777" w:rsidR="00DF0A7D" w:rsidRPr="00F92D08" w:rsidRDefault="00DF0A7D" w:rsidP="00DF0A7D"/>
    <w:p w14:paraId="146FBD68" w14:textId="77777777" w:rsidR="00DF0A7D" w:rsidRPr="00F92D08" w:rsidRDefault="00DF0A7D" w:rsidP="00DF0A7D"/>
    <w:p w14:paraId="1DC207D7" w14:textId="77777777" w:rsidR="00DF0A7D" w:rsidRPr="00F92D08" w:rsidRDefault="00DF0A7D" w:rsidP="00DF0A7D"/>
    <w:p w14:paraId="37B37A67" w14:textId="77777777" w:rsidR="00DF0A7D" w:rsidRPr="00F92D08" w:rsidRDefault="00DF0A7D" w:rsidP="00DF0A7D"/>
    <w:p w14:paraId="7B6B9D34" w14:textId="77777777" w:rsidR="00DF0A7D" w:rsidRPr="00F92D08" w:rsidRDefault="00DF0A7D" w:rsidP="00DF0A7D"/>
    <w:p w14:paraId="6A7AC149" w14:textId="77777777" w:rsidR="00DF0A7D" w:rsidRPr="00F92D08" w:rsidRDefault="00DF0A7D" w:rsidP="00DF0A7D"/>
    <w:p w14:paraId="0255EEDB" w14:textId="77777777" w:rsidR="00DF0A7D" w:rsidRPr="00F92D08" w:rsidRDefault="00DF0A7D" w:rsidP="00DF0A7D"/>
    <w:p w14:paraId="35B8F929" w14:textId="77777777" w:rsidR="00DF0A7D" w:rsidRPr="00F92D08" w:rsidRDefault="00DF0A7D" w:rsidP="00DF0A7D"/>
    <w:p w14:paraId="143B7D2E" w14:textId="77777777" w:rsidR="00DF0A7D" w:rsidRPr="00F92D08" w:rsidRDefault="00DF0A7D" w:rsidP="00DF0A7D"/>
    <w:p w14:paraId="493E0BAD" w14:textId="77777777" w:rsidR="00DF0A7D" w:rsidRDefault="00DF0A7D" w:rsidP="00DF0A7D">
      <w:pPr>
        <w:rPr>
          <w:b/>
          <w:bCs/>
        </w:rPr>
      </w:pPr>
    </w:p>
    <w:p w14:paraId="6C52CE00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31808" behindDoc="0" locked="0" layoutInCell="1" allowOverlap="1" wp14:anchorId="12B14C75" wp14:editId="36CED80E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CDC9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2828503F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3BBAE5D4" w14:textId="6D4A9092" w:rsidR="00DF0A7D" w:rsidRPr="00D41242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D41242">
                              <w:rPr>
                                <w:bCs/>
                              </w:rPr>
                              <w:t>hemmelighed</w:t>
                            </w:r>
                          </w:p>
                          <w:p w14:paraId="0C0FD51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66F0D2D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B14C75" id="_x0000_s1081" type="#_x0000_t202" style="position:absolute;margin-left:6.95pt;margin-top:1pt;width:193.65pt;height:61pt;z-index:25183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8Tl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Ljl1SQmRrgrqExGGMAqSPhAdWsDfnPUkxpL7XweBijPzyRLpq+l8HtWbjPliOSMDrz3V&#10;tUdYSVAlD5yNx21Iio98WLij4TQ68fZcyblmElmi8/whooqv7RT1/G03f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daPE&#10;5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37CDC9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2828503F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3BBAE5D4" w14:textId="6D4A9092" w:rsidR="00DF0A7D" w:rsidRPr="00D41242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D41242">
                        <w:rPr>
                          <w:bCs/>
                        </w:rPr>
                        <w:t>hemmelighed</w:t>
                      </w:r>
                    </w:p>
                    <w:p w14:paraId="0C0FD51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66F0D2D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3FB5D441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3D9C9E00" w14:textId="77777777" w:rsidR="00DF0A7D" w:rsidRDefault="00DF0A7D" w:rsidP="00DF0A7D">
      <w:pPr>
        <w:rPr>
          <w:b/>
          <w:bCs/>
        </w:rPr>
      </w:pPr>
    </w:p>
    <w:p w14:paraId="3C663E6A" w14:textId="77777777" w:rsidR="00DF0A7D" w:rsidRDefault="00DF0A7D" w:rsidP="00DF0A7D">
      <w:pPr>
        <w:rPr>
          <w:b/>
          <w:bCs/>
        </w:rPr>
      </w:pPr>
    </w:p>
    <w:p w14:paraId="39754F3C" w14:textId="77777777" w:rsidR="00DF0A7D" w:rsidRDefault="00DF0A7D" w:rsidP="00DF0A7D">
      <w:pPr>
        <w:rPr>
          <w:b/>
          <w:bCs/>
        </w:rPr>
      </w:pPr>
    </w:p>
    <w:p w14:paraId="646D8BC2" w14:textId="77777777" w:rsidR="00DF0A7D" w:rsidRDefault="00DF0A7D" w:rsidP="00DF0A7D">
      <w:pPr>
        <w:rPr>
          <w:b/>
          <w:bCs/>
        </w:rPr>
      </w:pPr>
    </w:p>
    <w:p w14:paraId="240EE4DB" w14:textId="09222D10" w:rsidR="00DF0A7D" w:rsidRDefault="00D41242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F277B93" wp14:editId="379E83C3">
                <wp:simplePos x="0" y="0"/>
                <wp:positionH relativeFrom="margin">
                  <wp:posOffset>2649728</wp:posOffset>
                </wp:positionH>
                <wp:positionV relativeFrom="paragraph">
                  <wp:posOffset>320040</wp:posOffset>
                </wp:positionV>
                <wp:extent cx="4071620" cy="954405"/>
                <wp:effectExtent l="0" t="0" r="5080" b="0"/>
                <wp:wrapNone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BAF15F" w14:textId="77777777" w:rsidR="00D41242" w:rsidRDefault="00D41242" w:rsidP="00D41242">
                            <w:pPr>
                              <w:jc w:val="both"/>
                            </w:pPr>
                          </w:p>
                          <w:p w14:paraId="21CAC512" w14:textId="776EF02D" w:rsidR="00D41242" w:rsidRPr="00DF0A7D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Nick</w:t>
                            </w:r>
                          </w:p>
                          <w:p w14:paraId="7AF70B2B" w14:textId="77777777" w:rsidR="00D41242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2746355" w14:textId="77777777" w:rsidR="00D41242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613B7AD" w14:textId="77777777" w:rsidR="00D41242" w:rsidRPr="00A02A43" w:rsidRDefault="00D41242" w:rsidP="00D41242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277B93" id="Tekstfelt 22" o:spid="_x0000_s1082" type="#_x0000_t202" style="position:absolute;margin-left:208.65pt;margin-top:25.2pt;width:320.6pt;height:75.15pt;z-index:25198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9N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" filled="f" stroked="f" strokeweight=".5pt">
                <v:textbox inset="0,0,0,0">
                  <w:txbxContent>
                    <w:p w14:paraId="5FBAF15F" w14:textId="77777777" w:rsidR="00D41242" w:rsidRDefault="00D41242" w:rsidP="00D41242">
                      <w:pPr>
                        <w:jc w:val="both"/>
                      </w:pPr>
                    </w:p>
                    <w:p w14:paraId="21CAC512" w14:textId="776EF02D" w:rsidR="00D41242" w:rsidRPr="00DF0A7D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Ni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ck</w:t>
                      </w:r>
                    </w:p>
                    <w:p w14:paraId="7AF70B2B" w14:textId="77777777" w:rsidR="00D41242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2746355" w14:textId="77777777" w:rsidR="00D41242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613B7AD" w14:textId="77777777" w:rsidR="00D41242" w:rsidRPr="00A02A43" w:rsidRDefault="00D41242" w:rsidP="00D41242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9966BEC" wp14:editId="11A73FB2">
                <wp:simplePos x="0" y="0"/>
                <wp:positionH relativeFrom="margin">
                  <wp:posOffset>38989</wp:posOffset>
                </wp:positionH>
                <wp:positionV relativeFrom="paragraph">
                  <wp:posOffset>-1121029</wp:posOffset>
                </wp:positionV>
                <wp:extent cx="4071620" cy="954405"/>
                <wp:effectExtent l="0" t="0" r="5080" b="0"/>
                <wp:wrapNone/>
                <wp:docPr id="607" name="Tekstfelt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369BA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0D3BD9D8" w14:textId="57D55516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Nitte</w:t>
                            </w:r>
                          </w:p>
                          <w:p w14:paraId="4C20DBB4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39976FD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1767F48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966BEC" id="Tekstfelt 607" o:spid="_x0000_s1083" type="#_x0000_t202" style="position:absolute;margin-left:3.05pt;margin-top:-88.25pt;width:320.6pt;height:75.15pt;z-index:251846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toEwIAACQEAAAOAAAAZHJzL2Uyb0RvYy54bWysU02P2jAQvVfqf7B8LwkU2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" filled="f" stroked="f" strokeweight=".5pt">
                <v:textbox inset="0,0,0,0">
                  <w:txbxContent>
                    <w:p w14:paraId="384369BA" w14:textId="77777777" w:rsidR="00DF0A7D" w:rsidRDefault="00DF0A7D" w:rsidP="00DF0A7D">
                      <w:pPr>
                        <w:jc w:val="both"/>
                      </w:pPr>
                    </w:p>
                    <w:p w14:paraId="0D3BD9D8" w14:textId="57D55516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Nitte</w:t>
                      </w:r>
                    </w:p>
                    <w:p w14:paraId="4C20DBB4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39976FD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1767F48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61392" behindDoc="0" locked="0" layoutInCell="1" allowOverlap="1" wp14:anchorId="2DF101CD" wp14:editId="68840E41">
            <wp:simplePos x="0" y="0"/>
            <wp:positionH relativeFrom="margin">
              <wp:align>right</wp:align>
            </wp:positionH>
            <wp:positionV relativeFrom="paragraph">
              <wp:posOffset>-1193786</wp:posOffset>
            </wp:positionV>
            <wp:extent cx="2080359" cy="2192980"/>
            <wp:effectExtent l="0" t="0" r="0" b="0"/>
            <wp:wrapNone/>
            <wp:docPr id="733" name="Billed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nitt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359" cy="21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4096" behindDoc="0" locked="0" layoutInCell="1" allowOverlap="1" wp14:anchorId="18D21637" wp14:editId="4EAB081B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0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CFE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291E06E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FC471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C3F9EB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B87AD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34E6CD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B1639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A45A31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C8F8FE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A8FD72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D21637" id="_x0000_s1076" type="#_x0000_t202" style="position:absolute;margin-left:16.1pt;margin-top:9.45pt;width:212.45pt;height:2in;z-index:25184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" stroked="f">
                <v:textbox>
                  <w:txbxContent>
                    <w:p w14:paraId="49FDCFE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291E06E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FFC471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C3F9EB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FB87AD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34E6CD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2B1639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A45A31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C8F8FE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A8FD72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1262E2A1" wp14:editId="769D06C3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0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55D72CF" id="Rektangel: afrundede hjørner 9" o:spid="_x0000_s1026" style="position:absolute;margin-left:-.35pt;margin-top:.9pt;width:251.8pt;height:218.4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lELt9L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6A6E5882" w14:textId="77777777" w:rsidR="00DF0A7D" w:rsidRDefault="00DF0A7D" w:rsidP="00DF0A7D">
      <w:pPr>
        <w:rPr>
          <w:b/>
          <w:bCs/>
        </w:rPr>
      </w:pPr>
    </w:p>
    <w:p w14:paraId="264660D9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74FE34B4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0119639A" wp14:editId="460EA8B1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1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D8E2A6" id="Rektangel: afrundede hjørner 3" o:spid="_x0000_s1026" style="position:absolute;margin-left:266.5pt;margin-top:9.8pt;width:263pt;height:128.5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Ju9ggIAAOc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YrSb&#10;vY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5738CF5B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5120" behindDoc="0" locked="0" layoutInCell="1" allowOverlap="1" wp14:anchorId="3B6A6C6A" wp14:editId="7CCDE2D7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A4E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6A6C6A" id="_x0000_s1077" type="#_x0000_t202" style="position:absolute;margin-left:278.15pt;margin-top:11.55pt;width:227pt;height:87.4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Y6ynHi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4B3DA4E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77BA8A" w14:textId="77777777" w:rsidR="00DF0A7D" w:rsidRDefault="00DF0A7D" w:rsidP="00DF0A7D"/>
    <w:p w14:paraId="413C09DD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375332EF" w14:textId="77777777" w:rsidR="00DF0A7D" w:rsidRDefault="00DF0A7D" w:rsidP="00DF0A7D">
      <w:pPr>
        <w:pStyle w:val="Listeafsnit"/>
      </w:pPr>
    </w:p>
    <w:p w14:paraId="0DD5D7E3" w14:textId="77777777" w:rsidR="00DF0A7D" w:rsidRDefault="00DF0A7D" w:rsidP="00DF0A7D">
      <w:pPr>
        <w:pStyle w:val="Listeafsnit"/>
      </w:pPr>
    </w:p>
    <w:p w14:paraId="5FC7E9DE" w14:textId="77777777" w:rsidR="00DF0A7D" w:rsidRDefault="00DF0A7D" w:rsidP="00DF0A7D">
      <w:pPr>
        <w:pStyle w:val="Listeafsnit"/>
      </w:pPr>
    </w:p>
    <w:p w14:paraId="1363D1A7" w14:textId="77777777" w:rsidR="00DF0A7D" w:rsidRDefault="00DF0A7D" w:rsidP="00DF0A7D">
      <w:pPr>
        <w:pStyle w:val="Listeafsnit"/>
      </w:pPr>
    </w:p>
    <w:p w14:paraId="776EABA3" w14:textId="77777777" w:rsidR="00DF0A7D" w:rsidRDefault="00DF0A7D" w:rsidP="00DF0A7D">
      <w:pPr>
        <w:pStyle w:val="Listeafsnit"/>
      </w:pPr>
    </w:p>
    <w:p w14:paraId="6BBB805A" w14:textId="77777777" w:rsidR="00DF0A7D" w:rsidRDefault="00DF0A7D" w:rsidP="00DF0A7D">
      <w:pPr>
        <w:pStyle w:val="Listeafsnit"/>
      </w:pPr>
    </w:p>
    <w:p w14:paraId="1337EB84" w14:textId="77777777" w:rsidR="00DF0A7D" w:rsidRDefault="00DF0A7D" w:rsidP="00DF0A7D">
      <w:pPr>
        <w:pStyle w:val="Listeafsnit"/>
      </w:pPr>
    </w:p>
    <w:p w14:paraId="6352F34E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36928" behindDoc="0" locked="0" layoutInCell="1" allowOverlap="1" wp14:anchorId="01844520" wp14:editId="4A5C8935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18" name="Billed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35904" behindDoc="0" locked="0" layoutInCell="1" allowOverlap="1" wp14:anchorId="5B089304" wp14:editId="72FCE0CF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19" name="Billed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34880" behindDoc="0" locked="0" layoutInCell="1" allowOverlap="1" wp14:anchorId="6A4955AA" wp14:editId="1A684D53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20" name="Billed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CD4B3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2E6B3894" wp14:editId="62664DEB">
            <wp:extent cx="4905375" cy="6067425"/>
            <wp:effectExtent l="0" t="0" r="9525" b="9525"/>
            <wp:docPr id="621" name="Billed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96F2" w14:textId="77777777" w:rsidR="00DF0A7D" w:rsidRPr="00F92D08" w:rsidRDefault="00DF0A7D" w:rsidP="00DF0A7D"/>
    <w:p w14:paraId="79137311" w14:textId="77777777" w:rsidR="00DF0A7D" w:rsidRPr="00F92D08" w:rsidRDefault="00DF0A7D" w:rsidP="00DF0A7D"/>
    <w:p w14:paraId="7A324164" w14:textId="77777777" w:rsidR="00DF0A7D" w:rsidRPr="00F92D08" w:rsidRDefault="00DF0A7D" w:rsidP="00DF0A7D"/>
    <w:p w14:paraId="7503A105" w14:textId="77777777" w:rsidR="00DF0A7D" w:rsidRPr="00F92D08" w:rsidRDefault="00DF0A7D" w:rsidP="00DF0A7D"/>
    <w:p w14:paraId="27453B39" w14:textId="77777777" w:rsidR="00DF0A7D" w:rsidRPr="00F92D08" w:rsidRDefault="00DF0A7D" w:rsidP="00DF0A7D"/>
    <w:p w14:paraId="25FDBDAB" w14:textId="77777777" w:rsidR="00DF0A7D" w:rsidRPr="00F92D08" w:rsidRDefault="00DF0A7D" w:rsidP="00DF0A7D"/>
    <w:p w14:paraId="1262194C" w14:textId="77777777" w:rsidR="00DF0A7D" w:rsidRPr="00F92D08" w:rsidRDefault="00DF0A7D" w:rsidP="00DF0A7D"/>
    <w:p w14:paraId="587139B9" w14:textId="77777777" w:rsidR="00DF0A7D" w:rsidRPr="00F92D08" w:rsidRDefault="00DF0A7D" w:rsidP="00DF0A7D"/>
    <w:p w14:paraId="0AC04221" w14:textId="77777777" w:rsidR="00DF0A7D" w:rsidRPr="00F92D08" w:rsidRDefault="00DF0A7D" w:rsidP="00DF0A7D"/>
    <w:p w14:paraId="0CB5B040" w14:textId="77777777" w:rsidR="00DF0A7D" w:rsidRPr="00F92D08" w:rsidRDefault="00DF0A7D" w:rsidP="00DF0A7D"/>
    <w:p w14:paraId="31374CEF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9C82D81" wp14:editId="5F866E60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12" name="Tekstfelt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CBC97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C82D81" id="Tekstfelt 612" o:spid="_x0000_s1078" type="#_x0000_t202" style="position:absolute;margin-left:75.05pt;margin-top:1.4pt;width:126.25pt;height:26.4pt;z-index:251841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" filled="f" stroked="f" strokeweight=".5pt">
                <v:textbox inset="0,0,0,0">
                  <w:txbxContent>
                    <w:p w14:paraId="16ECBC97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34541C6" wp14:editId="52F92E28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13" name="Tekstfelt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BB1F1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4541C6" id="Tekstfelt 613" o:spid="_x0000_s1079" type="#_x0000_t202" style="position:absolute;margin-left:71.85pt;margin-top:.85pt;width:31.05pt;height:17.1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CHHQCIKgIAAE0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130BB1F1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C6C9D95" wp14:editId="2DE629EF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14" name="Tekstfelt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63029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6C9D95" id="Tekstfelt 614" o:spid="_x0000_s1080" type="#_x0000_t202" style="position:absolute;margin-left:255.95pt;margin-top:.75pt;width:34.55pt;height:12.5pt;z-index:25184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W6meLy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42B63029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8F43D1" w14:textId="77777777" w:rsidR="00DF0A7D" w:rsidRPr="00F92D08" w:rsidRDefault="00DF0A7D" w:rsidP="00DF0A7D"/>
    <w:p w14:paraId="60297E58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1E37044" wp14:editId="3D56D49E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1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C6B9BF4" id="Rektangel: afrundede hjørner 17" o:spid="_x0000_s1026" style="position:absolute;margin-left:-.5pt;margin-top:6.85pt;width:531pt;height:145.1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Fh2&#10;4Bq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32E0D282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75F88536" w14:textId="77777777" w:rsidR="00DF0A7D" w:rsidRPr="00F92D08" w:rsidRDefault="00DF0A7D" w:rsidP="00DF0A7D"/>
    <w:p w14:paraId="5A1B6D77" w14:textId="77777777" w:rsidR="00DF0A7D" w:rsidRPr="00F92D08" w:rsidRDefault="00DF0A7D" w:rsidP="00DF0A7D"/>
    <w:p w14:paraId="69434A04" w14:textId="77777777" w:rsidR="00DF0A7D" w:rsidRPr="00F92D08" w:rsidRDefault="00DF0A7D" w:rsidP="00DF0A7D"/>
    <w:p w14:paraId="557B68D9" w14:textId="77777777" w:rsidR="00DF0A7D" w:rsidRPr="00F92D08" w:rsidRDefault="00DF0A7D" w:rsidP="00DF0A7D"/>
    <w:p w14:paraId="7A722E29" w14:textId="77777777" w:rsidR="00DF0A7D" w:rsidRPr="00F92D08" w:rsidRDefault="00DF0A7D" w:rsidP="00DF0A7D"/>
    <w:p w14:paraId="0961D93A" w14:textId="77777777" w:rsidR="00DF0A7D" w:rsidRPr="00F92D08" w:rsidRDefault="00DF0A7D" w:rsidP="00DF0A7D"/>
    <w:p w14:paraId="09D74324" w14:textId="77777777" w:rsidR="00DF0A7D" w:rsidRPr="00F92D08" w:rsidRDefault="00DF0A7D" w:rsidP="00DF0A7D"/>
    <w:p w14:paraId="223770FB" w14:textId="77777777" w:rsidR="00DF0A7D" w:rsidRPr="00F92D08" w:rsidRDefault="00DF0A7D" w:rsidP="00DF0A7D"/>
    <w:p w14:paraId="43F609CD" w14:textId="77777777" w:rsidR="00DF0A7D" w:rsidRPr="00F92D08" w:rsidRDefault="00DF0A7D" w:rsidP="00DF0A7D"/>
    <w:p w14:paraId="50E2D54A" w14:textId="77777777" w:rsidR="00DF0A7D" w:rsidRDefault="00DF0A7D" w:rsidP="00DF0A7D">
      <w:pPr>
        <w:rPr>
          <w:b/>
          <w:bCs/>
        </w:rPr>
      </w:pPr>
    </w:p>
    <w:p w14:paraId="291D4D3A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47278B3D" wp14:editId="531574D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264E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73C664E8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1D1A1ACF" w14:textId="2193BD76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D41242">
                              <w:rPr>
                                <w:bCs/>
                              </w:rPr>
                              <w:t>bande</w:t>
                            </w:r>
                          </w:p>
                          <w:p w14:paraId="0D833AD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75E49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BCF2018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278B3D" id="_x0000_s1089" type="#_x0000_t202" style="position:absolute;margin-left:6.95pt;margin-top:1pt;width:193.65pt;height:61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i35M&#10;BR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626264E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73C664E8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1D1A1ACF" w14:textId="2193BD76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D41242">
                        <w:rPr>
                          <w:bCs/>
                        </w:rPr>
                        <w:t>bande</w:t>
                      </w:r>
                    </w:p>
                    <w:p w14:paraId="0D833AD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E75E49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BCF2018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64287FA3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00B57AB1" w14:textId="77777777" w:rsidR="00DF0A7D" w:rsidRDefault="00DF0A7D" w:rsidP="00DF0A7D">
      <w:pPr>
        <w:rPr>
          <w:b/>
          <w:bCs/>
        </w:rPr>
      </w:pPr>
    </w:p>
    <w:p w14:paraId="4D30900C" w14:textId="77777777" w:rsidR="00DF0A7D" w:rsidRDefault="00DF0A7D" w:rsidP="00DF0A7D">
      <w:pPr>
        <w:rPr>
          <w:b/>
          <w:bCs/>
        </w:rPr>
      </w:pPr>
    </w:p>
    <w:p w14:paraId="5B12FB98" w14:textId="77777777" w:rsidR="00DF0A7D" w:rsidRDefault="00DF0A7D" w:rsidP="00DF0A7D">
      <w:pPr>
        <w:rPr>
          <w:b/>
          <w:bCs/>
        </w:rPr>
      </w:pPr>
    </w:p>
    <w:p w14:paraId="024AD65B" w14:textId="77777777" w:rsidR="00DF0A7D" w:rsidRDefault="00DF0A7D" w:rsidP="00DF0A7D">
      <w:pPr>
        <w:rPr>
          <w:b/>
          <w:bCs/>
        </w:rPr>
      </w:pPr>
    </w:p>
    <w:p w14:paraId="78B7FFBC" w14:textId="78210D09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7F55966A" wp14:editId="48611C2B">
                <wp:simplePos x="0" y="0"/>
                <wp:positionH relativeFrom="margin">
                  <wp:posOffset>2622169</wp:posOffset>
                </wp:positionH>
                <wp:positionV relativeFrom="paragraph">
                  <wp:posOffset>420751</wp:posOffset>
                </wp:positionV>
                <wp:extent cx="4071620" cy="954405"/>
                <wp:effectExtent l="0" t="0" r="5080" b="0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9A674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41037CB8" w14:textId="26FE0CD1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Oline</w:t>
                            </w:r>
                          </w:p>
                          <w:p w14:paraId="3DD46ABF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90FFB4E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1528919E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5966A" id="Tekstfelt 23" o:spid="_x0000_s1090" type="#_x0000_t202" style="position:absolute;margin-left:206.45pt;margin-top:33.15pt;width:320.6pt;height:75.15pt;z-index:25198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" filled="f" stroked="f" strokeweight=".5pt">
                <v:textbox inset="0,0,0,0">
                  <w:txbxContent>
                    <w:p w14:paraId="46C9A674" w14:textId="77777777" w:rsidR="00BD057B" w:rsidRDefault="00BD057B" w:rsidP="00BD057B">
                      <w:pPr>
                        <w:jc w:val="both"/>
                      </w:pPr>
                    </w:p>
                    <w:p w14:paraId="41037CB8" w14:textId="26FE0CD1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Oline</w:t>
                      </w:r>
                    </w:p>
                    <w:p w14:paraId="3DD46ABF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90FFB4E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1528919E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2C97DB2" wp14:editId="0C3A3F0B">
                <wp:simplePos x="0" y="0"/>
                <wp:positionH relativeFrom="margin">
                  <wp:posOffset>86360</wp:posOffset>
                </wp:positionH>
                <wp:positionV relativeFrom="paragraph">
                  <wp:posOffset>-1106170</wp:posOffset>
                </wp:positionV>
                <wp:extent cx="4071620" cy="954405"/>
                <wp:effectExtent l="0" t="0" r="5080" b="0"/>
                <wp:wrapNone/>
                <wp:docPr id="622" name="Tekstfelt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2FE8C4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3E019BCB" w14:textId="36157812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Online</w:t>
                            </w:r>
                          </w:p>
                          <w:p w14:paraId="5EC2867F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7AEA87A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2823134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97DB2" id="Tekstfelt 622" o:spid="_x0000_s1091" type="#_x0000_t202" style="position:absolute;margin-left:6.8pt;margin-top:-87.1pt;width:320.6pt;height:75.15pt;z-index:251861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" filled="f" stroked="f" strokeweight=".5pt">
                <v:textbox inset="0,0,0,0">
                  <w:txbxContent>
                    <w:p w14:paraId="792FE8C4" w14:textId="77777777" w:rsidR="00DF0A7D" w:rsidRDefault="00DF0A7D" w:rsidP="00DF0A7D">
                      <w:pPr>
                        <w:jc w:val="both"/>
                      </w:pPr>
                    </w:p>
                    <w:p w14:paraId="3E019BCB" w14:textId="36157812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Online</w:t>
                      </w:r>
                    </w:p>
                    <w:p w14:paraId="5EC2867F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7AEA87A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2823134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60367" behindDoc="0" locked="0" layoutInCell="1" allowOverlap="1" wp14:anchorId="32FF31BB" wp14:editId="3EDF6AF5">
            <wp:simplePos x="0" y="0"/>
            <wp:positionH relativeFrom="margin">
              <wp:posOffset>4677329</wp:posOffset>
            </wp:positionH>
            <wp:positionV relativeFrom="paragraph">
              <wp:posOffset>-1151783</wp:posOffset>
            </wp:positionV>
            <wp:extent cx="2039815" cy="2150241"/>
            <wp:effectExtent l="0" t="0" r="0" b="2540"/>
            <wp:wrapNone/>
            <wp:docPr id="734" name="Billed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Onlin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674" cy="215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59456" behindDoc="0" locked="0" layoutInCell="1" allowOverlap="1" wp14:anchorId="18AE52A1" wp14:editId="72A4975E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6C6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699CDC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78897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C3E4DD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3DAA2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1B604C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EE1C88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6D7413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AED576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E3E2F3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AE52A1" id="_x0000_s1083" type="#_x0000_t202" style="position:absolute;margin-left:16.1pt;margin-top:9.45pt;width:212.45pt;height:2in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" stroked="f">
                <v:textbox>
                  <w:txbxContent>
                    <w:p w14:paraId="47A66C6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699CDC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578897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C3E4DD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D3DAA2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1B604C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EE1C88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6D7413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AED576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E3E2F3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F4FE9C9" wp14:editId="27C88895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2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C30B1F9" id="Rektangel: afrundede hjørner 9" o:spid="_x0000_s1026" style="position:absolute;margin-left:-.35pt;margin-top:.9pt;width:251.8pt;height:218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Insg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sHYSJ7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45DAD040" w14:textId="27580E15" w:rsidR="00DF0A7D" w:rsidRDefault="00DF0A7D" w:rsidP="00DF0A7D">
      <w:pPr>
        <w:rPr>
          <w:b/>
          <w:bCs/>
        </w:rPr>
      </w:pPr>
    </w:p>
    <w:p w14:paraId="7673F1F3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915FB26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532C7752" wp14:editId="6BEA71A8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2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CF2121A" id="Rektangel: afrundede hjørner 3" o:spid="_x0000_s1026" style="position:absolute;margin-left:266.5pt;margin-top:9.8pt;width:263pt;height:128.5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3B50D505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1C173750" wp14:editId="41B1C683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C21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173750" id="_x0000_s1084" type="#_x0000_t202" style="position:absolute;margin-left:278.15pt;margin-top:11.55pt;width:227pt;height:87.4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Hd1tMo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12A6C21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08F018" w14:textId="77777777" w:rsidR="00DF0A7D" w:rsidRDefault="00DF0A7D" w:rsidP="00DF0A7D"/>
    <w:p w14:paraId="1CEF82F1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2B7F1033" w14:textId="77777777" w:rsidR="00DF0A7D" w:rsidRDefault="00DF0A7D" w:rsidP="00DF0A7D">
      <w:pPr>
        <w:pStyle w:val="Listeafsnit"/>
      </w:pPr>
    </w:p>
    <w:p w14:paraId="449D344B" w14:textId="77777777" w:rsidR="00DF0A7D" w:rsidRDefault="00DF0A7D" w:rsidP="00DF0A7D">
      <w:pPr>
        <w:pStyle w:val="Listeafsnit"/>
      </w:pPr>
    </w:p>
    <w:p w14:paraId="5DEBEAD3" w14:textId="77777777" w:rsidR="00DF0A7D" w:rsidRDefault="00DF0A7D" w:rsidP="00DF0A7D">
      <w:pPr>
        <w:pStyle w:val="Listeafsnit"/>
      </w:pPr>
    </w:p>
    <w:p w14:paraId="3E9C88BA" w14:textId="77777777" w:rsidR="00DF0A7D" w:rsidRDefault="00DF0A7D" w:rsidP="00DF0A7D">
      <w:pPr>
        <w:pStyle w:val="Listeafsnit"/>
      </w:pPr>
    </w:p>
    <w:p w14:paraId="16362CE0" w14:textId="77777777" w:rsidR="00DF0A7D" w:rsidRDefault="00DF0A7D" w:rsidP="00DF0A7D">
      <w:pPr>
        <w:pStyle w:val="Listeafsnit"/>
      </w:pPr>
    </w:p>
    <w:p w14:paraId="37645708" w14:textId="77777777" w:rsidR="00DF0A7D" w:rsidRDefault="00DF0A7D" w:rsidP="00DF0A7D">
      <w:pPr>
        <w:pStyle w:val="Listeafsnit"/>
      </w:pPr>
    </w:p>
    <w:p w14:paraId="1F6B9697" w14:textId="77777777" w:rsidR="00DF0A7D" w:rsidRDefault="00DF0A7D" w:rsidP="00DF0A7D">
      <w:pPr>
        <w:pStyle w:val="Listeafsnit"/>
      </w:pPr>
    </w:p>
    <w:p w14:paraId="7D7CD9AC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52288" behindDoc="0" locked="0" layoutInCell="1" allowOverlap="1" wp14:anchorId="5C19703F" wp14:editId="56F406DD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33" name="Billed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51264" behindDoc="0" locked="0" layoutInCell="1" allowOverlap="1" wp14:anchorId="6AB82E4A" wp14:editId="36D4BD34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34" name="Billed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50240" behindDoc="0" locked="0" layoutInCell="1" allowOverlap="1" wp14:anchorId="1A6B3215" wp14:editId="1D6D2054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35" name="Billed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78BE1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7E7E020A" wp14:editId="43213D6F">
            <wp:extent cx="4905375" cy="6067425"/>
            <wp:effectExtent l="0" t="0" r="9525" b="9525"/>
            <wp:docPr id="636" name="Billed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DFBE5" w14:textId="77777777" w:rsidR="00DF0A7D" w:rsidRPr="00F92D08" w:rsidRDefault="00DF0A7D" w:rsidP="00DF0A7D"/>
    <w:p w14:paraId="69357321" w14:textId="77777777" w:rsidR="00DF0A7D" w:rsidRPr="00F92D08" w:rsidRDefault="00DF0A7D" w:rsidP="00DF0A7D"/>
    <w:p w14:paraId="428EAB41" w14:textId="77777777" w:rsidR="00DF0A7D" w:rsidRPr="00F92D08" w:rsidRDefault="00DF0A7D" w:rsidP="00DF0A7D"/>
    <w:p w14:paraId="764CB686" w14:textId="77777777" w:rsidR="00DF0A7D" w:rsidRPr="00F92D08" w:rsidRDefault="00DF0A7D" w:rsidP="00DF0A7D"/>
    <w:p w14:paraId="780331AE" w14:textId="77777777" w:rsidR="00DF0A7D" w:rsidRPr="00F92D08" w:rsidRDefault="00DF0A7D" w:rsidP="00DF0A7D"/>
    <w:p w14:paraId="2D95DBEB" w14:textId="77777777" w:rsidR="00DF0A7D" w:rsidRPr="00F92D08" w:rsidRDefault="00DF0A7D" w:rsidP="00DF0A7D"/>
    <w:p w14:paraId="69229C03" w14:textId="77777777" w:rsidR="00DF0A7D" w:rsidRPr="00F92D08" w:rsidRDefault="00DF0A7D" w:rsidP="00DF0A7D"/>
    <w:p w14:paraId="6FC81087" w14:textId="77777777" w:rsidR="00DF0A7D" w:rsidRPr="00F92D08" w:rsidRDefault="00DF0A7D" w:rsidP="00DF0A7D"/>
    <w:p w14:paraId="692F0B65" w14:textId="77777777" w:rsidR="00DF0A7D" w:rsidRPr="00F92D08" w:rsidRDefault="00DF0A7D" w:rsidP="00DF0A7D"/>
    <w:p w14:paraId="4CD50160" w14:textId="77777777" w:rsidR="00DF0A7D" w:rsidRPr="00F92D08" w:rsidRDefault="00DF0A7D" w:rsidP="00DF0A7D"/>
    <w:p w14:paraId="22A297FE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D3E9247" wp14:editId="147EAE86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27" name="Tekstfelt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126DB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3E9247" id="Tekstfelt 627" o:spid="_x0000_s1085" type="#_x0000_t202" style="position:absolute;margin-left:75.05pt;margin-top:1.4pt;width:126.25pt;height:26.4pt;z-index:251856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serc4i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227126DB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AFA008D" wp14:editId="43F41211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28" name="Tekstfelt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C5701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FA008D" id="Tekstfelt 628" o:spid="_x0000_s1086" type="#_x0000_t202" style="position:absolute;margin-left:71.85pt;margin-top:.85pt;width:31.05pt;height:17.1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" filled="f" stroked="f" strokeweight=".5pt">
                <v:textbox inset="0,0,0,0">
                  <w:txbxContent>
                    <w:p w14:paraId="69EC5701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565DEC9" wp14:editId="302078DF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29" name="Tekstfelt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2AB17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65DEC9" id="Tekstfelt 629" o:spid="_x0000_s1087" type="#_x0000_t202" style="position:absolute;margin-left:255.95pt;margin-top:.75pt;width:34.55pt;height:12.5pt;z-index:25185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" filled="f" stroked="f" strokeweight=".5pt">
                <v:textbox inset="0,0,0,0">
                  <w:txbxContent>
                    <w:p w14:paraId="2AD2AB17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DB620" w14:textId="77777777" w:rsidR="00DF0A7D" w:rsidRPr="00F92D08" w:rsidRDefault="00DF0A7D" w:rsidP="00DF0A7D"/>
    <w:p w14:paraId="6D30D512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8C9D129" wp14:editId="2169FD0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3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F5002CB" id="Rektangel: afrundede hjørner 17" o:spid="_x0000_s1026" style="position:absolute;margin-left:-.5pt;margin-top:6.85pt;width:531pt;height:145.1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C6&#10;MPm8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056AFF84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74D914AF" w14:textId="77777777" w:rsidR="00DF0A7D" w:rsidRPr="00F92D08" w:rsidRDefault="00DF0A7D" w:rsidP="00DF0A7D"/>
    <w:p w14:paraId="46FB8472" w14:textId="77777777" w:rsidR="00DF0A7D" w:rsidRPr="00F92D08" w:rsidRDefault="00DF0A7D" w:rsidP="00DF0A7D"/>
    <w:p w14:paraId="3A14E175" w14:textId="77777777" w:rsidR="00DF0A7D" w:rsidRPr="00F92D08" w:rsidRDefault="00DF0A7D" w:rsidP="00DF0A7D"/>
    <w:p w14:paraId="4E1A0963" w14:textId="77777777" w:rsidR="00DF0A7D" w:rsidRPr="00F92D08" w:rsidRDefault="00DF0A7D" w:rsidP="00DF0A7D"/>
    <w:p w14:paraId="57E70A88" w14:textId="77777777" w:rsidR="00DF0A7D" w:rsidRPr="00F92D08" w:rsidRDefault="00DF0A7D" w:rsidP="00DF0A7D"/>
    <w:p w14:paraId="558BEF01" w14:textId="77777777" w:rsidR="00DF0A7D" w:rsidRPr="00F92D08" w:rsidRDefault="00DF0A7D" w:rsidP="00DF0A7D"/>
    <w:p w14:paraId="745CCCE8" w14:textId="77777777" w:rsidR="00DF0A7D" w:rsidRPr="00F92D08" w:rsidRDefault="00DF0A7D" w:rsidP="00DF0A7D"/>
    <w:p w14:paraId="272DCE6D" w14:textId="77777777" w:rsidR="00DF0A7D" w:rsidRPr="00F92D08" w:rsidRDefault="00DF0A7D" w:rsidP="00DF0A7D"/>
    <w:p w14:paraId="2355060A" w14:textId="77777777" w:rsidR="00DF0A7D" w:rsidRPr="00F92D08" w:rsidRDefault="00DF0A7D" w:rsidP="00DF0A7D"/>
    <w:p w14:paraId="0FD56A54" w14:textId="77777777" w:rsidR="00DF0A7D" w:rsidRDefault="00DF0A7D" w:rsidP="00DF0A7D">
      <w:pPr>
        <w:rPr>
          <w:b/>
          <w:bCs/>
        </w:rPr>
      </w:pPr>
    </w:p>
    <w:p w14:paraId="095CD0F1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62528" behindDoc="0" locked="0" layoutInCell="1" allowOverlap="1" wp14:anchorId="7A1D5F17" wp14:editId="53D5FC3A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A502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3E17D87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4C994EAD" w14:textId="6AF6BAB7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BD057B">
                              <w:rPr>
                                <w:bCs/>
                              </w:rPr>
                              <w:t>sociale medier</w:t>
                            </w:r>
                          </w:p>
                          <w:p w14:paraId="306C2A4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09DA63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FDE145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1D5F17" id="_x0000_s1097" type="#_x0000_t202" style="position:absolute;margin-left:6.95pt;margin-top:1pt;width:193.65pt;height:61pt;z-index:25186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taEgIAAP4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ez+WL1drHgTFJsuZwv8zSVTBRPtx368FFBx6JRcqShJnRxfPAhViOKp5T4mAej6502Jjm4&#10;r7YG2VGQAHZppQZepBnL+pKvFrNFQrYQ7ydtdDqQQI3uSn6TxzVKJrLxwdYpJQhtRpsqMfZMT2Rk&#10;5CYM1cB0Td0l8iJdFdQnIgxhFCR9IDJawN+c9STGkvtfB4GKM/PJEumr6Xwe1Zuc+WI5IwevI9V1&#10;RFhJUCUPnI3mNiTFRz4s3NFwGp14e67kXDOJLNF5/hBRxdd+ynr+tps/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Ahysta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6EFA502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3E17D87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4C994EAD" w14:textId="6AF6BAB7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sociale medier</w:t>
                      </w:r>
                    </w:p>
                    <w:p w14:paraId="306C2A4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409DA63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AFDE145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48C85869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48F48A16" w14:textId="77777777" w:rsidR="00DF0A7D" w:rsidRDefault="00DF0A7D" w:rsidP="00DF0A7D">
      <w:pPr>
        <w:rPr>
          <w:b/>
          <w:bCs/>
        </w:rPr>
      </w:pPr>
    </w:p>
    <w:p w14:paraId="686254F1" w14:textId="77777777" w:rsidR="00DF0A7D" w:rsidRDefault="00DF0A7D" w:rsidP="00DF0A7D">
      <w:pPr>
        <w:rPr>
          <w:b/>
          <w:bCs/>
        </w:rPr>
      </w:pPr>
    </w:p>
    <w:p w14:paraId="1F61916C" w14:textId="77777777" w:rsidR="00DF0A7D" w:rsidRDefault="00DF0A7D" w:rsidP="00DF0A7D">
      <w:pPr>
        <w:rPr>
          <w:b/>
          <w:bCs/>
        </w:rPr>
      </w:pPr>
    </w:p>
    <w:p w14:paraId="7D1496FA" w14:textId="77777777" w:rsidR="00DF0A7D" w:rsidRDefault="00DF0A7D" w:rsidP="00DF0A7D">
      <w:pPr>
        <w:rPr>
          <w:b/>
          <w:bCs/>
        </w:rPr>
      </w:pPr>
    </w:p>
    <w:p w14:paraId="07778877" w14:textId="4E737143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3DCCF48E" wp14:editId="72F890C4">
                <wp:simplePos x="0" y="0"/>
                <wp:positionH relativeFrom="margin">
                  <wp:posOffset>2740406</wp:posOffset>
                </wp:positionH>
                <wp:positionV relativeFrom="paragraph">
                  <wp:posOffset>417195</wp:posOffset>
                </wp:positionV>
                <wp:extent cx="4071620" cy="954405"/>
                <wp:effectExtent l="0" t="0" r="5080" b="0"/>
                <wp:wrapNone/>
                <wp:docPr id="24" name="Tekstfel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DA882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491676FE" w14:textId="5B5EF765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Zoya</w:t>
                            </w:r>
                          </w:p>
                          <w:p w14:paraId="7DDFBA19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AF34A65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279BB2A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CCF48E" id="Tekstfelt 24" o:spid="_x0000_s1098" type="#_x0000_t202" style="position:absolute;margin-left:215.8pt;margin-top:32.85pt;width:320.6pt;height:75.15pt;z-index:25199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k3EwIAACQEAAAOAAAAZHJzL2Uyb0RvYy54bWysU02P2jAQvVfqf7B8LwkU2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" filled="f" stroked="f" strokeweight=".5pt">
                <v:textbox inset="0,0,0,0">
                  <w:txbxContent>
                    <w:p w14:paraId="695DA882" w14:textId="77777777" w:rsidR="00BD057B" w:rsidRDefault="00BD057B" w:rsidP="00BD057B">
                      <w:pPr>
                        <w:jc w:val="both"/>
                      </w:pPr>
                    </w:p>
                    <w:p w14:paraId="491676FE" w14:textId="5B5EF765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Zoya</w:t>
                      </w:r>
                    </w:p>
                    <w:p w14:paraId="7DDFBA19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AF34A65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279BB2A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0639A03" wp14:editId="1583D0F3">
                <wp:simplePos x="0" y="0"/>
                <wp:positionH relativeFrom="margin">
                  <wp:posOffset>132080</wp:posOffset>
                </wp:positionH>
                <wp:positionV relativeFrom="paragraph">
                  <wp:posOffset>-1121029</wp:posOffset>
                </wp:positionV>
                <wp:extent cx="4071620" cy="954405"/>
                <wp:effectExtent l="0" t="0" r="5080" b="0"/>
                <wp:wrapNone/>
                <wp:docPr id="637" name="Tekstfelt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A151C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7648BD6B" w14:textId="1C7CB6A2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Pres</w:t>
                            </w:r>
                          </w:p>
                          <w:p w14:paraId="5F97A170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719315C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C8770EF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639A03" id="Tekstfelt 637" o:spid="_x0000_s1099" type="#_x0000_t202" style="position:absolute;margin-left:10.4pt;margin-top:-88.25pt;width:320.6pt;height:75.15pt;z-index:251876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" filled="f" stroked="f" strokeweight=".5pt">
                <v:textbox inset="0,0,0,0">
                  <w:txbxContent>
                    <w:p w14:paraId="533A151C" w14:textId="77777777" w:rsidR="00DF0A7D" w:rsidRDefault="00DF0A7D" w:rsidP="00DF0A7D">
                      <w:pPr>
                        <w:jc w:val="both"/>
                      </w:pPr>
                    </w:p>
                    <w:p w14:paraId="7648BD6B" w14:textId="1C7CB6A2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Pres</w:t>
                      </w:r>
                    </w:p>
                    <w:p w14:paraId="5F97A170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719315C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C8770EF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59342" behindDoc="0" locked="0" layoutInCell="1" allowOverlap="1" wp14:anchorId="1D5CE396" wp14:editId="4AA98DFD">
            <wp:simplePos x="0" y="0"/>
            <wp:positionH relativeFrom="margin">
              <wp:align>right</wp:align>
            </wp:positionH>
            <wp:positionV relativeFrom="paragraph">
              <wp:posOffset>-1125589</wp:posOffset>
            </wp:positionV>
            <wp:extent cx="2019985" cy="2129337"/>
            <wp:effectExtent l="0" t="0" r="0" b="4445"/>
            <wp:wrapNone/>
            <wp:docPr id="735" name="Billed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r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85" cy="212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1F7EC3D6" wp14:editId="5D2B99A9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46AD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0B83E19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7176A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4E2C67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AE52B4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4BA57B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C53E7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8FAFDE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FEA6A9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3F090CF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7EC3D6" id="_x0000_s1090" type="#_x0000_t202" style="position:absolute;margin-left:16.1pt;margin-top:9.45pt;width:212.45pt;height:2in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" stroked="f">
                <v:textbox>
                  <w:txbxContent>
                    <w:p w14:paraId="73046AD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0B83E19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D7176A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4E2C67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AE52B4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4BA57B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BC53E7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8FAFDE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FEA6A9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3F090CF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6CB2CA70" wp14:editId="220D0B59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3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BBA72F" id="Rektangel: afrundede hjørner 9" o:spid="_x0000_s1026" style="position:absolute;margin-left:-.35pt;margin-top:.9pt;width:251.8pt;height:218.4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xA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FwYcQL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0FBAFB80" w14:textId="77777777" w:rsidR="00DF0A7D" w:rsidRDefault="00DF0A7D" w:rsidP="00DF0A7D">
      <w:pPr>
        <w:rPr>
          <w:b/>
          <w:bCs/>
        </w:rPr>
      </w:pPr>
    </w:p>
    <w:p w14:paraId="134F0ECE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AF7BC3E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9791518" wp14:editId="652B29A9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4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02F453C" id="Rektangel: afrundede hjørner 3" o:spid="_x0000_s1026" style="position:absolute;margin-left:266.5pt;margin-top:9.8pt;width:263pt;height:128.5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" filled="f" strokecolor="#b7819c [3206]" strokeweight="2.25pt">
                <v:stroke joinstyle="miter"/>
              </v:roundrect>
            </w:pict>
          </mc:Fallback>
        </mc:AlternateContent>
      </w:r>
    </w:p>
    <w:p w14:paraId="6CFD7455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5840" behindDoc="0" locked="0" layoutInCell="1" allowOverlap="1" wp14:anchorId="43EA2078" wp14:editId="07EC80E7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3F45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EA2078" id="_x0000_s1091" type="#_x0000_t202" style="position:absolute;margin-left:278.15pt;margin-top:11.55pt;width:227pt;height:87.4pt;z-index:25187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esIZASYCAAAn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5943F45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64CA9A" w14:textId="77777777" w:rsidR="00DF0A7D" w:rsidRDefault="00DF0A7D" w:rsidP="00DF0A7D"/>
    <w:p w14:paraId="7FBD5B2B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1E5F9009" w14:textId="77777777" w:rsidR="00DF0A7D" w:rsidRDefault="00DF0A7D" w:rsidP="00DF0A7D">
      <w:pPr>
        <w:pStyle w:val="Listeafsnit"/>
      </w:pPr>
    </w:p>
    <w:p w14:paraId="53257638" w14:textId="77777777" w:rsidR="00DF0A7D" w:rsidRDefault="00DF0A7D" w:rsidP="00DF0A7D">
      <w:pPr>
        <w:pStyle w:val="Listeafsnit"/>
      </w:pPr>
    </w:p>
    <w:p w14:paraId="5F353116" w14:textId="77777777" w:rsidR="00DF0A7D" w:rsidRDefault="00DF0A7D" w:rsidP="00DF0A7D">
      <w:pPr>
        <w:pStyle w:val="Listeafsnit"/>
      </w:pPr>
    </w:p>
    <w:p w14:paraId="16A904AB" w14:textId="77777777" w:rsidR="00DF0A7D" w:rsidRDefault="00DF0A7D" w:rsidP="00DF0A7D">
      <w:pPr>
        <w:pStyle w:val="Listeafsnit"/>
      </w:pPr>
    </w:p>
    <w:p w14:paraId="6D24C845" w14:textId="77777777" w:rsidR="00DF0A7D" w:rsidRDefault="00DF0A7D" w:rsidP="00DF0A7D">
      <w:pPr>
        <w:pStyle w:val="Listeafsnit"/>
      </w:pPr>
    </w:p>
    <w:p w14:paraId="3723E917" w14:textId="77777777" w:rsidR="00DF0A7D" w:rsidRDefault="00DF0A7D" w:rsidP="00DF0A7D">
      <w:pPr>
        <w:pStyle w:val="Listeafsnit"/>
      </w:pPr>
    </w:p>
    <w:p w14:paraId="77B1F217" w14:textId="77777777" w:rsidR="00DF0A7D" w:rsidRDefault="00DF0A7D" w:rsidP="00DF0A7D">
      <w:pPr>
        <w:pStyle w:val="Listeafsnit"/>
      </w:pPr>
    </w:p>
    <w:p w14:paraId="00A15B4A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67648" behindDoc="0" locked="0" layoutInCell="1" allowOverlap="1" wp14:anchorId="1719C136" wp14:editId="5215FD4C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48" name="Billed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66624" behindDoc="0" locked="0" layoutInCell="1" allowOverlap="1" wp14:anchorId="30A32DCB" wp14:editId="7F208EC6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49" name="Billed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65600" behindDoc="0" locked="0" layoutInCell="1" allowOverlap="1" wp14:anchorId="1F122D74" wp14:editId="176687CC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50" name="Billed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7CDF8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5374499E" wp14:editId="2F390831">
            <wp:extent cx="4905375" cy="6067425"/>
            <wp:effectExtent l="0" t="0" r="9525" b="9525"/>
            <wp:docPr id="651" name="Billed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583C0" w14:textId="77777777" w:rsidR="00DF0A7D" w:rsidRPr="00F92D08" w:rsidRDefault="00DF0A7D" w:rsidP="00DF0A7D"/>
    <w:p w14:paraId="0BFC4E32" w14:textId="77777777" w:rsidR="00DF0A7D" w:rsidRPr="00F92D08" w:rsidRDefault="00DF0A7D" w:rsidP="00DF0A7D"/>
    <w:p w14:paraId="695087F0" w14:textId="77777777" w:rsidR="00DF0A7D" w:rsidRPr="00F92D08" w:rsidRDefault="00DF0A7D" w:rsidP="00DF0A7D"/>
    <w:p w14:paraId="517BEFBB" w14:textId="77777777" w:rsidR="00DF0A7D" w:rsidRPr="00F92D08" w:rsidRDefault="00DF0A7D" w:rsidP="00DF0A7D"/>
    <w:p w14:paraId="1AA8C834" w14:textId="77777777" w:rsidR="00DF0A7D" w:rsidRPr="00F92D08" w:rsidRDefault="00DF0A7D" w:rsidP="00DF0A7D"/>
    <w:p w14:paraId="5815429D" w14:textId="77777777" w:rsidR="00DF0A7D" w:rsidRPr="00F92D08" w:rsidRDefault="00DF0A7D" w:rsidP="00DF0A7D"/>
    <w:p w14:paraId="42A96511" w14:textId="77777777" w:rsidR="00DF0A7D" w:rsidRPr="00F92D08" w:rsidRDefault="00DF0A7D" w:rsidP="00DF0A7D"/>
    <w:p w14:paraId="77970375" w14:textId="77777777" w:rsidR="00DF0A7D" w:rsidRPr="00F92D08" w:rsidRDefault="00DF0A7D" w:rsidP="00DF0A7D"/>
    <w:p w14:paraId="776C87E0" w14:textId="77777777" w:rsidR="00DF0A7D" w:rsidRPr="00F92D08" w:rsidRDefault="00DF0A7D" w:rsidP="00DF0A7D"/>
    <w:p w14:paraId="19A59DA1" w14:textId="77777777" w:rsidR="00DF0A7D" w:rsidRPr="00F92D08" w:rsidRDefault="00DF0A7D" w:rsidP="00DF0A7D"/>
    <w:p w14:paraId="019CE9B5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39FC18D1" wp14:editId="1750DBAD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42" name="Tekstfelt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2854E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FC18D1" id="Tekstfelt 642" o:spid="_x0000_s1092" type="#_x0000_t202" style="position:absolute;margin-left:75.05pt;margin-top:1.4pt;width:126.25pt;height:26.4pt;z-index:251871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naZLlC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1F02854E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140835D8" wp14:editId="1A066993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43" name="Tekstfelt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C0BBEE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0835D8" id="Tekstfelt 643" o:spid="_x0000_s1093" type="#_x0000_t202" style="position:absolute;margin-left:71.85pt;margin-top:.85pt;width:31.05pt;height:17.1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Cld9crKgIAAE0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3EC0BBEE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30CF889" wp14:editId="23A741DD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44" name="Tekstfelt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674F4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0CF889" id="Tekstfelt 644" o:spid="_x0000_s1094" type="#_x0000_t202" style="position:absolute;margin-left:255.95pt;margin-top:.75pt;width:34.55pt;height:12.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" filled="f" stroked="f" strokeweight=".5pt">
                <v:textbox inset="0,0,0,0">
                  <w:txbxContent>
                    <w:p w14:paraId="02F674F4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BE6B6A" w14:textId="77777777" w:rsidR="00DF0A7D" w:rsidRPr="00F92D08" w:rsidRDefault="00DF0A7D" w:rsidP="00DF0A7D"/>
    <w:p w14:paraId="532BB738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2968790" wp14:editId="43DB8CB5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4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510B01B" id="Rektangel: afrundede hjørner 17" o:spid="_x0000_s1026" style="position:absolute;margin-left:-.5pt;margin-top:6.85pt;width:531pt;height:145.1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M7N&#10;BVu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4F20D282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3938A609" w14:textId="77777777" w:rsidR="00DF0A7D" w:rsidRPr="00F92D08" w:rsidRDefault="00DF0A7D" w:rsidP="00DF0A7D"/>
    <w:p w14:paraId="4D4674D2" w14:textId="77777777" w:rsidR="00DF0A7D" w:rsidRPr="00F92D08" w:rsidRDefault="00DF0A7D" w:rsidP="00DF0A7D"/>
    <w:p w14:paraId="22FC760E" w14:textId="77777777" w:rsidR="00DF0A7D" w:rsidRPr="00F92D08" w:rsidRDefault="00DF0A7D" w:rsidP="00DF0A7D"/>
    <w:p w14:paraId="4A49C1CA" w14:textId="77777777" w:rsidR="00DF0A7D" w:rsidRPr="00F92D08" w:rsidRDefault="00DF0A7D" w:rsidP="00DF0A7D"/>
    <w:p w14:paraId="0A9C3FE6" w14:textId="77777777" w:rsidR="00DF0A7D" w:rsidRPr="00F92D08" w:rsidRDefault="00DF0A7D" w:rsidP="00DF0A7D"/>
    <w:p w14:paraId="274C020B" w14:textId="77777777" w:rsidR="00DF0A7D" w:rsidRPr="00F92D08" w:rsidRDefault="00DF0A7D" w:rsidP="00DF0A7D"/>
    <w:p w14:paraId="29F72F46" w14:textId="77777777" w:rsidR="00DF0A7D" w:rsidRPr="00F92D08" w:rsidRDefault="00DF0A7D" w:rsidP="00DF0A7D"/>
    <w:p w14:paraId="0ADD4AA7" w14:textId="77777777" w:rsidR="00DF0A7D" w:rsidRPr="00F92D08" w:rsidRDefault="00DF0A7D" w:rsidP="00DF0A7D"/>
    <w:p w14:paraId="6685A150" w14:textId="77777777" w:rsidR="00DF0A7D" w:rsidRPr="00F92D08" w:rsidRDefault="00DF0A7D" w:rsidP="00DF0A7D"/>
    <w:p w14:paraId="2F8A6031" w14:textId="77777777" w:rsidR="00DF0A7D" w:rsidRDefault="00DF0A7D" w:rsidP="00DF0A7D">
      <w:pPr>
        <w:rPr>
          <w:b/>
          <w:bCs/>
        </w:rPr>
      </w:pPr>
    </w:p>
    <w:p w14:paraId="6A990161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77888" behindDoc="0" locked="0" layoutInCell="1" allowOverlap="1" wp14:anchorId="58B1DD16" wp14:editId="3A7B6CF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15FC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DF506EE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5C179F91" w14:textId="0AB5E2B5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BD057B">
                              <w:rPr>
                                <w:bCs/>
                              </w:rPr>
                              <w:t>jurist</w:t>
                            </w:r>
                          </w:p>
                          <w:p w14:paraId="115165F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C1FBA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E08C69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B1DD16" id="_x0000_s1105" type="#_x0000_t202" style="position:absolute;margin-left:6.95pt;margin-top:1pt;width:193.65pt;height:61pt;z-index:25187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qEEw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pu5WMTnSVUF9IsIQRkHSB6JDC/ibs57EWHL/6yBQcWY+WSJ9NZ3Po3qTMV8sZ2Tgtae6&#10;9ggrCarkgbPxuA1J8ZEPC3c0nEYn3p4rOddMIkt0nj9EVPG1naKev+3mDw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tW16&#10;hBMCAAD+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43F15FC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DF506EE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5C179F91" w14:textId="0AB5E2B5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jurist</w:t>
                      </w:r>
                    </w:p>
                    <w:p w14:paraId="115165F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AC1FBA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EE08C69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0AD6CE51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6DB5B85D" w14:textId="77777777" w:rsidR="00DF0A7D" w:rsidRDefault="00DF0A7D" w:rsidP="00DF0A7D">
      <w:pPr>
        <w:rPr>
          <w:b/>
          <w:bCs/>
        </w:rPr>
      </w:pPr>
    </w:p>
    <w:p w14:paraId="6F6EB7CD" w14:textId="77777777" w:rsidR="00DF0A7D" w:rsidRDefault="00DF0A7D" w:rsidP="00DF0A7D">
      <w:pPr>
        <w:rPr>
          <w:b/>
          <w:bCs/>
        </w:rPr>
      </w:pPr>
    </w:p>
    <w:p w14:paraId="058E2298" w14:textId="77777777" w:rsidR="00DF0A7D" w:rsidRDefault="00DF0A7D" w:rsidP="00DF0A7D">
      <w:pPr>
        <w:rPr>
          <w:b/>
          <w:bCs/>
        </w:rPr>
      </w:pPr>
    </w:p>
    <w:p w14:paraId="38D1E315" w14:textId="77777777" w:rsidR="00DF0A7D" w:rsidRDefault="00DF0A7D" w:rsidP="00DF0A7D">
      <w:pPr>
        <w:rPr>
          <w:b/>
          <w:bCs/>
        </w:rPr>
      </w:pPr>
    </w:p>
    <w:p w14:paraId="3A787E80" w14:textId="6EDC0F43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0B426D10" wp14:editId="38F8FBB2">
                <wp:simplePos x="0" y="0"/>
                <wp:positionH relativeFrom="margin">
                  <wp:posOffset>2663444</wp:posOffset>
                </wp:positionH>
                <wp:positionV relativeFrom="paragraph">
                  <wp:posOffset>362331</wp:posOffset>
                </wp:positionV>
                <wp:extent cx="4071620" cy="954405"/>
                <wp:effectExtent l="0" t="0" r="5080" b="0"/>
                <wp:wrapNone/>
                <wp:docPr id="25" name="Tekstfel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A66BD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69D431E1" w14:textId="11C71817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Lasse</w:t>
                            </w:r>
                          </w:p>
                          <w:p w14:paraId="0C8A810C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88569F3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13E58C8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426D10" id="Tekstfelt 25" o:spid="_x0000_s1106" type="#_x0000_t202" style="position:absolute;margin-left:209.7pt;margin-top:28.55pt;width:320.6pt;height:75.15pt;z-index:25199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" filled="f" stroked="f" strokeweight=".5pt">
                <v:textbox inset="0,0,0,0">
                  <w:txbxContent>
                    <w:p w14:paraId="42CA66BD" w14:textId="77777777" w:rsidR="00BD057B" w:rsidRDefault="00BD057B" w:rsidP="00BD057B">
                      <w:pPr>
                        <w:jc w:val="both"/>
                      </w:pPr>
                    </w:p>
                    <w:p w14:paraId="69D431E1" w14:textId="11C71817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Lasse</w:t>
                      </w:r>
                    </w:p>
                    <w:p w14:paraId="0C8A810C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88569F3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13E58C8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5725C46D" wp14:editId="67857746">
                <wp:simplePos x="0" y="0"/>
                <wp:positionH relativeFrom="margin">
                  <wp:posOffset>141224</wp:posOffset>
                </wp:positionH>
                <wp:positionV relativeFrom="paragraph">
                  <wp:posOffset>-1121029</wp:posOffset>
                </wp:positionV>
                <wp:extent cx="4071620" cy="954405"/>
                <wp:effectExtent l="0" t="0" r="5080" b="0"/>
                <wp:wrapNone/>
                <wp:docPr id="652" name="Tekstfelt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0FD649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769C7BD8" w14:textId="6C826A85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Skyld</w:t>
                            </w:r>
                          </w:p>
                          <w:p w14:paraId="6C47F8B0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01C7572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ED2537A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25C46D" id="Tekstfelt 652" o:spid="_x0000_s1107" type="#_x0000_t202" style="position:absolute;margin-left:11.1pt;margin-top:-88.25pt;width:320.6pt;height:75.15pt;z-index:251892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Ek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" filled="f" stroked="f" strokeweight=".5pt">
                <v:textbox inset="0,0,0,0">
                  <w:txbxContent>
                    <w:p w14:paraId="2C0FD649" w14:textId="77777777" w:rsidR="00DF0A7D" w:rsidRDefault="00DF0A7D" w:rsidP="00DF0A7D">
                      <w:pPr>
                        <w:jc w:val="both"/>
                      </w:pPr>
                    </w:p>
                    <w:p w14:paraId="769C7BD8" w14:textId="6C826A85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Skyld</w:t>
                      </w:r>
                    </w:p>
                    <w:p w14:paraId="6C47F8B0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01C7572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ED2537A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58317" behindDoc="0" locked="0" layoutInCell="1" allowOverlap="1" wp14:anchorId="75B05EDA" wp14:editId="2E9AC0B6">
            <wp:simplePos x="0" y="0"/>
            <wp:positionH relativeFrom="margin">
              <wp:posOffset>4696513</wp:posOffset>
            </wp:positionH>
            <wp:positionV relativeFrom="paragraph">
              <wp:posOffset>-1170966</wp:posOffset>
            </wp:positionV>
            <wp:extent cx="2032117" cy="2142126"/>
            <wp:effectExtent l="0" t="0" r="6350" b="0"/>
            <wp:wrapNone/>
            <wp:docPr id="736" name="Billed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skyl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304" cy="2152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5642D7E2" wp14:editId="5D60CC45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5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970F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1CED70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71CA6B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135E0D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FFE18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57B420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4A0A09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13D3F6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B5DDE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D0F68D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42D7E2" id="_x0000_s1097" type="#_x0000_t202" style="position:absolute;margin-left:16.1pt;margin-top:9.45pt;width:212.45pt;height:2in;z-index:25189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Nj846I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65D970F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1CED70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71CA6B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135E0D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AFFE18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57B420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4A0A09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13D3F6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5B5DDE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D0F68D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658964BB" wp14:editId="62EA48D3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5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23D3C48" id="Rektangel: afrundede hjørner 9" o:spid="_x0000_s1026" style="position:absolute;margin-left:-.35pt;margin-top:.9pt;width:251.8pt;height:218.4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tH5sg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djrR+b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3B99C905" w14:textId="77777777" w:rsidR="00DF0A7D" w:rsidRDefault="00DF0A7D" w:rsidP="00DF0A7D">
      <w:pPr>
        <w:rPr>
          <w:b/>
          <w:bCs/>
        </w:rPr>
      </w:pPr>
    </w:p>
    <w:p w14:paraId="15C19A76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3F4F6BF2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50F8C043" wp14:editId="71F49C9C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5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FF75367" id="Rektangel: afrundede hjørner 3" o:spid="_x0000_s1026" style="position:absolute;margin-left:266.5pt;margin-top:9.8pt;width:263pt;height:128.5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9WoL&#10;po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64ECFCE7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1200" behindDoc="0" locked="0" layoutInCell="1" allowOverlap="1" wp14:anchorId="5028F772" wp14:editId="4EA9A41C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5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6921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8F772" id="_x0000_s1098" type="#_x0000_t202" style="position:absolute;margin-left:278.15pt;margin-top:11.55pt;width:227pt;height:87.4pt;z-index:25189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ORW9Zo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3336921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F0986" w14:textId="77777777" w:rsidR="00DF0A7D" w:rsidRDefault="00DF0A7D" w:rsidP="00DF0A7D"/>
    <w:p w14:paraId="400D5131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59F093D9" w14:textId="77777777" w:rsidR="00DF0A7D" w:rsidRDefault="00DF0A7D" w:rsidP="00DF0A7D">
      <w:pPr>
        <w:pStyle w:val="Listeafsnit"/>
      </w:pPr>
    </w:p>
    <w:p w14:paraId="7D64DDDF" w14:textId="77777777" w:rsidR="00DF0A7D" w:rsidRDefault="00DF0A7D" w:rsidP="00DF0A7D">
      <w:pPr>
        <w:pStyle w:val="Listeafsnit"/>
      </w:pPr>
    </w:p>
    <w:p w14:paraId="21A09F63" w14:textId="77777777" w:rsidR="00DF0A7D" w:rsidRDefault="00DF0A7D" w:rsidP="00DF0A7D">
      <w:pPr>
        <w:pStyle w:val="Listeafsnit"/>
      </w:pPr>
    </w:p>
    <w:p w14:paraId="2A0F57AE" w14:textId="77777777" w:rsidR="00DF0A7D" w:rsidRDefault="00DF0A7D" w:rsidP="00DF0A7D">
      <w:pPr>
        <w:pStyle w:val="Listeafsnit"/>
      </w:pPr>
    </w:p>
    <w:p w14:paraId="29A38953" w14:textId="77777777" w:rsidR="00DF0A7D" w:rsidRDefault="00DF0A7D" w:rsidP="00DF0A7D">
      <w:pPr>
        <w:pStyle w:val="Listeafsnit"/>
      </w:pPr>
    </w:p>
    <w:p w14:paraId="01D80A33" w14:textId="77777777" w:rsidR="00DF0A7D" w:rsidRDefault="00DF0A7D" w:rsidP="00DF0A7D">
      <w:pPr>
        <w:pStyle w:val="Listeafsnit"/>
      </w:pPr>
    </w:p>
    <w:p w14:paraId="580C0039" w14:textId="77777777" w:rsidR="00DF0A7D" w:rsidRDefault="00DF0A7D" w:rsidP="00DF0A7D">
      <w:pPr>
        <w:pStyle w:val="Listeafsnit"/>
      </w:pPr>
    </w:p>
    <w:p w14:paraId="5F715F4D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83008" behindDoc="0" locked="0" layoutInCell="1" allowOverlap="1" wp14:anchorId="5D099BE3" wp14:editId="54AE4BE0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63" name="Billed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81984" behindDoc="0" locked="0" layoutInCell="1" allowOverlap="1" wp14:anchorId="3DA1A63E" wp14:editId="7D737881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64" name="Billed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80960" behindDoc="0" locked="0" layoutInCell="1" allowOverlap="1" wp14:anchorId="51E2E0DA" wp14:editId="07D8EBEE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65" name="Billed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20097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27DFD00C" wp14:editId="503D13E1">
            <wp:extent cx="4905375" cy="6067425"/>
            <wp:effectExtent l="0" t="0" r="9525" b="9525"/>
            <wp:docPr id="666" name="Billed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D5EC0" w14:textId="77777777" w:rsidR="00DF0A7D" w:rsidRPr="00F92D08" w:rsidRDefault="00DF0A7D" w:rsidP="00DF0A7D"/>
    <w:p w14:paraId="10E8A094" w14:textId="77777777" w:rsidR="00DF0A7D" w:rsidRPr="00F92D08" w:rsidRDefault="00DF0A7D" w:rsidP="00DF0A7D"/>
    <w:p w14:paraId="4765036A" w14:textId="77777777" w:rsidR="00DF0A7D" w:rsidRPr="00F92D08" w:rsidRDefault="00DF0A7D" w:rsidP="00DF0A7D"/>
    <w:p w14:paraId="0940D573" w14:textId="77777777" w:rsidR="00DF0A7D" w:rsidRPr="00F92D08" w:rsidRDefault="00DF0A7D" w:rsidP="00DF0A7D"/>
    <w:p w14:paraId="17494B63" w14:textId="77777777" w:rsidR="00DF0A7D" w:rsidRPr="00F92D08" w:rsidRDefault="00DF0A7D" w:rsidP="00DF0A7D"/>
    <w:p w14:paraId="71DDC7B0" w14:textId="77777777" w:rsidR="00DF0A7D" w:rsidRPr="00F92D08" w:rsidRDefault="00DF0A7D" w:rsidP="00DF0A7D"/>
    <w:p w14:paraId="6442AA04" w14:textId="77777777" w:rsidR="00DF0A7D" w:rsidRPr="00F92D08" w:rsidRDefault="00DF0A7D" w:rsidP="00DF0A7D"/>
    <w:p w14:paraId="6C8137B0" w14:textId="77777777" w:rsidR="00DF0A7D" w:rsidRPr="00F92D08" w:rsidRDefault="00DF0A7D" w:rsidP="00DF0A7D"/>
    <w:p w14:paraId="34424BC8" w14:textId="77777777" w:rsidR="00DF0A7D" w:rsidRPr="00F92D08" w:rsidRDefault="00DF0A7D" w:rsidP="00DF0A7D"/>
    <w:p w14:paraId="6E620069" w14:textId="77777777" w:rsidR="00DF0A7D" w:rsidRPr="00F92D08" w:rsidRDefault="00DF0A7D" w:rsidP="00DF0A7D"/>
    <w:p w14:paraId="40B6A44C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2308F6E" wp14:editId="2BFB4FF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57" name="Tekstfelt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06CB4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308F6E" id="Tekstfelt 657" o:spid="_x0000_s1099" type="#_x0000_t202" style="position:absolute;margin-left:75.05pt;margin-top:1.4pt;width:126.25pt;height:26.4pt;z-index:251887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vOg4ViwCAABO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4F906CB4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6338A5BA" wp14:editId="0F3AC456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58" name="Tekstfelt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A70D21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38A5BA" id="Tekstfelt 658" o:spid="_x0000_s1100" type="#_x0000_t202" style="position:absolute;margin-left:71.85pt;margin-top:.85pt;width:31.05pt;height:17.1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C/PaioKgIAAE0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72A70D21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C8AE311" wp14:editId="5735FC7C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59" name="Tekstfelt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F9FBB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8AE311" id="Tekstfelt 659" o:spid="_x0000_s1101" type="#_x0000_t202" style="position:absolute;margin-left:255.95pt;margin-top:.75pt;width:34.55pt;height:12.5pt;z-index:25188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DVc9Fy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0DAF9FBB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C9BDAB" w14:textId="77777777" w:rsidR="00DF0A7D" w:rsidRPr="00F92D08" w:rsidRDefault="00DF0A7D" w:rsidP="00DF0A7D"/>
    <w:p w14:paraId="0B7E1C98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4D23FDCF" wp14:editId="78CCC317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6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7C5ECF7" id="Rektangel: afrundede hjørner 17" o:spid="_x0000_s1026" style="position:absolute;margin-left:-.5pt;margin-top:6.85pt;width:531pt;height:145.1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As&#10;ixz9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001BB409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1D67551" w14:textId="77777777" w:rsidR="00DF0A7D" w:rsidRPr="00F92D08" w:rsidRDefault="00DF0A7D" w:rsidP="00DF0A7D"/>
    <w:p w14:paraId="5B5F792B" w14:textId="77777777" w:rsidR="00DF0A7D" w:rsidRPr="00F92D08" w:rsidRDefault="00DF0A7D" w:rsidP="00DF0A7D"/>
    <w:p w14:paraId="78B85F8D" w14:textId="77777777" w:rsidR="00DF0A7D" w:rsidRPr="00F92D08" w:rsidRDefault="00DF0A7D" w:rsidP="00DF0A7D"/>
    <w:p w14:paraId="5436AADE" w14:textId="77777777" w:rsidR="00DF0A7D" w:rsidRPr="00F92D08" w:rsidRDefault="00DF0A7D" w:rsidP="00DF0A7D"/>
    <w:p w14:paraId="5045F039" w14:textId="77777777" w:rsidR="00DF0A7D" w:rsidRPr="00F92D08" w:rsidRDefault="00DF0A7D" w:rsidP="00DF0A7D"/>
    <w:p w14:paraId="261D91ED" w14:textId="77777777" w:rsidR="00DF0A7D" w:rsidRPr="00F92D08" w:rsidRDefault="00DF0A7D" w:rsidP="00DF0A7D"/>
    <w:p w14:paraId="5773F50E" w14:textId="77777777" w:rsidR="00DF0A7D" w:rsidRPr="00F92D08" w:rsidRDefault="00DF0A7D" w:rsidP="00DF0A7D"/>
    <w:p w14:paraId="168D10A0" w14:textId="77777777" w:rsidR="00DF0A7D" w:rsidRPr="00F92D08" w:rsidRDefault="00DF0A7D" w:rsidP="00DF0A7D"/>
    <w:p w14:paraId="3CC38B3D" w14:textId="77777777" w:rsidR="00DF0A7D" w:rsidRPr="00F92D08" w:rsidRDefault="00DF0A7D" w:rsidP="00DF0A7D"/>
    <w:p w14:paraId="34C17715" w14:textId="77777777" w:rsidR="00DF0A7D" w:rsidRDefault="00DF0A7D" w:rsidP="00DF0A7D">
      <w:pPr>
        <w:rPr>
          <w:b/>
          <w:bCs/>
        </w:rPr>
      </w:pPr>
    </w:p>
    <w:p w14:paraId="7D0224E3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893248" behindDoc="0" locked="0" layoutInCell="1" allowOverlap="1" wp14:anchorId="626541D7" wp14:editId="619BB1F1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6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F7C6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0CA499D2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21ADC051" w14:textId="1309F492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BD057B">
                              <w:rPr>
                                <w:bCs/>
                              </w:rPr>
                              <w:t>ulykke</w:t>
                            </w:r>
                          </w:p>
                          <w:p w14:paraId="21B7B1A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F271F6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AED3E36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6541D7" id="_x0000_s1113" type="#_x0000_t202" style="position:absolute;margin-left:6.95pt;margin-top:1pt;width:193.65pt;height:61pt;z-index:25189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E2Eg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oBlTI50VVCfiDCEUZD0gejQAv7mrCcxltz/OghUnJlPlkhfTefzqN5kzBfLGRl47amu&#10;PcJKgip54Gw8bkNSfOTDwh0Np9GJt+dKzjWTyBKd5w8RVXxtp6jnb7v5Aw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BYgiE2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258F7C6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0CA499D2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21ADC051" w14:textId="1309F492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ulykke</w:t>
                      </w:r>
                    </w:p>
                    <w:p w14:paraId="21B7B1A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F271F6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AED3E36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564E0483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0A0FECBC" w14:textId="77777777" w:rsidR="00DF0A7D" w:rsidRDefault="00DF0A7D" w:rsidP="00DF0A7D">
      <w:pPr>
        <w:rPr>
          <w:b/>
          <w:bCs/>
        </w:rPr>
      </w:pPr>
    </w:p>
    <w:p w14:paraId="1FF9A54A" w14:textId="77777777" w:rsidR="00DF0A7D" w:rsidRDefault="00DF0A7D" w:rsidP="00DF0A7D">
      <w:pPr>
        <w:rPr>
          <w:b/>
          <w:bCs/>
        </w:rPr>
      </w:pPr>
    </w:p>
    <w:p w14:paraId="4746DC2D" w14:textId="77777777" w:rsidR="00DF0A7D" w:rsidRDefault="00DF0A7D" w:rsidP="00DF0A7D">
      <w:pPr>
        <w:rPr>
          <w:b/>
          <w:bCs/>
        </w:rPr>
      </w:pPr>
    </w:p>
    <w:p w14:paraId="04799174" w14:textId="77777777" w:rsidR="00DF0A7D" w:rsidRDefault="00DF0A7D" w:rsidP="00DF0A7D">
      <w:pPr>
        <w:rPr>
          <w:b/>
          <w:bCs/>
        </w:rPr>
      </w:pPr>
    </w:p>
    <w:p w14:paraId="11DD5063" w14:textId="74C2E7B9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744089A8" wp14:editId="57D7D10D">
                <wp:simplePos x="0" y="0"/>
                <wp:positionH relativeFrom="margin">
                  <wp:posOffset>2600960</wp:posOffset>
                </wp:positionH>
                <wp:positionV relativeFrom="paragraph">
                  <wp:posOffset>417195</wp:posOffset>
                </wp:positionV>
                <wp:extent cx="4071620" cy="954405"/>
                <wp:effectExtent l="0" t="0" r="5080" b="0"/>
                <wp:wrapNone/>
                <wp:docPr id="26" name="Tekstfel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F6C385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26B7B1BD" w14:textId="41FFA1E3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Yrsa</w:t>
                            </w:r>
                          </w:p>
                          <w:p w14:paraId="702A7321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78FA02B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C0049BE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4089A8" id="Tekstfelt 26" o:spid="_x0000_s1114" type="#_x0000_t202" style="position:absolute;margin-left:204.8pt;margin-top:32.85pt;width:320.6pt;height:75.15pt;z-index:25199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" filled="f" stroked="f" strokeweight=".5pt">
                <v:textbox inset="0,0,0,0">
                  <w:txbxContent>
                    <w:p w14:paraId="45F6C385" w14:textId="77777777" w:rsidR="00BD057B" w:rsidRDefault="00BD057B" w:rsidP="00BD057B">
                      <w:pPr>
                        <w:jc w:val="both"/>
                      </w:pPr>
                    </w:p>
                    <w:p w14:paraId="26B7B1BD" w14:textId="41FFA1E3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Yrsa</w:t>
                      </w:r>
                    </w:p>
                    <w:p w14:paraId="702A7321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78FA02B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C0049BE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ED50B89" wp14:editId="5E04E734">
                <wp:simplePos x="0" y="0"/>
                <wp:positionH relativeFrom="margin">
                  <wp:posOffset>77216</wp:posOffset>
                </wp:positionH>
                <wp:positionV relativeFrom="paragraph">
                  <wp:posOffset>-1126744</wp:posOffset>
                </wp:positionV>
                <wp:extent cx="4071620" cy="954405"/>
                <wp:effectExtent l="0" t="0" r="5080" b="0"/>
                <wp:wrapNone/>
                <wp:docPr id="667" name="Tekstfelt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6466A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64C81E82" w14:textId="7282735B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Smiley</w:t>
                            </w:r>
                          </w:p>
                          <w:p w14:paraId="6C473E6F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4332708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96D1761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D50B89" id="Tekstfelt 667" o:spid="_x0000_s1115" type="#_x0000_t202" style="position:absolute;margin-left:6.1pt;margin-top:-88.7pt;width:320.6pt;height:75.15pt;z-index:251907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" filled="f" stroked="f" strokeweight=".5pt">
                <v:textbox inset="0,0,0,0">
                  <w:txbxContent>
                    <w:p w14:paraId="2D06466A" w14:textId="77777777" w:rsidR="00DF0A7D" w:rsidRDefault="00DF0A7D" w:rsidP="00DF0A7D">
                      <w:pPr>
                        <w:jc w:val="both"/>
                      </w:pPr>
                    </w:p>
                    <w:p w14:paraId="64C81E82" w14:textId="7282735B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Smiley</w:t>
                      </w:r>
                    </w:p>
                    <w:p w14:paraId="6C473E6F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4332708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96D1761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57292" behindDoc="0" locked="0" layoutInCell="1" allowOverlap="1" wp14:anchorId="2C4E9DDD" wp14:editId="6C99D86E">
            <wp:simplePos x="0" y="0"/>
            <wp:positionH relativeFrom="margin">
              <wp:align>right</wp:align>
            </wp:positionH>
            <wp:positionV relativeFrom="paragraph">
              <wp:posOffset>-1156466</wp:posOffset>
            </wp:positionV>
            <wp:extent cx="2078506" cy="2191026"/>
            <wp:effectExtent l="0" t="0" r="0" b="0"/>
            <wp:wrapNone/>
            <wp:docPr id="738" name="Billed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smiley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506" cy="2191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5536" behindDoc="0" locked="0" layoutInCell="1" allowOverlap="1" wp14:anchorId="3B06F543" wp14:editId="14FBE4E2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6A3E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4A6BA41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8232B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3E13B3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2A9ED3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BFF672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25E25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86A12D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61315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03ADFC9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06F543" id="_x0000_s1104" type="#_x0000_t202" style="position:absolute;margin-left:16.1pt;margin-top:9.45pt;width:212.45pt;height:2in;z-index:2519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EsgxS0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2926A3E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4A6BA41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E8232B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3E13B3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2A9ED3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BFF672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025E25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86A12D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861315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03ADFC9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1E8867E7" wp14:editId="7206CC6D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6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2B8C6E" id="Rektangel: afrundede hjørner 9" o:spid="_x0000_s1026" style="position:absolute;margin-left:-.35pt;margin-top:.9pt;width:251.8pt;height:218.4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081+Rr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72619CBC" w14:textId="77777777" w:rsidR="00DF0A7D" w:rsidRDefault="00DF0A7D" w:rsidP="00DF0A7D">
      <w:pPr>
        <w:rPr>
          <w:b/>
          <w:bCs/>
        </w:rPr>
      </w:pPr>
    </w:p>
    <w:p w14:paraId="25C6D009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727A6EF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09DD64B1" wp14:editId="0D6C8DC8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7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B2B89F" id="Rektangel: afrundede hjørner 3" o:spid="_x0000_s1026" style="position:absolute;margin-left:266.5pt;margin-top:9.8pt;width:263pt;height:128.5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UO8a&#10;A4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273C0B79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6560" behindDoc="0" locked="0" layoutInCell="1" allowOverlap="1" wp14:anchorId="1887DCF8" wp14:editId="2F34C91F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10D7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87DCF8" id="_x0000_s1105" type="#_x0000_t202" style="position:absolute;margin-left:278.15pt;margin-top:11.55pt;width:227pt;height:87.4pt;z-index:2519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CqIIIpKAIAACc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44C10D7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0E2F8" w14:textId="77777777" w:rsidR="00DF0A7D" w:rsidRDefault="00DF0A7D" w:rsidP="00DF0A7D"/>
    <w:p w14:paraId="62601EE8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1C8E89D1" w14:textId="77777777" w:rsidR="00DF0A7D" w:rsidRDefault="00DF0A7D" w:rsidP="00DF0A7D">
      <w:pPr>
        <w:pStyle w:val="Listeafsnit"/>
      </w:pPr>
    </w:p>
    <w:p w14:paraId="2349E11B" w14:textId="77777777" w:rsidR="00DF0A7D" w:rsidRDefault="00DF0A7D" w:rsidP="00DF0A7D">
      <w:pPr>
        <w:pStyle w:val="Listeafsnit"/>
      </w:pPr>
    </w:p>
    <w:p w14:paraId="644D9BE7" w14:textId="77777777" w:rsidR="00DF0A7D" w:rsidRDefault="00DF0A7D" w:rsidP="00DF0A7D">
      <w:pPr>
        <w:pStyle w:val="Listeafsnit"/>
      </w:pPr>
    </w:p>
    <w:p w14:paraId="1062D79E" w14:textId="77777777" w:rsidR="00DF0A7D" w:rsidRDefault="00DF0A7D" w:rsidP="00DF0A7D">
      <w:pPr>
        <w:pStyle w:val="Listeafsnit"/>
      </w:pPr>
    </w:p>
    <w:p w14:paraId="3AF6950D" w14:textId="77777777" w:rsidR="00DF0A7D" w:rsidRDefault="00DF0A7D" w:rsidP="00DF0A7D">
      <w:pPr>
        <w:pStyle w:val="Listeafsnit"/>
      </w:pPr>
    </w:p>
    <w:p w14:paraId="20C0E698" w14:textId="77777777" w:rsidR="00DF0A7D" w:rsidRDefault="00DF0A7D" w:rsidP="00DF0A7D">
      <w:pPr>
        <w:pStyle w:val="Listeafsnit"/>
      </w:pPr>
    </w:p>
    <w:p w14:paraId="235B2B04" w14:textId="77777777" w:rsidR="00DF0A7D" w:rsidRDefault="00DF0A7D" w:rsidP="00DF0A7D">
      <w:pPr>
        <w:pStyle w:val="Listeafsnit"/>
      </w:pPr>
    </w:p>
    <w:p w14:paraId="7B8DEB1A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898368" behindDoc="0" locked="0" layoutInCell="1" allowOverlap="1" wp14:anchorId="1714787D" wp14:editId="075F1F2B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78" name="Billed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97344" behindDoc="0" locked="0" layoutInCell="1" allowOverlap="1" wp14:anchorId="673B5A3C" wp14:editId="6B0190AD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79" name="Billed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896320" behindDoc="0" locked="0" layoutInCell="1" allowOverlap="1" wp14:anchorId="361837BB" wp14:editId="5A1ED693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80" name="Billed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13C8F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6C1AB6D7" wp14:editId="57E55675">
            <wp:extent cx="4905375" cy="6067425"/>
            <wp:effectExtent l="0" t="0" r="9525" b="9525"/>
            <wp:docPr id="681" name="Billed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F406" w14:textId="77777777" w:rsidR="00DF0A7D" w:rsidRPr="00F92D08" w:rsidRDefault="00DF0A7D" w:rsidP="00DF0A7D"/>
    <w:p w14:paraId="192A34E4" w14:textId="77777777" w:rsidR="00DF0A7D" w:rsidRPr="00F92D08" w:rsidRDefault="00DF0A7D" w:rsidP="00DF0A7D"/>
    <w:p w14:paraId="033BD6D7" w14:textId="77777777" w:rsidR="00DF0A7D" w:rsidRPr="00F92D08" w:rsidRDefault="00DF0A7D" w:rsidP="00DF0A7D"/>
    <w:p w14:paraId="29AD9893" w14:textId="77777777" w:rsidR="00DF0A7D" w:rsidRPr="00F92D08" w:rsidRDefault="00DF0A7D" w:rsidP="00DF0A7D"/>
    <w:p w14:paraId="03C3082A" w14:textId="77777777" w:rsidR="00DF0A7D" w:rsidRPr="00F92D08" w:rsidRDefault="00DF0A7D" w:rsidP="00DF0A7D"/>
    <w:p w14:paraId="6C1CE5AF" w14:textId="77777777" w:rsidR="00DF0A7D" w:rsidRPr="00F92D08" w:rsidRDefault="00DF0A7D" w:rsidP="00DF0A7D"/>
    <w:p w14:paraId="2BA44DC8" w14:textId="77777777" w:rsidR="00DF0A7D" w:rsidRPr="00F92D08" w:rsidRDefault="00DF0A7D" w:rsidP="00DF0A7D"/>
    <w:p w14:paraId="5948B803" w14:textId="77777777" w:rsidR="00DF0A7D" w:rsidRPr="00F92D08" w:rsidRDefault="00DF0A7D" w:rsidP="00DF0A7D"/>
    <w:p w14:paraId="55C83A6F" w14:textId="77777777" w:rsidR="00DF0A7D" w:rsidRPr="00F92D08" w:rsidRDefault="00DF0A7D" w:rsidP="00DF0A7D"/>
    <w:p w14:paraId="7D768B03" w14:textId="77777777" w:rsidR="00DF0A7D" w:rsidRPr="00F92D08" w:rsidRDefault="00DF0A7D" w:rsidP="00DF0A7D"/>
    <w:p w14:paraId="47BFF85C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1432A631" wp14:editId="761E578D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72" name="Tekstfelt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2E86CA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32A631" id="Tekstfelt 672" o:spid="_x0000_s1106" type="#_x0000_t202" style="position:absolute;margin-left:75.05pt;margin-top:1.4pt;width:126.25pt;height:26.4pt;z-index:25190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" filled="f" stroked="f" strokeweight=".5pt">
                <v:textbox inset="0,0,0,0">
                  <w:txbxContent>
                    <w:p w14:paraId="3D2E86CA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511AD71" wp14:editId="12378D36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73" name="Tekstfelt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5D730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11AD71" id="Tekstfelt 673" o:spid="_x0000_s1107" type="#_x0000_t202" style="position:absolute;margin-left:71.85pt;margin-top:.85pt;width:31.05pt;height:17.1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" filled="f" stroked="f" strokeweight=".5pt">
                <v:textbox inset="0,0,0,0">
                  <w:txbxContent>
                    <w:p w14:paraId="3CF5D730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8311D31" wp14:editId="0F39D312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74" name="Tekstfelt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4D242E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311D31" id="Tekstfelt 674" o:spid="_x0000_s1108" type="#_x0000_t202" style="position:absolute;margin-left:255.95pt;margin-top:.75pt;width:34.55pt;height:12.5pt;z-index:25190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Bimxao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3E4D242E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7CE72" w14:textId="77777777" w:rsidR="00DF0A7D" w:rsidRPr="00F92D08" w:rsidRDefault="00DF0A7D" w:rsidP="00DF0A7D"/>
    <w:p w14:paraId="02A7A9E9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8630D2A" wp14:editId="4AFCE3DE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7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3CACF0" id="Rektangel: afrundede hjørner 17" o:spid="_x0000_s1026" style="position:absolute;margin-left:-.5pt;margin-top:6.85pt;width:531pt;height:145.1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752DEF7C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7E496FD1" w14:textId="77777777" w:rsidR="00DF0A7D" w:rsidRPr="00F92D08" w:rsidRDefault="00DF0A7D" w:rsidP="00DF0A7D"/>
    <w:p w14:paraId="62539AF0" w14:textId="77777777" w:rsidR="00DF0A7D" w:rsidRPr="00F92D08" w:rsidRDefault="00DF0A7D" w:rsidP="00DF0A7D"/>
    <w:p w14:paraId="3C6BC653" w14:textId="77777777" w:rsidR="00DF0A7D" w:rsidRPr="00F92D08" w:rsidRDefault="00DF0A7D" w:rsidP="00DF0A7D"/>
    <w:p w14:paraId="0DA42F87" w14:textId="77777777" w:rsidR="00DF0A7D" w:rsidRPr="00F92D08" w:rsidRDefault="00DF0A7D" w:rsidP="00DF0A7D"/>
    <w:p w14:paraId="6EC00B8E" w14:textId="77777777" w:rsidR="00DF0A7D" w:rsidRPr="00F92D08" w:rsidRDefault="00DF0A7D" w:rsidP="00DF0A7D"/>
    <w:p w14:paraId="58884BA8" w14:textId="77777777" w:rsidR="00DF0A7D" w:rsidRPr="00F92D08" w:rsidRDefault="00DF0A7D" w:rsidP="00DF0A7D"/>
    <w:p w14:paraId="7FCB5CA5" w14:textId="77777777" w:rsidR="00DF0A7D" w:rsidRPr="00F92D08" w:rsidRDefault="00DF0A7D" w:rsidP="00DF0A7D"/>
    <w:p w14:paraId="37AE265F" w14:textId="77777777" w:rsidR="00DF0A7D" w:rsidRPr="00F92D08" w:rsidRDefault="00DF0A7D" w:rsidP="00DF0A7D"/>
    <w:p w14:paraId="2F02CAE0" w14:textId="77777777" w:rsidR="00DF0A7D" w:rsidRPr="00F92D08" w:rsidRDefault="00DF0A7D" w:rsidP="00DF0A7D"/>
    <w:p w14:paraId="192DCE57" w14:textId="77777777" w:rsidR="00DF0A7D" w:rsidRDefault="00DF0A7D" w:rsidP="00DF0A7D">
      <w:pPr>
        <w:rPr>
          <w:b/>
          <w:bCs/>
        </w:rPr>
      </w:pPr>
    </w:p>
    <w:p w14:paraId="0D51A6B7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08608" behindDoc="0" locked="0" layoutInCell="1" allowOverlap="1" wp14:anchorId="62BE8CCB" wp14:editId="432C3D15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1C71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7EF70AF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57C2AD4F" w14:textId="4B5E6B2B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BD057B">
                              <w:rPr>
                                <w:bCs/>
                              </w:rPr>
                              <w:t>venskab</w:t>
                            </w:r>
                          </w:p>
                          <w:p w14:paraId="627F915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F7375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11370DA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BE8CCB" id="_x0000_s1121" type="#_x0000_t202" style="position:absolute;margin-left:6.95pt;margin-top:1pt;width:193.65pt;height:61pt;z-index:2519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ZpEgIAAP4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" stroked="f">
                <v:textbox>
                  <w:txbxContent>
                    <w:p w14:paraId="3071C71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7EF70AF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57C2AD4F" w14:textId="4B5E6B2B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venskab</w:t>
                      </w:r>
                    </w:p>
                    <w:p w14:paraId="627F915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52F7375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11370DA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10757C6C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0632E8B8" w14:textId="77777777" w:rsidR="00DF0A7D" w:rsidRDefault="00DF0A7D" w:rsidP="00DF0A7D">
      <w:pPr>
        <w:rPr>
          <w:b/>
          <w:bCs/>
        </w:rPr>
      </w:pPr>
    </w:p>
    <w:p w14:paraId="6A169822" w14:textId="77777777" w:rsidR="00DF0A7D" w:rsidRDefault="00DF0A7D" w:rsidP="00DF0A7D">
      <w:pPr>
        <w:rPr>
          <w:b/>
          <w:bCs/>
        </w:rPr>
      </w:pPr>
    </w:p>
    <w:p w14:paraId="7FD74084" w14:textId="77777777" w:rsidR="00DF0A7D" w:rsidRDefault="00DF0A7D" w:rsidP="00DF0A7D">
      <w:pPr>
        <w:rPr>
          <w:b/>
          <w:bCs/>
        </w:rPr>
      </w:pPr>
    </w:p>
    <w:p w14:paraId="7FD304EE" w14:textId="77777777" w:rsidR="00DF0A7D" w:rsidRDefault="00DF0A7D" w:rsidP="00DF0A7D">
      <w:pPr>
        <w:rPr>
          <w:b/>
          <w:bCs/>
        </w:rPr>
      </w:pPr>
    </w:p>
    <w:p w14:paraId="5F003B98" w14:textId="3DAA9FFE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194FB5A8" wp14:editId="7E59C550">
                <wp:simplePos x="0" y="0"/>
                <wp:positionH relativeFrom="margin">
                  <wp:posOffset>2665476</wp:posOffset>
                </wp:positionH>
                <wp:positionV relativeFrom="paragraph">
                  <wp:posOffset>405765</wp:posOffset>
                </wp:positionV>
                <wp:extent cx="4071620" cy="954405"/>
                <wp:effectExtent l="0" t="0" r="5080" b="0"/>
                <wp:wrapNone/>
                <wp:docPr id="27" name="Tekstfel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3CDC8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063A3CBD" w14:textId="7910B826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Storm</w:t>
                            </w:r>
                          </w:p>
                          <w:p w14:paraId="0338D24A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5E81A21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43F3524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FB5A8" id="Tekstfelt 27" o:spid="_x0000_s1122" type="#_x0000_t202" style="position:absolute;margin-left:209.9pt;margin-top:31.95pt;width:320.6pt;height:75.15pt;z-index:25199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RFEwIAACQ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" filled="f" stroked="f" strokeweight=".5pt">
                <v:textbox inset="0,0,0,0">
                  <w:txbxContent>
                    <w:p w14:paraId="2A43CDC8" w14:textId="77777777" w:rsidR="00BD057B" w:rsidRDefault="00BD057B" w:rsidP="00BD057B">
                      <w:pPr>
                        <w:jc w:val="both"/>
                      </w:pPr>
                    </w:p>
                    <w:p w14:paraId="063A3CBD" w14:textId="7910B826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Storm</w:t>
                      </w:r>
                    </w:p>
                    <w:p w14:paraId="0338D24A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5E81A21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43F3524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38823DE" wp14:editId="48E3B083">
                <wp:simplePos x="0" y="0"/>
                <wp:positionH relativeFrom="margin">
                  <wp:posOffset>68072</wp:posOffset>
                </wp:positionH>
                <wp:positionV relativeFrom="paragraph">
                  <wp:posOffset>-1106170</wp:posOffset>
                </wp:positionV>
                <wp:extent cx="4071620" cy="954405"/>
                <wp:effectExtent l="0" t="0" r="5080" b="0"/>
                <wp:wrapNone/>
                <wp:docPr id="682" name="Tekstfelt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039B4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3C227785" w14:textId="2FAC971E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EA09B3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Shitstorm</w:t>
                            </w:r>
                          </w:p>
                          <w:p w14:paraId="11500DF3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733D494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A6F1F8A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8823DE" id="Tekstfelt 682" o:spid="_x0000_s1123" type="#_x0000_t202" style="position:absolute;margin-left:5.35pt;margin-top:-87.1pt;width:320.6pt;height:75.15pt;z-index:251922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BgEwIAACQEAAAOAAAAZHJzL2Uyb0RvYy54bWysU02P2jAQvVfqf7B8LwkU2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" filled="f" stroked="f" strokeweight=".5pt">
                <v:textbox inset="0,0,0,0">
                  <w:txbxContent>
                    <w:p w14:paraId="133039B4" w14:textId="77777777" w:rsidR="00DF0A7D" w:rsidRDefault="00DF0A7D" w:rsidP="00DF0A7D">
                      <w:pPr>
                        <w:jc w:val="both"/>
                      </w:pPr>
                    </w:p>
                    <w:p w14:paraId="3C227785" w14:textId="2FAC971E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EA09B3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Shitstorm</w:t>
                      </w:r>
                    </w:p>
                    <w:p w14:paraId="11500DF3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733D494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A6F1F8A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9B3">
        <w:rPr>
          <w:noProof/>
          <w:lang w:eastAsia="da-DK"/>
        </w:rPr>
        <w:drawing>
          <wp:anchor distT="0" distB="0" distL="114300" distR="114300" simplePos="0" relativeHeight="250953192" behindDoc="0" locked="0" layoutInCell="1" allowOverlap="1" wp14:anchorId="29B0E23F" wp14:editId="417EA5C8">
            <wp:simplePos x="0" y="0"/>
            <wp:positionH relativeFrom="margin">
              <wp:align>right</wp:align>
            </wp:positionH>
            <wp:positionV relativeFrom="paragraph">
              <wp:posOffset>-1116997</wp:posOffset>
            </wp:positionV>
            <wp:extent cx="2039385" cy="2136157"/>
            <wp:effectExtent l="0" t="0" r="0" b="0"/>
            <wp:wrapNone/>
            <wp:docPr id="758" name="Billed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shitstor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385" cy="2136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0896" behindDoc="0" locked="0" layoutInCell="1" allowOverlap="1" wp14:anchorId="76E3FB87" wp14:editId="23357064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A89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67651F7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D75E39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EA7ED6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B4B0C9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92FC37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6AA3A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E159F46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E8C3D8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5227DF9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E3FB87" id="_x0000_s1111" type="#_x0000_t202" style="position:absolute;margin-left:16.1pt;margin-top:9.45pt;width:212.45pt;height:2in;z-index:2519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H046to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0419A89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67651F7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D75E39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EA7ED6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2B4B0C9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92FC37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86AA3A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E159F46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4E8C3D8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5227DF9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4257A07" wp14:editId="3CC7463F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8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AD97091" id="Rektangel: afrundede hjørner 9" o:spid="_x0000_s1026" style="position:absolute;margin-left:-.35pt;margin-top:.9pt;width:251.8pt;height:218.4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OOHXK7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26FB2F28" w14:textId="1CD1F4D7" w:rsidR="00DF0A7D" w:rsidRDefault="00DF0A7D" w:rsidP="00DF0A7D">
      <w:pPr>
        <w:rPr>
          <w:b/>
          <w:bCs/>
        </w:rPr>
      </w:pPr>
    </w:p>
    <w:p w14:paraId="0D4CCB74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5625E446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3DEA159" wp14:editId="4EE0B197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68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5DA9E16" id="Rektangel: afrundede hjørner 3" o:spid="_x0000_s1026" style="position:absolute;margin-left:266.5pt;margin-top:9.8pt;width:263pt;height:128.5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p0FH&#10;NY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06B3480C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1920" behindDoc="0" locked="0" layoutInCell="1" allowOverlap="1" wp14:anchorId="1D09DB07" wp14:editId="1E2467F9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6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7B04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D09DB07" id="_x0000_s1112" type="#_x0000_t202" style="position:absolute;margin-left:278.15pt;margin-top:11.55pt;width:227pt;height:87.4pt;z-index:2519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EGS/OI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4747B04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F9614" w14:textId="77777777" w:rsidR="00DF0A7D" w:rsidRDefault="00DF0A7D" w:rsidP="00DF0A7D"/>
    <w:p w14:paraId="6A8D4D10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49D249CF" w14:textId="77777777" w:rsidR="00DF0A7D" w:rsidRDefault="00DF0A7D" w:rsidP="00DF0A7D">
      <w:pPr>
        <w:pStyle w:val="Listeafsnit"/>
      </w:pPr>
    </w:p>
    <w:p w14:paraId="236672BA" w14:textId="77777777" w:rsidR="00DF0A7D" w:rsidRDefault="00DF0A7D" w:rsidP="00DF0A7D">
      <w:pPr>
        <w:pStyle w:val="Listeafsnit"/>
      </w:pPr>
    </w:p>
    <w:p w14:paraId="2C4C0BF5" w14:textId="77777777" w:rsidR="00DF0A7D" w:rsidRDefault="00DF0A7D" w:rsidP="00DF0A7D">
      <w:pPr>
        <w:pStyle w:val="Listeafsnit"/>
      </w:pPr>
    </w:p>
    <w:p w14:paraId="7C738D4B" w14:textId="77777777" w:rsidR="00DF0A7D" w:rsidRDefault="00DF0A7D" w:rsidP="00DF0A7D">
      <w:pPr>
        <w:pStyle w:val="Listeafsnit"/>
      </w:pPr>
    </w:p>
    <w:p w14:paraId="78006789" w14:textId="77777777" w:rsidR="00DF0A7D" w:rsidRDefault="00DF0A7D" w:rsidP="00DF0A7D">
      <w:pPr>
        <w:pStyle w:val="Listeafsnit"/>
      </w:pPr>
    </w:p>
    <w:p w14:paraId="4290E52F" w14:textId="77777777" w:rsidR="00DF0A7D" w:rsidRDefault="00DF0A7D" w:rsidP="00DF0A7D">
      <w:pPr>
        <w:pStyle w:val="Listeafsnit"/>
      </w:pPr>
    </w:p>
    <w:p w14:paraId="4BB52400" w14:textId="77777777" w:rsidR="00DF0A7D" w:rsidRDefault="00DF0A7D" w:rsidP="00DF0A7D">
      <w:pPr>
        <w:pStyle w:val="Listeafsnit"/>
      </w:pPr>
    </w:p>
    <w:p w14:paraId="7F32EB5D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913728" behindDoc="0" locked="0" layoutInCell="1" allowOverlap="1" wp14:anchorId="75B5796B" wp14:editId="4E000664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693" name="Billed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12704" behindDoc="0" locked="0" layoutInCell="1" allowOverlap="1" wp14:anchorId="7202025E" wp14:editId="5221BA65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694" name="Billed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11680" behindDoc="0" locked="0" layoutInCell="1" allowOverlap="1" wp14:anchorId="72F8A468" wp14:editId="47C82351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695" name="Billed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C470B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63FFA5E0" wp14:editId="618B7F34">
            <wp:extent cx="4905375" cy="6067425"/>
            <wp:effectExtent l="0" t="0" r="9525" b="9525"/>
            <wp:docPr id="696" name="Billed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E5F5E" w14:textId="77777777" w:rsidR="00DF0A7D" w:rsidRPr="00F92D08" w:rsidRDefault="00DF0A7D" w:rsidP="00DF0A7D"/>
    <w:p w14:paraId="4B5D61FA" w14:textId="77777777" w:rsidR="00DF0A7D" w:rsidRPr="00F92D08" w:rsidRDefault="00DF0A7D" w:rsidP="00DF0A7D"/>
    <w:p w14:paraId="5884A2F0" w14:textId="77777777" w:rsidR="00DF0A7D" w:rsidRPr="00F92D08" w:rsidRDefault="00DF0A7D" w:rsidP="00DF0A7D"/>
    <w:p w14:paraId="736BB956" w14:textId="77777777" w:rsidR="00DF0A7D" w:rsidRPr="00F92D08" w:rsidRDefault="00DF0A7D" w:rsidP="00DF0A7D"/>
    <w:p w14:paraId="06B20484" w14:textId="77777777" w:rsidR="00DF0A7D" w:rsidRPr="00F92D08" w:rsidRDefault="00DF0A7D" w:rsidP="00DF0A7D"/>
    <w:p w14:paraId="7664018F" w14:textId="77777777" w:rsidR="00DF0A7D" w:rsidRPr="00F92D08" w:rsidRDefault="00DF0A7D" w:rsidP="00DF0A7D"/>
    <w:p w14:paraId="759CC155" w14:textId="77777777" w:rsidR="00DF0A7D" w:rsidRPr="00F92D08" w:rsidRDefault="00DF0A7D" w:rsidP="00DF0A7D"/>
    <w:p w14:paraId="19B1D9C9" w14:textId="77777777" w:rsidR="00DF0A7D" w:rsidRPr="00F92D08" w:rsidRDefault="00DF0A7D" w:rsidP="00DF0A7D"/>
    <w:p w14:paraId="56FCA9E4" w14:textId="77777777" w:rsidR="00DF0A7D" w:rsidRPr="00F92D08" w:rsidRDefault="00DF0A7D" w:rsidP="00DF0A7D"/>
    <w:p w14:paraId="360E80AC" w14:textId="77777777" w:rsidR="00DF0A7D" w:rsidRPr="00F92D08" w:rsidRDefault="00DF0A7D" w:rsidP="00DF0A7D"/>
    <w:p w14:paraId="656B0F17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3F9BDF42" wp14:editId="59D0B9FF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687" name="Tekstfelt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430A62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9BDF42" id="Tekstfelt 687" o:spid="_x0000_s1113" type="#_x0000_t202" style="position:absolute;margin-left:75.05pt;margin-top:1.4pt;width:126.25pt;height:26.4pt;z-index:251917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" filled="f" stroked="f" strokeweight=".5pt">
                <v:textbox inset="0,0,0,0">
                  <w:txbxContent>
                    <w:p w14:paraId="24430A62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377C4F5E" wp14:editId="36FD99EC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688" name="Tekstfelt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222F9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7C4F5E" id="Tekstfelt 688" o:spid="_x0000_s1114" type="#_x0000_t202" style="position:absolute;margin-left:71.85pt;margin-top:.85pt;width:31.05pt;height:17.1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" filled="f" stroked="f" strokeweight=".5pt">
                <v:textbox inset="0,0,0,0">
                  <w:txbxContent>
                    <w:p w14:paraId="3AF222F9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3A06C53B" wp14:editId="30C941C0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689" name="Tekstfelt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48E55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06C53B" id="Tekstfelt 689" o:spid="_x0000_s1115" type="#_x0000_t202" style="position:absolute;margin-left:255.95pt;margin-top:.75pt;width:34.55pt;height:12.5pt;z-index:25191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" filled="f" stroked="f" strokeweight=".5pt">
                <v:textbox inset="0,0,0,0">
                  <w:txbxContent>
                    <w:p w14:paraId="76348E55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EBF91" w14:textId="77777777" w:rsidR="00DF0A7D" w:rsidRPr="00F92D08" w:rsidRDefault="00DF0A7D" w:rsidP="00DF0A7D"/>
    <w:p w14:paraId="37781231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3EC2A02" wp14:editId="06145E9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69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B206D3" id="Rektangel: afrundede hjørner 17" o:spid="_x0000_s1026" style="position:absolute;margin-left:-.5pt;margin-top:6.85pt;width:531pt;height:145.1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CW&#10;RzI/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145EA697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0E299898" w14:textId="77777777" w:rsidR="00DF0A7D" w:rsidRPr="00F92D08" w:rsidRDefault="00DF0A7D" w:rsidP="00DF0A7D"/>
    <w:p w14:paraId="6CCFB95C" w14:textId="77777777" w:rsidR="00DF0A7D" w:rsidRPr="00F92D08" w:rsidRDefault="00DF0A7D" w:rsidP="00DF0A7D"/>
    <w:p w14:paraId="7806FCD3" w14:textId="77777777" w:rsidR="00DF0A7D" w:rsidRPr="00F92D08" w:rsidRDefault="00DF0A7D" w:rsidP="00DF0A7D"/>
    <w:p w14:paraId="3F1E14FA" w14:textId="77777777" w:rsidR="00DF0A7D" w:rsidRPr="00F92D08" w:rsidRDefault="00DF0A7D" w:rsidP="00DF0A7D"/>
    <w:p w14:paraId="00178B13" w14:textId="77777777" w:rsidR="00DF0A7D" w:rsidRPr="00F92D08" w:rsidRDefault="00DF0A7D" w:rsidP="00DF0A7D"/>
    <w:p w14:paraId="223EF99F" w14:textId="77777777" w:rsidR="00DF0A7D" w:rsidRPr="00F92D08" w:rsidRDefault="00DF0A7D" w:rsidP="00DF0A7D"/>
    <w:p w14:paraId="64FB188F" w14:textId="77777777" w:rsidR="00DF0A7D" w:rsidRPr="00F92D08" w:rsidRDefault="00DF0A7D" w:rsidP="00DF0A7D"/>
    <w:p w14:paraId="0FEA1E96" w14:textId="77777777" w:rsidR="00DF0A7D" w:rsidRPr="00F92D08" w:rsidRDefault="00DF0A7D" w:rsidP="00DF0A7D"/>
    <w:p w14:paraId="23A424E7" w14:textId="77777777" w:rsidR="00DF0A7D" w:rsidRPr="00F92D08" w:rsidRDefault="00DF0A7D" w:rsidP="00DF0A7D"/>
    <w:p w14:paraId="6B288589" w14:textId="77777777" w:rsidR="00DF0A7D" w:rsidRDefault="00DF0A7D" w:rsidP="00DF0A7D">
      <w:pPr>
        <w:rPr>
          <w:b/>
          <w:bCs/>
        </w:rPr>
      </w:pPr>
    </w:p>
    <w:p w14:paraId="0C97CDE3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23968" behindDoc="0" locked="0" layoutInCell="1" allowOverlap="1" wp14:anchorId="567E058C" wp14:editId="3BA7B044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6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557F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544BF5E5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01252C42" w14:textId="71B51F79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proofErr w:type="spellStart"/>
                            <w:r w:rsidR="00BD057B">
                              <w:rPr>
                                <w:bCs/>
                              </w:rPr>
                              <w:t>pranks</w:t>
                            </w:r>
                            <w:proofErr w:type="spellEnd"/>
                          </w:p>
                          <w:p w14:paraId="0A1FA03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A5144D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ACA53DE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E058C" id="_x0000_s1129" type="#_x0000_t202" style="position:absolute;margin-left:6.95pt;margin-top:1pt;width:193.65pt;height:61pt;z-index:2519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" stroked="f">
                <v:textbox>
                  <w:txbxContent>
                    <w:p w14:paraId="594557F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544BF5E5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01252C42" w14:textId="71B51F79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pranks</w:t>
                      </w:r>
                    </w:p>
                    <w:p w14:paraId="0A1FA03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A5144D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ACA53DE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36C22D58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5252656E" w14:textId="77777777" w:rsidR="00DF0A7D" w:rsidRDefault="00DF0A7D" w:rsidP="00DF0A7D">
      <w:pPr>
        <w:rPr>
          <w:b/>
          <w:bCs/>
        </w:rPr>
      </w:pPr>
    </w:p>
    <w:p w14:paraId="3E0A0C58" w14:textId="77777777" w:rsidR="00DF0A7D" w:rsidRDefault="00DF0A7D" w:rsidP="00DF0A7D">
      <w:pPr>
        <w:rPr>
          <w:b/>
          <w:bCs/>
        </w:rPr>
      </w:pPr>
    </w:p>
    <w:p w14:paraId="22886E94" w14:textId="77777777" w:rsidR="00DF0A7D" w:rsidRDefault="00DF0A7D" w:rsidP="00DF0A7D">
      <w:pPr>
        <w:rPr>
          <w:b/>
          <w:bCs/>
        </w:rPr>
      </w:pPr>
    </w:p>
    <w:p w14:paraId="6706D8BD" w14:textId="77777777" w:rsidR="00DF0A7D" w:rsidRDefault="00DF0A7D" w:rsidP="00DF0A7D">
      <w:pPr>
        <w:rPr>
          <w:b/>
          <w:bCs/>
        </w:rPr>
      </w:pPr>
    </w:p>
    <w:p w14:paraId="04FBBCB0" w14:textId="76750376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0212C3D3" wp14:editId="7A5C6D47">
                <wp:simplePos x="0" y="0"/>
                <wp:positionH relativeFrom="margin">
                  <wp:posOffset>2592832</wp:posOffset>
                </wp:positionH>
                <wp:positionV relativeFrom="paragraph">
                  <wp:posOffset>416560</wp:posOffset>
                </wp:positionV>
                <wp:extent cx="4071620" cy="954405"/>
                <wp:effectExtent l="0" t="0" r="5080" b="0"/>
                <wp:wrapNone/>
                <wp:docPr id="28" name="Tekstfel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3DBBB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72816867" w14:textId="09738163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Stella My</w:t>
                            </w:r>
                          </w:p>
                          <w:p w14:paraId="698F1E98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32958BB4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E1D541B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12C3D3" id="Tekstfelt 28" o:spid="_x0000_s1130" type="#_x0000_t202" style="position:absolute;margin-left:204.15pt;margin-top:32.8pt;width:320.6pt;height:75.15pt;z-index:25199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CDdFAIAACU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" filled="f" stroked="f" strokeweight=".5pt">
                <v:textbox inset="0,0,0,0">
                  <w:txbxContent>
                    <w:p w14:paraId="3A33DBBB" w14:textId="77777777" w:rsidR="00BD057B" w:rsidRDefault="00BD057B" w:rsidP="00BD057B">
                      <w:pPr>
                        <w:jc w:val="both"/>
                      </w:pPr>
                    </w:p>
                    <w:p w14:paraId="72816867" w14:textId="09738163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St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ella My</w:t>
                      </w:r>
                    </w:p>
                    <w:p w14:paraId="698F1E98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32958BB4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E1D541B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23CDF121" wp14:editId="00DCBF44">
                <wp:simplePos x="0" y="0"/>
                <wp:positionH relativeFrom="margin">
                  <wp:posOffset>150368</wp:posOffset>
                </wp:positionH>
                <wp:positionV relativeFrom="paragraph">
                  <wp:posOffset>-1111885</wp:posOffset>
                </wp:positionV>
                <wp:extent cx="4071620" cy="954405"/>
                <wp:effectExtent l="0" t="0" r="5080" b="0"/>
                <wp:wrapNone/>
                <wp:docPr id="697" name="Tekstfelt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1E377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4E202000" w14:textId="24D15B72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Stræber</w:t>
                            </w:r>
                          </w:p>
                          <w:p w14:paraId="41787CB0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465439DD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83CA988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CDF121" id="Tekstfelt 697" o:spid="_x0000_s1131" type="#_x0000_t202" style="position:absolute;margin-left:11.85pt;margin-top:-87.55pt;width:320.6pt;height:75.15pt;z-index:2519383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" filled="f" stroked="f" strokeweight=".5pt">
                <v:textbox inset="0,0,0,0">
                  <w:txbxContent>
                    <w:p w14:paraId="2B21E377" w14:textId="77777777" w:rsidR="00DF0A7D" w:rsidRDefault="00DF0A7D" w:rsidP="00DF0A7D">
                      <w:pPr>
                        <w:jc w:val="both"/>
                      </w:pPr>
                    </w:p>
                    <w:p w14:paraId="4E202000" w14:textId="24D15B72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Stræber</w:t>
                      </w:r>
                    </w:p>
                    <w:p w14:paraId="41787CB0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465439DD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83CA988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55242" behindDoc="0" locked="0" layoutInCell="1" allowOverlap="1" wp14:anchorId="7059756F" wp14:editId="78EC769D">
            <wp:simplePos x="0" y="0"/>
            <wp:positionH relativeFrom="margin">
              <wp:posOffset>4575020</wp:posOffset>
            </wp:positionH>
            <wp:positionV relativeFrom="paragraph">
              <wp:posOffset>-1170966</wp:posOffset>
            </wp:positionV>
            <wp:extent cx="2097365" cy="2210906"/>
            <wp:effectExtent l="0" t="0" r="0" b="0"/>
            <wp:wrapNone/>
            <wp:docPr id="740" name="Billed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stræbe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560" cy="2232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6256" behindDoc="0" locked="0" layoutInCell="1" allowOverlap="1" wp14:anchorId="0B0E5292" wp14:editId="3F82669B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6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7C8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6F5403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9AE937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95D241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3F301E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425E8F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D66D4B8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CFB8F4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9B3868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73DDC9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0E5292" id="_x0000_s1118" type="#_x0000_t202" style="position:absolute;margin-left:16.1pt;margin-top:9.45pt;width:212.45pt;height:2in;z-index:25193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" stroked="f">
                <v:textbox>
                  <w:txbxContent>
                    <w:p w14:paraId="3A407C8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6F5403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9AE937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95D241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53F301E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425E8F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D66D4B8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CFB8F4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09B3868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73DDC9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08A731A9" wp14:editId="1128E2B6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699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7784670" id="Rektangel: afrundede hjørner 9" o:spid="_x0000_s1026" style="position:absolute;margin-left:-.35pt;margin-top:.9pt;width:251.8pt;height:218.4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" filled="f" strokecolor="#b7819c [3206]" strokeweight="2.25pt">
                <v:stroke joinstyle="miter"/>
              </v:roundrect>
            </w:pict>
          </mc:Fallback>
        </mc:AlternateContent>
      </w:r>
    </w:p>
    <w:p w14:paraId="48826ED9" w14:textId="77777777" w:rsidR="00DF0A7D" w:rsidRDefault="00DF0A7D" w:rsidP="00DF0A7D">
      <w:pPr>
        <w:rPr>
          <w:b/>
          <w:bCs/>
        </w:rPr>
      </w:pPr>
    </w:p>
    <w:p w14:paraId="4EE35C8A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361EE95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88E0A13" wp14:editId="2C257051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700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193DD02" id="Rektangel: afrundede hjørner 3" o:spid="_x0000_s1026" style="position:absolute;margin-left:266.5pt;margin-top:9.8pt;width:263pt;height:128.5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BG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EfTw&#10;Ro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5F0A7270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7280" behindDoc="0" locked="0" layoutInCell="1" allowOverlap="1" wp14:anchorId="33529F1B" wp14:editId="03AE93D2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7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438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529F1B" id="_x0000_s1119" type="#_x0000_t202" style="position:absolute;margin-left:278.15pt;margin-top:11.55pt;width:227pt;height:87.4pt;z-index:25193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" stroked="f">
                <v:textbox>
                  <w:txbxContent>
                    <w:p w14:paraId="2B45438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D52840" w14:textId="77777777" w:rsidR="00DF0A7D" w:rsidRDefault="00DF0A7D" w:rsidP="00DF0A7D"/>
    <w:p w14:paraId="4275F8DD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42D9196A" w14:textId="77777777" w:rsidR="00DF0A7D" w:rsidRDefault="00DF0A7D" w:rsidP="00DF0A7D">
      <w:pPr>
        <w:pStyle w:val="Listeafsnit"/>
      </w:pPr>
    </w:p>
    <w:p w14:paraId="1DB0DD43" w14:textId="77777777" w:rsidR="00DF0A7D" w:rsidRDefault="00DF0A7D" w:rsidP="00DF0A7D">
      <w:pPr>
        <w:pStyle w:val="Listeafsnit"/>
      </w:pPr>
    </w:p>
    <w:p w14:paraId="25252071" w14:textId="77777777" w:rsidR="00DF0A7D" w:rsidRDefault="00DF0A7D" w:rsidP="00DF0A7D">
      <w:pPr>
        <w:pStyle w:val="Listeafsnit"/>
      </w:pPr>
    </w:p>
    <w:p w14:paraId="1C5A655F" w14:textId="77777777" w:rsidR="00DF0A7D" w:rsidRDefault="00DF0A7D" w:rsidP="00DF0A7D">
      <w:pPr>
        <w:pStyle w:val="Listeafsnit"/>
      </w:pPr>
    </w:p>
    <w:p w14:paraId="52EFAA94" w14:textId="77777777" w:rsidR="00DF0A7D" w:rsidRDefault="00DF0A7D" w:rsidP="00DF0A7D">
      <w:pPr>
        <w:pStyle w:val="Listeafsnit"/>
      </w:pPr>
    </w:p>
    <w:p w14:paraId="4F6FCB07" w14:textId="77777777" w:rsidR="00DF0A7D" w:rsidRDefault="00DF0A7D" w:rsidP="00DF0A7D">
      <w:pPr>
        <w:pStyle w:val="Listeafsnit"/>
      </w:pPr>
    </w:p>
    <w:p w14:paraId="0ECCAE87" w14:textId="77777777" w:rsidR="00DF0A7D" w:rsidRDefault="00DF0A7D" w:rsidP="00DF0A7D">
      <w:pPr>
        <w:pStyle w:val="Listeafsnit"/>
      </w:pPr>
    </w:p>
    <w:p w14:paraId="5D50227F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929088" behindDoc="0" locked="0" layoutInCell="1" allowOverlap="1" wp14:anchorId="5B699DEE" wp14:editId="7DDC879A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708" name="Billed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28064" behindDoc="0" locked="0" layoutInCell="1" allowOverlap="1" wp14:anchorId="104B1E7A" wp14:editId="2CDCE7CB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709" name="Billed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27040" behindDoc="0" locked="0" layoutInCell="1" allowOverlap="1" wp14:anchorId="31B51670" wp14:editId="0B2A894D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710" name="Billed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8377A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79E214CD" wp14:editId="714507C3">
            <wp:extent cx="4905375" cy="6067425"/>
            <wp:effectExtent l="0" t="0" r="9525" b="9525"/>
            <wp:docPr id="711" name="Billed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53F40" w14:textId="77777777" w:rsidR="00DF0A7D" w:rsidRPr="00F92D08" w:rsidRDefault="00DF0A7D" w:rsidP="00DF0A7D"/>
    <w:p w14:paraId="41D864B9" w14:textId="77777777" w:rsidR="00DF0A7D" w:rsidRPr="00F92D08" w:rsidRDefault="00DF0A7D" w:rsidP="00DF0A7D"/>
    <w:p w14:paraId="259CEB65" w14:textId="77777777" w:rsidR="00DF0A7D" w:rsidRPr="00F92D08" w:rsidRDefault="00DF0A7D" w:rsidP="00DF0A7D"/>
    <w:p w14:paraId="0FFF4189" w14:textId="77777777" w:rsidR="00DF0A7D" w:rsidRPr="00F92D08" w:rsidRDefault="00DF0A7D" w:rsidP="00DF0A7D"/>
    <w:p w14:paraId="4E81CEF4" w14:textId="77777777" w:rsidR="00DF0A7D" w:rsidRPr="00F92D08" w:rsidRDefault="00DF0A7D" w:rsidP="00DF0A7D"/>
    <w:p w14:paraId="64ED4A98" w14:textId="77777777" w:rsidR="00DF0A7D" w:rsidRPr="00F92D08" w:rsidRDefault="00DF0A7D" w:rsidP="00DF0A7D"/>
    <w:p w14:paraId="7E538EE5" w14:textId="77777777" w:rsidR="00DF0A7D" w:rsidRPr="00F92D08" w:rsidRDefault="00DF0A7D" w:rsidP="00DF0A7D"/>
    <w:p w14:paraId="669DD3AF" w14:textId="77777777" w:rsidR="00DF0A7D" w:rsidRPr="00F92D08" w:rsidRDefault="00DF0A7D" w:rsidP="00DF0A7D"/>
    <w:p w14:paraId="4FCEE160" w14:textId="77777777" w:rsidR="00DF0A7D" w:rsidRPr="00F92D08" w:rsidRDefault="00DF0A7D" w:rsidP="00DF0A7D"/>
    <w:p w14:paraId="4EA902EE" w14:textId="77777777" w:rsidR="00DF0A7D" w:rsidRPr="00F92D08" w:rsidRDefault="00DF0A7D" w:rsidP="00DF0A7D"/>
    <w:p w14:paraId="44E2433F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0047B775" wp14:editId="5A55C178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702" name="Tekstfelt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BAF37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047B775" id="Tekstfelt 702" o:spid="_x0000_s1120" type="#_x0000_t202" style="position:absolute;margin-left:75.05pt;margin-top:1.4pt;width:126.25pt;height:26.4pt;z-index:25193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" filled="f" stroked="f" strokeweight=".5pt">
                <v:textbox inset="0,0,0,0">
                  <w:txbxContent>
                    <w:p w14:paraId="1B3BAF37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6EBFAC1" wp14:editId="45FF7E07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703" name="Tekstfelt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D946A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EBFAC1" id="Tekstfelt 703" o:spid="_x0000_s1121" type="#_x0000_t202" style="position:absolute;margin-left:71.85pt;margin-top:.85pt;width:31.05pt;height:17.1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" filled="f" stroked="f" strokeweight=".5pt">
                <v:textbox inset="0,0,0,0">
                  <w:txbxContent>
                    <w:p w14:paraId="5BBD946A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7592AA0E" wp14:editId="1692E149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704" name="Tekstfelt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392A2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92AA0E" id="Tekstfelt 704" o:spid="_x0000_s1122" type="#_x0000_t202" style="position:absolute;margin-left:255.95pt;margin-top:.75pt;width:34.55pt;height:12.5pt;z-index:25193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BfCP8JLAIAAE0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12F392A2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A991C" w14:textId="77777777" w:rsidR="00DF0A7D" w:rsidRPr="00F92D08" w:rsidRDefault="00DF0A7D" w:rsidP="00DF0A7D"/>
    <w:p w14:paraId="5E109D1D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1BD96D49" wp14:editId="7F425318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705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94B3CFD" id="Rektangel: afrundede hjørner 17" o:spid="_x0000_s1026" style="position:absolute;margin-left:-.5pt;margin-top:6.85pt;width:531pt;height:145.1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J49&#10;F9O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3E68487D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41B1ACEA" w14:textId="77777777" w:rsidR="00DF0A7D" w:rsidRPr="00F92D08" w:rsidRDefault="00DF0A7D" w:rsidP="00DF0A7D"/>
    <w:p w14:paraId="58436E1D" w14:textId="77777777" w:rsidR="00DF0A7D" w:rsidRPr="00F92D08" w:rsidRDefault="00DF0A7D" w:rsidP="00DF0A7D"/>
    <w:p w14:paraId="2DE437F6" w14:textId="77777777" w:rsidR="00DF0A7D" w:rsidRPr="00F92D08" w:rsidRDefault="00DF0A7D" w:rsidP="00DF0A7D"/>
    <w:p w14:paraId="2743A1A6" w14:textId="77777777" w:rsidR="00DF0A7D" w:rsidRPr="00F92D08" w:rsidRDefault="00DF0A7D" w:rsidP="00DF0A7D"/>
    <w:p w14:paraId="689D2981" w14:textId="77777777" w:rsidR="00DF0A7D" w:rsidRPr="00F92D08" w:rsidRDefault="00DF0A7D" w:rsidP="00DF0A7D"/>
    <w:p w14:paraId="704E2FA6" w14:textId="77777777" w:rsidR="00DF0A7D" w:rsidRPr="00F92D08" w:rsidRDefault="00DF0A7D" w:rsidP="00DF0A7D"/>
    <w:p w14:paraId="0286E1D4" w14:textId="77777777" w:rsidR="00DF0A7D" w:rsidRPr="00F92D08" w:rsidRDefault="00DF0A7D" w:rsidP="00DF0A7D"/>
    <w:p w14:paraId="0B92327F" w14:textId="77777777" w:rsidR="00DF0A7D" w:rsidRPr="00F92D08" w:rsidRDefault="00DF0A7D" w:rsidP="00DF0A7D"/>
    <w:p w14:paraId="02A7F9A0" w14:textId="77777777" w:rsidR="00DF0A7D" w:rsidRPr="00F92D08" w:rsidRDefault="00DF0A7D" w:rsidP="00DF0A7D"/>
    <w:p w14:paraId="01201E2D" w14:textId="77777777" w:rsidR="00DF0A7D" w:rsidRDefault="00DF0A7D" w:rsidP="00DF0A7D">
      <w:pPr>
        <w:rPr>
          <w:b/>
          <w:bCs/>
        </w:rPr>
      </w:pPr>
    </w:p>
    <w:p w14:paraId="48324B44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39328" behindDoc="0" locked="0" layoutInCell="1" allowOverlap="1" wp14:anchorId="2E7ACE29" wp14:editId="3843B9E9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7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D087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749F514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0B4BB6D1" w14:textId="3C588175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BD057B">
                              <w:rPr>
                                <w:bCs/>
                              </w:rPr>
                              <w:t>nørd</w:t>
                            </w:r>
                          </w:p>
                          <w:p w14:paraId="72B12C6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200E893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7E706C6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7ACE29" id="_x0000_s1137" type="#_x0000_t202" style="position:absolute;margin-left:6.95pt;margin-top:1pt;width:193.65pt;height:61pt;z-index:25193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rwrM&#10;iB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254D087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749F514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0B4BB6D1" w14:textId="3C588175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BD057B">
                        <w:rPr>
                          <w:bCs/>
                        </w:rPr>
                        <w:t>nørd</w:t>
                      </w:r>
                    </w:p>
                    <w:p w14:paraId="72B12C6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200E893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47E706C6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4C7E4C00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2436716C" w14:textId="77777777" w:rsidR="00DF0A7D" w:rsidRDefault="00DF0A7D" w:rsidP="00DF0A7D">
      <w:pPr>
        <w:rPr>
          <w:b/>
          <w:bCs/>
        </w:rPr>
      </w:pPr>
    </w:p>
    <w:p w14:paraId="57A9F268" w14:textId="77777777" w:rsidR="00DF0A7D" w:rsidRDefault="00DF0A7D" w:rsidP="00DF0A7D">
      <w:pPr>
        <w:rPr>
          <w:b/>
          <w:bCs/>
        </w:rPr>
      </w:pPr>
    </w:p>
    <w:p w14:paraId="2DC56622" w14:textId="77777777" w:rsidR="00DF0A7D" w:rsidRDefault="00DF0A7D" w:rsidP="00DF0A7D">
      <w:pPr>
        <w:rPr>
          <w:b/>
          <w:bCs/>
        </w:rPr>
      </w:pPr>
    </w:p>
    <w:p w14:paraId="08EC04D7" w14:textId="77777777" w:rsidR="00DF0A7D" w:rsidRDefault="00DF0A7D" w:rsidP="00DF0A7D">
      <w:pPr>
        <w:rPr>
          <w:b/>
          <w:bCs/>
        </w:rPr>
      </w:pPr>
    </w:p>
    <w:p w14:paraId="03AA0681" w14:textId="6CC12A40" w:rsidR="00DF0A7D" w:rsidRDefault="00BD057B" w:rsidP="00DF0A7D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6784FA5C" wp14:editId="32F9D5AC">
                <wp:simplePos x="0" y="0"/>
                <wp:positionH relativeFrom="margin">
                  <wp:posOffset>2649728</wp:posOffset>
                </wp:positionH>
                <wp:positionV relativeFrom="paragraph">
                  <wp:posOffset>415036</wp:posOffset>
                </wp:positionV>
                <wp:extent cx="4071620" cy="954405"/>
                <wp:effectExtent l="0" t="0" r="5080" b="0"/>
                <wp:wrapNone/>
                <wp:docPr id="31" name="Tekstfel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E8093" w14:textId="77777777" w:rsidR="00BD057B" w:rsidRDefault="00BD057B" w:rsidP="00BD057B">
                            <w:pPr>
                              <w:jc w:val="both"/>
                            </w:pPr>
                          </w:p>
                          <w:p w14:paraId="2047716E" w14:textId="67AB1920" w:rsidR="00BD057B" w:rsidRPr="00DF0A7D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1A025C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Ghita</w:t>
                            </w:r>
                          </w:p>
                          <w:p w14:paraId="6FD73D55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F58E4CF" w14:textId="77777777" w:rsidR="00BD057B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04EA7A7" w14:textId="77777777" w:rsidR="00BD057B" w:rsidRPr="00A02A43" w:rsidRDefault="00BD057B" w:rsidP="00BD057B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84FA5C" id="Tekstfelt 31" o:spid="_x0000_s1138" type="#_x0000_t202" style="position:absolute;margin-left:208.65pt;margin-top:32.7pt;width:320.6pt;height:75.15pt;z-index:25200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GZFAIAACU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" filled="f" stroked="f" strokeweight=".5pt">
                <v:textbox inset="0,0,0,0">
                  <w:txbxContent>
                    <w:p w14:paraId="6E6E8093" w14:textId="77777777" w:rsidR="00BD057B" w:rsidRDefault="00BD057B" w:rsidP="00BD057B">
                      <w:pPr>
                        <w:jc w:val="both"/>
                      </w:pPr>
                    </w:p>
                    <w:p w14:paraId="2047716E" w14:textId="67AB1920" w:rsidR="00BD057B" w:rsidRPr="00DF0A7D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1A025C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Ghita</w:t>
                      </w:r>
                    </w:p>
                    <w:p w14:paraId="6FD73D55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F58E4CF" w14:textId="77777777" w:rsidR="00BD057B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04EA7A7" w14:textId="77777777" w:rsidR="00BD057B" w:rsidRPr="00A02A43" w:rsidRDefault="00BD057B" w:rsidP="00BD057B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26166E17" wp14:editId="6C781CF7">
                <wp:simplePos x="0" y="0"/>
                <wp:positionH relativeFrom="margin">
                  <wp:posOffset>77216</wp:posOffset>
                </wp:positionH>
                <wp:positionV relativeFrom="paragraph">
                  <wp:posOffset>-1130173</wp:posOffset>
                </wp:positionV>
                <wp:extent cx="4071620" cy="954405"/>
                <wp:effectExtent l="0" t="0" r="5080" b="0"/>
                <wp:wrapNone/>
                <wp:docPr id="712" name="Tekstfelt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3FF045" w14:textId="77777777" w:rsidR="00DF0A7D" w:rsidRDefault="00DF0A7D" w:rsidP="00DF0A7D">
                            <w:pPr>
                              <w:jc w:val="both"/>
                            </w:pPr>
                          </w:p>
                          <w:p w14:paraId="44F14BA0" w14:textId="62E55476" w:rsidR="00DF0A7D" w:rsidRP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FF4ECD"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Trold</w:t>
                            </w:r>
                          </w:p>
                          <w:p w14:paraId="77EF1AAE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2ADF7215" w14:textId="77777777" w:rsidR="00DF0A7D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928669F" w14:textId="77777777" w:rsidR="00DF0A7D" w:rsidRPr="00A02A43" w:rsidRDefault="00DF0A7D" w:rsidP="00DF0A7D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166E17" id="Tekstfelt 712" o:spid="_x0000_s1139" type="#_x0000_t202" style="position:absolute;margin-left:6.1pt;margin-top:-89pt;width:320.6pt;height:75.15pt;z-index:2519536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" filled="f" stroked="f" strokeweight=".5pt">
                <v:textbox inset="0,0,0,0">
                  <w:txbxContent>
                    <w:p w14:paraId="193FF045" w14:textId="77777777" w:rsidR="00DF0A7D" w:rsidRDefault="00DF0A7D" w:rsidP="00DF0A7D">
                      <w:pPr>
                        <w:jc w:val="both"/>
                      </w:pPr>
                    </w:p>
                    <w:p w14:paraId="44F14BA0" w14:textId="62E55476" w:rsidR="00DF0A7D" w:rsidRP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 w:rsidR="00FF4ECD"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Trold</w:t>
                      </w:r>
                    </w:p>
                    <w:p w14:paraId="77EF1AAE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2ADF7215" w14:textId="77777777" w:rsidR="00DF0A7D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928669F" w14:textId="77777777" w:rsidR="00DF0A7D" w:rsidRPr="00A02A43" w:rsidRDefault="00DF0A7D" w:rsidP="00DF0A7D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ECD">
        <w:rPr>
          <w:noProof/>
          <w:lang w:eastAsia="da-DK"/>
        </w:rPr>
        <w:drawing>
          <wp:anchor distT="0" distB="0" distL="114300" distR="114300" simplePos="0" relativeHeight="250954217" behindDoc="0" locked="0" layoutInCell="1" allowOverlap="1" wp14:anchorId="489185C1" wp14:editId="4665B948">
            <wp:simplePos x="0" y="0"/>
            <wp:positionH relativeFrom="margin">
              <wp:align>right</wp:align>
            </wp:positionH>
            <wp:positionV relativeFrom="paragraph">
              <wp:posOffset>-1130631</wp:posOffset>
            </wp:positionV>
            <wp:extent cx="2031800" cy="2141791"/>
            <wp:effectExtent l="0" t="0" r="6985" b="0"/>
            <wp:wrapNone/>
            <wp:docPr id="741" name="Billed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trol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00" cy="2141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A7D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1616" behindDoc="0" locked="0" layoutInCell="1" allowOverlap="1" wp14:anchorId="620961A1" wp14:editId="1CF35441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7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5B72D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56813C3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6F1235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5BE49984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BE2348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0069F4C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91A088A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76C67F7B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8157A82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B09AB90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0961A1" id="_x0000_s1125" type="#_x0000_t202" style="position:absolute;margin-left:16.1pt;margin-top:9.45pt;width:212.45pt;height:2in;z-index:25195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" stroked="f">
                <v:textbox>
                  <w:txbxContent>
                    <w:p w14:paraId="7DF5B72D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56813C3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6F1235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5BE49984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6BE2348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0069F4C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91A088A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76C67F7B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38157A82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B09AB90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0A7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3DF3F145" wp14:editId="527BAB9F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71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0A2929C" id="Rektangel: afrundede hjørner 9" o:spid="_x0000_s1026" style="position:absolute;margin-left:-.35pt;margin-top:.9pt;width:251.8pt;height:218.4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TAJsQ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" filled="f" strokecolor="#b7819c [3206]" strokeweight="2.25pt">
                <v:stroke joinstyle="miter"/>
              </v:roundrect>
            </w:pict>
          </mc:Fallback>
        </mc:AlternateContent>
      </w:r>
    </w:p>
    <w:p w14:paraId="2CC83418" w14:textId="00FFB4A1" w:rsidR="00DF0A7D" w:rsidRDefault="00DF0A7D" w:rsidP="00DF0A7D">
      <w:pPr>
        <w:rPr>
          <w:b/>
          <w:bCs/>
        </w:rPr>
      </w:pPr>
    </w:p>
    <w:p w14:paraId="17833D29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20CE0977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D73DE82" wp14:editId="112C02B6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71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AA5AA01" id="Rektangel: afrundede hjørner 3" o:spid="_x0000_s1026" style="position:absolute;margin-left:266.5pt;margin-top:9.8pt;width:263pt;height:128.5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KG8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Ldyh&#10;vI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1B4DDD38" w14:textId="77777777" w:rsidR="00DF0A7D" w:rsidRDefault="00DF0A7D" w:rsidP="00DF0A7D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2640" behindDoc="0" locked="0" layoutInCell="1" allowOverlap="1" wp14:anchorId="6070BFBB" wp14:editId="60784AF0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7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78117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70BFBB" id="_x0000_s1126" type="#_x0000_t202" style="position:absolute;margin-left:278.15pt;margin-top:11.55pt;width:227pt;height:87.4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" stroked="f">
                <v:textbox>
                  <w:txbxContent>
                    <w:p w14:paraId="2D078117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2C6FA9" w14:textId="77777777" w:rsidR="00DF0A7D" w:rsidRDefault="00DF0A7D" w:rsidP="00DF0A7D"/>
    <w:p w14:paraId="64C4505A" w14:textId="77777777" w:rsidR="00DF0A7D" w:rsidRDefault="00DF0A7D" w:rsidP="00DF0A7D">
      <w:pPr>
        <w:pStyle w:val="Listeafsnit"/>
        <w:ind w:left="5040"/>
        <w:rPr>
          <w:b/>
          <w:bCs/>
        </w:rPr>
      </w:pPr>
    </w:p>
    <w:p w14:paraId="5A4B821B" w14:textId="77777777" w:rsidR="00DF0A7D" w:rsidRDefault="00DF0A7D" w:rsidP="00DF0A7D">
      <w:pPr>
        <w:pStyle w:val="Listeafsnit"/>
      </w:pPr>
    </w:p>
    <w:p w14:paraId="1DCB37DA" w14:textId="77777777" w:rsidR="00DF0A7D" w:rsidRDefault="00DF0A7D" w:rsidP="00DF0A7D">
      <w:pPr>
        <w:pStyle w:val="Listeafsnit"/>
      </w:pPr>
    </w:p>
    <w:p w14:paraId="182A6B35" w14:textId="77777777" w:rsidR="00DF0A7D" w:rsidRDefault="00DF0A7D" w:rsidP="00DF0A7D">
      <w:pPr>
        <w:pStyle w:val="Listeafsnit"/>
      </w:pPr>
    </w:p>
    <w:p w14:paraId="2E5F8EE5" w14:textId="77777777" w:rsidR="00DF0A7D" w:rsidRDefault="00DF0A7D" w:rsidP="00DF0A7D">
      <w:pPr>
        <w:pStyle w:val="Listeafsnit"/>
      </w:pPr>
    </w:p>
    <w:p w14:paraId="22F9BB57" w14:textId="77777777" w:rsidR="00DF0A7D" w:rsidRDefault="00DF0A7D" w:rsidP="00DF0A7D">
      <w:pPr>
        <w:pStyle w:val="Listeafsnit"/>
      </w:pPr>
    </w:p>
    <w:p w14:paraId="6194AB68" w14:textId="77777777" w:rsidR="00DF0A7D" w:rsidRDefault="00DF0A7D" w:rsidP="00DF0A7D">
      <w:pPr>
        <w:pStyle w:val="Listeafsnit"/>
      </w:pPr>
    </w:p>
    <w:p w14:paraId="1F809478" w14:textId="77777777" w:rsidR="00DF0A7D" w:rsidRDefault="00DF0A7D" w:rsidP="00DF0A7D">
      <w:pPr>
        <w:pStyle w:val="Listeafsnit"/>
      </w:pPr>
    </w:p>
    <w:p w14:paraId="22CC7159" w14:textId="77777777" w:rsidR="00DF0A7D" w:rsidRDefault="00DF0A7D" w:rsidP="00DF0A7D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944448" behindDoc="0" locked="0" layoutInCell="1" allowOverlap="1" wp14:anchorId="01DFC982" wp14:editId="01423E6C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723" name="Billed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43424" behindDoc="0" locked="0" layoutInCell="1" allowOverlap="1" wp14:anchorId="65615F92" wp14:editId="639C4690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724" name="Billed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42400" behindDoc="0" locked="0" layoutInCell="1" allowOverlap="1" wp14:anchorId="7D4BE9EF" wp14:editId="645A7E0B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725" name="Billed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252E30" w14:textId="77777777" w:rsidR="00DF0A7D" w:rsidRPr="00F92D08" w:rsidRDefault="00DF0A7D" w:rsidP="00DF0A7D">
      <w:pPr>
        <w:pStyle w:val="Listeafsnit"/>
      </w:pPr>
      <w:r>
        <w:rPr>
          <w:noProof/>
          <w:lang w:eastAsia="da-DK"/>
        </w:rPr>
        <w:drawing>
          <wp:inline distT="0" distB="0" distL="0" distR="0" wp14:anchorId="7EA24E86" wp14:editId="33AB656A">
            <wp:extent cx="4905375" cy="6067425"/>
            <wp:effectExtent l="0" t="0" r="9525" b="9525"/>
            <wp:docPr id="726" name="Billed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AC85" w14:textId="77777777" w:rsidR="00DF0A7D" w:rsidRPr="00F92D08" w:rsidRDefault="00DF0A7D" w:rsidP="00DF0A7D"/>
    <w:p w14:paraId="220C564A" w14:textId="77777777" w:rsidR="00DF0A7D" w:rsidRPr="00F92D08" w:rsidRDefault="00DF0A7D" w:rsidP="00DF0A7D"/>
    <w:p w14:paraId="4E5724E8" w14:textId="77777777" w:rsidR="00DF0A7D" w:rsidRPr="00F92D08" w:rsidRDefault="00DF0A7D" w:rsidP="00DF0A7D"/>
    <w:p w14:paraId="002FB1D3" w14:textId="77777777" w:rsidR="00DF0A7D" w:rsidRPr="00F92D08" w:rsidRDefault="00DF0A7D" w:rsidP="00DF0A7D"/>
    <w:p w14:paraId="40C5A173" w14:textId="77777777" w:rsidR="00DF0A7D" w:rsidRPr="00F92D08" w:rsidRDefault="00DF0A7D" w:rsidP="00DF0A7D"/>
    <w:p w14:paraId="78CFA2A6" w14:textId="77777777" w:rsidR="00DF0A7D" w:rsidRPr="00F92D08" w:rsidRDefault="00DF0A7D" w:rsidP="00DF0A7D"/>
    <w:p w14:paraId="509FBBC8" w14:textId="77777777" w:rsidR="00DF0A7D" w:rsidRPr="00F92D08" w:rsidRDefault="00DF0A7D" w:rsidP="00DF0A7D"/>
    <w:p w14:paraId="1AF3BCB4" w14:textId="77777777" w:rsidR="00DF0A7D" w:rsidRPr="00F92D08" w:rsidRDefault="00DF0A7D" w:rsidP="00DF0A7D"/>
    <w:p w14:paraId="139AFF17" w14:textId="77777777" w:rsidR="00DF0A7D" w:rsidRPr="00F92D08" w:rsidRDefault="00DF0A7D" w:rsidP="00DF0A7D"/>
    <w:p w14:paraId="3C38C396" w14:textId="77777777" w:rsidR="00DF0A7D" w:rsidRPr="00F92D08" w:rsidRDefault="00DF0A7D" w:rsidP="00DF0A7D"/>
    <w:p w14:paraId="68B42E1A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515E5B5D" wp14:editId="2BE3E00B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717" name="Tekstfelt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017AA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5E5B5D" id="Tekstfelt 717" o:spid="_x0000_s1127" type="#_x0000_t202" style="position:absolute;margin-left:75.05pt;margin-top:1.4pt;width:126.25pt;height:26.4pt;z-index:251948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" filled="f" stroked="f" strokeweight=".5pt">
                <v:textbox inset="0,0,0,0">
                  <w:txbxContent>
                    <w:p w14:paraId="13F017AA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6016D6FE" wp14:editId="6742B5AC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718" name="Tekstfelt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89318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16D6FE" id="Tekstfelt 718" o:spid="_x0000_s1128" type="#_x0000_t202" style="position:absolute;margin-left:71.85pt;margin-top:.85pt;width:31.05pt;height:17.1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" filled="f" stroked="f" strokeweight=".5pt">
                <v:textbox inset="0,0,0,0">
                  <w:txbxContent>
                    <w:p w14:paraId="7CC89318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05407ACE" wp14:editId="15B3D2DB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719" name="Tekstfelt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004B8" w14:textId="77777777" w:rsidR="00DF0A7D" w:rsidRPr="00F92D08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407ACE" id="Tekstfelt 719" o:spid="_x0000_s1129" type="#_x0000_t202" style="position:absolute;margin-left:255.95pt;margin-top:.75pt;width:34.55pt;height:12.5pt;z-index:25194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" filled="f" stroked="f" strokeweight=".5pt">
                <v:textbox inset="0,0,0,0">
                  <w:txbxContent>
                    <w:p w14:paraId="35C004B8" w14:textId="77777777" w:rsidR="00DF0A7D" w:rsidRPr="00F92D08" w:rsidRDefault="00DF0A7D" w:rsidP="00DF0A7D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988C4" w14:textId="77777777" w:rsidR="00DF0A7D" w:rsidRPr="00F92D08" w:rsidRDefault="00DF0A7D" w:rsidP="00DF0A7D"/>
    <w:p w14:paraId="7CE0A190" w14:textId="77777777" w:rsidR="00DF0A7D" w:rsidRPr="00F92D08" w:rsidRDefault="00DF0A7D" w:rsidP="00DF0A7D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2EACE0DE" wp14:editId="393B7F2A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72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AE05483" id="Rektangel: afrundede hjørner 17" o:spid="_x0000_s1026" style="position:absolute;margin-left:-.5pt;margin-top:6.85pt;width:531pt;height:145.1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" filled="f" strokecolor="#b7819c [3206]" strokeweight="2.25pt">
                <v:stroke joinstyle="miter"/>
              </v:roundrect>
            </w:pict>
          </mc:Fallback>
        </mc:AlternateContent>
      </w:r>
    </w:p>
    <w:p w14:paraId="50A313C3" w14:textId="77777777" w:rsidR="00DF0A7D" w:rsidRDefault="00DF0A7D" w:rsidP="00DF0A7D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1B3A02D3" w14:textId="77777777" w:rsidR="00DF0A7D" w:rsidRPr="00F92D08" w:rsidRDefault="00DF0A7D" w:rsidP="00DF0A7D"/>
    <w:p w14:paraId="1B8B0A1C" w14:textId="77777777" w:rsidR="00DF0A7D" w:rsidRPr="00F92D08" w:rsidRDefault="00DF0A7D" w:rsidP="00DF0A7D"/>
    <w:p w14:paraId="400F8327" w14:textId="77777777" w:rsidR="00DF0A7D" w:rsidRPr="00F92D08" w:rsidRDefault="00DF0A7D" w:rsidP="00DF0A7D"/>
    <w:p w14:paraId="2E2744BD" w14:textId="77777777" w:rsidR="00DF0A7D" w:rsidRPr="00F92D08" w:rsidRDefault="00DF0A7D" w:rsidP="00DF0A7D"/>
    <w:p w14:paraId="3384CAC5" w14:textId="77777777" w:rsidR="00DF0A7D" w:rsidRPr="00F92D08" w:rsidRDefault="00DF0A7D" w:rsidP="00DF0A7D"/>
    <w:p w14:paraId="0863C5AE" w14:textId="77777777" w:rsidR="00DF0A7D" w:rsidRPr="00F92D08" w:rsidRDefault="00DF0A7D" w:rsidP="00DF0A7D"/>
    <w:p w14:paraId="76A35D14" w14:textId="77777777" w:rsidR="00DF0A7D" w:rsidRPr="00F92D08" w:rsidRDefault="00DF0A7D" w:rsidP="00DF0A7D"/>
    <w:p w14:paraId="7436C34C" w14:textId="77777777" w:rsidR="00DF0A7D" w:rsidRPr="00F92D08" w:rsidRDefault="00DF0A7D" w:rsidP="00DF0A7D"/>
    <w:p w14:paraId="73EF1E56" w14:textId="77777777" w:rsidR="00DF0A7D" w:rsidRPr="00F92D08" w:rsidRDefault="00DF0A7D" w:rsidP="00DF0A7D"/>
    <w:p w14:paraId="376BC074" w14:textId="77777777" w:rsidR="00DF0A7D" w:rsidRDefault="00DF0A7D" w:rsidP="00DF0A7D">
      <w:pPr>
        <w:rPr>
          <w:b/>
          <w:bCs/>
        </w:rPr>
      </w:pPr>
    </w:p>
    <w:p w14:paraId="3BC2FBAE" w14:textId="77777777" w:rsidR="00DF0A7D" w:rsidRDefault="00DF0A7D" w:rsidP="00DF0A7D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54688" behindDoc="0" locked="0" layoutInCell="1" allowOverlap="1" wp14:anchorId="3A8A31EB" wp14:editId="62A9DF08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7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1CA35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6837120B" w14:textId="77777777" w:rsidR="00DF0A7D" w:rsidRDefault="00DF0A7D" w:rsidP="00DF0A7D">
                            <w:pPr>
                              <w:rPr>
                                <w:bCs/>
                              </w:rPr>
                            </w:pPr>
                          </w:p>
                          <w:p w14:paraId="23BC1214" w14:textId="6052B1E5" w:rsidR="00DF0A7D" w:rsidRPr="007B6A3A" w:rsidRDefault="00DF0A7D" w:rsidP="00DF0A7D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proofErr w:type="spellStart"/>
                            <w:r w:rsidR="001A025C">
                              <w:rPr>
                                <w:bCs/>
                              </w:rPr>
                              <w:t>hate</w:t>
                            </w:r>
                            <w:proofErr w:type="spellEnd"/>
                          </w:p>
                          <w:p w14:paraId="010E5A31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EA6C3DF" w14:textId="77777777" w:rsidR="00DF0A7D" w:rsidRDefault="00DF0A7D" w:rsidP="00DF0A7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EB51315" w14:textId="77777777" w:rsidR="00DF0A7D" w:rsidRDefault="00DF0A7D" w:rsidP="00DF0A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8A31EB" id="_x0000_s1145" type="#_x0000_t202" style="position:absolute;margin-left:6.95pt;margin-top:1pt;width:193.65pt;height:61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O619&#10;Vh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2281CA35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6837120B" w14:textId="77777777" w:rsidR="00DF0A7D" w:rsidRDefault="00DF0A7D" w:rsidP="00DF0A7D">
                      <w:pPr>
                        <w:rPr>
                          <w:bCs/>
                        </w:rPr>
                      </w:pPr>
                    </w:p>
                    <w:p w14:paraId="23BC1214" w14:textId="6052B1E5" w:rsidR="00DF0A7D" w:rsidRPr="007B6A3A" w:rsidRDefault="00DF0A7D" w:rsidP="00DF0A7D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1A025C">
                        <w:rPr>
                          <w:bCs/>
                        </w:rPr>
                        <w:t>hate</w:t>
                      </w:r>
                    </w:p>
                    <w:p w14:paraId="010E5A31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1EA6C3DF" w14:textId="77777777" w:rsidR="00DF0A7D" w:rsidRDefault="00DF0A7D" w:rsidP="00DF0A7D">
                      <w:pPr>
                        <w:rPr>
                          <w:b/>
                          <w:bCs/>
                        </w:rPr>
                      </w:pPr>
                    </w:p>
                    <w:p w14:paraId="7EB51315" w14:textId="77777777" w:rsidR="00DF0A7D" w:rsidRDefault="00DF0A7D" w:rsidP="00DF0A7D"/>
                  </w:txbxContent>
                </v:textbox>
                <w10:wrap type="square"/>
              </v:shape>
            </w:pict>
          </mc:Fallback>
        </mc:AlternateContent>
      </w:r>
    </w:p>
    <w:p w14:paraId="423E1E5F" w14:textId="77777777" w:rsidR="00DF0A7D" w:rsidRDefault="00DF0A7D" w:rsidP="00DF0A7D">
      <w:pPr>
        <w:rPr>
          <w:b/>
          <w:bCs/>
        </w:rPr>
      </w:pPr>
      <w:r>
        <w:rPr>
          <w:b/>
          <w:bCs/>
        </w:rPr>
        <w:t xml:space="preserve">    </w:t>
      </w:r>
    </w:p>
    <w:p w14:paraId="64200C62" w14:textId="77777777" w:rsidR="00DF0A7D" w:rsidRDefault="00DF0A7D" w:rsidP="00DF0A7D">
      <w:pPr>
        <w:rPr>
          <w:b/>
          <w:bCs/>
        </w:rPr>
      </w:pPr>
    </w:p>
    <w:p w14:paraId="3C87FEB1" w14:textId="77777777" w:rsidR="00DF0A7D" w:rsidRDefault="00DF0A7D" w:rsidP="00DF0A7D">
      <w:pPr>
        <w:rPr>
          <w:b/>
          <w:bCs/>
        </w:rPr>
      </w:pPr>
    </w:p>
    <w:p w14:paraId="0FA6BE2E" w14:textId="5295818E" w:rsidR="00DF0A7D" w:rsidRDefault="00DF0A7D" w:rsidP="00F92D08">
      <w:pPr>
        <w:rPr>
          <w:b/>
          <w:bCs/>
        </w:rPr>
      </w:pPr>
    </w:p>
    <w:p w14:paraId="4C980FBC" w14:textId="00A06F66" w:rsidR="00EA09B3" w:rsidRDefault="00EA09B3" w:rsidP="00F92D08">
      <w:pPr>
        <w:rPr>
          <w:b/>
          <w:bCs/>
        </w:rPr>
      </w:pPr>
    </w:p>
    <w:p w14:paraId="51A42B54" w14:textId="023286E5" w:rsidR="00EA09B3" w:rsidRDefault="001A025C" w:rsidP="00EA09B3">
      <w:pPr>
        <w:pStyle w:val="Titel"/>
        <w:rPr>
          <w:rFonts w:cstheme="majorBidi"/>
          <w:sz w:val="48"/>
          <w:szCs w:val="48"/>
        </w:rPr>
      </w:pP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676DB6DC" wp14:editId="160624DD">
                <wp:simplePos x="0" y="0"/>
                <wp:positionH relativeFrom="margin">
                  <wp:posOffset>2660904</wp:posOffset>
                </wp:positionH>
                <wp:positionV relativeFrom="paragraph">
                  <wp:posOffset>417195</wp:posOffset>
                </wp:positionV>
                <wp:extent cx="4071620" cy="954405"/>
                <wp:effectExtent l="0" t="0" r="5080" b="0"/>
                <wp:wrapNone/>
                <wp:docPr id="32" name="Tekstfel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11E0C" w14:textId="77777777" w:rsidR="001A025C" w:rsidRDefault="001A025C" w:rsidP="001A025C">
                            <w:pPr>
                              <w:jc w:val="both"/>
                            </w:pPr>
                          </w:p>
                          <w:p w14:paraId="4CCABB1A" w14:textId="1DD7A4A1" w:rsidR="001A025C" w:rsidRPr="00DF0A7D" w:rsidRDefault="001A025C" w:rsidP="001A025C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Finn</w:t>
                            </w:r>
                          </w:p>
                          <w:p w14:paraId="1878C152" w14:textId="77777777" w:rsidR="001A025C" w:rsidRDefault="001A025C" w:rsidP="001A025C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6B9D1757" w14:textId="77777777" w:rsidR="001A025C" w:rsidRDefault="001A025C" w:rsidP="001A025C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0495596C" w14:textId="77777777" w:rsidR="001A025C" w:rsidRPr="00A02A43" w:rsidRDefault="001A025C" w:rsidP="001A025C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6DB6DC" id="Tekstfelt 32" o:spid="_x0000_s1146" type="#_x0000_t202" style="position:absolute;margin-left:209.5pt;margin-top:32.85pt;width:320.6pt;height:75.15pt;z-index:2520028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" filled="f" stroked="f" strokeweight=".5pt">
                <v:textbox inset="0,0,0,0">
                  <w:txbxContent>
                    <w:p w14:paraId="74611E0C" w14:textId="77777777" w:rsidR="001A025C" w:rsidRDefault="001A025C" w:rsidP="001A025C">
                      <w:pPr>
                        <w:jc w:val="both"/>
                      </w:pPr>
                    </w:p>
                    <w:p w14:paraId="4CCABB1A" w14:textId="1DD7A4A1" w:rsidR="001A025C" w:rsidRPr="00DF0A7D" w:rsidRDefault="001A025C" w:rsidP="001A025C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Finn</w:t>
                      </w:r>
                    </w:p>
                    <w:p w14:paraId="1878C152" w14:textId="77777777" w:rsidR="001A025C" w:rsidRDefault="001A025C" w:rsidP="001A025C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6B9D1757" w14:textId="77777777" w:rsidR="001A025C" w:rsidRDefault="001A025C" w:rsidP="001A025C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0495596C" w14:textId="77777777" w:rsidR="001A025C" w:rsidRPr="00A02A43" w:rsidRDefault="001A025C" w:rsidP="001A025C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ajorBidi"/>
          <w:noProof/>
          <w:sz w:val="48"/>
          <w:szCs w:val="48"/>
          <w:lang w:eastAsia="da-DK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40FCF5FB" wp14:editId="024377A5">
                <wp:simplePos x="0" y="0"/>
                <wp:positionH relativeFrom="margin">
                  <wp:posOffset>77216</wp:posOffset>
                </wp:positionH>
                <wp:positionV relativeFrom="paragraph">
                  <wp:posOffset>-1106170</wp:posOffset>
                </wp:positionV>
                <wp:extent cx="4071620" cy="954405"/>
                <wp:effectExtent l="0" t="0" r="5080" b="0"/>
                <wp:wrapNone/>
                <wp:docPr id="742" name="Tekstfelt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DBA91" w14:textId="77777777" w:rsidR="00EA09B3" w:rsidRDefault="00EA09B3" w:rsidP="00EA09B3">
                            <w:pPr>
                              <w:jc w:val="both"/>
                            </w:pPr>
                          </w:p>
                          <w:p w14:paraId="070B426E" w14:textId="77777777" w:rsidR="00EA09B3" w:rsidRPr="00DF0A7D" w:rsidRDefault="00EA09B3" w:rsidP="00EA09B3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color w:val="B7819C" w:themeColor="accent3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B7819C" w:themeColor="accent3"/>
                                <w:sz w:val="72"/>
                                <w:szCs w:val="72"/>
                              </w:rPr>
                              <w:t>Voksen</w:t>
                            </w:r>
                          </w:p>
                          <w:p w14:paraId="5600276A" w14:textId="77777777" w:rsidR="00EA09B3" w:rsidRDefault="00EA09B3" w:rsidP="00EA09B3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5EF4E2D9" w14:textId="77777777" w:rsidR="00EA09B3" w:rsidRDefault="00EA09B3" w:rsidP="00EA09B3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  <w:p w14:paraId="73AF9AC3" w14:textId="77777777" w:rsidR="00EA09B3" w:rsidRPr="00A02A43" w:rsidRDefault="00EA09B3" w:rsidP="00EA09B3">
                            <w:pPr>
                              <w:spacing w:line="240" w:lineRule="auto"/>
                              <w:jc w:val="both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FCF5FB" id="Tekstfelt 742" o:spid="_x0000_s1147" type="#_x0000_t202" style="position:absolute;margin-left:6.1pt;margin-top:-87.1pt;width:320.6pt;height:75.15pt;z-index:251969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" filled="f" stroked="f" strokeweight=".5pt">
                <v:textbox inset="0,0,0,0">
                  <w:txbxContent>
                    <w:p w14:paraId="5D9DBA91" w14:textId="77777777" w:rsidR="00EA09B3" w:rsidRDefault="00EA09B3" w:rsidP="00EA09B3">
                      <w:pPr>
                        <w:jc w:val="both"/>
                      </w:pPr>
                    </w:p>
                    <w:p w14:paraId="070B426E" w14:textId="77777777" w:rsidR="00EA09B3" w:rsidRPr="00DF0A7D" w:rsidRDefault="00EA09B3" w:rsidP="00EA09B3">
                      <w:pPr>
                        <w:spacing w:line="240" w:lineRule="auto"/>
                        <w:jc w:val="both"/>
                        <w:rPr>
                          <w:b/>
                          <w:bCs/>
                          <w:color w:val="B7819C" w:themeColor="accent3"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B7819C" w:themeColor="accent3"/>
                          <w:sz w:val="72"/>
                          <w:szCs w:val="72"/>
                        </w:rPr>
                        <w:t>Voksen</w:t>
                      </w:r>
                    </w:p>
                    <w:p w14:paraId="5600276A" w14:textId="77777777" w:rsidR="00EA09B3" w:rsidRDefault="00EA09B3" w:rsidP="00EA09B3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5EF4E2D9" w14:textId="77777777" w:rsidR="00EA09B3" w:rsidRDefault="00EA09B3" w:rsidP="00EA09B3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  <w:p w14:paraId="73AF9AC3" w14:textId="77777777" w:rsidR="00EA09B3" w:rsidRPr="00A02A43" w:rsidRDefault="00EA09B3" w:rsidP="00EA09B3">
                      <w:pPr>
                        <w:spacing w:line="240" w:lineRule="auto"/>
                        <w:jc w:val="both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9B3">
        <w:rPr>
          <w:noProof/>
          <w:lang w:eastAsia="da-DK"/>
        </w:rPr>
        <w:drawing>
          <wp:anchor distT="0" distB="0" distL="114300" distR="114300" simplePos="0" relativeHeight="251956736" behindDoc="0" locked="0" layoutInCell="1" allowOverlap="1" wp14:anchorId="29CA8A05" wp14:editId="1822B2EC">
            <wp:simplePos x="0" y="0"/>
            <wp:positionH relativeFrom="margin">
              <wp:align>right</wp:align>
            </wp:positionH>
            <wp:positionV relativeFrom="paragraph">
              <wp:posOffset>-1170966</wp:posOffset>
            </wp:positionV>
            <wp:extent cx="2083177" cy="2195950"/>
            <wp:effectExtent l="0" t="0" r="0" b="0"/>
            <wp:wrapNone/>
            <wp:docPr id="752" name="Billed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vokse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77" cy="219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09B3"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0BC118E8" wp14:editId="09E5433E">
                <wp:simplePos x="0" y="0"/>
                <wp:positionH relativeFrom="column">
                  <wp:posOffset>204470</wp:posOffset>
                </wp:positionH>
                <wp:positionV relativeFrom="paragraph">
                  <wp:posOffset>120015</wp:posOffset>
                </wp:positionV>
                <wp:extent cx="2698115" cy="1828800"/>
                <wp:effectExtent l="0" t="0" r="6985" b="0"/>
                <wp:wrapSquare wrapText="bothSides"/>
                <wp:docPr id="7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11550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Oplysninger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om personen</w:t>
                            </w:r>
                          </w:p>
                          <w:p w14:paraId="1A2B7C40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14A6318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6DC839E7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6236E0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13DFEED8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0DA822E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29C0CA8C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4271A4C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-</w:t>
                            </w:r>
                          </w:p>
                          <w:p w14:paraId="4B28D3B7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C118E8" id="_x0000_s1132" type="#_x0000_t202" style="position:absolute;margin-left:16.1pt;margin-top:9.45pt;width:212.45pt;height:2in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" stroked="f">
                <v:textbox>
                  <w:txbxContent>
                    <w:p w14:paraId="32D11550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Oplysninger </w:t>
                      </w:r>
                      <w:r w:rsidRPr="00F92D08">
                        <w:rPr>
                          <w:b/>
                          <w:bCs/>
                        </w:rPr>
                        <w:t>om personen</w:t>
                      </w:r>
                    </w:p>
                    <w:p w14:paraId="1A2B7C40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114A6318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6DC839E7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356236E0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13DFEED8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10DA822E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29C0CA8C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64271A4C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-</w:t>
                      </w:r>
                    </w:p>
                    <w:p w14:paraId="4B28D3B7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09B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3B515586" wp14:editId="3A4AD1C4">
                <wp:simplePos x="0" y="0"/>
                <wp:positionH relativeFrom="column">
                  <wp:posOffset>-4417</wp:posOffset>
                </wp:positionH>
                <wp:positionV relativeFrom="paragraph">
                  <wp:posOffset>11652</wp:posOffset>
                </wp:positionV>
                <wp:extent cx="3197860" cy="2774260"/>
                <wp:effectExtent l="19050" t="19050" r="21590" b="26670"/>
                <wp:wrapNone/>
                <wp:docPr id="744" name="Rektangel: afrundede hjørn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27742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332F52" id="Rektangel: afrundede hjørner 9" o:spid="_x0000_s1026" style="position:absolute;margin-left:-.35pt;margin-top:.9pt;width:251.8pt;height:218.4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" filled="f" strokecolor="#b7819c [3206]" strokeweight="2.25pt">
                <v:stroke joinstyle="miter"/>
              </v:roundrect>
            </w:pict>
          </mc:Fallback>
        </mc:AlternateContent>
      </w:r>
    </w:p>
    <w:p w14:paraId="221F0923" w14:textId="77777777" w:rsidR="00EA09B3" w:rsidRDefault="00EA09B3" w:rsidP="00EA09B3">
      <w:pPr>
        <w:rPr>
          <w:b/>
          <w:bCs/>
        </w:rPr>
      </w:pPr>
    </w:p>
    <w:p w14:paraId="1BAE5278" w14:textId="77777777" w:rsidR="00EA09B3" w:rsidRDefault="00EA09B3" w:rsidP="00EA09B3">
      <w:pPr>
        <w:rPr>
          <w:b/>
          <w:bCs/>
        </w:rPr>
      </w:pPr>
      <w:r>
        <w:rPr>
          <w:b/>
          <w:bCs/>
        </w:rPr>
        <w:t xml:space="preserve">    </w:t>
      </w:r>
      <w:r w:rsidRPr="00F92D08">
        <w:rPr>
          <w:b/>
          <w:bCs/>
        </w:rPr>
        <w:t xml:space="preserve"> </w:t>
      </w:r>
      <w:r w:rsidRPr="009507BB">
        <w:rPr>
          <w:b/>
          <w:bCs/>
        </w:rPr>
        <w:t xml:space="preserve">                                                    </w:t>
      </w:r>
      <w:r>
        <w:rPr>
          <w:b/>
          <w:bCs/>
        </w:rPr>
        <w:t xml:space="preserve">                         </w:t>
      </w:r>
      <w:r w:rsidRPr="009507BB">
        <w:rPr>
          <w:b/>
          <w:bCs/>
        </w:rPr>
        <w:t xml:space="preserve">    </w:t>
      </w:r>
    </w:p>
    <w:p w14:paraId="099E7567" w14:textId="77777777" w:rsidR="00EA09B3" w:rsidRDefault="00EA09B3" w:rsidP="00EA09B3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635E2F1B" wp14:editId="2F421605">
                <wp:simplePos x="0" y="0"/>
                <wp:positionH relativeFrom="column">
                  <wp:posOffset>3384420</wp:posOffset>
                </wp:positionH>
                <wp:positionV relativeFrom="paragraph">
                  <wp:posOffset>124486</wp:posOffset>
                </wp:positionV>
                <wp:extent cx="3340100" cy="1632572"/>
                <wp:effectExtent l="19050" t="19050" r="12700" b="25400"/>
                <wp:wrapNone/>
                <wp:docPr id="745" name="Rektangel: af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1632572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0C554ED" id="Rektangel: afrundede hjørner 3" o:spid="_x0000_s1026" style="position:absolute;margin-left:266.5pt;margin-top:9.8pt;width:263pt;height:128.5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" filled="f" strokecolor="#b7819c [3206]" strokeweight="2.25pt">
                <v:stroke joinstyle="miter"/>
              </v:roundrect>
            </w:pict>
          </mc:Fallback>
        </mc:AlternateContent>
      </w:r>
    </w:p>
    <w:p w14:paraId="1F0A9F8D" w14:textId="77777777" w:rsidR="00EA09B3" w:rsidRDefault="00EA09B3" w:rsidP="00EA09B3">
      <w:pPr>
        <w:rPr>
          <w:b/>
          <w:bCs/>
        </w:rPr>
      </w:pPr>
      <w:r w:rsidRPr="009507B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15539749" wp14:editId="42DF7A5A">
                <wp:simplePos x="0" y="0"/>
                <wp:positionH relativeFrom="column">
                  <wp:posOffset>3532505</wp:posOffset>
                </wp:positionH>
                <wp:positionV relativeFrom="paragraph">
                  <wp:posOffset>146461</wp:posOffset>
                </wp:positionV>
                <wp:extent cx="2882900" cy="1109980"/>
                <wp:effectExtent l="0" t="0" r="0" b="0"/>
                <wp:wrapSquare wrapText="bothSides"/>
                <wp:docPr id="74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EE1DA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Personens højeste ønske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539749" id="_x0000_s1133" type="#_x0000_t202" style="position:absolute;margin-left:278.15pt;margin-top:11.55pt;width:227pt;height:87.4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" stroked="f">
                <v:textbox>
                  <w:txbxContent>
                    <w:p w14:paraId="784EE1DA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Personens højeste ønske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97A15C" w14:textId="77777777" w:rsidR="00EA09B3" w:rsidRDefault="00EA09B3" w:rsidP="00EA09B3"/>
    <w:p w14:paraId="55164F04" w14:textId="77777777" w:rsidR="00EA09B3" w:rsidRDefault="00EA09B3" w:rsidP="00EA09B3">
      <w:pPr>
        <w:pStyle w:val="Listeafsnit"/>
        <w:ind w:left="5040"/>
        <w:rPr>
          <w:b/>
          <w:bCs/>
        </w:rPr>
      </w:pPr>
    </w:p>
    <w:p w14:paraId="53E22B63" w14:textId="77777777" w:rsidR="00EA09B3" w:rsidRDefault="00EA09B3" w:rsidP="00EA09B3">
      <w:pPr>
        <w:pStyle w:val="Listeafsnit"/>
      </w:pPr>
    </w:p>
    <w:p w14:paraId="26A75420" w14:textId="77777777" w:rsidR="00EA09B3" w:rsidRDefault="00EA09B3" w:rsidP="00EA09B3">
      <w:pPr>
        <w:pStyle w:val="Listeafsnit"/>
      </w:pPr>
    </w:p>
    <w:p w14:paraId="7C531D53" w14:textId="77777777" w:rsidR="00EA09B3" w:rsidRDefault="00EA09B3" w:rsidP="00EA09B3">
      <w:pPr>
        <w:pStyle w:val="Listeafsnit"/>
      </w:pPr>
    </w:p>
    <w:p w14:paraId="1B98E0DB" w14:textId="77777777" w:rsidR="00EA09B3" w:rsidRDefault="00EA09B3" w:rsidP="00EA09B3">
      <w:pPr>
        <w:pStyle w:val="Listeafsnit"/>
      </w:pPr>
    </w:p>
    <w:p w14:paraId="52F6F405" w14:textId="77777777" w:rsidR="00EA09B3" w:rsidRDefault="00EA09B3" w:rsidP="00EA09B3">
      <w:pPr>
        <w:pStyle w:val="Listeafsnit"/>
      </w:pPr>
    </w:p>
    <w:p w14:paraId="66FC4213" w14:textId="77777777" w:rsidR="00EA09B3" w:rsidRDefault="00EA09B3" w:rsidP="00EA09B3">
      <w:pPr>
        <w:pStyle w:val="Listeafsnit"/>
      </w:pPr>
    </w:p>
    <w:p w14:paraId="767FC012" w14:textId="77777777" w:rsidR="00EA09B3" w:rsidRDefault="00EA09B3" w:rsidP="00EA09B3">
      <w:pPr>
        <w:pStyle w:val="Listeafsnit"/>
      </w:pPr>
    </w:p>
    <w:p w14:paraId="1DF86555" w14:textId="77777777" w:rsidR="00EA09B3" w:rsidRDefault="00EA09B3" w:rsidP="00EA09B3">
      <w:pPr>
        <w:pStyle w:val="Listeafsnit"/>
      </w:pPr>
      <w:r>
        <w:rPr>
          <w:b/>
          <w:bCs/>
          <w:noProof/>
          <w:lang w:eastAsia="da-DK"/>
        </w:rPr>
        <w:drawing>
          <wp:anchor distT="0" distB="0" distL="114300" distR="114300" simplePos="0" relativeHeight="251959808" behindDoc="0" locked="0" layoutInCell="1" allowOverlap="1" wp14:anchorId="12659654" wp14:editId="5E44E0DE">
            <wp:simplePos x="0" y="0"/>
            <wp:positionH relativeFrom="margin">
              <wp:align>right</wp:align>
            </wp:positionH>
            <wp:positionV relativeFrom="paragraph">
              <wp:posOffset>82976</wp:posOffset>
            </wp:positionV>
            <wp:extent cx="1982265" cy="2092003"/>
            <wp:effectExtent l="0" t="0" r="0" b="3810"/>
            <wp:wrapNone/>
            <wp:docPr id="753" name="Billed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58784" behindDoc="0" locked="0" layoutInCell="1" allowOverlap="1" wp14:anchorId="13738203" wp14:editId="514F6D01">
            <wp:simplePos x="0" y="0"/>
            <wp:positionH relativeFrom="margin">
              <wp:posOffset>2360930</wp:posOffset>
            </wp:positionH>
            <wp:positionV relativeFrom="paragraph">
              <wp:posOffset>56390</wp:posOffset>
            </wp:positionV>
            <wp:extent cx="1982265" cy="2092003"/>
            <wp:effectExtent l="0" t="0" r="0" b="3810"/>
            <wp:wrapNone/>
            <wp:docPr id="754" name="Billed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da-DK"/>
        </w:rPr>
        <w:drawing>
          <wp:anchor distT="0" distB="0" distL="114300" distR="114300" simplePos="0" relativeHeight="251957760" behindDoc="0" locked="0" layoutInCell="1" allowOverlap="1" wp14:anchorId="6F1596E1" wp14:editId="2A4A1593">
            <wp:simplePos x="0" y="0"/>
            <wp:positionH relativeFrom="margin">
              <wp:posOffset>76732</wp:posOffset>
            </wp:positionH>
            <wp:positionV relativeFrom="paragraph">
              <wp:posOffset>51358</wp:posOffset>
            </wp:positionV>
            <wp:extent cx="1982265" cy="2092003"/>
            <wp:effectExtent l="0" t="0" r="0" b="3810"/>
            <wp:wrapNone/>
            <wp:docPr id="755" name="Billed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a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265" cy="2092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42BD8" w14:textId="77777777" w:rsidR="00EA09B3" w:rsidRPr="00F92D08" w:rsidRDefault="00EA09B3" w:rsidP="00EA09B3">
      <w:pPr>
        <w:pStyle w:val="Listeafsnit"/>
      </w:pPr>
      <w:r>
        <w:rPr>
          <w:noProof/>
          <w:lang w:eastAsia="da-DK"/>
        </w:rPr>
        <w:drawing>
          <wp:inline distT="0" distB="0" distL="0" distR="0" wp14:anchorId="772A682A" wp14:editId="30EB0334">
            <wp:extent cx="4905375" cy="6067425"/>
            <wp:effectExtent l="0" t="0" r="9525" b="9525"/>
            <wp:docPr id="756" name="Billed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2DFA1" w14:textId="77777777" w:rsidR="00EA09B3" w:rsidRPr="00F92D08" w:rsidRDefault="00EA09B3" w:rsidP="00EA09B3"/>
    <w:p w14:paraId="31E9D504" w14:textId="77777777" w:rsidR="00EA09B3" w:rsidRPr="00F92D08" w:rsidRDefault="00EA09B3" w:rsidP="00EA09B3"/>
    <w:p w14:paraId="729DD6C3" w14:textId="77777777" w:rsidR="00EA09B3" w:rsidRPr="00F92D08" w:rsidRDefault="00EA09B3" w:rsidP="00EA09B3"/>
    <w:p w14:paraId="2C44FA27" w14:textId="77777777" w:rsidR="00EA09B3" w:rsidRPr="00F92D08" w:rsidRDefault="00EA09B3" w:rsidP="00EA09B3"/>
    <w:p w14:paraId="6D3D7D69" w14:textId="77777777" w:rsidR="00EA09B3" w:rsidRPr="00F92D08" w:rsidRDefault="00EA09B3" w:rsidP="00EA09B3"/>
    <w:p w14:paraId="6B011DC7" w14:textId="77777777" w:rsidR="00EA09B3" w:rsidRPr="00F92D08" w:rsidRDefault="00EA09B3" w:rsidP="00EA09B3"/>
    <w:p w14:paraId="24E04638" w14:textId="77777777" w:rsidR="00EA09B3" w:rsidRPr="00F92D08" w:rsidRDefault="00EA09B3" w:rsidP="00EA09B3"/>
    <w:p w14:paraId="4AF28D9D" w14:textId="77777777" w:rsidR="00EA09B3" w:rsidRPr="00F92D08" w:rsidRDefault="00EA09B3" w:rsidP="00EA09B3"/>
    <w:p w14:paraId="562F8D83" w14:textId="77777777" w:rsidR="00EA09B3" w:rsidRPr="00F92D08" w:rsidRDefault="00EA09B3" w:rsidP="00EA09B3"/>
    <w:p w14:paraId="7954AD62" w14:textId="77777777" w:rsidR="00EA09B3" w:rsidRPr="00F92D08" w:rsidRDefault="00EA09B3" w:rsidP="00EA09B3"/>
    <w:p w14:paraId="408C7DCA" w14:textId="77777777" w:rsidR="00EA09B3" w:rsidRPr="00F92D08" w:rsidRDefault="00EA09B3" w:rsidP="00EA09B3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42E6A3C1" wp14:editId="2524EFFE">
                <wp:simplePos x="0" y="0"/>
                <wp:positionH relativeFrom="margin">
                  <wp:align>right</wp:align>
                </wp:positionH>
                <wp:positionV relativeFrom="paragraph">
                  <wp:posOffset>17618</wp:posOffset>
                </wp:positionV>
                <wp:extent cx="1603375" cy="335280"/>
                <wp:effectExtent l="0" t="0" r="0" b="7620"/>
                <wp:wrapNone/>
                <wp:docPr id="747" name="Tekstfelt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375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B6840" w14:textId="77777777" w:rsidR="00EA09B3" w:rsidRPr="00F92D08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Anden vigtig person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E6A3C1" id="Tekstfelt 747" o:spid="_x0000_s1134" type="#_x0000_t202" style="position:absolute;margin-left:75.05pt;margin-top:1.4pt;width:126.25pt;height:26.4pt;z-index:25196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" filled="f" stroked="f" strokeweight=".5pt">
                <v:textbox inset="0,0,0,0">
                  <w:txbxContent>
                    <w:p w14:paraId="053B6840" w14:textId="77777777" w:rsidR="00EA09B3" w:rsidRPr="00F92D08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Anden vigtig person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1517A4B0" wp14:editId="4715BD5E">
                <wp:simplePos x="0" y="0"/>
                <wp:positionH relativeFrom="column">
                  <wp:posOffset>912392</wp:posOffset>
                </wp:positionH>
                <wp:positionV relativeFrom="paragraph">
                  <wp:posOffset>10795</wp:posOffset>
                </wp:positionV>
                <wp:extent cx="394283" cy="218114"/>
                <wp:effectExtent l="0" t="0" r="6350" b="10795"/>
                <wp:wrapNone/>
                <wp:docPr id="748" name="Tekstfelt 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283" cy="218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B230F" w14:textId="77777777" w:rsidR="00EA09B3" w:rsidRPr="00F92D08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17A4B0" id="Tekstfelt 748" o:spid="_x0000_s1135" type="#_x0000_t202" style="position:absolute;margin-left:71.85pt;margin-top:.85pt;width:31.05pt;height:17.1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" filled="f" stroked="f" strokeweight=".5pt">
                <v:textbox inset="0,0,0,0">
                  <w:txbxContent>
                    <w:p w14:paraId="531B230F" w14:textId="77777777" w:rsidR="00EA09B3" w:rsidRPr="00F92D08" w:rsidRDefault="00EA09B3" w:rsidP="00EA09B3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</v:shape>
            </w:pict>
          </mc:Fallback>
        </mc:AlternateContent>
      </w:r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280E994A" wp14:editId="531B7310">
                <wp:simplePos x="0" y="0"/>
                <wp:positionH relativeFrom="margin">
                  <wp:posOffset>3250578</wp:posOffset>
                </wp:positionH>
                <wp:positionV relativeFrom="paragraph">
                  <wp:posOffset>9525</wp:posOffset>
                </wp:positionV>
                <wp:extent cx="438538" cy="158620"/>
                <wp:effectExtent l="0" t="0" r="0" b="13335"/>
                <wp:wrapNone/>
                <wp:docPr id="749" name="Tekstfelt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538" cy="15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CDF0C" w14:textId="77777777" w:rsidR="00EA09B3" w:rsidRPr="00F92D08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92D08">
                              <w:rPr>
                                <w:b/>
                                <w:bCs/>
                              </w:rPr>
                              <w:t>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0E994A" id="Tekstfelt 749" o:spid="_x0000_s1136" type="#_x0000_t202" style="position:absolute;margin-left:255.95pt;margin-top:.75pt;width:34.55pt;height:12.5pt;z-index:25196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" filled="f" stroked="f" strokeweight=".5pt">
                <v:textbox inset="0,0,0,0">
                  <w:txbxContent>
                    <w:p w14:paraId="531CDF0C" w14:textId="77777777" w:rsidR="00EA09B3" w:rsidRPr="00F92D08" w:rsidRDefault="00EA09B3" w:rsidP="00EA09B3">
                      <w:pPr>
                        <w:rPr>
                          <w:b/>
                          <w:bCs/>
                        </w:rPr>
                      </w:pPr>
                      <w:r w:rsidRPr="00F92D08">
                        <w:rPr>
                          <w:b/>
                          <w:bCs/>
                        </w:rPr>
                        <w:t>Ven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28B84" w14:textId="77777777" w:rsidR="00EA09B3" w:rsidRPr="00F92D08" w:rsidRDefault="00EA09B3" w:rsidP="00EA09B3"/>
    <w:p w14:paraId="0A6F3EB1" w14:textId="77777777" w:rsidR="00EA09B3" w:rsidRPr="00F92D08" w:rsidRDefault="00EA09B3" w:rsidP="00EA09B3">
      <w:r w:rsidRPr="00F92D08">
        <w:rPr>
          <w:b/>
          <w:bCs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5F1A1C14" wp14:editId="07B4215B">
                <wp:simplePos x="0" y="0"/>
                <wp:positionH relativeFrom="column">
                  <wp:posOffset>-6350</wp:posOffset>
                </wp:positionH>
                <wp:positionV relativeFrom="paragraph">
                  <wp:posOffset>87207</wp:posOffset>
                </wp:positionV>
                <wp:extent cx="6743912" cy="1843306"/>
                <wp:effectExtent l="19050" t="19050" r="19050" b="24130"/>
                <wp:wrapNone/>
                <wp:docPr id="750" name="Rektangel: afrundede hjørn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912" cy="18433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7EFAB4" id="Rektangel: afrundede hjørner 17" o:spid="_x0000_s1026" style="position:absolute;margin-left:-.5pt;margin-top:6.85pt;width:531pt;height:145.1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" filled="f" strokecolor="#b7819c [3206]" strokeweight="2.25pt">
                <v:stroke joinstyle="miter"/>
              </v:roundrect>
            </w:pict>
          </mc:Fallback>
        </mc:AlternateContent>
      </w:r>
    </w:p>
    <w:p w14:paraId="68C4C9D1" w14:textId="77777777" w:rsidR="00EA09B3" w:rsidRDefault="00EA09B3" w:rsidP="00EA09B3">
      <w:pPr>
        <w:rPr>
          <w:b/>
          <w:bCs/>
        </w:rPr>
      </w:pPr>
      <w:r>
        <w:t xml:space="preserve">       </w:t>
      </w:r>
      <w:r w:rsidRPr="007C016A">
        <w:rPr>
          <w:b/>
        </w:rPr>
        <w:t>Vigtige scener fra</w:t>
      </w:r>
      <w:r>
        <w:rPr>
          <w:b/>
          <w:bCs/>
        </w:rPr>
        <w:t xml:space="preserve"> bogen</w:t>
      </w:r>
    </w:p>
    <w:p w14:paraId="607F35A2" w14:textId="77777777" w:rsidR="00EA09B3" w:rsidRPr="00F92D08" w:rsidRDefault="00EA09B3" w:rsidP="00EA09B3"/>
    <w:p w14:paraId="0B397879" w14:textId="77777777" w:rsidR="00EA09B3" w:rsidRPr="00F92D08" w:rsidRDefault="00EA09B3" w:rsidP="00EA09B3"/>
    <w:p w14:paraId="36CF6DA9" w14:textId="77777777" w:rsidR="00EA09B3" w:rsidRPr="00F92D08" w:rsidRDefault="00EA09B3" w:rsidP="00EA09B3"/>
    <w:p w14:paraId="4EAEAC9C" w14:textId="77777777" w:rsidR="00EA09B3" w:rsidRPr="00F92D08" w:rsidRDefault="00EA09B3" w:rsidP="00EA09B3"/>
    <w:p w14:paraId="1E20A9B3" w14:textId="77777777" w:rsidR="00EA09B3" w:rsidRPr="00F92D08" w:rsidRDefault="00EA09B3" w:rsidP="00EA09B3"/>
    <w:p w14:paraId="661B0760" w14:textId="77777777" w:rsidR="00EA09B3" w:rsidRPr="00F92D08" w:rsidRDefault="00EA09B3" w:rsidP="00EA09B3"/>
    <w:p w14:paraId="35F6D56D" w14:textId="77777777" w:rsidR="00EA09B3" w:rsidRPr="00F92D08" w:rsidRDefault="00EA09B3" w:rsidP="00EA09B3"/>
    <w:p w14:paraId="5966917C" w14:textId="77777777" w:rsidR="00EA09B3" w:rsidRPr="00F92D08" w:rsidRDefault="00EA09B3" w:rsidP="00EA09B3"/>
    <w:p w14:paraId="4EE8288C" w14:textId="77777777" w:rsidR="00EA09B3" w:rsidRPr="00F92D08" w:rsidRDefault="00EA09B3" w:rsidP="00EA09B3"/>
    <w:p w14:paraId="3B686F48" w14:textId="77777777" w:rsidR="00EA09B3" w:rsidRDefault="00EA09B3" w:rsidP="00EA09B3">
      <w:pPr>
        <w:rPr>
          <w:b/>
          <w:bCs/>
        </w:rPr>
      </w:pPr>
    </w:p>
    <w:p w14:paraId="3081F0A1" w14:textId="77777777" w:rsidR="00EA09B3" w:rsidRDefault="00EA09B3" w:rsidP="00EA09B3">
      <w:pPr>
        <w:rPr>
          <w:b/>
          <w:bCs/>
        </w:rPr>
      </w:pPr>
      <w:r w:rsidRPr="00D0376B">
        <w:rPr>
          <w:b/>
          <w:bCs/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970048" behindDoc="0" locked="0" layoutInCell="1" allowOverlap="1" wp14:anchorId="24705DBA" wp14:editId="05C86EDB">
                <wp:simplePos x="0" y="0"/>
                <wp:positionH relativeFrom="column">
                  <wp:posOffset>88265</wp:posOffset>
                </wp:positionH>
                <wp:positionV relativeFrom="paragraph">
                  <wp:posOffset>12700</wp:posOffset>
                </wp:positionV>
                <wp:extent cx="2459355" cy="774700"/>
                <wp:effectExtent l="0" t="0" r="0" b="6350"/>
                <wp:wrapSquare wrapText="bothSides"/>
                <wp:docPr id="75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5BF15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Centrale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 xml:space="preserve">ord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om </w:t>
                            </w:r>
                            <w:r w:rsidRPr="00F92D08">
                              <w:rPr>
                                <w:b/>
                                <w:bCs/>
                              </w:rPr>
                              <w:t>bogen</w:t>
                            </w:r>
                            <w:r>
                              <w:rPr>
                                <w:b/>
                                <w:bCs/>
                              </w:rPr>
                              <w:t>s handling</w:t>
                            </w:r>
                          </w:p>
                          <w:p w14:paraId="12A03570" w14:textId="77777777" w:rsidR="00EA09B3" w:rsidRDefault="00EA09B3" w:rsidP="00EA09B3">
                            <w:pPr>
                              <w:rPr>
                                <w:bCs/>
                              </w:rPr>
                            </w:pPr>
                          </w:p>
                          <w:p w14:paraId="272ED4FE" w14:textId="00CE8249" w:rsidR="00EA09B3" w:rsidRPr="007B6A3A" w:rsidRDefault="00EA09B3" w:rsidP="00EA09B3">
                            <w:pPr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Fx </w:t>
                            </w:r>
                            <w:r w:rsidR="001A025C">
                              <w:rPr>
                                <w:bCs/>
                              </w:rPr>
                              <w:t>game</w:t>
                            </w:r>
                          </w:p>
                          <w:p w14:paraId="4AADDCCE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AFC9E16" w14:textId="77777777" w:rsidR="00EA09B3" w:rsidRDefault="00EA09B3" w:rsidP="00EA09B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8495DE7" w14:textId="77777777" w:rsidR="00EA09B3" w:rsidRDefault="00EA09B3" w:rsidP="00EA0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705DBA" id="_x0000_s1153" type="#_x0000_t202" style="position:absolute;margin-left:6.95pt;margin-top:1pt;width:193.65pt;height:61pt;z-index:25197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" stroked="f">
                <v:textbox>
                  <w:txbxContent>
                    <w:p w14:paraId="15A5BF15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Centrale </w:t>
                      </w:r>
                      <w:r w:rsidRPr="00F92D08">
                        <w:rPr>
                          <w:b/>
                          <w:bCs/>
                        </w:rPr>
                        <w:t xml:space="preserve">ord </w:t>
                      </w:r>
                      <w:r>
                        <w:rPr>
                          <w:b/>
                          <w:bCs/>
                        </w:rPr>
                        <w:t xml:space="preserve">om </w:t>
                      </w:r>
                      <w:r w:rsidRPr="00F92D08">
                        <w:rPr>
                          <w:b/>
                          <w:bCs/>
                        </w:rPr>
                        <w:t>bogen</w:t>
                      </w:r>
                      <w:r>
                        <w:rPr>
                          <w:b/>
                          <w:bCs/>
                        </w:rPr>
                        <w:t>s handling</w:t>
                      </w:r>
                    </w:p>
                    <w:p w14:paraId="12A03570" w14:textId="77777777" w:rsidR="00EA09B3" w:rsidRDefault="00EA09B3" w:rsidP="00EA09B3">
                      <w:pPr>
                        <w:rPr>
                          <w:bCs/>
                        </w:rPr>
                      </w:pPr>
                    </w:p>
                    <w:p w14:paraId="272ED4FE" w14:textId="00CE8249" w:rsidR="00EA09B3" w:rsidRPr="007B6A3A" w:rsidRDefault="00EA09B3" w:rsidP="00EA09B3">
                      <w:pPr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Fx </w:t>
                      </w:r>
                      <w:r w:rsidR="001A025C">
                        <w:rPr>
                          <w:bCs/>
                        </w:rPr>
                        <w:t>game</w:t>
                      </w:r>
                    </w:p>
                    <w:p w14:paraId="4AADDCCE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0AFC9E16" w14:textId="77777777" w:rsidR="00EA09B3" w:rsidRDefault="00EA09B3" w:rsidP="00EA09B3">
                      <w:pPr>
                        <w:rPr>
                          <w:b/>
                          <w:bCs/>
                        </w:rPr>
                      </w:pPr>
                    </w:p>
                    <w:p w14:paraId="18495DE7" w14:textId="77777777" w:rsidR="00EA09B3" w:rsidRDefault="00EA09B3" w:rsidP="00EA09B3"/>
                  </w:txbxContent>
                </v:textbox>
                <w10:wrap type="square"/>
              </v:shape>
            </w:pict>
          </mc:Fallback>
        </mc:AlternateContent>
      </w:r>
    </w:p>
    <w:p w14:paraId="03F9114E" w14:textId="77777777" w:rsidR="00EA09B3" w:rsidRDefault="00EA09B3" w:rsidP="00EA09B3">
      <w:pPr>
        <w:rPr>
          <w:b/>
          <w:bCs/>
        </w:rPr>
      </w:pPr>
      <w:r>
        <w:rPr>
          <w:b/>
          <w:bCs/>
        </w:rPr>
        <w:t xml:space="preserve">    </w:t>
      </w:r>
    </w:p>
    <w:p w14:paraId="05199563" w14:textId="77777777" w:rsidR="00EA09B3" w:rsidRDefault="00EA09B3" w:rsidP="00EA09B3">
      <w:pPr>
        <w:rPr>
          <w:b/>
          <w:bCs/>
        </w:rPr>
      </w:pPr>
    </w:p>
    <w:p w14:paraId="4184A558" w14:textId="77777777" w:rsidR="00EA09B3" w:rsidRDefault="00EA09B3" w:rsidP="00EA09B3">
      <w:pPr>
        <w:rPr>
          <w:b/>
          <w:bCs/>
        </w:rPr>
      </w:pPr>
    </w:p>
    <w:p w14:paraId="18C80B85" w14:textId="77777777" w:rsidR="00EA09B3" w:rsidRDefault="00EA09B3" w:rsidP="00EA09B3">
      <w:pPr>
        <w:rPr>
          <w:b/>
          <w:bCs/>
        </w:rPr>
      </w:pPr>
    </w:p>
    <w:p w14:paraId="25DE5633" w14:textId="77777777" w:rsidR="00EA09B3" w:rsidRDefault="00EA09B3" w:rsidP="00F92D08">
      <w:pPr>
        <w:rPr>
          <w:b/>
          <w:bCs/>
        </w:rPr>
      </w:pPr>
    </w:p>
    <w:sectPr w:rsidR="00EA09B3" w:rsidSect="001025FC">
      <w:headerReference w:type="even" r:id="rId29"/>
      <w:headerReference w:type="default" r:id="rId30"/>
      <w:pgSz w:w="11906" w:h="16838" w:code="9"/>
      <w:pgMar w:top="2126" w:right="680" w:bottom="851" w:left="680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B5A4E4" w14:textId="77777777" w:rsidR="00B278F6" w:rsidRDefault="00B278F6" w:rsidP="006626CB">
      <w:pPr>
        <w:spacing w:line="240" w:lineRule="auto"/>
      </w:pPr>
      <w:r>
        <w:separator/>
      </w:r>
    </w:p>
    <w:p w14:paraId="218390E0" w14:textId="77777777" w:rsidR="00B278F6" w:rsidRDefault="00B278F6"/>
    <w:p w14:paraId="4F59B73E" w14:textId="77777777" w:rsidR="00B278F6" w:rsidRDefault="00B278F6" w:rsidP="00550804"/>
  </w:endnote>
  <w:endnote w:type="continuationSeparator" w:id="0">
    <w:p w14:paraId="4EF539DA" w14:textId="77777777" w:rsidR="00B278F6" w:rsidRDefault="00B278F6" w:rsidP="006626CB">
      <w:pPr>
        <w:spacing w:line="240" w:lineRule="auto"/>
      </w:pPr>
      <w:r>
        <w:continuationSeparator/>
      </w:r>
    </w:p>
    <w:p w14:paraId="30B940EE" w14:textId="77777777" w:rsidR="00B278F6" w:rsidRDefault="00B278F6"/>
    <w:p w14:paraId="4DFCB10B" w14:textId="77777777" w:rsidR="00B278F6" w:rsidRDefault="00B278F6" w:rsidP="00550804"/>
  </w:endnote>
  <w:endnote w:type="continuationNotice" w:id="1">
    <w:p w14:paraId="6FFA386E" w14:textId="77777777" w:rsidR="00B278F6" w:rsidRDefault="00B278F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2F55AA" w14:textId="77777777" w:rsidR="00B278F6" w:rsidRDefault="00B278F6" w:rsidP="006626CB">
      <w:pPr>
        <w:spacing w:line="240" w:lineRule="auto"/>
      </w:pPr>
      <w:r>
        <w:separator/>
      </w:r>
    </w:p>
    <w:p w14:paraId="73F617D2" w14:textId="77777777" w:rsidR="00B278F6" w:rsidRDefault="00B278F6"/>
    <w:p w14:paraId="42FCD4EA" w14:textId="77777777" w:rsidR="00B278F6" w:rsidRDefault="00B278F6" w:rsidP="00550804"/>
  </w:footnote>
  <w:footnote w:type="continuationSeparator" w:id="0">
    <w:p w14:paraId="06BC3C79" w14:textId="77777777" w:rsidR="00B278F6" w:rsidRDefault="00B278F6" w:rsidP="006626CB">
      <w:pPr>
        <w:spacing w:line="240" w:lineRule="auto"/>
      </w:pPr>
      <w:r>
        <w:continuationSeparator/>
      </w:r>
    </w:p>
    <w:p w14:paraId="7E6894D7" w14:textId="77777777" w:rsidR="00B278F6" w:rsidRDefault="00B278F6"/>
    <w:p w14:paraId="0D2306BA" w14:textId="77777777" w:rsidR="00B278F6" w:rsidRDefault="00B278F6" w:rsidP="00550804"/>
  </w:footnote>
  <w:footnote w:type="continuationNotice" w:id="1">
    <w:p w14:paraId="24C53872" w14:textId="77777777" w:rsidR="00B278F6" w:rsidRDefault="00B278F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7F63AF" w14:textId="77777777" w:rsidR="00D84B3A" w:rsidRDefault="00D84B3A" w:rsidP="00612224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>
      <w:rPr>
        <w:rStyle w:val="Sidetal"/>
        <w:noProof/>
      </w:rPr>
      <w:t>1</w:t>
    </w:r>
    <w:r>
      <w:rPr>
        <w:rStyle w:val="Sidetal"/>
      </w:rPr>
      <w:fldChar w:fldCharType="end"/>
    </w:r>
  </w:p>
  <w:p w14:paraId="481FEFAA" w14:textId="77777777" w:rsidR="00D84B3A" w:rsidRDefault="00D84B3A" w:rsidP="00332E8D">
    <w:pPr>
      <w:pStyle w:val="Sidehoved"/>
      <w:ind w:right="360"/>
    </w:pPr>
  </w:p>
  <w:p w14:paraId="0C3A245A" w14:textId="77777777" w:rsidR="00D84B3A" w:rsidRDefault="00D84B3A"/>
  <w:p w14:paraId="2D915123" w14:textId="77777777" w:rsidR="00D84B3A" w:rsidRDefault="00D84B3A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C3574" w14:textId="5855256E" w:rsidR="00D84B3A" w:rsidRDefault="00D84B3A" w:rsidP="00D26E0F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403C9C" wp14:editId="5589C321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4D11682" id="Gruppe 4" o:spid="_x0000_s1026" style="position:absolute;margin-left:28.9pt;margin-top:28.65pt;width:66.9pt;height:41.1pt;z-index:-251658240;mso-position-horizontal-relative:page;mso-position-vertical-relative:page;mso-width-relative:margin;mso-height-relative:margin" coordsize="46977,2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">
              <o:lock v:ext="edit" aspectratio="t"/>
              <v:shape id="Kombinationstegning 5" o:spid="_x0000_s1027" style="position:absolute;left:3396;top:10083;width:14909;height:15526;visibility:visible;mso-wrap-style:square;v-text-anchor:middle" coordsize="1490923,155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filled="f" stroked="f" strokeweight=".21703mm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o:spid="_x0000_s1028" style="position:absolute;left:20880;top:3479;width:7565;height:21813;visibility:visible;mso-wrap-style:square;v-text-anchor:middle" coordsize="756561,218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filled="f" stroked="f" strokeweight=".21703mm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o:spid="_x0000_s1029" style="position:absolute;left:30478;top:10399;width:13098;height:15209;visibility:visible;mso-wrap-style:square;v-text-anchor:middle" coordsize="1309814,152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filled="f" stroked="f" strokeweight=".21703mm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1FFA881" wp14:editId="07F036DB">
              <wp:simplePos x="0" y="0"/>
              <wp:positionH relativeFrom="column">
                <wp:posOffset>2426970</wp:posOffset>
              </wp:positionH>
              <wp:positionV relativeFrom="paragraph">
                <wp:posOffset>-635</wp:posOffset>
              </wp:positionV>
              <wp:extent cx="2260121" cy="711680"/>
              <wp:effectExtent l="0" t="0" r="635" b="0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0121" cy="7116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5A59004" w14:textId="77777777" w:rsidR="00D84B3A" w:rsidRPr="009438D3" w:rsidRDefault="00D84B3A" w:rsidP="009438D3">
                          <w:pPr>
                            <w:pStyle w:val="Lilleskrift"/>
                            <w:spacing w:after="46" w:line="200" w:lineRule="exact"/>
                            <w:rPr>
                              <w:color w:val="2A2A2A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1FFA881" id="_x0000_t202" coordsize="21600,21600" o:spt="202" path="m,l,21600r21600,l21600,xe">
              <v:stroke joinstyle="miter"/>
              <v:path gradientshapeok="t" o:connecttype="rect"/>
            </v:shapetype>
            <v:shape id="_x0000_s1154" type="#_x0000_t202" style="position:absolute;margin-left:191.1pt;margin-top:-.05pt;width:177.95pt;height:56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" filled="f" stroked="f" strokeweight=".5pt">
              <v:textbox inset="0,0,0,0">
                <w:txbxContent>
                  <w:p w14:paraId="65A59004" w14:textId="77777777" w:rsidR="00D84B3A" w:rsidRPr="009438D3" w:rsidRDefault="00D84B3A" w:rsidP="009438D3">
                    <w:pPr>
                      <w:pStyle w:val="Lilleskrift"/>
                      <w:spacing w:after="46" w:line="200" w:lineRule="exact"/>
                      <w:rPr>
                        <w:color w:val="2A2A2A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9E7B3A"/>
    <w:multiLevelType w:val="hybridMultilevel"/>
    <w:tmpl w:val="DAE417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792C6D"/>
    <w:multiLevelType w:val="hybridMultilevel"/>
    <w:tmpl w:val="145A43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4D4D9F"/>
    <w:multiLevelType w:val="hybridMultilevel"/>
    <w:tmpl w:val="304AF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79"/>
    <w:rsid w:val="000757EA"/>
    <w:rsid w:val="000B0787"/>
    <w:rsid w:val="000B7DFF"/>
    <w:rsid w:val="000D55B9"/>
    <w:rsid w:val="00101958"/>
    <w:rsid w:val="001025FC"/>
    <w:rsid w:val="00102EE1"/>
    <w:rsid w:val="001147B5"/>
    <w:rsid w:val="001514C9"/>
    <w:rsid w:val="00167C8F"/>
    <w:rsid w:val="001A025C"/>
    <w:rsid w:val="001B29C4"/>
    <w:rsid w:val="001C030B"/>
    <w:rsid w:val="001E113B"/>
    <w:rsid w:val="001E227D"/>
    <w:rsid w:val="00222304"/>
    <w:rsid w:val="00234E42"/>
    <w:rsid w:val="00247440"/>
    <w:rsid w:val="00272CEB"/>
    <w:rsid w:val="0028792B"/>
    <w:rsid w:val="002C2CF0"/>
    <w:rsid w:val="002F4330"/>
    <w:rsid w:val="00321F0F"/>
    <w:rsid w:val="00332E8D"/>
    <w:rsid w:val="00350EF6"/>
    <w:rsid w:val="00361F29"/>
    <w:rsid w:val="00371679"/>
    <w:rsid w:val="00372E95"/>
    <w:rsid w:val="003B1810"/>
    <w:rsid w:val="003D3FCF"/>
    <w:rsid w:val="003D6A57"/>
    <w:rsid w:val="00410FEB"/>
    <w:rsid w:val="00421BF1"/>
    <w:rsid w:val="00430B7F"/>
    <w:rsid w:val="00451DC3"/>
    <w:rsid w:val="00462A31"/>
    <w:rsid w:val="00537E64"/>
    <w:rsid w:val="00550804"/>
    <w:rsid w:val="00584D9E"/>
    <w:rsid w:val="005A5292"/>
    <w:rsid w:val="00600870"/>
    <w:rsid w:val="00612224"/>
    <w:rsid w:val="00631451"/>
    <w:rsid w:val="006351A3"/>
    <w:rsid w:val="00651D71"/>
    <w:rsid w:val="006626CB"/>
    <w:rsid w:val="006A1D87"/>
    <w:rsid w:val="006D2783"/>
    <w:rsid w:val="00726E86"/>
    <w:rsid w:val="007A15DC"/>
    <w:rsid w:val="007B6A3A"/>
    <w:rsid w:val="007C016A"/>
    <w:rsid w:val="007D1936"/>
    <w:rsid w:val="008000E9"/>
    <w:rsid w:val="00830C0C"/>
    <w:rsid w:val="00845687"/>
    <w:rsid w:val="00857F76"/>
    <w:rsid w:val="008C241E"/>
    <w:rsid w:val="008D7BAE"/>
    <w:rsid w:val="008F37D7"/>
    <w:rsid w:val="008F6C3D"/>
    <w:rsid w:val="00913447"/>
    <w:rsid w:val="009438D3"/>
    <w:rsid w:val="009507BB"/>
    <w:rsid w:val="00953B47"/>
    <w:rsid w:val="009653EC"/>
    <w:rsid w:val="00985509"/>
    <w:rsid w:val="0099161D"/>
    <w:rsid w:val="00A02A43"/>
    <w:rsid w:val="00A514FE"/>
    <w:rsid w:val="00A64D1A"/>
    <w:rsid w:val="00A86C60"/>
    <w:rsid w:val="00AA6AC4"/>
    <w:rsid w:val="00B229B5"/>
    <w:rsid w:val="00B278F6"/>
    <w:rsid w:val="00B41B4B"/>
    <w:rsid w:val="00B53DE9"/>
    <w:rsid w:val="00B8546E"/>
    <w:rsid w:val="00BC4E8F"/>
    <w:rsid w:val="00BD057B"/>
    <w:rsid w:val="00BF43F1"/>
    <w:rsid w:val="00C9150B"/>
    <w:rsid w:val="00CA4151"/>
    <w:rsid w:val="00CA7DAD"/>
    <w:rsid w:val="00CE7142"/>
    <w:rsid w:val="00D0067B"/>
    <w:rsid w:val="00D0376B"/>
    <w:rsid w:val="00D26E0F"/>
    <w:rsid w:val="00D41242"/>
    <w:rsid w:val="00D84B3A"/>
    <w:rsid w:val="00DA6F1F"/>
    <w:rsid w:val="00DF0A7D"/>
    <w:rsid w:val="00E07C48"/>
    <w:rsid w:val="00E273CA"/>
    <w:rsid w:val="00E45D09"/>
    <w:rsid w:val="00EA09B3"/>
    <w:rsid w:val="00EF3A8A"/>
    <w:rsid w:val="00F02A41"/>
    <w:rsid w:val="00F13580"/>
    <w:rsid w:val="00F6492E"/>
    <w:rsid w:val="00F92D08"/>
    <w:rsid w:val="00F96BD6"/>
    <w:rsid w:val="00FA304C"/>
    <w:rsid w:val="00FB07BA"/>
    <w:rsid w:val="00FF4ECD"/>
    <w:rsid w:val="0D03B920"/>
    <w:rsid w:val="10AFE24F"/>
    <w:rsid w:val="10EE187D"/>
    <w:rsid w:val="18BCF2C4"/>
    <w:rsid w:val="1AABA528"/>
    <w:rsid w:val="26586230"/>
    <w:rsid w:val="279B59C6"/>
    <w:rsid w:val="27E5AD8A"/>
    <w:rsid w:val="29817DEB"/>
    <w:rsid w:val="2B1D4E4C"/>
    <w:rsid w:val="2BE40944"/>
    <w:rsid w:val="2BED801E"/>
    <w:rsid w:val="44C91985"/>
    <w:rsid w:val="45BD1895"/>
    <w:rsid w:val="53BDE562"/>
    <w:rsid w:val="53DCCF3B"/>
    <w:rsid w:val="54372FE1"/>
    <w:rsid w:val="55A02992"/>
    <w:rsid w:val="58E4082B"/>
    <w:rsid w:val="5C06BFF6"/>
    <w:rsid w:val="5FEACE9A"/>
    <w:rsid w:val="6B3CCF1F"/>
    <w:rsid w:val="6E746FE1"/>
    <w:rsid w:val="7A97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529A7A"/>
  <w15:chartTrackingRefBased/>
  <w15:docId w15:val="{ACA56008-D7E6-459B-9BA5-FA01AC4B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9438D3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CE714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F92D08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86C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86C60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gr\Downloads\CFU_Elevmateriale%20(1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8" ma:contentTypeDescription="Opret et nyt dokument." ma:contentTypeScope="" ma:versionID="78a253c8f124f91a64854ca5bd32833e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48623fc009fdca1e2607f08ac2588469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3CEE52-D1F2-4BC7-B1D0-E918A496C7E6}">
  <ds:schemaRefs>
    <ds:schemaRef ds:uri="http://schemas.microsoft.com/office/2006/metadata/properties"/>
    <ds:schemaRef ds:uri="http://schemas.microsoft.com/office/infopath/2007/PartnerControls"/>
    <ds:schemaRef ds:uri="938cb026-90ae-4e7b-968e-20d2d674c17b"/>
    <ds:schemaRef ds:uri="db5e4e26-a774-4089-af9d-49e166f48864"/>
  </ds:schemaRefs>
</ds:datastoreItem>
</file>

<file path=customXml/itemProps2.xml><?xml version="1.0" encoding="utf-8"?>
<ds:datastoreItem xmlns:ds="http://schemas.openxmlformats.org/officeDocument/2006/customXml" ds:itemID="{58017C19-58EA-4444-9DF4-52AF308E5C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40EA6-95E5-47CD-B0C5-325C4FBA5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0909DE-4470-473A-9E37-87B1A0E03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CFU_Elevmateriale (1).dotx</Template>
  <TotalTime>0</TotalTime>
  <Pages>16</Pages>
  <Words>468</Words>
  <Characters>2460</Characters>
  <Application>Microsoft Office Word</Application>
  <DocSecurity>0</DocSecurity>
  <Lines>2460</Lines>
  <Paragraphs>133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Karin Abrahamsen (KAAB) | VIA</cp:lastModifiedBy>
  <cp:revision>2</cp:revision>
  <cp:lastPrinted>2024-06-21T10:23:00Z</cp:lastPrinted>
  <dcterms:created xsi:type="dcterms:W3CDTF">2024-08-20T12:53:00Z</dcterms:created>
  <dcterms:modified xsi:type="dcterms:W3CDTF">2024-08-20T12:53:00Z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0x01010060793152213AB543A430B8FE5C95C7F0</vt:lpwstr>
  </property>
  <property fmtid="{D5CDD505-2E9C-101B-9397-08002B2CF9AE}" pid="3" name="MediaServiceImageTags">
    <vt:lpwstr/>
  </property>
</Properties>
</file>