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7FC9BC" w14:textId="33CE0AE7" w:rsidR="10EE187D" w:rsidRDefault="00AA6AC4" w:rsidP="10EE187D">
      <w:pPr>
        <w:pStyle w:val="Titel"/>
        <w:rPr>
          <w:rFonts w:cstheme="majorBidi"/>
          <w:sz w:val="48"/>
          <w:szCs w:val="48"/>
        </w:rPr>
      </w:pPr>
      <w:bookmarkStart w:id="0" w:name="_GoBack"/>
      <w:bookmarkEnd w:id="0"/>
      <w:r>
        <w:rPr>
          <w:noProof/>
          <w:lang w:eastAsia="da-DK"/>
        </w:rPr>
        <w:drawing>
          <wp:anchor distT="0" distB="0" distL="114300" distR="114300" simplePos="0" relativeHeight="250975742" behindDoc="0" locked="0" layoutInCell="1" allowOverlap="1" wp14:anchorId="4386994F" wp14:editId="216ED42A">
            <wp:simplePos x="0" y="0"/>
            <wp:positionH relativeFrom="margin">
              <wp:align>right</wp:align>
            </wp:positionH>
            <wp:positionV relativeFrom="paragraph">
              <wp:posOffset>-1126206</wp:posOffset>
            </wp:positionV>
            <wp:extent cx="2062930" cy="2135732"/>
            <wp:effectExtent l="0" t="0" r="0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66" cy="2135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A3A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76553CC" wp14:editId="028509E0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00929" w14:textId="77777777" w:rsidR="00D84B3A" w:rsidRDefault="00D84B3A" w:rsidP="00462A31">
                            <w:pPr>
                              <w:jc w:val="both"/>
                            </w:pPr>
                          </w:p>
                          <w:p w14:paraId="6694414F" w14:textId="28920827" w:rsidR="00D84B3A" w:rsidRPr="00361F29" w:rsidRDefault="00D84B3A" w:rsidP="00462A31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Pr="00361F29"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Alf</w:t>
                            </w:r>
                          </w:p>
                          <w:p w14:paraId="456F0F06" w14:textId="77777777" w:rsidR="00D84B3A" w:rsidRDefault="00D84B3A" w:rsidP="00462A31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F3C1CAF" w14:textId="77777777" w:rsidR="00D84B3A" w:rsidRDefault="00D84B3A" w:rsidP="00462A31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1F607E4B" w14:textId="77777777" w:rsidR="00D84B3A" w:rsidRPr="00A02A43" w:rsidRDefault="00D84B3A" w:rsidP="00462A31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76553CC" id="_x0000_t202" coordsize="21600,21600" o:spt="202" path="m,l,21600r21600,l21600,xe">
                <v:stroke joinstyle="miter"/>
                <v:path gradientshapeok="t" o:connecttype="rect"/>
              </v:shapetype>
              <v:shape id="Tekstfelt 8" o:spid="_x0000_s1026" type="#_x0000_t202" style="position:absolute;margin-left:215.65pt;margin-top:-12pt;width:320.6pt;height:75.15pt;z-index:251729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" filled="f" stroked="f" strokeweight=".5pt">
                <v:textbox inset="0,0,0,0">
                  <w:txbxContent>
                    <w:p w14:paraId="38F00929" w14:textId="77777777" w:rsidR="00D84B3A" w:rsidRDefault="00D84B3A" w:rsidP="00462A31">
                      <w:pPr>
                        <w:jc w:val="both"/>
                      </w:pPr>
                    </w:p>
                    <w:p w14:paraId="6694414F" w14:textId="28920827" w:rsidR="00D84B3A" w:rsidRPr="00361F29" w:rsidRDefault="00D84B3A" w:rsidP="00462A31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Pr="00361F29"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Alf</w:t>
                      </w:r>
                    </w:p>
                    <w:p w14:paraId="456F0F06" w14:textId="77777777" w:rsidR="00D84B3A" w:rsidRDefault="00D84B3A" w:rsidP="00462A31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F3C1CAF" w14:textId="77777777" w:rsidR="00D84B3A" w:rsidRDefault="00D84B3A" w:rsidP="00462A31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1F607E4B" w14:textId="77777777" w:rsidR="00D84B3A" w:rsidRPr="00A02A43" w:rsidRDefault="00D84B3A" w:rsidP="00462A31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16A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354624" behindDoc="0" locked="0" layoutInCell="1" allowOverlap="1" wp14:anchorId="17B6FEC5" wp14:editId="15DA3C0A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63B54" w14:textId="3751A664" w:rsidR="00D84B3A" w:rsidRDefault="00D84B3A" w:rsidP="009507B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6D21C467" w14:textId="77777777" w:rsidR="00D84B3A" w:rsidRDefault="00D84B3A" w:rsidP="009507B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AC6B2B3" w14:textId="77777777" w:rsidR="00D84B3A" w:rsidRDefault="00D84B3A" w:rsidP="009507B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2828934" w14:textId="77777777" w:rsidR="00D84B3A" w:rsidRDefault="00D84B3A" w:rsidP="009507B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7B8FCAE" w14:textId="77777777" w:rsidR="00D84B3A" w:rsidRDefault="00D84B3A" w:rsidP="009507B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1216DA5" w14:textId="77777777" w:rsidR="00D84B3A" w:rsidRDefault="00D84B3A" w:rsidP="009507B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2A65B8F" w14:textId="77777777" w:rsidR="00D84B3A" w:rsidRDefault="00D84B3A" w:rsidP="009507B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5CD6DE2" w14:textId="77777777" w:rsidR="00D84B3A" w:rsidRDefault="00D84B3A" w:rsidP="009507B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0AAC8A4" w14:textId="77777777" w:rsidR="00D84B3A" w:rsidRDefault="00D84B3A" w:rsidP="009507B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1E8D485" w14:textId="77777777" w:rsidR="00D84B3A" w:rsidRDefault="00D84B3A" w:rsidP="009507B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B6FEC5" id="Tekstfelt 2" o:spid="_x0000_s1027" type="#_x0000_t202" style="position:absolute;margin-left:16.1pt;margin-top:9.45pt;width:212.45pt;height:2in;z-index:25135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" stroked="f">
                <v:textbox>
                  <w:txbxContent>
                    <w:p w14:paraId="32563B54" w14:textId="3751A664" w:rsidR="00D84B3A" w:rsidRDefault="00D84B3A" w:rsidP="009507B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6D21C467" w14:textId="77777777" w:rsidR="00D84B3A" w:rsidRDefault="00D84B3A" w:rsidP="009507BB">
                      <w:pPr>
                        <w:rPr>
                          <w:b/>
                          <w:bCs/>
                        </w:rPr>
                      </w:pPr>
                    </w:p>
                    <w:p w14:paraId="3AC6B2B3" w14:textId="77777777" w:rsidR="00D84B3A" w:rsidRDefault="00D84B3A" w:rsidP="009507B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2828934" w14:textId="77777777" w:rsidR="00D84B3A" w:rsidRDefault="00D84B3A" w:rsidP="009507BB">
                      <w:pPr>
                        <w:rPr>
                          <w:b/>
                          <w:bCs/>
                        </w:rPr>
                      </w:pPr>
                    </w:p>
                    <w:p w14:paraId="27B8FCAE" w14:textId="77777777" w:rsidR="00D84B3A" w:rsidRDefault="00D84B3A" w:rsidP="009507B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1216DA5" w14:textId="77777777" w:rsidR="00D84B3A" w:rsidRDefault="00D84B3A" w:rsidP="009507BB">
                      <w:pPr>
                        <w:rPr>
                          <w:b/>
                          <w:bCs/>
                        </w:rPr>
                      </w:pPr>
                    </w:p>
                    <w:p w14:paraId="22A65B8F" w14:textId="77777777" w:rsidR="00D84B3A" w:rsidRDefault="00D84B3A" w:rsidP="009507B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5CD6DE2" w14:textId="77777777" w:rsidR="00D84B3A" w:rsidRDefault="00D84B3A" w:rsidP="009507BB">
                      <w:pPr>
                        <w:rPr>
                          <w:b/>
                          <w:bCs/>
                        </w:rPr>
                      </w:pPr>
                    </w:p>
                    <w:p w14:paraId="00AAC8A4" w14:textId="77777777" w:rsidR="00D84B3A" w:rsidRDefault="00D84B3A" w:rsidP="009507B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1E8D485" w14:textId="77777777" w:rsidR="00D84B3A" w:rsidRDefault="00D84B3A" w:rsidP="009507B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6C6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178496" behindDoc="0" locked="0" layoutInCell="1" allowOverlap="1" wp14:anchorId="150049A7" wp14:editId="0BDB8227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9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D6978CB" id="Rektangel: afrundede hjørner 9" o:spid="_x0000_s1026" style="position:absolute;margin-left:-.35pt;margin-top:.9pt;width:251.8pt;height:218.45pt;z-index:2511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" filled="f" strokecolor="#f69c7b [3207]" strokeweight="2.25pt">
                <v:stroke joinstyle="miter"/>
              </v:roundrect>
            </w:pict>
          </mc:Fallback>
        </mc:AlternateContent>
      </w:r>
    </w:p>
    <w:p w14:paraId="1DF39FD2" w14:textId="0503AFE7" w:rsidR="009507BB" w:rsidRDefault="009507BB" w:rsidP="009507BB">
      <w:pPr>
        <w:rPr>
          <w:b/>
          <w:bCs/>
        </w:rPr>
      </w:pPr>
    </w:p>
    <w:p w14:paraId="698DE178" w14:textId="64B09387" w:rsidR="003B1810" w:rsidRDefault="009507BB" w:rsidP="003B1810">
      <w:pPr>
        <w:rPr>
          <w:b/>
          <w:bCs/>
        </w:rPr>
      </w:pPr>
      <w:r>
        <w:rPr>
          <w:b/>
          <w:bCs/>
        </w:rPr>
        <w:t xml:space="preserve">    </w:t>
      </w:r>
      <w:r w:rsidR="00A02A43" w:rsidRPr="00F92D08">
        <w:rPr>
          <w:b/>
          <w:bCs/>
        </w:rPr>
        <w:t xml:space="preserve"> </w:t>
      </w:r>
      <w:r w:rsidR="00F92D08"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1149DA37" w14:textId="6DA803F4" w:rsidR="003B1810" w:rsidRDefault="007B6A3A" w:rsidP="003B1810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 wp14:anchorId="311671D4" wp14:editId="7F1CDA05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3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859B311" id="Rektangel: afrundede hjørner 3" o:spid="_x0000_s1026" style="position:absolute;margin-left:266.5pt;margin-top:9.8pt;width:263pt;height:128.55pt;z-index:2513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" filled="f" strokecolor="#f69c7b [3207]" strokeweight="2.25pt">
                <v:stroke joinstyle="miter"/>
              </v:roundrect>
            </w:pict>
          </mc:Fallback>
        </mc:AlternateContent>
      </w:r>
    </w:p>
    <w:p w14:paraId="42C2AA79" w14:textId="1BB4442C" w:rsidR="003B1810" w:rsidRDefault="003B1810" w:rsidP="003B1810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363840" behindDoc="0" locked="0" layoutInCell="1" allowOverlap="1" wp14:anchorId="69A6B052" wp14:editId="0CA432D3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3894E" w14:textId="1B8C7DD1" w:rsidR="00D84B3A" w:rsidRDefault="00D84B3A" w:rsidP="003B181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A6B052" id="_x0000_s1028" type="#_x0000_t202" style="position:absolute;margin-left:278.15pt;margin-top:11.55pt;width:227pt;height:87.4pt;z-index:25136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" stroked="f">
                <v:textbox>
                  <w:txbxContent>
                    <w:p w14:paraId="1F43894E" w14:textId="1B8C7DD1" w:rsidR="00D84B3A" w:rsidRDefault="00D84B3A" w:rsidP="003B181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85CA22" w14:textId="78BAC194" w:rsidR="003B1810" w:rsidRDefault="003B1810" w:rsidP="003B1810"/>
    <w:p w14:paraId="45008438" w14:textId="73C9E5B0" w:rsidR="009507BB" w:rsidRDefault="009507BB" w:rsidP="009507BB">
      <w:pPr>
        <w:pStyle w:val="Listeafsnit"/>
        <w:ind w:left="5040"/>
        <w:rPr>
          <w:b/>
          <w:bCs/>
        </w:rPr>
      </w:pPr>
    </w:p>
    <w:p w14:paraId="69814673" w14:textId="4BE3B9C1" w:rsidR="007C016A" w:rsidRDefault="007C016A" w:rsidP="00A86C60">
      <w:pPr>
        <w:pStyle w:val="Listeafsnit"/>
      </w:pPr>
    </w:p>
    <w:p w14:paraId="72AAD907" w14:textId="0F3A18A3" w:rsidR="007C016A" w:rsidRDefault="007C016A" w:rsidP="00A86C60">
      <w:pPr>
        <w:pStyle w:val="Listeafsnit"/>
      </w:pPr>
    </w:p>
    <w:p w14:paraId="12491D78" w14:textId="0975A284" w:rsidR="007C016A" w:rsidRDefault="007C016A" w:rsidP="00A86C60">
      <w:pPr>
        <w:pStyle w:val="Listeafsnit"/>
      </w:pPr>
    </w:p>
    <w:p w14:paraId="7ECB9C01" w14:textId="1387B61E" w:rsidR="007C016A" w:rsidRDefault="007C016A" w:rsidP="00A86C60">
      <w:pPr>
        <w:pStyle w:val="Listeafsnit"/>
      </w:pPr>
    </w:p>
    <w:p w14:paraId="1B48FD28" w14:textId="5DBA5BA3" w:rsidR="007C016A" w:rsidRDefault="007C016A" w:rsidP="00A86C60">
      <w:pPr>
        <w:pStyle w:val="Listeafsnit"/>
      </w:pPr>
    </w:p>
    <w:p w14:paraId="4B721558" w14:textId="07AEAECE" w:rsidR="007C016A" w:rsidRDefault="007C016A" w:rsidP="00A86C60">
      <w:pPr>
        <w:pStyle w:val="Listeafsnit"/>
      </w:pPr>
    </w:p>
    <w:p w14:paraId="5743D1D3" w14:textId="0598D8D3" w:rsidR="007B6A3A" w:rsidRDefault="007B6A3A" w:rsidP="007B6A3A">
      <w:pPr>
        <w:pStyle w:val="Listeafsnit"/>
      </w:pPr>
    </w:p>
    <w:p w14:paraId="1D047203" w14:textId="4B876A79" w:rsidR="007B6A3A" w:rsidRDefault="00AA6AC4" w:rsidP="007B6A3A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0974717" behindDoc="0" locked="0" layoutInCell="1" allowOverlap="1" wp14:anchorId="048F2CE6" wp14:editId="57D1BF65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0973692" behindDoc="0" locked="0" layoutInCell="1" allowOverlap="1" wp14:anchorId="7CC79EA9" wp14:editId="6A20B92E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0972667" behindDoc="0" locked="0" layoutInCell="1" allowOverlap="1" wp14:anchorId="0AFC18A8" wp14:editId="6609D463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B2684" w14:textId="44F42226" w:rsidR="00F92D08" w:rsidRPr="00F92D08" w:rsidRDefault="00DA6F1F" w:rsidP="007B6A3A">
      <w:pPr>
        <w:pStyle w:val="Listeafsnit"/>
      </w:pPr>
      <w:r>
        <w:rPr>
          <w:noProof/>
          <w:lang w:eastAsia="da-DK"/>
        </w:rPr>
        <w:drawing>
          <wp:inline distT="0" distB="0" distL="0" distR="0" wp14:anchorId="7A94C0E9" wp14:editId="112DE729">
            <wp:extent cx="4905375" cy="6067425"/>
            <wp:effectExtent l="0" t="0" r="9525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93017" w14:textId="1C9E2323" w:rsidR="00F92D08" w:rsidRPr="00F92D08" w:rsidRDefault="00F92D08" w:rsidP="00F92D08"/>
    <w:p w14:paraId="6B225541" w14:textId="476098AD" w:rsidR="00F92D08" w:rsidRPr="00F92D08" w:rsidRDefault="00F92D08" w:rsidP="00F92D08"/>
    <w:p w14:paraId="3260DEA0" w14:textId="73D8F1AA" w:rsidR="00F92D08" w:rsidRPr="00F92D08" w:rsidRDefault="00F92D08" w:rsidP="00F92D08"/>
    <w:p w14:paraId="206346BA" w14:textId="55C423F4" w:rsidR="00F92D08" w:rsidRPr="00F92D08" w:rsidRDefault="00F92D08" w:rsidP="00F92D08"/>
    <w:p w14:paraId="7431F904" w14:textId="3E62B1D4" w:rsidR="00F92D08" w:rsidRPr="00F92D08" w:rsidRDefault="00F92D08" w:rsidP="00F92D08"/>
    <w:p w14:paraId="595A0629" w14:textId="75365A24" w:rsidR="00F92D08" w:rsidRPr="00F92D08" w:rsidRDefault="00F92D08" w:rsidP="00F92D08"/>
    <w:p w14:paraId="5DB17982" w14:textId="65E7B136" w:rsidR="00F92D08" w:rsidRPr="00F92D08" w:rsidRDefault="00F92D08" w:rsidP="00F92D08"/>
    <w:p w14:paraId="20417E0A" w14:textId="16748EDF" w:rsidR="00F92D08" w:rsidRPr="00F92D08" w:rsidRDefault="00F92D08" w:rsidP="00F92D08"/>
    <w:p w14:paraId="3D0658C5" w14:textId="2707EA7B" w:rsidR="00F92D08" w:rsidRPr="00F92D08" w:rsidRDefault="00F92D08" w:rsidP="00F92D08"/>
    <w:p w14:paraId="068DAB70" w14:textId="0B51B87B" w:rsidR="00F92D08" w:rsidRPr="00F92D08" w:rsidRDefault="00F92D08" w:rsidP="00F92D08"/>
    <w:p w14:paraId="25E7F4BA" w14:textId="08AB48EC" w:rsidR="00F92D08" w:rsidRPr="00F92D08" w:rsidRDefault="007C016A" w:rsidP="00F92D08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230720" behindDoc="0" locked="0" layoutInCell="1" allowOverlap="1" wp14:anchorId="667348DA" wp14:editId="2E194101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09729" w14:textId="1F04A07B" w:rsidR="00D84B3A" w:rsidRPr="00F92D08" w:rsidRDefault="00D84B3A" w:rsidP="00F92D0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7348DA" id="Tekstfelt 16" o:spid="_x0000_s1029" type="#_x0000_t202" style="position:absolute;margin-left:75.05pt;margin-top:1.4pt;width:126.25pt;height:26.4pt;z-index:251230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" filled="f" stroked="f" strokeweight=".5pt">
                <v:textbox inset="0,0,0,0">
                  <w:txbxContent>
                    <w:p w14:paraId="30009729" w14:textId="1F04A07B" w:rsidR="00D84B3A" w:rsidRPr="00F92D08" w:rsidRDefault="00D84B3A" w:rsidP="00F92D0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209216" behindDoc="0" locked="0" layoutInCell="1" allowOverlap="1" wp14:anchorId="59AC45BA" wp14:editId="7931E78C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BE710" w14:textId="37A6D8A2" w:rsidR="00D84B3A" w:rsidRPr="00F92D08" w:rsidRDefault="00D84B3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AC45BA" id="Tekstfelt 14" o:spid="_x0000_s1030" type="#_x0000_t202" style="position:absolute;margin-left:71.85pt;margin-top:.85pt;width:31.05pt;height:17.15pt;z-index:2512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" filled="f" stroked="f" strokeweight=".5pt">
                <v:textbox inset="0,0,0,0">
                  <w:txbxContent>
                    <w:p w14:paraId="5B4BE710" w14:textId="37A6D8A2" w:rsidR="00D84B3A" w:rsidRPr="00F92D08" w:rsidRDefault="00D84B3A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="003B1810"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220480" behindDoc="0" locked="0" layoutInCell="1" allowOverlap="1" wp14:anchorId="24551493" wp14:editId="73DF4273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82205" w14:textId="77777777" w:rsidR="00D84B3A" w:rsidRPr="00F92D08" w:rsidRDefault="00D84B3A" w:rsidP="00F92D0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551493" id="Tekstfelt 15" o:spid="_x0000_s1031" type="#_x0000_t202" style="position:absolute;margin-left:255.95pt;margin-top:.75pt;width:34.55pt;height:12.5pt;z-index:25122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" filled="f" stroked="f" strokeweight=".5pt">
                <v:textbox inset="0,0,0,0">
                  <w:txbxContent>
                    <w:p w14:paraId="4DC82205" w14:textId="77777777" w:rsidR="00D84B3A" w:rsidRPr="00F92D08" w:rsidRDefault="00D84B3A" w:rsidP="00F92D08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8FC5A3" w14:textId="0846E1D7" w:rsidR="00F92D08" w:rsidRPr="00F92D08" w:rsidRDefault="00F92D08" w:rsidP="00F92D08"/>
    <w:p w14:paraId="07FEAD41" w14:textId="66BC789E" w:rsidR="00F92D08" w:rsidRPr="00F92D08" w:rsidRDefault="00913447" w:rsidP="00F92D08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 wp14:anchorId="18047F71" wp14:editId="3B420ED6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17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DB1D9BF" id="Rektangel: afrundede hjørner 17" o:spid="_x0000_s1026" style="position:absolute;margin-left:-.5pt;margin-top:6.85pt;width:531pt;height:145.15pt;z-index:2512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" filled="f" strokecolor="#f69c7b [3207]" strokeweight="2.25pt">
                <v:stroke joinstyle="miter"/>
              </v:roundrect>
            </w:pict>
          </mc:Fallback>
        </mc:AlternateContent>
      </w:r>
    </w:p>
    <w:p w14:paraId="1A49EB84" w14:textId="26C2B59D" w:rsidR="00F92D08" w:rsidRDefault="00913447" w:rsidP="00F92D08">
      <w:pPr>
        <w:rPr>
          <w:b/>
          <w:bCs/>
        </w:rPr>
      </w:pPr>
      <w:r>
        <w:t xml:space="preserve">       </w:t>
      </w:r>
      <w:r w:rsidR="007C016A" w:rsidRPr="007C016A">
        <w:rPr>
          <w:b/>
        </w:rPr>
        <w:t>Vigtige scener fra</w:t>
      </w:r>
      <w:r w:rsidR="007C016A">
        <w:rPr>
          <w:b/>
          <w:bCs/>
        </w:rPr>
        <w:t xml:space="preserve"> bogen</w:t>
      </w:r>
    </w:p>
    <w:p w14:paraId="156BC9C0" w14:textId="777ADE17" w:rsidR="00F92D08" w:rsidRPr="00F92D08" w:rsidRDefault="00F92D08" w:rsidP="00F92D08"/>
    <w:p w14:paraId="7F6CAE5B" w14:textId="5734131A" w:rsidR="00F92D08" w:rsidRPr="00F92D08" w:rsidRDefault="00F92D08" w:rsidP="00F92D08"/>
    <w:p w14:paraId="032DEC2D" w14:textId="615C40DF" w:rsidR="00F92D08" w:rsidRPr="00F92D08" w:rsidRDefault="00F92D08" w:rsidP="00F92D08"/>
    <w:p w14:paraId="4ECE2382" w14:textId="4D203E27" w:rsidR="00F92D08" w:rsidRPr="00F92D08" w:rsidRDefault="00F92D08" w:rsidP="00F92D08"/>
    <w:p w14:paraId="6DB28A24" w14:textId="687A304D" w:rsidR="00F92D08" w:rsidRPr="00F92D08" w:rsidRDefault="00F92D08" w:rsidP="00F92D08"/>
    <w:p w14:paraId="10174676" w14:textId="7650C1FC" w:rsidR="00F92D08" w:rsidRPr="00F92D08" w:rsidRDefault="00F92D08" w:rsidP="00F92D08"/>
    <w:p w14:paraId="04D6F84C" w14:textId="0F867D8F" w:rsidR="00F92D08" w:rsidRPr="00F92D08" w:rsidRDefault="00F92D08" w:rsidP="00F92D08"/>
    <w:p w14:paraId="0FB97510" w14:textId="6029416E" w:rsidR="00F92D08" w:rsidRPr="00F92D08" w:rsidRDefault="00F92D08" w:rsidP="00F92D08"/>
    <w:p w14:paraId="3FF6B023" w14:textId="4CBA529F" w:rsidR="00F92D08" w:rsidRPr="00F92D08" w:rsidRDefault="00F92D08" w:rsidP="00F92D08"/>
    <w:p w14:paraId="477AD18D" w14:textId="21D3DC67" w:rsidR="00F92D08" w:rsidRDefault="00F92D08" w:rsidP="00F92D08">
      <w:pPr>
        <w:rPr>
          <w:b/>
          <w:bCs/>
        </w:rPr>
      </w:pPr>
    </w:p>
    <w:p w14:paraId="2F5D5CE9" w14:textId="2CF1184E" w:rsidR="00D0376B" w:rsidRDefault="00D0376B" w:rsidP="00F92D08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62BBF43E" wp14:editId="5FF303E5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25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064A5" w14:textId="4E969429" w:rsidR="00D84B3A" w:rsidRDefault="00D84B3A" w:rsidP="00D0376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0E3510BF" w14:textId="77777777" w:rsidR="00D84B3A" w:rsidRDefault="00D84B3A" w:rsidP="00D0376B">
                            <w:pPr>
                              <w:rPr>
                                <w:bCs/>
                              </w:rPr>
                            </w:pPr>
                          </w:p>
                          <w:p w14:paraId="01BED625" w14:textId="5DFFA51B" w:rsidR="00D84B3A" w:rsidRPr="007B6A3A" w:rsidRDefault="00D84B3A" w:rsidP="00D0376B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2623CC">
                              <w:rPr>
                                <w:bCs/>
                              </w:rPr>
                              <w:t>rollespil</w:t>
                            </w:r>
                          </w:p>
                          <w:p w14:paraId="1511B282" w14:textId="77777777" w:rsidR="00D84B3A" w:rsidRDefault="00D84B3A" w:rsidP="00D0376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2F9F147" w14:textId="77777777" w:rsidR="00D84B3A" w:rsidRDefault="00D84B3A" w:rsidP="00D0376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7D15B5F" w14:textId="6C640EF2" w:rsidR="00D84B3A" w:rsidRDefault="00D84B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2BBF43E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6.95pt;margin-top:1pt;width:193.65pt;height:61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" stroked="f">
                <v:textbox>
                  <w:txbxContent>
                    <w:p w14:paraId="07B064A5" w14:textId="4E969429" w:rsidR="00D84B3A" w:rsidRDefault="00D84B3A" w:rsidP="00D0376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0E3510BF" w14:textId="77777777" w:rsidR="00D84B3A" w:rsidRDefault="00D84B3A" w:rsidP="00D0376B">
                      <w:pPr>
                        <w:rPr>
                          <w:bCs/>
                        </w:rPr>
                      </w:pPr>
                    </w:p>
                    <w:p w14:paraId="01BED625" w14:textId="5DFFA51B" w:rsidR="00D84B3A" w:rsidRPr="007B6A3A" w:rsidRDefault="00D84B3A" w:rsidP="00D0376B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2623CC">
                        <w:rPr>
                          <w:bCs/>
                        </w:rPr>
                        <w:t>rollespil</w:t>
                      </w:r>
                    </w:p>
                    <w:p w14:paraId="1511B282" w14:textId="77777777" w:rsidR="00D84B3A" w:rsidRDefault="00D84B3A" w:rsidP="00D0376B">
                      <w:pPr>
                        <w:rPr>
                          <w:b/>
                          <w:bCs/>
                        </w:rPr>
                      </w:pPr>
                    </w:p>
                    <w:p w14:paraId="62F9F147" w14:textId="77777777" w:rsidR="00D84B3A" w:rsidRDefault="00D84B3A" w:rsidP="00D0376B">
                      <w:pPr>
                        <w:rPr>
                          <w:b/>
                          <w:bCs/>
                        </w:rPr>
                      </w:pPr>
                    </w:p>
                    <w:p w14:paraId="57D15B5F" w14:textId="6C640EF2" w:rsidR="00D84B3A" w:rsidRDefault="00D84B3A"/>
                  </w:txbxContent>
                </v:textbox>
                <w10:wrap type="square"/>
              </v:shape>
            </w:pict>
          </mc:Fallback>
        </mc:AlternateContent>
      </w:r>
    </w:p>
    <w:p w14:paraId="7EBDA351" w14:textId="49FE11B7" w:rsidR="00D0376B" w:rsidRDefault="003B1810" w:rsidP="00F92D08">
      <w:pPr>
        <w:rPr>
          <w:b/>
          <w:bCs/>
        </w:rPr>
      </w:pPr>
      <w:r>
        <w:rPr>
          <w:b/>
          <w:bCs/>
        </w:rPr>
        <w:t xml:space="preserve">    </w:t>
      </w:r>
    </w:p>
    <w:p w14:paraId="4D9DFC4A" w14:textId="3275607E" w:rsidR="00D0376B" w:rsidRDefault="00D0376B" w:rsidP="00F92D08">
      <w:pPr>
        <w:rPr>
          <w:b/>
          <w:bCs/>
        </w:rPr>
      </w:pPr>
    </w:p>
    <w:p w14:paraId="6ADE44F8" w14:textId="288746EB" w:rsidR="0099161D" w:rsidRDefault="0099161D" w:rsidP="00F92D08">
      <w:pPr>
        <w:rPr>
          <w:b/>
          <w:bCs/>
        </w:rPr>
      </w:pPr>
    </w:p>
    <w:p w14:paraId="4D7F3A03" w14:textId="25271520" w:rsidR="00D26E0F" w:rsidRDefault="00D26E0F" w:rsidP="00F92D08">
      <w:pPr>
        <w:rPr>
          <w:b/>
          <w:bCs/>
        </w:rPr>
      </w:pPr>
    </w:p>
    <w:p w14:paraId="67624530" w14:textId="0F31902C" w:rsidR="00612224" w:rsidRDefault="00612224" w:rsidP="00F92D08">
      <w:pPr>
        <w:rPr>
          <w:b/>
          <w:bCs/>
        </w:rPr>
      </w:pPr>
    </w:p>
    <w:p w14:paraId="300A9538" w14:textId="64E4ACB5" w:rsidR="00361F29" w:rsidRDefault="00361F29" w:rsidP="00361F29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0971642" behindDoc="0" locked="0" layoutInCell="1" allowOverlap="1" wp14:anchorId="5ED8363C" wp14:editId="2F22CB79">
            <wp:simplePos x="0" y="0"/>
            <wp:positionH relativeFrom="column">
              <wp:posOffset>4626175</wp:posOffset>
            </wp:positionH>
            <wp:positionV relativeFrom="paragraph">
              <wp:posOffset>-1151783</wp:posOffset>
            </wp:positionV>
            <wp:extent cx="2045499" cy="2159298"/>
            <wp:effectExtent l="0" t="0" r="0" b="0"/>
            <wp:wrapNone/>
            <wp:docPr id="514" name="Billed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663" cy="216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5B8F0D5C" wp14:editId="33C28E18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16B03" w14:textId="77777777" w:rsidR="00D84B3A" w:rsidRDefault="00D84B3A" w:rsidP="00361F29">
                            <w:pPr>
                              <w:jc w:val="both"/>
                            </w:pPr>
                          </w:p>
                          <w:p w14:paraId="39D334C5" w14:textId="55D99174" w:rsidR="00D84B3A" w:rsidRPr="00361F29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Pr="00361F29"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Al</w:t>
                            </w:r>
                            <w:r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ice</w:t>
                            </w:r>
                          </w:p>
                          <w:p w14:paraId="769C4BDF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65178FD6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53F5FF40" w14:textId="77777777" w:rsidR="00D84B3A" w:rsidRPr="00A02A43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8F0D5C" id="Tekstfelt 19" o:spid="_x0000_s1033" type="#_x0000_t202" style="position:absolute;margin-left:215.65pt;margin-top:-12pt;width:320.6pt;height:75.15pt;z-index:251753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" filled="f" stroked="f" strokeweight=".5pt">
                <v:textbox inset="0,0,0,0">
                  <w:txbxContent>
                    <w:p w14:paraId="43E16B03" w14:textId="77777777" w:rsidR="00D84B3A" w:rsidRDefault="00D84B3A" w:rsidP="00361F29">
                      <w:pPr>
                        <w:jc w:val="both"/>
                      </w:pPr>
                    </w:p>
                    <w:p w14:paraId="39D334C5" w14:textId="55D99174" w:rsidR="00D84B3A" w:rsidRPr="00361F29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Pr="00361F29"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Al</w:t>
                      </w:r>
                      <w:r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ice</w:t>
                      </w:r>
                    </w:p>
                    <w:p w14:paraId="769C4BDF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65178FD6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53F5FF40" w14:textId="77777777" w:rsidR="00D84B3A" w:rsidRPr="00A02A43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51936" behindDoc="0" locked="0" layoutInCell="1" allowOverlap="1" wp14:anchorId="1CA67395" wp14:editId="38ACCF34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BA932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1EA694E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7ABC639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3E0642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26F184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B03ACD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70AABC3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F6C5B1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AF04A5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F61C21A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A67395" id="_x0000_s1034" type="#_x0000_t202" style="position:absolute;margin-left:16.1pt;margin-top:9.45pt;width:212.45pt;height:2in;z-index:25175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" stroked="f">
                <v:textbox>
                  <w:txbxContent>
                    <w:p w14:paraId="114BA932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1EA694E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77ABC639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3E0642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226F184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B03ACD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770AABC3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F6C5B1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2AF04A5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F61C21A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895E0F2" wp14:editId="08E382B4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21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282FA30" id="Rektangel: afrundede hjørner 9" o:spid="_x0000_s1026" style="position:absolute;margin-left:-.35pt;margin-top:.9pt;width:251.8pt;height:218.4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" filled="f" strokecolor="#f69c7b [3207]" strokeweight="2.25pt">
                <v:stroke joinstyle="miter"/>
              </v:roundrect>
            </w:pict>
          </mc:Fallback>
        </mc:AlternateContent>
      </w:r>
    </w:p>
    <w:p w14:paraId="210B445C" w14:textId="77777777" w:rsidR="00361F29" w:rsidRDefault="00361F29" w:rsidP="00361F29">
      <w:pPr>
        <w:rPr>
          <w:b/>
          <w:bCs/>
        </w:rPr>
      </w:pPr>
    </w:p>
    <w:p w14:paraId="484A4E0B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65A0E6EB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B19DE41" wp14:editId="4A701331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22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7C0C306" id="Rektangel: afrundede hjørner 3" o:spid="_x0000_s1026" style="position:absolute;margin-left:266.5pt;margin-top:9.8pt;width:263pt;height:128.5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" filled="f" strokecolor="#f69c7b [3207]" strokeweight="2.25pt">
                <v:stroke joinstyle="miter"/>
              </v:roundrect>
            </w:pict>
          </mc:Fallback>
        </mc:AlternateContent>
      </w:r>
    </w:p>
    <w:p w14:paraId="68C7A6ED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 wp14:anchorId="489D25C1" wp14:editId="4FBE269E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D84B3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9D25C1" id="_x0000_s1035" type="#_x0000_t202" style="position:absolute;margin-left:278.15pt;margin-top:11.55pt;width:227pt;height:87.4pt;z-index:25175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" stroked="f">
                <v:textbox>
                  <w:txbxContent>
                    <w:p w14:paraId="3C1D84B3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5BBEF8" w14:textId="77777777" w:rsidR="00361F29" w:rsidRDefault="00361F29" w:rsidP="00361F29"/>
    <w:p w14:paraId="30BA0703" w14:textId="77777777" w:rsidR="00361F29" w:rsidRDefault="00361F29" w:rsidP="00361F29">
      <w:pPr>
        <w:pStyle w:val="Listeafsnit"/>
        <w:ind w:left="5040"/>
        <w:rPr>
          <w:b/>
          <w:bCs/>
        </w:rPr>
      </w:pPr>
    </w:p>
    <w:p w14:paraId="6BABCC8A" w14:textId="77777777" w:rsidR="00361F29" w:rsidRDefault="00361F29" w:rsidP="00361F29">
      <w:pPr>
        <w:pStyle w:val="Listeafsnit"/>
      </w:pPr>
    </w:p>
    <w:p w14:paraId="38D2AACB" w14:textId="77777777" w:rsidR="00361F29" w:rsidRDefault="00361F29" w:rsidP="00361F29">
      <w:pPr>
        <w:pStyle w:val="Listeafsnit"/>
      </w:pPr>
    </w:p>
    <w:p w14:paraId="04EEED84" w14:textId="77777777" w:rsidR="00361F29" w:rsidRDefault="00361F29" w:rsidP="00361F29">
      <w:pPr>
        <w:pStyle w:val="Listeafsnit"/>
      </w:pPr>
    </w:p>
    <w:p w14:paraId="5D1A842B" w14:textId="77777777" w:rsidR="00361F29" w:rsidRDefault="00361F29" w:rsidP="00361F29">
      <w:pPr>
        <w:pStyle w:val="Listeafsnit"/>
      </w:pPr>
    </w:p>
    <w:p w14:paraId="5D4D4DB2" w14:textId="77777777" w:rsidR="00361F29" w:rsidRDefault="00361F29" w:rsidP="00361F29">
      <w:pPr>
        <w:pStyle w:val="Listeafsnit"/>
      </w:pPr>
    </w:p>
    <w:p w14:paraId="79AA8AF7" w14:textId="77777777" w:rsidR="00361F29" w:rsidRDefault="00361F29" w:rsidP="00361F29">
      <w:pPr>
        <w:pStyle w:val="Listeafsnit"/>
      </w:pPr>
    </w:p>
    <w:p w14:paraId="1EA215C0" w14:textId="77777777" w:rsidR="00361F29" w:rsidRDefault="00361F29" w:rsidP="00361F29">
      <w:pPr>
        <w:pStyle w:val="Listeafsnit"/>
      </w:pPr>
    </w:p>
    <w:p w14:paraId="4B292F81" w14:textId="77777777" w:rsidR="00361F29" w:rsidRDefault="00361F29" w:rsidP="00361F29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743744" behindDoc="0" locked="0" layoutInCell="1" allowOverlap="1" wp14:anchorId="4CDC5C81" wp14:editId="3CD5AA4A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742720" behindDoc="0" locked="0" layoutInCell="1" allowOverlap="1" wp14:anchorId="6BF2A229" wp14:editId="5643F175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256" name="Bille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741696" behindDoc="0" locked="0" layoutInCell="1" allowOverlap="1" wp14:anchorId="07930B5F" wp14:editId="2F27E446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257" name="Billed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05004" w14:textId="77777777" w:rsidR="00361F29" w:rsidRPr="00F92D08" w:rsidRDefault="00361F29" w:rsidP="00361F29">
      <w:pPr>
        <w:pStyle w:val="Listeafsnit"/>
      </w:pPr>
      <w:r>
        <w:rPr>
          <w:noProof/>
          <w:lang w:eastAsia="da-DK"/>
        </w:rPr>
        <w:drawing>
          <wp:inline distT="0" distB="0" distL="0" distR="0" wp14:anchorId="286D2414" wp14:editId="7E0DD426">
            <wp:extent cx="4905375" cy="6067425"/>
            <wp:effectExtent l="0" t="0" r="9525" b="9525"/>
            <wp:docPr id="258" name="Billed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A6F5D" w14:textId="77777777" w:rsidR="00361F29" w:rsidRPr="00F92D08" w:rsidRDefault="00361F29" w:rsidP="00361F29"/>
    <w:p w14:paraId="68EF0851" w14:textId="77777777" w:rsidR="00361F29" w:rsidRPr="00F92D08" w:rsidRDefault="00361F29" w:rsidP="00361F29"/>
    <w:p w14:paraId="351EFAD8" w14:textId="77777777" w:rsidR="00361F29" w:rsidRPr="00F92D08" w:rsidRDefault="00361F29" w:rsidP="00361F29"/>
    <w:p w14:paraId="008A0E22" w14:textId="77777777" w:rsidR="00361F29" w:rsidRPr="00F92D08" w:rsidRDefault="00361F29" w:rsidP="00361F29"/>
    <w:p w14:paraId="4B4CE3C6" w14:textId="77777777" w:rsidR="00361F29" w:rsidRPr="00F92D08" w:rsidRDefault="00361F29" w:rsidP="00361F29"/>
    <w:p w14:paraId="5FCB1053" w14:textId="77777777" w:rsidR="00361F29" w:rsidRPr="00F92D08" w:rsidRDefault="00361F29" w:rsidP="00361F29"/>
    <w:p w14:paraId="0C3E2CF4" w14:textId="77777777" w:rsidR="00361F29" w:rsidRPr="00F92D08" w:rsidRDefault="00361F29" w:rsidP="00361F29"/>
    <w:p w14:paraId="484F363A" w14:textId="77777777" w:rsidR="00361F29" w:rsidRPr="00F92D08" w:rsidRDefault="00361F29" w:rsidP="00361F29"/>
    <w:p w14:paraId="21E021A5" w14:textId="77777777" w:rsidR="00361F29" w:rsidRPr="00F92D08" w:rsidRDefault="00361F29" w:rsidP="00361F29"/>
    <w:p w14:paraId="2E7770DD" w14:textId="77777777" w:rsidR="00361F29" w:rsidRPr="00F92D08" w:rsidRDefault="00361F29" w:rsidP="00361F29"/>
    <w:p w14:paraId="3731916C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390C18B" wp14:editId="135DE88F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B2F05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90C18B" id="Tekstfelt 24" o:spid="_x0000_s1036" type="#_x0000_t202" style="position:absolute;margin-left:75.05pt;margin-top:1.4pt;width:126.25pt;height:26.4pt;z-index:251748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" filled="f" stroked="f" strokeweight=".5pt">
                <v:textbox inset="0,0,0,0">
                  <w:txbxContent>
                    <w:p w14:paraId="539B2F05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14AF818E" wp14:editId="2C09E2A1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FF935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AF818E" id="Tekstfelt 25" o:spid="_x0000_s1037" type="#_x0000_t202" style="position:absolute;margin-left:71.85pt;margin-top:.85pt;width:31.05pt;height:17.1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" filled="f" stroked="f" strokeweight=".5pt">
                <v:textbox inset="0,0,0,0">
                  <w:txbxContent>
                    <w:p w14:paraId="3E3FF935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247FD41" wp14:editId="6ECB5404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26" name="Tekstfel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3FF65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47FD41" id="Tekstfelt 26" o:spid="_x0000_s1038" type="#_x0000_t202" style="position:absolute;margin-left:255.95pt;margin-top:.75pt;width:34.55pt;height:12.5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" filled="f" stroked="f" strokeweight=".5pt">
                <v:textbox inset="0,0,0,0">
                  <w:txbxContent>
                    <w:p w14:paraId="6AC3FF65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A4AC7D" w14:textId="77777777" w:rsidR="00361F29" w:rsidRPr="00F92D08" w:rsidRDefault="00361F29" w:rsidP="00361F29"/>
    <w:p w14:paraId="5F79D920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9632082" wp14:editId="3AE2C2DD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27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05A3147" id="Rektangel: afrundede hjørner 17" o:spid="_x0000_s1026" style="position:absolute;margin-left:-.5pt;margin-top:6.85pt;width:531pt;height:145.1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" filled="f" strokecolor="#f69c7b [3207]" strokeweight="2.25pt">
                <v:stroke joinstyle="miter"/>
              </v:roundrect>
            </w:pict>
          </mc:Fallback>
        </mc:AlternateContent>
      </w:r>
    </w:p>
    <w:p w14:paraId="608B96C9" w14:textId="77777777" w:rsidR="00361F29" w:rsidRDefault="00361F29" w:rsidP="00361F29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66248804" w14:textId="77777777" w:rsidR="00361F29" w:rsidRPr="00F92D08" w:rsidRDefault="00361F29" w:rsidP="00361F29"/>
    <w:p w14:paraId="2282E9FB" w14:textId="77777777" w:rsidR="00361F29" w:rsidRPr="00F92D08" w:rsidRDefault="00361F29" w:rsidP="00361F29"/>
    <w:p w14:paraId="13570493" w14:textId="77777777" w:rsidR="00361F29" w:rsidRPr="00F92D08" w:rsidRDefault="00361F29" w:rsidP="00361F29"/>
    <w:p w14:paraId="0C572C56" w14:textId="77777777" w:rsidR="00361F29" w:rsidRPr="00F92D08" w:rsidRDefault="00361F29" w:rsidP="00361F29"/>
    <w:p w14:paraId="074C83D0" w14:textId="77777777" w:rsidR="00361F29" w:rsidRPr="00F92D08" w:rsidRDefault="00361F29" w:rsidP="00361F29"/>
    <w:p w14:paraId="1D696841" w14:textId="77777777" w:rsidR="00361F29" w:rsidRPr="00F92D08" w:rsidRDefault="00361F29" w:rsidP="00361F29"/>
    <w:p w14:paraId="6FD14719" w14:textId="77777777" w:rsidR="00361F29" w:rsidRPr="00F92D08" w:rsidRDefault="00361F29" w:rsidP="00361F29"/>
    <w:p w14:paraId="4AA180D8" w14:textId="77777777" w:rsidR="00361F29" w:rsidRPr="00F92D08" w:rsidRDefault="00361F29" w:rsidP="00361F29"/>
    <w:p w14:paraId="30D8B490" w14:textId="77777777" w:rsidR="00361F29" w:rsidRPr="00F92D08" w:rsidRDefault="00361F29" w:rsidP="00361F29"/>
    <w:p w14:paraId="0493C6D7" w14:textId="77777777" w:rsidR="00361F29" w:rsidRDefault="00361F29" w:rsidP="00361F29">
      <w:pPr>
        <w:rPr>
          <w:b/>
          <w:bCs/>
        </w:rPr>
      </w:pPr>
    </w:p>
    <w:p w14:paraId="343FE75E" w14:textId="77777777" w:rsidR="00361F29" w:rsidRDefault="00361F29" w:rsidP="00361F29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55008" behindDoc="0" locked="0" layoutInCell="1" allowOverlap="1" wp14:anchorId="285A757F" wp14:editId="315A617A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7DD4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5681CCBB" w14:textId="77777777" w:rsidR="00D84B3A" w:rsidRDefault="00D84B3A" w:rsidP="00361F29">
                            <w:pPr>
                              <w:rPr>
                                <w:bCs/>
                              </w:rPr>
                            </w:pPr>
                          </w:p>
                          <w:p w14:paraId="4C980224" w14:textId="376F5256" w:rsidR="00D84B3A" w:rsidRPr="007B6A3A" w:rsidRDefault="00D84B3A" w:rsidP="00361F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2623CC">
                              <w:rPr>
                                <w:bCs/>
                              </w:rPr>
                              <w:t>tavs</w:t>
                            </w:r>
                          </w:p>
                          <w:p w14:paraId="7E97019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225920C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66077D9" w14:textId="77777777" w:rsidR="00D84B3A" w:rsidRDefault="00D84B3A" w:rsidP="00361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5A757F" id="_x0000_s1039" type="#_x0000_t202" style="position:absolute;margin-left:6.95pt;margin-top:1pt;width:193.65pt;height:61pt;z-index:25175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J2ru&#10;xh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68C7DD4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5681CCBB" w14:textId="77777777" w:rsidR="00D84B3A" w:rsidRDefault="00D84B3A" w:rsidP="00361F29">
                      <w:pPr>
                        <w:rPr>
                          <w:bCs/>
                        </w:rPr>
                      </w:pPr>
                    </w:p>
                    <w:p w14:paraId="4C980224" w14:textId="376F5256" w:rsidR="00D84B3A" w:rsidRPr="007B6A3A" w:rsidRDefault="00D84B3A" w:rsidP="00361F2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2623CC">
                        <w:rPr>
                          <w:bCs/>
                        </w:rPr>
                        <w:t>tavs</w:t>
                      </w:r>
                    </w:p>
                    <w:p w14:paraId="7E97019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0225920C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766077D9" w14:textId="77777777" w:rsidR="00D84B3A" w:rsidRDefault="00D84B3A" w:rsidP="00361F29"/>
                  </w:txbxContent>
                </v:textbox>
                <w10:wrap type="square"/>
              </v:shape>
            </w:pict>
          </mc:Fallback>
        </mc:AlternateContent>
      </w:r>
    </w:p>
    <w:p w14:paraId="129BE302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</w:p>
    <w:p w14:paraId="01607FC0" w14:textId="77777777" w:rsidR="00361F29" w:rsidRDefault="00361F29" w:rsidP="00361F29">
      <w:pPr>
        <w:rPr>
          <w:b/>
          <w:bCs/>
        </w:rPr>
      </w:pPr>
    </w:p>
    <w:p w14:paraId="6E1188D1" w14:textId="77777777" w:rsidR="00361F29" w:rsidRDefault="00361F29" w:rsidP="00361F29">
      <w:pPr>
        <w:rPr>
          <w:b/>
          <w:bCs/>
        </w:rPr>
      </w:pPr>
    </w:p>
    <w:p w14:paraId="31BAB03D" w14:textId="77777777" w:rsidR="00361F29" w:rsidRDefault="00361F29" w:rsidP="00361F29">
      <w:pPr>
        <w:rPr>
          <w:b/>
          <w:bCs/>
        </w:rPr>
      </w:pPr>
    </w:p>
    <w:p w14:paraId="6207F258" w14:textId="77777777" w:rsidR="00361F29" w:rsidRDefault="00361F29" w:rsidP="00361F29">
      <w:pPr>
        <w:rPr>
          <w:b/>
          <w:bCs/>
        </w:rPr>
      </w:pPr>
    </w:p>
    <w:p w14:paraId="3B5749CD" w14:textId="5A5F6E09" w:rsidR="00361F29" w:rsidRDefault="00361F29" w:rsidP="00361F29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70617" behindDoc="0" locked="0" layoutInCell="1" allowOverlap="1" wp14:anchorId="15FF82BC" wp14:editId="3AA155A5">
            <wp:simplePos x="0" y="0"/>
            <wp:positionH relativeFrom="margin">
              <wp:posOffset>4658148</wp:posOffset>
            </wp:positionH>
            <wp:positionV relativeFrom="paragraph">
              <wp:posOffset>-1114484</wp:posOffset>
            </wp:positionV>
            <wp:extent cx="2027688" cy="2140496"/>
            <wp:effectExtent l="0" t="0" r="0" b="0"/>
            <wp:wrapNone/>
            <wp:docPr id="515" name="Billed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464" cy="2146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F09BCC6" wp14:editId="1A0D39F8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260" name="Tekstfelt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A6513" w14:textId="77777777" w:rsidR="00D84B3A" w:rsidRDefault="00D84B3A" w:rsidP="00361F29">
                            <w:pPr>
                              <w:jc w:val="both"/>
                            </w:pPr>
                          </w:p>
                          <w:p w14:paraId="6DE48F59" w14:textId="0363378D" w:rsidR="00D84B3A" w:rsidRPr="00361F29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Birk</w:t>
                            </w:r>
                          </w:p>
                          <w:p w14:paraId="745C3680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10A3BF5E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74F13E28" w14:textId="77777777" w:rsidR="00D84B3A" w:rsidRPr="00A02A43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09BCC6" id="Tekstfelt 260" o:spid="_x0000_s1040" type="#_x0000_t202" style="position:absolute;margin-left:215.65pt;margin-top:-12pt;width:320.6pt;height:75.15pt;z-index:251769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" filled="f" stroked="f" strokeweight=".5pt">
                <v:textbox inset="0,0,0,0">
                  <w:txbxContent>
                    <w:p w14:paraId="735A6513" w14:textId="77777777" w:rsidR="00D84B3A" w:rsidRDefault="00D84B3A" w:rsidP="00361F29">
                      <w:pPr>
                        <w:jc w:val="both"/>
                      </w:pPr>
                    </w:p>
                    <w:p w14:paraId="6DE48F59" w14:textId="0363378D" w:rsidR="00D84B3A" w:rsidRPr="00361F29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Birk</w:t>
                      </w:r>
                    </w:p>
                    <w:p w14:paraId="745C3680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10A3BF5E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74F13E28" w14:textId="77777777" w:rsidR="00D84B3A" w:rsidRPr="00A02A43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 wp14:anchorId="4D18B53C" wp14:editId="47EDACDE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26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F80E9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55616A2C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532F9D2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FA6ACFA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846DBCC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16AE6F1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D2A907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4F58BEF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B063413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808BE74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18B53C" id="_x0000_s1041" type="#_x0000_t202" style="position:absolute;margin-left:16.1pt;margin-top:9.45pt;width:212.45pt;height:2in;z-index:25176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" stroked="f">
                <v:textbox>
                  <w:txbxContent>
                    <w:p w14:paraId="6CDF80E9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55616A2C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1532F9D2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FA6ACFA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1846DBCC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16AE6F1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2D2A907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4F58BEF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6B063413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808BE74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40D93F9" wp14:editId="17F26A56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262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ABE902C" id="Rektangel: afrundede hjørner 9" o:spid="_x0000_s1026" style="position:absolute;margin-left:-.35pt;margin-top:.9pt;width:251.8pt;height:218.4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" filled="f" strokecolor="#f69c7b [3207]" strokeweight="2.25pt">
                <v:stroke joinstyle="miter"/>
              </v:roundrect>
            </w:pict>
          </mc:Fallback>
        </mc:AlternateContent>
      </w:r>
    </w:p>
    <w:p w14:paraId="1EB71EBB" w14:textId="77777777" w:rsidR="00361F29" w:rsidRDefault="00361F29" w:rsidP="00361F29">
      <w:pPr>
        <w:rPr>
          <w:b/>
          <w:bCs/>
        </w:rPr>
      </w:pPr>
    </w:p>
    <w:p w14:paraId="7222BCEE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39B6DDDD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9E62588" wp14:editId="1D3AA667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263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A77A91D" id="Rektangel: afrundede hjørner 3" o:spid="_x0000_s1026" style="position:absolute;margin-left:266.5pt;margin-top:9.8pt;width:263pt;height:128.5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" filled="f" strokecolor="#f69c7b [3207]" strokeweight="2.25pt">
                <v:stroke joinstyle="miter"/>
              </v:roundrect>
            </w:pict>
          </mc:Fallback>
        </mc:AlternateContent>
      </w:r>
    </w:p>
    <w:p w14:paraId="376A343D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68320" behindDoc="0" locked="0" layoutInCell="1" allowOverlap="1" wp14:anchorId="6E0E88A5" wp14:editId="3E9D09DE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26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947F9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0E88A5" id="_x0000_s1042" type="#_x0000_t202" style="position:absolute;margin-left:278.15pt;margin-top:11.55pt;width:227pt;height:87.4pt;z-index:25176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" stroked="f">
                <v:textbox>
                  <w:txbxContent>
                    <w:p w14:paraId="576947F9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62D08C" w14:textId="77777777" w:rsidR="00361F29" w:rsidRDefault="00361F29" w:rsidP="00361F29"/>
    <w:p w14:paraId="69E729CD" w14:textId="77777777" w:rsidR="00361F29" w:rsidRDefault="00361F29" w:rsidP="00361F29">
      <w:pPr>
        <w:pStyle w:val="Listeafsnit"/>
        <w:ind w:left="5040"/>
        <w:rPr>
          <w:b/>
          <w:bCs/>
        </w:rPr>
      </w:pPr>
    </w:p>
    <w:p w14:paraId="643B9E59" w14:textId="77777777" w:rsidR="00361F29" w:rsidRDefault="00361F29" w:rsidP="00361F29">
      <w:pPr>
        <w:pStyle w:val="Listeafsnit"/>
      </w:pPr>
    </w:p>
    <w:p w14:paraId="5E36B4BE" w14:textId="77777777" w:rsidR="00361F29" w:rsidRDefault="00361F29" w:rsidP="00361F29">
      <w:pPr>
        <w:pStyle w:val="Listeafsnit"/>
      </w:pPr>
    </w:p>
    <w:p w14:paraId="73C0B2E3" w14:textId="77777777" w:rsidR="00361F29" w:rsidRDefault="00361F29" w:rsidP="00361F29">
      <w:pPr>
        <w:pStyle w:val="Listeafsnit"/>
      </w:pPr>
    </w:p>
    <w:p w14:paraId="429BB4D0" w14:textId="77777777" w:rsidR="00361F29" w:rsidRDefault="00361F29" w:rsidP="00361F29">
      <w:pPr>
        <w:pStyle w:val="Listeafsnit"/>
      </w:pPr>
    </w:p>
    <w:p w14:paraId="6A745D43" w14:textId="77777777" w:rsidR="00361F29" w:rsidRDefault="00361F29" w:rsidP="00361F29">
      <w:pPr>
        <w:pStyle w:val="Listeafsnit"/>
      </w:pPr>
    </w:p>
    <w:p w14:paraId="0D2ABB0B" w14:textId="77777777" w:rsidR="00361F29" w:rsidRDefault="00361F29" w:rsidP="00361F29">
      <w:pPr>
        <w:pStyle w:val="Listeafsnit"/>
      </w:pPr>
    </w:p>
    <w:p w14:paraId="3B565775" w14:textId="77777777" w:rsidR="00361F29" w:rsidRDefault="00361F29" w:rsidP="00361F29">
      <w:pPr>
        <w:pStyle w:val="Listeafsnit"/>
      </w:pPr>
    </w:p>
    <w:p w14:paraId="7A6601C3" w14:textId="77777777" w:rsidR="00361F29" w:rsidRDefault="00361F29" w:rsidP="00361F29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759104" behindDoc="0" locked="0" layoutInCell="1" allowOverlap="1" wp14:anchorId="29906117" wp14:editId="22E98839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271" name="Billed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758080" behindDoc="0" locked="0" layoutInCell="1" allowOverlap="1" wp14:anchorId="741BB684" wp14:editId="6635CE8D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272" name="Billed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757056" behindDoc="0" locked="0" layoutInCell="1" allowOverlap="1" wp14:anchorId="3941E6F1" wp14:editId="30457EB9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273" name="Billed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E8303" w14:textId="77777777" w:rsidR="00361F29" w:rsidRPr="00F92D08" w:rsidRDefault="00361F29" w:rsidP="00361F29">
      <w:pPr>
        <w:pStyle w:val="Listeafsnit"/>
      </w:pPr>
      <w:r>
        <w:rPr>
          <w:noProof/>
          <w:lang w:eastAsia="da-DK"/>
        </w:rPr>
        <w:drawing>
          <wp:inline distT="0" distB="0" distL="0" distR="0" wp14:anchorId="751B4A82" wp14:editId="33064C1F">
            <wp:extent cx="4905375" cy="6067425"/>
            <wp:effectExtent l="0" t="0" r="9525" b="9525"/>
            <wp:docPr id="274" name="Bille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4D697" w14:textId="77777777" w:rsidR="00361F29" w:rsidRPr="00F92D08" w:rsidRDefault="00361F29" w:rsidP="00361F29"/>
    <w:p w14:paraId="1A394A28" w14:textId="77777777" w:rsidR="00361F29" w:rsidRPr="00F92D08" w:rsidRDefault="00361F29" w:rsidP="00361F29"/>
    <w:p w14:paraId="22DE9835" w14:textId="77777777" w:rsidR="00361F29" w:rsidRPr="00F92D08" w:rsidRDefault="00361F29" w:rsidP="00361F29"/>
    <w:p w14:paraId="5081DB28" w14:textId="77777777" w:rsidR="00361F29" w:rsidRPr="00F92D08" w:rsidRDefault="00361F29" w:rsidP="00361F29"/>
    <w:p w14:paraId="20C16653" w14:textId="77777777" w:rsidR="00361F29" w:rsidRPr="00F92D08" w:rsidRDefault="00361F29" w:rsidP="00361F29"/>
    <w:p w14:paraId="367F3AFF" w14:textId="77777777" w:rsidR="00361F29" w:rsidRPr="00F92D08" w:rsidRDefault="00361F29" w:rsidP="00361F29"/>
    <w:p w14:paraId="4A070EFE" w14:textId="77777777" w:rsidR="00361F29" w:rsidRPr="00F92D08" w:rsidRDefault="00361F29" w:rsidP="00361F29"/>
    <w:p w14:paraId="0BD7159F" w14:textId="77777777" w:rsidR="00361F29" w:rsidRPr="00F92D08" w:rsidRDefault="00361F29" w:rsidP="00361F29"/>
    <w:p w14:paraId="55652517" w14:textId="77777777" w:rsidR="00361F29" w:rsidRPr="00F92D08" w:rsidRDefault="00361F29" w:rsidP="00361F29"/>
    <w:p w14:paraId="244CC344" w14:textId="77777777" w:rsidR="00361F29" w:rsidRPr="00F92D08" w:rsidRDefault="00361F29" w:rsidP="00361F29"/>
    <w:p w14:paraId="2FEBCE5D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3A31483" wp14:editId="7256917F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265" name="Tekstfelt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80396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A31483" id="Tekstfelt 265" o:spid="_x0000_s1043" type="#_x0000_t202" style="position:absolute;margin-left:75.05pt;margin-top:1.4pt;width:126.25pt;height:26.4pt;z-index:251764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" filled="f" stroked="f" strokeweight=".5pt">
                <v:textbox inset="0,0,0,0">
                  <w:txbxContent>
                    <w:p w14:paraId="47080396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E189FE8" wp14:editId="11BB8158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266" name="Tekstfelt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BF550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189FE8" id="Tekstfelt 266" o:spid="_x0000_s1044" type="#_x0000_t202" style="position:absolute;margin-left:71.85pt;margin-top:.85pt;width:31.05pt;height:17.1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" filled="f" stroked="f" strokeweight=".5pt">
                <v:textbox inset="0,0,0,0">
                  <w:txbxContent>
                    <w:p w14:paraId="213BF550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15DBC66" wp14:editId="64116E11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267" name="Tekstfelt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BF018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5DBC66" id="Tekstfelt 267" o:spid="_x0000_s1045" type="#_x0000_t202" style="position:absolute;margin-left:255.95pt;margin-top:.75pt;width:34.55pt;height:12.5pt;z-index:25176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" filled="f" stroked="f" strokeweight=".5pt">
                <v:textbox inset="0,0,0,0">
                  <w:txbxContent>
                    <w:p w14:paraId="46ABF018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588448" w14:textId="77777777" w:rsidR="00361F29" w:rsidRPr="00F92D08" w:rsidRDefault="00361F29" w:rsidP="00361F29"/>
    <w:p w14:paraId="52D75E00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BB87A4A" wp14:editId="3F3822E1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268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BF45FF3" id="Rektangel: afrundede hjørner 17" o:spid="_x0000_s1026" style="position:absolute;margin-left:-.5pt;margin-top:6.85pt;width:531pt;height:145.1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" filled="f" strokecolor="#f69c7b [3207]" strokeweight="2.25pt">
                <v:stroke joinstyle="miter"/>
              </v:roundrect>
            </w:pict>
          </mc:Fallback>
        </mc:AlternateContent>
      </w:r>
    </w:p>
    <w:p w14:paraId="2B3E0769" w14:textId="77777777" w:rsidR="00361F29" w:rsidRDefault="00361F29" w:rsidP="00361F29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05AEFFB8" w14:textId="77777777" w:rsidR="00361F29" w:rsidRPr="00F92D08" w:rsidRDefault="00361F29" w:rsidP="00361F29"/>
    <w:p w14:paraId="2594EEA4" w14:textId="77777777" w:rsidR="00361F29" w:rsidRPr="00F92D08" w:rsidRDefault="00361F29" w:rsidP="00361F29"/>
    <w:p w14:paraId="5D93D747" w14:textId="77777777" w:rsidR="00361F29" w:rsidRPr="00F92D08" w:rsidRDefault="00361F29" w:rsidP="00361F29"/>
    <w:p w14:paraId="0BB6A67F" w14:textId="77777777" w:rsidR="00361F29" w:rsidRPr="00F92D08" w:rsidRDefault="00361F29" w:rsidP="00361F29"/>
    <w:p w14:paraId="791E1898" w14:textId="77777777" w:rsidR="00361F29" w:rsidRPr="00F92D08" w:rsidRDefault="00361F29" w:rsidP="00361F29"/>
    <w:p w14:paraId="12A283D8" w14:textId="77777777" w:rsidR="00361F29" w:rsidRPr="00F92D08" w:rsidRDefault="00361F29" w:rsidP="00361F29"/>
    <w:p w14:paraId="7FA8BC6C" w14:textId="77777777" w:rsidR="00361F29" w:rsidRPr="00F92D08" w:rsidRDefault="00361F29" w:rsidP="00361F29"/>
    <w:p w14:paraId="07517BF7" w14:textId="77777777" w:rsidR="00361F29" w:rsidRPr="00F92D08" w:rsidRDefault="00361F29" w:rsidP="00361F29"/>
    <w:p w14:paraId="5C0D689A" w14:textId="77777777" w:rsidR="00361F29" w:rsidRPr="00F92D08" w:rsidRDefault="00361F29" w:rsidP="00361F29"/>
    <w:p w14:paraId="0972CCCA" w14:textId="77777777" w:rsidR="00361F29" w:rsidRDefault="00361F29" w:rsidP="00361F29">
      <w:pPr>
        <w:rPr>
          <w:b/>
          <w:bCs/>
        </w:rPr>
      </w:pPr>
    </w:p>
    <w:p w14:paraId="142729FE" w14:textId="77777777" w:rsidR="00361F29" w:rsidRDefault="00361F29" w:rsidP="00361F29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70368" behindDoc="0" locked="0" layoutInCell="1" allowOverlap="1" wp14:anchorId="679EDBD7" wp14:editId="5464B998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26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6104F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06AC8A48" w14:textId="77777777" w:rsidR="00D84B3A" w:rsidRDefault="00D84B3A" w:rsidP="00361F29">
                            <w:pPr>
                              <w:rPr>
                                <w:bCs/>
                              </w:rPr>
                            </w:pPr>
                          </w:p>
                          <w:p w14:paraId="2441AEFF" w14:textId="6943DEF1" w:rsidR="00D84B3A" w:rsidRPr="007B6A3A" w:rsidRDefault="00D84B3A" w:rsidP="00361F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Fx</w:t>
                            </w:r>
                            <w:r w:rsidR="002623CC">
                              <w:rPr>
                                <w:bCs/>
                              </w:rPr>
                              <w:t xml:space="preserve"> diagnose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14:paraId="06E32104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27648A7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ECE2355" w14:textId="77777777" w:rsidR="00D84B3A" w:rsidRDefault="00D84B3A" w:rsidP="00361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9EDBD7" id="_x0000_s1046" type="#_x0000_t202" style="position:absolute;margin-left:6.95pt;margin-top:1pt;width:193.65pt;height:61pt;z-index:25177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" stroked="f">
                <v:textbox>
                  <w:txbxContent>
                    <w:p w14:paraId="5F06104F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06AC8A48" w14:textId="77777777" w:rsidR="00D84B3A" w:rsidRDefault="00D84B3A" w:rsidP="00361F29">
                      <w:pPr>
                        <w:rPr>
                          <w:bCs/>
                        </w:rPr>
                      </w:pPr>
                    </w:p>
                    <w:p w14:paraId="2441AEFF" w14:textId="6943DEF1" w:rsidR="00D84B3A" w:rsidRPr="007B6A3A" w:rsidRDefault="00D84B3A" w:rsidP="00361F2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Fx</w:t>
                      </w:r>
                      <w:r w:rsidR="002623CC">
                        <w:rPr>
                          <w:bCs/>
                        </w:rPr>
                        <w:t xml:space="preserve"> diagnose</w:t>
                      </w:r>
                      <w:r>
                        <w:rPr>
                          <w:bCs/>
                        </w:rPr>
                        <w:t xml:space="preserve"> </w:t>
                      </w:r>
                    </w:p>
                    <w:p w14:paraId="06E32104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527648A7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1ECE2355" w14:textId="77777777" w:rsidR="00D84B3A" w:rsidRDefault="00D84B3A" w:rsidP="00361F29"/>
                  </w:txbxContent>
                </v:textbox>
                <w10:wrap type="square"/>
              </v:shape>
            </w:pict>
          </mc:Fallback>
        </mc:AlternateContent>
      </w:r>
    </w:p>
    <w:p w14:paraId="3D82A920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</w:p>
    <w:p w14:paraId="589EFEC6" w14:textId="77777777" w:rsidR="00361F29" w:rsidRDefault="00361F29" w:rsidP="00361F29">
      <w:pPr>
        <w:rPr>
          <w:b/>
          <w:bCs/>
        </w:rPr>
      </w:pPr>
    </w:p>
    <w:p w14:paraId="66A0DD13" w14:textId="77777777" w:rsidR="00361F29" w:rsidRDefault="00361F29" w:rsidP="00361F29">
      <w:pPr>
        <w:rPr>
          <w:b/>
          <w:bCs/>
        </w:rPr>
      </w:pPr>
    </w:p>
    <w:p w14:paraId="444E185D" w14:textId="77777777" w:rsidR="00361F29" w:rsidRDefault="00361F29" w:rsidP="00361F29">
      <w:pPr>
        <w:rPr>
          <w:b/>
          <w:bCs/>
        </w:rPr>
      </w:pPr>
    </w:p>
    <w:p w14:paraId="0309884C" w14:textId="77777777" w:rsidR="00361F29" w:rsidRDefault="00361F29" w:rsidP="00361F29">
      <w:pPr>
        <w:rPr>
          <w:b/>
          <w:bCs/>
        </w:rPr>
      </w:pPr>
    </w:p>
    <w:p w14:paraId="0BC535C1" w14:textId="02E446E6" w:rsidR="00361F29" w:rsidRDefault="00361F29" w:rsidP="00361F29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69592" behindDoc="0" locked="0" layoutInCell="1" allowOverlap="1" wp14:anchorId="0016752C" wp14:editId="59D2B12F">
            <wp:simplePos x="0" y="0"/>
            <wp:positionH relativeFrom="column">
              <wp:posOffset>4632569</wp:posOffset>
            </wp:positionH>
            <wp:positionV relativeFrom="paragraph">
              <wp:posOffset>-1145389</wp:posOffset>
            </wp:positionV>
            <wp:extent cx="2039105" cy="2152548"/>
            <wp:effectExtent l="0" t="0" r="0" b="635"/>
            <wp:wrapNone/>
            <wp:docPr id="516" name="Billed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150" cy="216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FCBBB19" wp14:editId="0A808B79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275" name="Tekstfelt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0EB0A" w14:textId="77777777" w:rsidR="00D84B3A" w:rsidRDefault="00D84B3A" w:rsidP="00361F29">
                            <w:pPr>
                              <w:jc w:val="both"/>
                            </w:pPr>
                          </w:p>
                          <w:p w14:paraId="6AB5AAE8" w14:textId="0D3C1FDF" w:rsidR="00D84B3A" w:rsidRPr="00361F29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Bjørk</w:t>
                            </w:r>
                          </w:p>
                          <w:p w14:paraId="566A8309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4F31DAAB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469EA943" w14:textId="77777777" w:rsidR="00D84B3A" w:rsidRPr="00A02A43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CBBB19" id="Tekstfelt 275" o:spid="_x0000_s1047" type="#_x0000_t202" style="position:absolute;margin-left:215.65pt;margin-top:-12pt;width:320.6pt;height:75.15pt;z-index:251784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" filled="f" stroked="f" strokeweight=".5pt">
                <v:textbox inset="0,0,0,0">
                  <w:txbxContent>
                    <w:p w14:paraId="3730EB0A" w14:textId="77777777" w:rsidR="00D84B3A" w:rsidRDefault="00D84B3A" w:rsidP="00361F29">
                      <w:pPr>
                        <w:jc w:val="both"/>
                      </w:pPr>
                    </w:p>
                    <w:p w14:paraId="6AB5AAE8" w14:textId="0D3C1FDF" w:rsidR="00D84B3A" w:rsidRPr="00361F29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Bjørk</w:t>
                      </w:r>
                    </w:p>
                    <w:p w14:paraId="566A8309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4F31DAAB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469EA943" w14:textId="77777777" w:rsidR="00D84B3A" w:rsidRPr="00A02A43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3232B0C4" wp14:editId="5DB426B8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2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14AF6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7AA5801A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A306340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D5C6730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CEF8D95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D174B65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1B4395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A0945D4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0C8B3D4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EA78F61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32B0C4" id="_x0000_s1048" type="#_x0000_t202" style="position:absolute;margin-left:16.1pt;margin-top:9.45pt;width:212.45pt;height:2in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" stroked="f">
                <v:textbox>
                  <w:txbxContent>
                    <w:p w14:paraId="06014AF6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7AA5801A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3A306340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D5C6730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0CEF8D95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D174B65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61B4395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A0945D4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30C8B3D4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EA78F61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33E40AD" wp14:editId="664412E6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277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4E0CD09" id="Rektangel: afrundede hjørner 9" o:spid="_x0000_s1026" style="position:absolute;margin-left:-.35pt;margin-top:.9pt;width:251.8pt;height:218.4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" filled="f" strokecolor="#f69c7b [3207]" strokeweight="2.25pt">
                <v:stroke joinstyle="miter"/>
              </v:roundrect>
            </w:pict>
          </mc:Fallback>
        </mc:AlternateContent>
      </w:r>
    </w:p>
    <w:p w14:paraId="27ABE17D" w14:textId="77777777" w:rsidR="00361F29" w:rsidRDefault="00361F29" w:rsidP="00361F29">
      <w:pPr>
        <w:rPr>
          <w:b/>
          <w:bCs/>
        </w:rPr>
      </w:pPr>
    </w:p>
    <w:p w14:paraId="07F650FB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0F8D5520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C95EA87" wp14:editId="7E53293C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278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F9F505E" id="Rektangel: afrundede hjørner 3" o:spid="_x0000_s1026" style="position:absolute;margin-left:266.5pt;margin-top:9.8pt;width:263pt;height:128.5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" filled="f" strokecolor="#f69c7b [3207]" strokeweight="2.25pt">
                <v:stroke joinstyle="miter"/>
              </v:roundrect>
            </w:pict>
          </mc:Fallback>
        </mc:AlternateContent>
      </w:r>
    </w:p>
    <w:p w14:paraId="3C0758FC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83680" behindDoc="0" locked="0" layoutInCell="1" allowOverlap="1" wp14:anchorId="5761EE16" wp14:editId="62F7B59B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2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95D9F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61EE16" id="_x0000_s1049" type="#_x0000_t202" style="position:absolute;margin-left:278.15pt;margin-top:11.55pt;width:227pt;height:87.4pt;z-index:25178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" stroked="f">
                <v:textbox>
                  <w:txbxContent>
                    <w:p w14:paraId="77C95D9F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ED8368" w14:textId="77777777" w:rsidR="00361F29" w:rsidRDefault="00361F29" w:rsidP="00361F29"/>
    <w:p w14:paraId="32D6E7AD" w14:textId="77777777" w:rsidR="00361F29" w:rsidRDefault="00361F29" w:rsidP="00361F29">
      <w:pPr>
        <w:pStyle w:val="Listeafsnit"/>
        <w:ind w:left="5040"/>
        <w:rPr>
          <w:b/>
          <w:bCs/>
        </w:rPr>
      </w:pPr>
    </w:p>
    <w:p w14:paraId="7982A8D8" w14:textId="77777777" w:rsidR="00361F29" w:rsidRDefault="00361F29" w:rsidP="00361F29">
      <w:pPr>
        <w:pStyle w:val="Listeafsnit"/>
      </w:pPr>
    </w:p>
    <w:p w14:paraId="24945960" w14:textId="77777777" w:rsidR="00361F29" w:rsidRDefault="00361F29" w:rsidP="00361F29">
      <w:pPr>
        <w:pStyle w:val="Listeafsnit"/>
      </w:pPr>
    </w:p>
    <w:p w14:paraId="6A356D26" w14:textId="77777777" w:rsidR="00361F29" w:rsidRDefault="00361F29" w:rsidP="00361F29">
      <w:pPr>
        <w:pStyle w:val="Listeafsnit"/>
      </w:pPr>
    </w:p>
    <w:p w14:paraId="1EA92A44" w14:textId="77777777" w:rsidR="00361F29" w:rsidRDefault="00361F29" w:rsidP="00361F29">
      <w:pPr>
        <w:pStyle w:val="Listeafsnit"/>
      </w:pPr>
    </w:p>
    <w:p w14:paraId="5AC735EA" w14:textId="77777777" w:rsidR="00361F29" w:rsidRDefault="00361F29" w:rsidP="00361F29">
      <w:pPr>
        <w:pStyle w:val="Listeafsnit"/>
      </w:pPr>
    </w:p>
    <w:p w14:paraId="276C293A" w14:textId="77777777" w:rsidR="00361F29" w:rsidRDefault="00361F29" w:rsidP="00361F29">
      <w:pPr>
        <w:pStyle w:val="Listeafsnit"/>
      </w:pPr>
    </w:p>
    <w:p w14:paraId="7B765A07" w14:textId="77777777" w:rsidR="00361F29" w:rsidRDefault="00361F29" w:rsidP="00361F29">
      <w:pPr>
        <w:pStyle w:val="Listeafsnit"/>
      </w:pPr>
    </w:p>
    <w:p w14:paraId="0668B515" w14:textId="77777777" w:rsidR="00361F29" w:rsidRDefault="00361F29" w:rsidP="00361F29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774464" behindDoc="0" locked="0" layoutInCell="1" allowOverlap="1" wp14:anchorId="53FEDF90" wp14:editId="73D3727F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286" name="Billed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773440" behindDoc="0" locked="0" layoutInCell="1" allowOverlap="1" wp14:anchorId="11DC7484" wp14:editId="516EA187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287" name="Billed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772416" behindDoc="0" locked="0" layoutInCell="1" allowOverlap="1" wp14:anchorId="1C378D04" wp14:editId="1A29852F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192" name="Billed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7A7E3" w14:textId="77777777" w:rsidR="00361F29" w:rsidRPr="00F92D08" w:rsidRDefault="00361F29" w:rsidP="00361F29">
      <w:pPr>
        <w:pStyle w:val="Listeafsnit"/>
      </w:pPr>
      <w:r>
        <w:rPr>
          <w:noProof/>
          <w:lang w:eastAsia="da-DK"/>
        </w:rPr>
        <w:drawing>
          <wp:inline distT="0" distB="0" distL="0" distR="0" wp14:anchorId="45E70E6D" wp14:editId="4C2147D5">
            <wp:extent cx="4905375" cy="6067425"/>
            <wp:effectExtent l="0" t="0" r="9525" b="9525"/>
            <wp:docPr id="193" name="Bille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B7B0" w14:textId="77777777" w:rsidR="00361F29" w:rsidRPr="00F92D08" w:rsidRDefault="00361F29" w:rsidP="00361F29"/>
    <w:p w14:paraId="29C3971B" w14:textId="77777777" w:rsidR="00361F29" w:rsidRPr="00F92D08" w:rsidRDefault="00361F29" w:rsidP="00361F29"/>
    <w:p w14:paraId="4F88BB2D" w14:textId="77777777" w:rsidR="00361F29" w:rsidRPr="00F92D08" w:rsidRDefault="00361F29" w:rsidP="00361F29"/>
    <w:p w14:paraId="4B819B6B" w14:textId="77777777" w:rsidR="00361F29" w:rsidRPr="00F92D08" w:rsidRDefault="00361F29" w:rsidP="00361F29"/>
    <w:p w14:paraId="46342B31" w14:textId="77777777" w:rsidR="00361F29" w:rsidRPr="00F92D08" w:rsidRDefault="00361F29" w:rsidP="00361F29"/>
    <w:p w14:paraId="5A69D00A" w14:textId="77777777" w:rsidR="00361F29" w:rsidRPr="00F92D08" w:rsidRDefault="00361F29" w:rsidP="00361F29"/>
    <w:p w14:paraId="285EF649" w14:textId="77777777" w:rsidR="00361F29" w:rsidRPr="00F92D08" w:rsidRDefault="00361F29" w:rsidP="00361F29"/>
    <w:p w14:paraId="5E1B2283" w14:textId="77777777" w:rsidR="00361F29" w:rsidRPr="00F92D08" w:rsidRDefault="00361F29" w:rsidP="00361F29"/>
    <w:p w14:paraId="5207ED2E" w14:textId="77777777" w:rsidR="00361F29" w:rsidRPr="00F92D08" w:rsidRDefault="00361F29" w:rsidP="00361F29"/>
    <w:p w14:paraId="1522E5A4" w14:textId="77777777" w:rsidR="00361F29" w:rsidRPr="00F92D08" w:rsidRDefault="00361F29" w:rsidP="00361F29"/>
    <w:p w14:paraId="76D07594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3CDA739" wp14:editId="7394FE4F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280" name="Tekstfelt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170CC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CDA739" id="Tekstfelt 280" o:spid="_x0000_s1050" type="#_x0000_t202" style="position:absolute;margin-left:75.05pt;margin-top:1.4pt;width:126.25pt;height:26.4pt;z-index:251779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" filled="f" stroked="f" strokeweight=".5pt">
                <v:textbox inset="0,0,0,0">
                  <w:txbxContent>
                    <w:p w14:paraId="075170CC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5ED1D47" wp14:editId="6488FAF1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281" name="Tekstfelt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A134A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ED1D47" id="Tekstfelt 281" o:spid="_x0000_s1051" type="#_x0000_t202" style="position:absolute;margin-left:71.85pt;margin-top:.85pt;width:31.05pt;height:17.1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" filled="f" stroked="f" strokeweight=".5pt">
                <v:textbox inset="0,0,0,0">
                  <w:txbxContent>
                    <w:p w14:paraId="536A134A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60FDAB2" wp14:editId="5945D520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282" name="Tekstfelt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57AB0C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0FDAB2" id="Tekstfelt 282" o:spid="_x0000_s1052" type="#_x0000_t202" style="position:absolute;margin-left:255.95pt;margin-top:.75pt;width:34.55pt;height:12.5pt;z-index:25177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" filled="f" stroked="f" strokeweight=".5pt">
                <v:textbox inset="0,0,0,0">
                  <w:txbxContent>
                    <w:p w14:paraId="7B57AB0C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3BA707" w14:textId="77777777" w:rsidR="00361F29" w:rsidRPr="00F92D08" w:rsidRDefault="00361F29" w:rsidP="00361F29"/>
    <w:p w14:paraId="29837F8D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670E0D35" wp14:editId="211D8944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283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A1F9775" id="Rektangel: afrundede hjørner 17" o:spid="_x0000_s1026" style="position:absolute;margin-left:-.5pt;margin-top:6.85pt;width:531pt;height:145.1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" filled="f" strokecolor="#f69c7b [3207]" strokeweight="2.25pt">
                <v:stroke joinstyle="miter"/>
              </v:roundrect>
            </w:pict>
          </mc:Fallback>
        </mc:AlternateContent>
      </w:r>
    </w:p>
    <w:p w14:paraId="34C10D0E" w14:textId="77777777" w:rsidR="00361F29" w:rsidRDefault="00361F29" w:rsidP="00361F29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6D1E9AD7" w14:textId="77777777" w:rsidR="00361F29" w:rsidRPr="00F92D08" w:rsidRDefault="00361F29" w:rsidP="00361F29"/>
    <w:p w14:paraId="4A271241" w14:textId="77777777" w:rsidR="00361F29" w:rsidRPr="00F92D08" w:rsidRDefault="00361F29" w:rsidP="00361F29"/>
    <w:p w14:paraId="57F43409" w14:textId="77777777" w:rsidR="00361F29" w:rsidRPr="00F92D08" w:rsidRDefault="00361F29" w:rsidP="00361F29"/>
    <w:p w14:paraId="4E7D10BD" w14:textId="77777777" w:rsidR="00361F29" w:rsidRPr="00F92D08" w:rsidRDefault="00361F29" w:rsidP="00361F29"/>
    <w:p w14:paraId="2EF809D6" w14:textId="77777777" w:rsidR="00361F29" w:rsidRPr="00F92D08" w:rsidRDefault="00361F29" w:rsidP="00361F29"/>
    <w:p w14:paraId="7C9E3526" w14:textId="77777777" w:rsidR="00361F29" w:rsidRPr="00F92D08" w:rsidRDefault="00361F29" w:rsidP="00361F29"/>
    <w:p w14:paraId="5C69EDE9" w14:textId="77777777" w:rsidR="00361F29" w:rsidRPr="00F92D08" w:rsidRDefault="00361F29" w:rsidP="00361F29"/>
    <w:p w14:paraId="66D8EE44" w14:textId="77777777" w:rsidR="00361F29" w:rsidRPr="00F92D08" w:rsidRDefault="00361F29" w:rsidP="00361F29"/>
    <w:p w14:paraId="2B3992C0" w14:textId="77777777" w:rsidR="00361F29" w:rsidRPr="00F92D08" w:rsidRDefault="00361F29" w:rsidP="00361F29"/>
    <w:p w14:paraId="5ABFA6BE" w14:textId="77777777" w:rsidR="00361F29" w:rsidRDefault="00361F29" w:rsidP="00361F29">
      <w:pPr>
        <w:rPr>
          <w:b/>
          <w:bCs/>
        </w:rPr>
      </w:pPr>
    </w:p>
    <w:p w14:paraId="056C9C72" w14:textId="77777777" w:rsidR="00361F29" w:rsidRDefault="00361F29" w:rsidP="00361F29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 wp14:anchorId="0527B579" wp14:editId="5F69862C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2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2722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2C6314EC" w14:textId="77777777" w:rsidR="00D84B3A" w:rsidRDefault="00D84B3A" w:rsidP="00361F29">
                            <w:pPr>
                              <w:rPr>
                                <w:bCs/>
                              </w:rPr>
                            </w:pPr>
                          </w:p>
                          <w:p w14:paraId="70265CC6" w14:textId="1066CA9C" w:rsidR="00D84B3A" w:rsidRPr="007B6A3A" w:rsidRDefault="00D84B3A" w:rsidP="00361F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2623CC">
                              <w:rPr>
                                <w:bCs/>
                              </w:rPr>
                              <w:t>kys</w:t>
                            </w:r>
                          </w:p>
                          <w:p w14:paraId="0AC21D3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3E8194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A1F9A02" w14:textId="77777777" w:rsidR="00D84B3A" w:rsidRDefault="00D84B3A" w:rsidP="00361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27B579" id="_x0000_s1053" type="#_x0000_t202" style="position:absolute;margin-left:6.95pt;margin-top:1pt;width:193.65pt;height:61pt;z-index:25178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PN7K&#10;ER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4982722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2C6314EC" w14:textId="77777777" w:rsidR="00D84B3A" w:rsidRDefault="00D84B3A" w:rsidP="00361F29">
                      <w:pPr>
                        <w:rPr>
                          <w:bCs/>
                        </w:rPr>
                      </w:pPr>
                    </w:p>
                    <w:p w14:paraId="70265CC6" w14:textId="1066CA9C" w:rsidR="00D84B3A" w:rsidRPr="007B6A3A" w:rsidRDefault="00D84B3A" w:rsidP="00361F2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2623CC">
                        <w:rPr>
                          <w:bCs/>
                        </w:rPr>
                        <w:t>kys</w:t>
                      </w:r>
                    </w:p>
                    <w:p w14:paraId="0AC21D3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53E8194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0A1F9A02" w14:textId="77777777" w:rsidR="00D84B3A" w:rsidRDefault="00D84B3A" w:rsidP="00361F29"/>
                  </w:txbxContent>
                </v:textbox>
                <w10:wrap type="square"/>
              </v:shape>
            </w:pict>
          </mc:Fallback>
        </mc:AlternateContent>
      </w:r>
    </w:p>
    <w:p w14:paraId="32BA7797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</w:p>
    <w:p w14:paraId="368A9BD8" w14:textId="77777777" w:rsidR="00361F29" w:rsidRDefault="00361F29" w:rsidP="00361F29">
      <w:pPr>
        <w:rPr>
          <w:b/>
          <w:bCs/>
        </w:rPr>
      </w:pPr>
    </w:p>
    <w:p w14:paraId="7E898BF3" w14:textId="77777777" w:rsidR="00361F29" w:rsidRDefault="00361F29" w:rsidP="00361F29">
      <w:pPr>
        <w:rPr>
          <w:b/>
          <w:bCs/>
        </w:rPr>
      </w:pPr>
    </w:p>
    <w:p w14:paraId="7DCAEB59" w14:textId="77777777" w:rsidR="00361F29" w:rsidRDefault="00361F29" w:rsidP="00361F29">
      <w:pPr>
        <w:rPr>
          <w:b/>
          <w:bCs/>
        </w:rPr>
      </w:pPr>
    </w:p>
    <w:p w14:paraId="6CB3C21F" w14:textId="77777777" w:rsidR="00361F29" w:rsidRDefault="00361F29" w:rsidP="00361F29">
      <w:pPr>
        <w:rPr>
          <w:b/>
          <w:bCs/>
        </w:rPr>
      </w:pPr>
    </w:p>
    <w:p w14:paraId="7566D618" w14:textId="0A8BEA6F" w:rsidR="00361F29" w:rsidRDefault="00361F29" w:rsidP="00361F29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68567" behindDoc="0" locked="0" layoutInCell="1" allowOverlap="1" wp14:anchorId="75EA169F" wp14:editId="70B929F7">
            <wp:simplePos x="0" y="0"/>
            <wp:positionH relativeFrom="column">
              <wp:posOffset>4645358</wp:posOffset>
            </wp:positionH>
            <wp:positionV relativeFrom="paragraph">
              <wp:posOffset>-1126206</wp:posOffset>
            </wp:positionV>
            <wp:extent cx="2035289" cy="2148520"/>
            <wp:effectExtent l="0" t="0" r="3175" b="4445"/>
            <wp:wrapNone/>
            <wp:docPr id="517" name="Billed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034" cy="2167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2DBF28CD" wp14:editId="34AD67FC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194" name="Tekstfelt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D2E0F" w14:textId="77777777" w:rsidR="00D84B3A" w:rsidRDefault="00D84B3A" w:rsidP="00361F29">
                            <w:pPr>
                              <w:jc w:val="both"/>
                            </w:pPr>
                          </w:p>
                          <w:p w14:paraId="21ECDAC1" w14:textId="53FF127D" w:rsidR="00D84B3A" w:rsidRPr="00361F29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Carla</w:t>
                            </w:r>
                          </w:p>
                          <w:p w14:paraId="1690E7C5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5018393F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4C590711" w14:textId="77777777" w:rsidR="00D84B3A" w:rsidRPr="00A02A43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BF28CD" id="Tekstfelt 194" o:spid="_x0000_s1054" type="#_x0000_t202" style="position:absolute;margin-left:215.65pt;margin-top:-12pt;width:320.6pt;height:75.15pt;z-index:251800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" filled="f" stroked="f" strokeweight=".5pt">
                <v:textbox inset="0,0,0,0">
                  <w:txbxContent>
                    <w:p w14:paraId="6E4D2E0F" w14:textId="77777777" w:rsidR="00D84B3A" w:rsidRDefault="00D84B3A" w:rsidP="00361F29">
                      <w:pPr>
                        <w:jc w:val="both"/>
                      </w:pPr>
                    </w:p>
                    <w:p w14:paraId="21ECDAC1" w14:textId="53FF127D" w:rsidR="00D84B3A" w:rsidRPr="00361F29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Carla</w:t>
                      </w:r>
                    </w:p>
                    <w:p w14:paraId="1690E7C5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5018393F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4C590711" w14:textId="77777777" w:rsidR="00D84B3A" w:rsidRPr="00A02A43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98016" behindDoc="0" locked="0" layoutInCell="1" allowOverlap="1" wp14:anchorId="54A1C775" wp14:editId="5D6DC35F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1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C3133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1D383E1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1B35DB7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291EE90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1DEB08C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727C020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B028096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3A0BE929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5FCAE9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9C30237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A1C775" id="_x0000_s1055" type="#_x0000_t202" style="position:absolute;margin-left:16.1pt;margin-top:9.45pt;width:212.45pt;height:2in;z-index:25179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" stroked="f">
                <v:textbox>
                  <w:txbxContent>
                    <w:p w14:paraId="213C3133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1D383E1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11B35DB7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291EE90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21DEB08C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727C020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4B028096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3A0BE929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75FCAE9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9C30237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56ECF49E" wp14:editId="5B713AD2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196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4CB42BA" id="Rektangel: afrundede hjørner 9" o:spid="_x0000_s1026" style="position:absolute;margin-left:-.35pt;margin-top:.9pt;width:251.8pt;height:218.4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" filled="f" strokecolor="#f69c7b [3207]" strokeweight="2.25pt">
                <v:stroke joinstyle="miter"/>
              </v:roundrect>
            </w:pict>
          </mc:Fallback>
        </mc:AlternateContent>
      </w:r>
    </w:p>
    <w:p w14:paraId="05304577" w14:textId="77777777" w:rsidR="00361F29" w:rsidRDefault="00361F29" w:rsidP="00361F29">
      <w:pPr>
        <w:rPr>
          <w:b/>
          <w:bCs/>
        </w:rPr>
      </w:pPr>
    </w:p>
    <w:p w14:paraId="27E5ABB1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30F86764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1EA79EF" wp14:editId="3B549207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197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2981594" id="Rektangel: afrundede hjørner 3" o:spid="_x0000_s1026" style="position:absolute;margin-left:266.5pt;margin-top:9.8pt;width:263pt;height:128.5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" filled="f" strokecolor="#f69c7b [3207]" strokeweight="2.25pt">
                <v:stroke joinstyle="miter"/>
              </v:roundrect>
            </w:pict>
          </mc:Fallback>
        </mc:AlternateContent>
      </w:r>
    </w:p>
    <w:p w14:paraId="44A322BF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99040" behindDoc="0" locked="0" layoutInCell="1" allowOverlap="1" wp14:anchorId="3672E5F8" wp14:editId="70ED233F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1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79B9F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72E5F8" id="_x0000_s1056" type="#_x0000_t202" style="position:absolute;margin-left:278.15pt;margin-top:11.55pt;width:227pt;height:87.4pt;z-index:25179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" stroked="f">
                <v:textbox>
                  <w:txbxContent>
                    <w:p w14:paraId="26379B9F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78D4CD" w14:textId="77777777" w:rsidR="00361F29" w:rsidRDefault="00361F29" w:rsidP="00361F29"/>
    <w:p w14:paraId="53888707" w14:textId="77777777" w:rsidR="00361F29" w:rsidRDefault="00361F29" w:rsidP="00361F29">
      <w:pPr>
        <w:pStyle w:val="Listeafsnit"/>
        <w:ind w:left="5040"/>
        <w:rPr>
          <w:b/>
          <w:bCs/>
        </w:rPr>
      </w:pPr>
    </w:p>
    <w:p w14:paraId="37B0E71E" w14:textId="77777777" w:rsidR="00361F29" w:rsidRDefault="00361F29" w:rsidP="00361F29">
      <w:pPr>
        <w:pStyle w:val="Listeafsnit"/>
      </w:pPr>
    </w:p>
    <w:p w14:paraId="189F3FFE" w14:textId="77777777" w:rsidR="00361F29" w:rsidRDefault="00361F29" w:rsidP="00361F29">
      <w:pPr>
        <w:pStyle w:val="Listeafsnit"/>
      </w:pPr>
    </w:p>
    <w:p w14:paraId="3066C1CD" w14:textId="77777777" w:rsidR="00361F29" w:rsidRDefault="00361F29" w:rsidP="00361F29">
      <w:pPr>
        <w:pStyle w:val="Listeafsnit"/>
      </w:pPr>
    </w:p>
    <w:p w14:paraId="712596BC" w14:textId="77777777" w:rsidR="00361F29" w:rsidRDefault="00361F29" w:rsidP="00361F29">
      <w:pPr>
        <w:pStyle w:val="Listeafsnit"/>
      </w:pPr>
    </w:p>
    <w:p w14:paraId="4A148C27" w14:textId="77777777" w:rsidR="00361F29" w:rsidRDefault="00361F29" w:rsidP="00361F29">
      <w:pPr>
        <w:pStyle w:val="Listeafsnit"/>
      </w:pPr>
    </w:p>
    <w:p w14:paraId="115196B4" w14:textId="77777777" w:rsidR="00361F29" w:rsidRDefault="00361F29" w:rsidP="00361F29">
      <w:pPr>
        <w:pStyle w:val="Listeafsnit"/>
      </w:pPr>
    </w:p>
    <w:p w14:paraId="020F2567" w14:textId="77777777" w:rsidR="00361F29" w:rsidRDefault="00361F29" w:rsidP="00361F29">
      <w:pPr>
        <w:pStyle w:val="Listeafsnit"/>
      </w:pPr>
    </w:p>
    <w:p w14:paraId="1A1A81C4" w14:textId="77777777" w:rsidR="00361F29" w:rsidRDefault="00361F29" w:rsidP="00361F29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789824" behindDoc="0" locked="0" layoutInCell="1" allowOverlap="1" wp14:anchorId="546E2504" wp14:editId="208EF17B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205" name="Bille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788800" behindDoc="0" locked="0" layoutInCell="1" allowOverlap="1" wp14:anchorId="26D2CC29" wp14:editId="7FEEF784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206" name="Billed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787776" behindDoc="0" locked="0" layoutInCell="1" allowOverlap="1" wp14:anchorId="0D9A6CC1" wp14:editId="784AEDDE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207" name="Billed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0E92B" w14:textId="77777777" w:rsidR="00361F29" w:rsidRPr="00F92D08" w:rsidRDefault="00361F29" w:rsidP="00361F29">
      <w:pPr>
        <w:pStyle w:val="Listeafsnit"/>
      </w:pPr>
      <w:r>
        <w:rPr>
          <w:noProof/>
          <w:lang w:eastAsia="da-DK"/>
        </w:rPr>
        <w:drawing>
          <wp:inline distT="0" distB="0" distL="0" distR="0" wp14:anchorId="6D9461F8" wp14:editId="707F5EE7">
            <wp:extent cx="4905375" cy="6067425"/>
            <wp:effectExtent l="0" t="0" r="9525" b="9525"/>
            <wp:docPr id="208" name="Bille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DBA24" w14:textId="77777777" w:rsidR="00361F29" w:rsidRPr="00F92D08" w:rsidRDefault="00361F29" w:rsidP="00361F29"/>
    <w:p w14:paraId="234AAE4D" w14:textId="77777777" w:rsidR="00361F29" w:rsidRPr="00F92D08" w:rsidRDefault="00361F29" w:rsidP="00361F29"/>
    <w:p w14:paraId="030D94CC" w14:textId="77777777" w:rsidR="00361F29" w:rsidRPr="00F92D08" w:rsidRDefault="00361F29" w:rsidP="00361F29"/>
    <w:p w14:paraId="3B11FAE6" w14:textId="77777777" w:rsidR="00361F29" w:rsidRPr="00F92D08" w:rsidRDefault="00361F29" w:rsidP="00361F29"/>
    <w:p w14:paraId="3BD32A84" w14:textId="77777777" w:rsidR="00361F29" w:rsidRPr="00F92D08" w:rsidRDefault="00361F29" w:rsidP="00361F29"/>
    <w:p w14:paraId="2F12D615" w14:textId="77777777" w:rsidR="00361F29" w:rsidRPr="00F92D08" w:rsidRDefault="00361F29" w:rsidP="00361F29"/>
    <w:p w14:paraId="00ABAC17" w14:textId="77777777" w:rsidR="00361F29" w:rsidRPr="00F92D08" w:rsidRDefault="00361F29" w:rsidP="00361F29"/>
    <w:p w14:paraId="54F59445" w14:textId="77777777" w:rsidR="00361F29" w:rsidRPr="00F92D08" w:rsidRDefault="00361F29" w:rsidP="00361F29"/>
    <w:p w14:paraId="6C45F175" w14:textId="77777777" w:rsidR="00361F29" w:rsidRPr="00F92D08" w:rsidRDefault="00361F29" w:rsidP="00361F29"/>
    <w:p w14:paraId="524D0B5E" w14:textId="77777777" w:rsidR="00361F29" w:rsidRPr="00F92D08" w:rsidRDefault="00361F29" w:rsidP="00361F29"/>
    <w:p w14:paraId="70B9E458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168AED7" wp14:editId="08084FBE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199" name="Tekstfel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43995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68AED7" id="Tekstfelt 199" o:spid="_x0000_s1057" type="#_x0000_t202" style="position:absolute;margin-left:75.05pt;margin-top:1.4pt;width:126.25pt;height:26.4pt;z-index:251794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" filled="f" stroked="f" strokeweight=".5pt">
                <v:textbox inset="0,0,0,0">
                  <w:txbxContent>
                    <w:p w14:paraId="19C43995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41E7D323" wp14:editId="759BB882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200" name="Tekstfel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8ABF4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E7D323" id="Tekstfelt 200" o:spid="_x0000_s1058" type="#_x0000_t202" style="position:absolute;margin-left:71.85pt;margin-top:.85pt;width:31.05pt;height:17.1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" filled="f" stroked="f" strokeweight=".5pt">
                <v:textbox inset="0,0,0,0">
                  <w:txbxContent>
                    <w:p w14:paraId="4B18ABF4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2024869" wp14:editId="5CA0E7A4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201" name="Tekstfel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9257D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024869" id="Tekstfelt 201" o:spid="_x0000_s1059" type="#_x0000_t202" style="position:absolute;margin-left:255.95pt;margin-top:.75pt;width:34.55pt;height:12.5pt;z-index:25179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" filled="f" stroked="f" strokeweight=".5pt">
                <v:textbox inset="0,0,0,0">
                  <w:txbxContent>
                    <w:p w14:paraId="1369257D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7A03F3" w14:textId="77777777" w:rsidR="00361F29" w:rsidRPr="00F92D08" w:rsidRDefault="00361F29" w:rsidP="00361F29"/>
    <w:p w14:paraId="31F63E0C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3E37664" wp14:editId="68419ECF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202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989505A" id="Rektangel: afrundede hjørner 17" o:spid="_x0000_s1026" style="position:absolute;margin-left:-.5pt;margin-top:6.85pt;width:531pt;height:145.1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" filled="f" strokecolor="#f69c7b [3207]" strokeweight="2.25pt">
                <v:stroke joinstyle="miter"/>
              </v:roundrect>
            </w:pict>
          </mc:Fallback>
        </mc:AlternateContent>
      </w:r>
    </w:p>
    <w:p w14:paraId="4EB711C0" w14:textId="77777777" w:rsidR="00361F29" w:rsidRDefault="00361F29" w:rsidP="00361F29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6030BFD9" w14:textId="77777777" w:rsidR="00361F29" w:rsidRPr="00F92D08" w:rsidRDefault="00361F29" w:rsidP="00361F29"/>
    <w:p w14:paraId="493CE483" w14:textId="77777777" w:rsidR="00361F29" w:rsidRPr="00F92D08" w:rsidRDefault="00361F29" w:rsidP="00361F29"/>
    <w:p w14:paraId="40175905" w14:textId="77777777" w:rsidR="00361F29" w:rsidRPr="00F92D08" w:rsidRDefault="00361F29" w:rsidP="00361F29"/>
    <w:p w14:paraId="5ABEF014" w14:textId="77777777" w:rsidR="00361F29" w:rsidRPr="00F92D08" w:rsidRDefault="00361F29" w:rsidP="00361F29"/>
    <w:p w14:paraId="6A0D123E" w14:textId="77777777" w:rsidR="00361F29" w:rsidRPr="00F92D08" w:rsidRDefault="00361F29" w:rsidP="00361F29"/>
    <w:p w14:paraId="1281D2B5" w14:textId="77777777" w:rsidR="00361F29" w:rsidRPr="00F92D08" w:rsidRDefault="00361F29" w:rsidP="00361F29"/>
    <w:p w14:paraId="197D18BD" w14:textId="77777777" w:rsidR="00361F29" w:rsidRPr="00F92D08" w:rsidRDefault="00361F29" w:rsidP="00361F29"/>
    <w:p w14:paraId="6F2AB9DD" w14:textId="77777777" w:rsidR="00361F29" w:rsidRPr="00F92D08" w:rsidRDefault="00361F29" w:rsidP="00361F29"/>
    <w:p w14:paraId="55293DC2" w14:textId="77777777" w:rsidR="00361F29" w:rsidRPr="00F92D08" w:rsidRDefault="00361F29" w:rsidP="00361F29"/>
    <w:p w14:paraId="2A3319AA" w14:textId="77777777" w:rsidR="00361F29" w:rsidRDefault="00361F29" w:rsidP="00361F29">
      <w:pPr>
        <w:rPr>
          <w:b/>
          <w:bCs/>
        </w:rPr>
      </w:pPr>
    </w:p>
    <w:p w14:paraId="056C4E9A" w14:textId="77777777" w:rsidR="00361F29" w:rsidRDefault="00361F29" w:rsidP="00361F29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38766C27" wp14:editId="321FDECC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2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9B2C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212D31C0" w14:textId="77777777" w:rsidR="00D84B3A" w:rsidRDefault="00D84B3A" w:rsidP="00361F29">
                            <w:pPr>
                              <w:rPr>
                                <w:bCs/>
                              </w:rPr>
                            </w:pPr>
                          </w:p>
                          <w:p w14:paraId="5DDA4CF8" w14:textId="276E7BB2" w:rsidR="00D84B3A" w:rsidRPr="007B6A3A" w:rsidRDefault="00D84B3A" w:rsidP="00361F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2623CC">
                              <w:rPr>
                                <w:bCs/>
                              </w:rPr>
                              <w:t>online</w:t>
                            </w:r>
                          </w:p>
                          <w:p w14:paraId="1AC7A51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815BC92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4F01CFB" w14:textId="77777777" w:rsidR="00D84B3A" w:rsidRDefault="00D84B3A" w:rsidP="00361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766C27" id="_x0000_s1060" type="#_x0000_t202" style="position:absolute;margin-left:6.95pt;margin-top:1pt;width:193.65pt;height:61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RN0j&#10;uB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1959B2C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212D31C0" w14:textId="77777777" w:rsidR="00D84B3A" w:rsidRDefault="00D84B3A" w:rsidP="00361F29">
                      <w:pPr>
                        <w:rPr>
                          <w:bCs/>
                        </w:rPr>
                      </w:pPr>
                    </w:p>
                    <w:p w14:paraId="5DDA4CF8" w14:textId="276E7BB2" w:rsidR="00D84B3A" w:rsidRPr="007B6A3A" w:rsidRDefault="00D84B3A" w:rsidP="00361F2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2623CC">
                        <w:rPr>
                          <w:bCs/>
                        </w:rPr>
                        <w:t>online</w:t>
                      </w:r>
                    </w:p>
                    <w:p w14:paraId="1AC7A51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7815BC92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74F01CFB" w14:textId="77777777" w:rsidR="00D84B3A" w:rsidRDefault="00D84B3A" w:rsidP="00361F29"/>
                  </w:txbxContent>
                </v:textbox>
                <w10:wrap type="square"/>
              </v:shape>
            </w:pict>
          </mc:Fallback>
        </mc:AlternateContent>
      </w:r>
    </w:p>
    <w:p w14:paraId="27101422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</w:p>
    <w:p w14:paraId="2EE119F2" w14:textId="77777777" w:rsidR="00361F29" w:rsidRDefault="00361F29" w:rsidP="00361F29">
      <w:pPr>
        <w:rPr>
          <w:b/>
          <w:bCs/>
        </w:rPr>
      </w:pPr>
    </w:p>
    <w:p w14:paraId="0CAD183B" w14:textId="77777777" w:rsidR="00361F29" w:rsidRDefault="00361F29" w:rsidP="00361F29">
      <w:pPr>
        <w:rPr>
          <w:b/>
          <w:bCs/>
        </w:rPr>
      </w:pPr>
    </w:p>
    <w:p w14:paraId="67875590" w14:textId="77777777" w:rsidR="00361F29" w:rsidRDefault="00361F29" w:rsidP="00361F29">
      <w:pPr>
        <w:rPr>
          <w:b/>
          <w:bCs/>
        </w:rPr>
      </w:pPr>
    </w:p>
    <w:p w14:paraId="4DEA761D" w14:textId="77777777" w:rsidR="00361F29" w:rsidRDefault="00361F29" w:rsidP="00361F29">
      <w:pPr>
        <w:rPr>
          <w:b/>
          <w:bCs/>
        </w:rPr>
      </w:pPr>
    </w:p>
    <w:p w14:paraId="334A18D8" w14:textId="383F15EA" w:rsidR="00361F29" w:rsidRDefault="00361F29" w:rsidP="00361F29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67542" behindDoc="0" locked="0" layoutInCell="1" allowOverlap="1" wp14:anchorId="76A9BAA6" wp14:editId="462C9AE5">
            <wp:simplePos x="0" y="0"/>
            <wp:positionH relativeFrom="column">
              <wp:posOffset>4638965</wp:posOffset>
            </wp:positionH>
            <wp:positionV relativeFrom="paragraph">
              <wp:posOffset>-1119811</wp:posOffset>
            </wp:positionV>
            <wp:extent cx="2032710" cy="2145797"/>
            <wp:effectExtent l="0" t="0" r="5715" b="6985"/>
            <wp:wrapNone/>
            <wp:docPr id="518" name="Billed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188" cy="216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49DC93E3" wp14:editId="673879DD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209" name="Tekstfelt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30EA8" w14:textId="77777777" w:rsidR="00D84B3A" w:rsidRDefault="00D84B3A" w:rsidP="00361F29">
                            <w:pPr>
                              <w:jc w:val="both"/>
                            </w:pPr>
                          </w:p>
                          <w:p w14:paraId="6F45EEA3" w14:textId="3ADB83B0" w:rsidR="00D84B3A" w:rsidRPr="00361F29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Elmer</w:t>
                            </w:r>
                          </w:p>
                          <w:p w14:paraId="68E0D87A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14DDA481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15FC96B9" w14:textId="77777777" w:rsidR="00D84B3A" w:rsidRPr="00A02A43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DC93E3" id="Tekstfelt 209" o:spid="_x0000_s1061" type="#_x0000_t202" style="position:absolute;margin-left:215.65pt;margin-top:-12pt;width:320.6pt;height:75.15pt;z-index:251815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" filled="f" stroked="f" strokeweight=".5pt">
                <v:textbox inset="0,0,0,0">
                  <w:txbxContent>
                    <w:p w14:paraId="0BB30EA8" w14:textId="77777777" w:rsidR="00D84B3A" w:rsidRDefault="00D84B3A" w:rsidP="00361F29">
                      <w:pPr>
                        <w:jc w:val="both"/>
                      </w:pPr>
                    </w:p>
                    <w:p w14:paraId="6F45EEA3" w14:textId="3ADB83B0" w:rsidR="00D84B3A" w:rsidRPr="00361F29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Elmer</w:t>
                      </w:r>
                    </w:p>
                    <w:p w14:paraId="68E0D87A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14DDA481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15FC96B9" w14:textId="77777777" w:rsidR="00D84B3A" w:rsidRPr="00A02A43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13376" behindDoc="0" locked="0" layoutInCell="1" allowOverlap="1" wp14:anchorId="73C0F365" wp14:editId="4C464F72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2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F8263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1699C21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3B7DA0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F34FB90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EA3B129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38D03050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5DA2C4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3DE26B80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242EC10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C66DE21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C0F365" id="_x0000_s1062" type="#_x0000_t202" style="position:absolute;margin-left:16.1pt;margin-top:9.45pt;width:212.45pt;height:2in;z-index:25181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" stroked="f">
                <v:textbox>
                  <w:txbxContent>
                    <w:p w14:paraId="21DF8263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1699C21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23B7DA0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F34FB90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0EA3B129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38D03050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25DA2C4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3DE26B80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3242EC10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C66DE21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406295AA" wp14:editId="21147F04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211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18A85D7" id="Rektangel: afrundede hjørner 9" o:spid="_x0000_s1026" style="position:absolute;margin-left:-.35pt;margin-top:.9pt;width:251.8pt;height:218.4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" filled="f" strokecolor="#f69c7b [3207]" strokeweight="2.25pt">
                <v:stroke joinstyle="miter"/>
              </v:roundrect>
            </w:pict>
          </mc:Fallback>
        </mc:AlternateContent>
      </w:r>
    </w:p>
    <w:p w14:paraId="3CA7F4E1" w14:textId="77777777" w:rsidR="00361F29" w:rsidRDefault="00361F29" w:rsidP="00361F29">
      <w:pPr>
        <w:rPr>
          <w:b/>
          <w:bCs/>
        </w:rPr>
      </w:pPr>
    </w:p>
    <w:p w14:paraId="126A307C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0ED2C93C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A597147" wp14:editId="445B8CCE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212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654FC4C" id="Rektangel: afrundede hjørner 3" o:spid="_x0000_s1026" style="position:absolute;margin-left:266.5pt;margin-top:9.8pt;width:263pt;height:128.5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" filled="f" strokecolor="#f69c7b [3207]" strokeweight="2.25pt">
                <v:stroke joinstyle="miter"/>
              </v:roundrect>
            </w:pict>
          </mc:Fallback>
        </mc:AlternateContent>
      </w:r>
    </w:p>
    <w:p w14:paraId="477EC183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14400" behindDoc="0" locked="0" layoutInCell="1" allowOverlap="1" wp14:anchorId="073596C7" wp14:editId="2DE5FEE6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2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47513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3596C7" id="_x0000_s1063" type="#_x0000_t202" style="position:absolute;margin-left:278.15pt;margin-top:11.55pt;width:227pt;height:87.4pt;z-index:25181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" stroked="f">
                <v:textbox>
                  <w:txbxContent>
                    <w:p w14:paraId="26B47513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D299B3" w14:textId="77777777" w:rsidR="00361F29" w:rsidRDefault="00361F29" w:rsidP="00361F29"/>
    <w:p w14:paraId="7E5F636E" w14:textId="77777777" w:rsidR="00361F29" w:rsidRDefault="00361F29" w:rsidP="00361F29">
      <w:pPr>
        <w:pStyle w:val="Listeafsnit"/>
        <w:ind w:left="5040"/>
        <w:rPr>
          <w:b/>
          <w:bCs/>
        </w:rPr>
      </w:pPr>
    </w:p>
    <w:p w14:paraId="2C767962" w14:textId="77777777" w:rsidR="00361F29" w:rsidRDefault="00361F29" w:rsidP="00361F29">
      <w:pPr>
        <w:pStyle w:val="Listeafsnit"/>
      </w:pPr>
    </w:p>
    <w:p w14:paraId="581B7958" w14:textId="77777777" w:rsidR="00361F29" w:rsidRDefault="00361F29" w:rsidP="00361F29">
      <w:pPr>
        <w:pStyle w:val="Listeafsnit"/>
      </w:pPr>
    </w:p>
    <w:p w14:paraId="310B0F85" w14:textId="77777777" w:rsidR="00361F29" w:rsidRDefault="00361F29" w:rsidP="00361F29">
      <w:pPr>
        <w:pStyle w:val="Listeafsnit"/>
      </w:pPr>
    </w:p>
    <w:p w14:paraId="105F2009" w14:textId="77777777" w:rsidR="00361F29" w:rsidRDefault="00361F29" w:rsidP="00361F29">
      <w:pPr>
        <w:pStyle w:val="Listeafsnit"/>
      </w:pPr>
    </w:p>
    <w:p w14:paraId="2C5CAE05" w14:textId="77777777" w:rsidR="00361F29" w:rsidRDefault="00361F29" w:rsidP="00361F29">
      <w:pPr>
        <w:pStyle w:val="Listeafsnit"/>
      </w:pPr>
    </w:p>
    <w:p w14:paraId="7A8CCADB" w14:textId="77777777" w:rsidR="00361F29" w:rsidRDefault="00361F29" w:rsidP="00361F29">
      <w:pPr>
        <w:pStyle w:val="Listeafsnit"/>
      </w:pPr>
    </w:p>
    <w:p w14:paraId="064F39FC" w14:textId="77777777" w:rsidR="00361F29" w:rsidRDefault="00361F29" w:rsidP="00361F29">
      <w:pPr>
        <w:pStyle w:val="Listeafsnit"/>
      </w:pPr>
    </w:p>
    <w:p w14:paraId="287026EE" w14:textId="77777777" w:rsidR="00361F29" w:rsidRDefault="00361F29" w:rsidP="00361F29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805184" behindDoc="0" locked="0" layoutInCell="1" allowOverlap="1" wp14:anchorId="6B7096A4" wp14:editId="595010A8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221" name="Billed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804160" behindDoc="0" locked="0" layoutInCell="1" allowOverlap="1" wp14:anchorId="6F9BD944" wp14:editId="48EAF68C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222" name="Billed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803136" behindDoc="0" locked="0" layoutInCell="1" allowOverlap="1" wp14:anchorId="7901219D" wp14:editId="3B736C30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223" name="Bille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23CA5" w14:textId="77777777" w:rsidR="00361F29" w:rsidRPr="00F92D08" w:rsidRDefault="00361F29" w:rsidP="00361F29">
      <w:pPr>
        <w:pStyle w:val="Listeafsnit"/>
      </w:pPr>
      <w:r>
        <w:rPr>
          <w:noProof/>
          <w:lang w:eastAsia="da-DK"/>
        </w:rPr>
        <w:drawing>
          <wp:inline distT="0" distB="0" distL="0" distR="0" wp14:anchorId="560A337F" wp14:editId="6066629B">
            <wp:extent cx="4905375" cy="6067425"/>
            <wp:effectExtent l="0" t="0" r="9525" b="9525"/>
            <wp:docPr id="288" name="Billed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D6B06" w14:textId="77777777" w:rsidR="00361F29" w:rsidRPr="00F92D08" w:rsidRDefault="00361F29" w:rsidP="00361F29"/>
    <w:p w14:paraId="736F7A00" w14:textId="77777777" w:rsidR="00361F29" w:rsidRPr="00F92D08" w:rsidRDefault="00361F29" w:rsidP="00361F29"/>
    <w:p w14:paraId="16A85461" w14:textId="77777777" w:rsidR="00361F29" w:rsidRPr="00F92D08" w:rsidRDefault="00361F29" w:rsidP="00361F29"/>
    <w:p w14:paraId="52B9C2D0" w14:textId="77777777" w:rsidR="00361F29" w:rsidRPr="00F92D08" w:rsidRDefault="00361F29" w:rsidP="00361F29"/>
    <w:p w14:paraId="3B737A88" w14:textId="77777777" w:rsidR="00361F29" w:rsidRPr="00F92D08" w:rsidRDefault="00361F29" w:rsidP="00361F29"/>
    <w:p w14:paraId="58308C7F" w14:textId="77777777" w:rsidR="00361F29" w:rsidRPr="00F92D08" w:rsidRDefault="00361F29" w:rsidP="00361F29"/>
    <w:p w14:paraId="598ABCDA" w14:textId="77777777" w:rsidR="00361F29" w:rsidRPr="00F92D08" w:rsidRDefault="00361F29" w:rsidP="00361F29"/>
    <w:p w14:paraId="3A7BD36F" w14:textId="77777777" w:rsidR="00361F29" w:rsidRPr="00F92D08" w:rsidRDefault="00361F29" w:rsidP="00361F29"/>
    <w:p w14:paraId="3B6B13CE" w14:textId="77777777" w:rsidR="00361F29" w:rsidRPr="00F92D08" w:rsidRDefault="00361F29" w:rsidP="00361F29"/>
    <w:p w14:paraId="15E38E72" w14:textId="77777777" w:rsidR="00361F29" w:rsidRPr="00F92D08" w:rsidRDefault="00361F29" w:rsidP="00361F29"/>
    <w:p w14:paraId="55DC5F43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52E1BB7C" wp14:editId="38E26275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214" name="Tekstfelt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C7BA8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E1BB7C" id="Tekstfelt 214" o:spid="_x0000_s1064" type="#_x0000_t202" style="position:absolute;margin-left:75.05pt;margin-top:1.4pt;width:126.25pt;height:26.4pt;z-index:251810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" filled="f" stroked="f" strokeweight=".5pt">
                <v:textbox inset="0,0,0,0">
                  <w:txbxContent>
                    <w:p w14:paraId="2C7C7BA8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5FE7F73F" wp14:editId="6105166F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215" name="Tekstfelt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F6E92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E7F73F" id="Tekstfelt 215" o:spid="_x0000_s1065" type="#_x0000_t202" style="position:absolute;margin-left:71.85pt;margin-top:.85pt;width:31.05pt;height:17.1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" filled="f" stroked="f" strokeweight=".5pt">
                <v:textbox inset="0,0,0,0">
                  <w:txbxContent>
                    <w:p w14:paraId="322F6E92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1B3A8568" wp14:editId="2F1C9B88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216" name="Tekstfelt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59450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3A8568" id="Tekstfelt 216" o:spid="_x0000_s1066" type="#_x0000_t202" style="position:absolute;margin-left:255.95pt;margin-top:.75pt;width:34.55pt;height:12.5pt;z-index:25180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" filled="f" stroked="f" strokeweight=".5pt">
                <v:textbox inset="0,0,0,0">
                  <w:txbxContent>
                    <w:p w14:paraId="19859450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3F81DC" w14:textId="77777777" w:rsidR="00361F29" w:rsidRPr="00F92D08" w:rsidRDefault="00361F29" w:rsidP="00361F29"/>
    <w:p w14:paraId="59657357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77878572" wp14:editId="25176CD6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218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7B73D01" id="Rektangel: afrundede hjørner 17" o:spid="_x0000_s1026" style="position:absolute;margin-left:-.5pt;margin-top:6.85pt;width:531pt;height:145.1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" filled="f" strokecolor="#f69c7b [3207]" strokeweight="2.25pt">
                <v:stroke joinstyle="miter"/>
              </v:roundrect>
            </w:pict>
          </mc:Fallback>
        </mc:AlternateContent>
      </w:r>
    </w:p>
    <w:p w14:paraId="2406C712" w14:textId="77777777" w:rsidR="00361F29" w:rsidRDefault="00361F29" w:rsidP="00361F29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330FCEB0" w14:textId="77777777" w:rsidR="00361F29" w:rsidRPr="00F92D08" w:rsidRDefault="00361F29" w:rsidP="00361F29"/>
    <w:p w14:paraId="007904EB" w14:textId="77777777" w:rsidR="00361F29" w:rsidRPr="00F92D08" w:rsidRDefault="00361F29" w:rsidP="00361F29"/>
    <w:p w14:paraId="3DBE49B8" w14:textId="77777777" w:rsidR="00361F29" w:rsidRPr="00F92D08" w:rsidRDefault="00361F29" w:rsidP="00361F29"/>
    <w:p w14:paraId="481EE0FA" w14:textId="77777777" w:rsidR="00361F29" w:rsidRPr="00F92D08" w:rsidRDefault="00361F29" w:rsidP="00361F29"/>
    <w:p w14:paraId="63A9A08C" w14:textId="77777777" w:rsidR="00361F29" w:rsidRPr="00F92D08" w:rsidRDefault="00361F29" w:rsidP="00361F29"/>
    <w:p w14:paraId="7D8110DE" w14:textId="77777777" w:rsidR="00361F29" w:rsidRPr="00F92D08" w:rsidRDefault="00361F29" w:rsidP="00361F29"/>
    <w:p w14:paraId="5B711812" w14:textId="77777777" w:rsidR="00361F29" w:rsidRPr="00F92D08" w:rsidRDefault="00361F29" w:rsidP="00361F29"/>
    <w:p w14:paraId="1CB55B75" w14:textId="77777777" w:rsidR="00361F29" w:rsidRPr="00F92D08" w:rsidRDefault="00361F29" w:rsidP="00361F29"/>
    <w:p w14:paraId="74826713" w14:textId="77777777" w:rsidR="00361F29" w:rsidRPr="00F92D08" w:rsidRDefault="00361F29" w:rsidP="00361F29"/>
    <w:p w14:paraId="49B9405C" w14:textId="77777777" w:rsidR="00361F29" w:rsidRDefault="00361F29" w:rsidP="00361F29">
      <w:pPr>
        <w:rPr>
          <w:b/>
          <w:bCs/>
        </w:rPr>
      </w:pPr>
    </w:p>
    <w:p w14:paraId="62E6D805" w14:textId="77777777" w:rsidR="00361F29" w:rsidRDefault="00361F29" w:rsidP="00361F29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16448" behindDoc="0" locked="0" layoutInCell="1" allowOverlap="1" wp14:anchorId="0EB7227D" wp14:editId="22B2D999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2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74DD2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518140A3" w14:textId="77777777" w:rsidR="00D84B3A" w:rsidRDefault="00D84B3A" w:rsidP="00361F29">
                            <w:pPr>
                              <w:rPr>
                                <w:bCs/>
                              </w:rPr>
                            </w:pPr>
                          </w:p>
                          <w:p w14:paraId="669994C4" w14:textId="2EB6276A" w:rsidR="00D84B3A" w:rsidRPr="007B6A3A" w:rsidRDefault="00D84B3A" w:rsidP="00361F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Fx</w:t>
                            </w:r>
                            <w:r w:rsidR="002623CC">
                              <w:rPr>
                                <w:bCs/>
                              </w:rPr>
                              <w:t xml:space="preserve"> sej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14:paraId="2CECFE1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ADC9EDC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CC723FB" w14:textId="77777777" w:rsidR="00D84B3A" w:rsidRDefault="00D84B3A" w:rsidP="00361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B7227D" id="_x0000_s1067" type="#_x0000_t202" style="position:absolute;margin-left:6.95pt;margin-top:1pt;width:193.65pt;height:61pt;z-index:25181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" stroked="f">
                <v:textbox>
                  <w:txbxContent>
                    <w:p w14:paraId="33474DD2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518140A3" w14:textId="77777777" w:rsidR="00D84B3A" w:rsidRDefault="00D84B3A" w:rsidP="00361F29">
                      <w:pPr>
                        <w:rPr>
                          <w:bCs/>
                        </w:rPr>
                      </w:pPr>
                    </w:p>
                    <w:p w14:paraId="669994C4" w14:textId="2EB6276A" w:rsidR="00D84B3A" w:rsidRPr="007B6A3A" w:rsidRDefault="00D84B3A" w:rsidP="00361F2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Fx</w:t>
                      </w:r>
                      <w:r w:rsidR="002623CC">
                        <w:rPr>
                          <w:bCs/>
                        </w:rPr>
                        <w:t xml:space="preserve"> sej</w:t>
                      </w:r>
                      <w:r>
                        <w:rPr>
                          <w:bCs/>
                        </w:rPr>
                        <w:t xml:space="preserve"> </w:t>
                      </w:r>
                    </w:p>
                    <w:p w14:paraId="2CECFE1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1ADC9EDC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1CC723FB" w14:textId="77777777" w:rsidR="00D84B3A" w:rsidRDefault="00D84B3A" w:rsidP="00361F29"/>
                  </w:txbxContent>
                </v:textbox>
                <w10:wrap type="square"/>
              </v:shape>
            </w:pict>
          </mc:Fallback>
        </mc:AlternateContent>
      </w:r>
    </w:p>
    <w:p w14:paraId="4CFA2669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</w:p>
    <w:p w14:paraId="33A067E2" w14:textId="77777777" w:rsidR="00361F29" w:rsidRDefault="00361F29" w:rsidP="00361F29">
      <w:pPr>
        <w:rPr>
          <w:b/>
          <w:bCs/>
        </w:rPr>
      </w:pPr>
    </w:p>
    <w:p w14:paraId="2BBE057F" w14:textId="77777777" w:rsidR="00361F29" w:rsidRDefault="00361F29" w:rsidP="00361F29">
      <w:pPr>
        <w:rPr>
          <w:b/>
          <w:bCs/>
        </w:rPr>
      </w:pPr>
    </w:p>
    <w:p w14:paraId="33E59C0C" w14:textId="77777777" w:rsidR="00361F29" w:rsidRDefault="00361F29" w:rsidP="00361F29">
      <w:pPr>
        <w:rPr>
          <w:b/>
          <w:bCs/>
        </w:rPr>
      </w:pPr>
    </w:p>
    <w:p w14:paraId="0AA05A12" w14:textId="77777777" w:rsidR="00361F29" w:rsidRDefault="00361F29" w:rsidP="00361F29">
      <w:pPr>
        <w:rPr>
          <w:b/>
          <w:bCs/>
        </w:rPr>
      </w:pPr>
    </w:p>
    <w:p w14:paraId="0CA62053" w14:textId="6B13C6DD" w:rsidR="00361F29" w:rsidRDefault="001B29C4" w:rsidP="00361F29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66517" behindDoc="0" locked="0" layoutInCell="1" allowOverlap="1" wp14:anchorId="2E0E7022" wp14:editId="6A201007">
            <wp:simplePos x="0" y="0"/>
            <wp:positionH relativeFrom="column">
              <wp:posOffset>4613386</wp:posOffset>
            </wp:positionH>
            <wp:positionV relativeFrom="paragraph">
              <wp:posOffset>-1132600</wp:posOffset>
            </wp:positionV>
            <wp:extent cx="2071787" cy="2187050"/>
            <wp:effectExtent l="0" t="0" r="5080" b="3810"/>
            <wp:wrapNone/>
            <wp:docPr id="519" name="Billed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655" cy="2203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F29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0A31FD20" wp14:editId="70C102D2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289" name="Tekstfelt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2814C" w14:textId="77777777" w:rsidR="00D84B3A" w:rsidRDefault="00D84B3A" w:rsidP="00361F29">
                            <w:pPr>
                              <w:jc w:val="both"/>
                            </w:pPr>
                          </w:p>
                          <w:p w14:paraId="72371BB8" w14:textId="7ED6651D" w:rsidR="00D84B3A" w:rsidRPr="00361F29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Hugo</w:t>
                            </w:r>
                          </w:p>
                          <w:p w14:paraId="472F5D40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7F194061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06C7CB2B" w14:textId="77777777" w:rsidR="00D84B3A" w:rsidRPr="00A02A43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31FD20" id="Tekstfelt 289" o:spid="_x0000_s1068" type="#_x0000_t202" style="position:absolute;margin-left:215.65pt;margin-top:-12pt;width:320.6pt;height:75.15pt;z-index:251830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" filled="f" stroked="f" strokeweight=".5pt">
                <v:textbox inset="0,0,0,0">
                  <w:txbxContent>
                    <w:p w14:paraId="4252814C" w14:textId="77777777" w:rsidR="00D84B3A" w:rsidRDefault="00D84B3A" w:rsidP="00361F29">
                      <w:pPr>
                        <w:jc w:val="both"/>
                      </w:pPr>
                    </w:p>
                    <w:p w14:paraId="72371BB8" w14:textId="7ED6651D" w:rsidR="00D84B3A" w:rsidRPr="00361F29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Hugo</w:t>
                      </w:r>
                    </w:p>
                    <w:p w14:paraId="472F5D40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7F194061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06C7CB2B" w14:textId="77777777" w:rsidR="00D84B3A" w:rsidRPr="00A02A43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F29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28736" behindDoc="0" locked="0" layoutInCell="1" allowOverlap="1" wp14:anchorId="38455CFA" wp14:editId="580CAE6C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2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266D4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09FF7B41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92834D9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6802035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C604DA5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58F9C3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168CBC3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C5DD340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67E2F2A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1E45446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455CFA" id="_x0000_s1069" type="#_x0000_t202" style="position:absolute;margin-left:16.1pt;margin-top:9.45pt;width:212.45pt;height:2in;z-index:25182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" stroked="f">
                <v:textbox>
                  <w:txbxContent>
                    <w:p w14:paraId="111266D4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09FF7B41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292834D9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6802035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7C604DA5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58F9C3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4168CBC3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C5DD340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667E2F2A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1E45446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1F2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98C49A3" wp14:editId="15F1DB58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291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BE9546E" id="Rektangel: afrundede hjørner 9" o:spid="_x0000_s1026" style="position:absolute;margin-left:-.35pt;margin-top:.9pt;width:251.8pt;height:218.4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" filled="f" strokecolor="#f69c7b [3207]" strokeweight="2.25pt">
                <v:stroke joinstyle="miter"/>
              </v:roundrect>
            </w:pict>
          </mc:Fallback>
        </mc:AlternateContent>
      </w:r>
    </w:p>
    <w:p w14:paraId="5C32CC8B" w14:textId="77777777" w:rsidR="00361F29" w:rsidRDefault="00361F29" w:rsidP="00361F29">
      <w:pPr>
        <w:rPr>
          <w:b/>
          <w:bCs/>
        </w:rPr>
      </w:pPr>
    </w:p>
    <w:p w14:paraId="23DDD9C6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10F83C47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7A786C72" wp14:editId="78E55B6E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292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BF5015C" id="Rektangel: afrundede hjørner 3" o:spid="_x0000_s1026" style="position:absolute;margin-left:266.5pt;margin-top:9.8pt;width:263pt;height:128.5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" filled="f" strokecolor="#f69c7b [3207]" strokeweight="2.25pt">
                <v:stroke joinstyle="miter"/>
              </v:roundrect>
            </w:pict>
          </mc:Fallback>
        </mc:AlternateContent>
      </w:r>
    </w:p>
    <w:p w14:paraId="1E2D1DE0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29760" behindDoc="0" locked="0" layoutInCell="1" allowOverlap="1" wp14:anchorId="11F17B48" wp14:editId="7813376B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2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19465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F17B48" id="_x0000_s1070" type="#_x0000_t202" style="position:absolute;margin-left:278.15pt;margin-top:11.55pt;width:227pt;height:87.4pt;z-index:25182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" stroked="f">
                <v:textbox>
                  <w:txbxContent>
                    <w:p w14:paraId="2E819465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DFE90D" w14:textId="77777777" w:rsidR="00361F29" w:rsidRDefault="00361F29" w:rsidP="00361F29"/>
    <w:p w14:paraId="7FFC66EB" w14:textId="77777777" w:rsidR="00361F29" w:rsidRDefault="00361F29" w:rsidP="00361F29">
      <w:pPr>
        <w:pStyle w:val="Listeafsnit"/>
        <w:ind w:left="5040"/>
        <w:rPr>
          <w:b/>
          <w:bCs/>
        </w:rPr>
      </w:pPr>
    </w:p>
    <w:p w14:paraId="1105455A" w14:textId="77777777" w:rsidR="00361F29" w:rsidRDefault="00361F29" w:rsidP="00361F29">
      <w:pPr>
        <w:pStyle w:val="Listeafsnit"/>
      </w:pPr>
    </w:p>
    <w:p w14:paraId="12424A77" w14:textId="77777777" w:rsidR="00361F29" w:rsidRDefault="00361F29" w:rsidP="00361F29">
      <w:pPr>
        <w:pStyle w:val="Listeafsnit"/>
      </w:pPr>
    </w:p>
    <w:p w14:paraId="142F769F" w14:textId="77777777" w:rsidR="00361F29" w:rsidRDefault="00361F29" w:rsidP="00361F29">
      <w:pPr>
        <w:pStyle w:val="Listeafsnit"/>
      </w:pPr>
    </w:p>
    <w:p w14:paraId="7BE67EDC" w14:textId="77777777" w:rsidR="00361F29" w:rsidRDefault="00361F29" w:rsidP="00361F29">
      <w:pPr>
        <w:pStyle w:val="Listeafsnit"/>
      </w:pPr>
    </w:p>
    <w:p w14:paraId="549DBA9A" w14:textId="77777777" w:rsidR="00361F29" w:rsidRDefault="00361F29" w:rsidP="00361F29">
      <w:pPr>
        <w:pStyle w:val="Listeafsnit"/>
      </w:pPr>
    </w:p>
    <w:p w14:paraId="420C8960" w14:textId="77777777" w:rsidR="00361F29" w:rsidRDefault="00361F29" w:rsidP="00361F29">
      <w:pPr>
        <w:pStyle w:val="Listeafsnit"/>
      </w:pPr>
    </w:p>
    <w:p w14:paraId="75FF0322" w14:textId="77777777" w:rsidR="00361F29" w:rsidRDefault="00361F29" w:rsidP="00361F29">
      <w:pPr>
        <w:pStyle w:val="Listeafsnit"/>
      </w:pPr>
    </w:p>
    <w:p w14:paraId="532838B2" w14:textId="77777777" w:rsidR="00361F29" w:rsidRDefault="00361F29" w:rsidP="00361F29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820544" behindDoc="0" locked="0" layoutInCell="1" allowOverlap="1" wp14:anchorId="144201E7" wp14:editId="434FC27A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300" name="Billed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819520" behindDoc="0" locked="0" layoutInCell="1" allowOverlap="1" wp14:anchorId="65E487B4" wp14:editId="0B36E5E0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301" name="Billed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818496" behindDoc="0" locked="0" layoutInCell="1" allowOverlap="1" wp14:anchorId="541D81EA" wp14:editId="0B0DC90D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302" name="Billed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3DC8E" w14:textId="77777777" w:rsidR="00361F29" w:rsidRPr="00F92D08" w:rsidRDefault="00361F29" w:rsidP="00361F29">
      <w:pPr>
        <w:pStyle w:val="Listeafsnit"/>
      </w:pPr>
      <w:r>
        <w:rPr>
          <w:noProof/>
          <w:lang w:eastAsia="da-DK"/>
        </w:rPr>
        <w:drawing>
          <wp:inline distT="0" distB="0" distL="0" distR="0" wp14:anchorId="2AE69F70" wp14:editId="6C7F4980">
            <wp:extent cx="4905375" cy="6067425"/>
            <wp:effectExtent l="0" t="0" r="9525" b="9525"/>
            <wp:docPr id="303" name="Billed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10FE6" w14:textId="77777777" w:rsidR="00361F29" w:rsidRPr="00F92D08" w:rsidRDefault="00361F29" w:rsidP="00361F29"/>
    <w:p w14:paraId="35CBBC01" w14:textId="77777777" w:rsidR="00361F29" w:rsidRPr="00F92D08" w:rsidRDefault="00361F29" w:rsidP="00361F29"/>
    <w:p w14:paraId="63F836D9" w14:textId="77777777" w:rsidR="00361F29" w:rsidRPr="00F92D08" w:rsidRDefault="00361F29" w:rsidP="00361F29"/>
    <w:p w14:paraId="445CFD6C" w14:textId="77777777" w:rsidR="00361F29" w:rsidRPr="00F92D08" w:rsidRDefault="00361F29" w:rsidP="00361F29"/>
    <w:p w14:paraId="3E72E2DD" w14:textId="77777777" w:rsidR="00361F29" w:rsidRPr="00F92D08" w:rsidRDefault="00361F29" w:rsidP="00361F29"/>
    <w:p w14:paraId="58760ED3" w14:textId="77777777" w:rsidR="00361F29" w:rsidRPr="00F92D08" w:rsidRDefault="00361F29" w:rsidP="00361F29"/>
    <w:p w14:paraId="4423ACFD" w14:textId="77777777" w:rsidR="00361F29" w:rsidRPr="00F92D08" w:rsidRDefault="00361F29" w:rsidP="00361F29"/>
    <w:p w14:paraId="27B034D0" w14:textId="77777777" w:rsidR="00361F29" w:rsidRPr="00F92D08" w:rsidRDefault="00361F29" w:rsidP="00361F29"/>
    <w:p w14:paraId="2DE6CD4E" w14:textId="77777777" w:rsidR="00361F29" w:rsidRPr="00F92D08" w:rsidRDefault="00361F29" w:rsidP="00361F29"/>
    <w:p w14:paraId="0A5EF697" w14:textId="77777777" w:rsidR="00361F29" w:rsidRPr="00F92D08" w:rsidRDefault="00361F29" w:rsidP="00361F29"/>
    <w:p w14:paraId="7826BCBE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6A33AE15" wp14:editId="5BAA3BC3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294" name="Tekstfelt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75CB9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33AE15" id="Tekstfelt 294" o:spid="_x0000_s1071" type="#_x0000_t202" style="position:absolute;margin-left:75.05pt;margin-top:1.4pt;width:126.25pt;height:26.4pt;z-index:251825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" filled="f" stroked="f" strokeweight=".5pt">
                <v:textbox inset="0,0,0,0">
                  <w:txbxContent>
                    <w:p w14:paraId="32175CB9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CC38367" wp14:editId="6394DEE8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295" name="Tekstfelt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45CF7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C38367" id="Tekstfelt 295" o:spid="_x0000_s1072" type="#_x0000_t202" style="position:absolute;margin-left:71.85pt;margin-top:.85pt;width:31.05pt;height:17.1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" filled="f" stroked="f" strokeweight=".5pt">
                <v:textbox inset="0,0,0,0">
                  <w:txbxContent>
                    <w:p w14:paraId="33745CF7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613857F9" wp14:editId="4993E8A9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296" name="Tekstfelt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FEB09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3857F9" id="Tekstfelt 296" o:spid="_x0000_s1073" type="#_x0000_t202" style="position:absolute;margin-left:255.95pt;margin-top:.75pt;width:34.55pt;height:12.5pt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" filled="f" stroked="f" strokeweight=".5pt">
                <v:textbox inset="0,0,0,0">
                  <w:txbxContent>
                    <w:p w14:paraId="566FEB09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23C694" w14:textId="77777777" w:rsidR="00361F29" w:rsidRPr="00F92D08" w:rsidRDefault="00361F29" w:rsidP="00361F29"/>
    <w:p w14:paraId="5485D17D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4A51893D" wp14:editId="350ACDF1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297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55F03F7" id="Rektangel: afrundede hjørner 17" o:spid="_x0000_s1026" style="position:absolute;margin-left:-.5pt;margin-top:6.85pt;width:531pt;height:145.1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" filled="f" strokecolor="#f69c7b [3207]" strokeweight="2.25pt">
                <v:stroke joinstyle="miter"/>
              </v:roundrect>
            </w:pict>
          </mc:Fallback>
        </mc:AlternateContent>
      </w:r>
    </w:p>
    <w:p w14:paraId="2CC28B51" w14:textId="77777777" w:rsidR="00361F29" w:rsidRDefault="00361F29" w:rsidP="00361F29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3E677EBD" w14:textId="77777777" w:rsidR="00361F29" w:rsidRPr="00F92D08" w:rsidRDefault="00361F29" w:rsidP="00361F29"/>
    <w:p w14:paraId="2375EA1C" w14:textId="77777777" w:rsidR="00361F29" w:rsidRPr="00F92D08" w:rsidRDefault="00361F29" w:rsidP="00361F29"/>
    <w:p w14:paraId="7DA2F8A7" w14:textId="77777777" w:rsidR="00361F29" w:rsidRPr="00F92D08" w:rsidRDefault="00361F29" w:rsidP="00361F29"/>
    <w:p w14:paraId="702A1F9E" w14:textId="77777777" w:rsidR="00361F29" w:rsidRPr="00F92D08" w:rsidRDefault="00361F29" w:rsidP="00361F29"/>
    <w:p w14:paraId="1B0BE178" w14:textId="77777777" w:rsidR="00361F29" w:rsidRPr="00F92D08" w:rsidRDefault="00361F29" w:rsidP="00361F29"/>
    <w:p w14:paraId="31D56FD1" w14:textId="77777777" w:rsidR="00361F29" w:rsidRPr="00F92D08" w:rsidRDefault="00361F29" w:rsidP="00361F29"/>
    <w:p w14:paraId="642F79BE" w14:textId="77777777" w:rsidR="00361F29" w:rsidRPr="00F92D08" w:rsidRDefault="00361F29" w:rsidP="00361F29"/>
    <w:p w14:paraId="0C5E5F8B" w14:textId="77777777" w:rsidR="00361F29" w:rsidRPr="00F92D08" w:rsidRDefault="00361F29" w:rsidP="00361F29"/>
    <w:p w14:paraId="1B841218" w14:textId="77777777" w:rsidR="00361F29" w:rsidRPr="00F92D08" w:rsidRDefault="00361F29" w:rsidP="00361F29"/>
    <w:p w14:paraId="34B6D7D8" w14:textId="77777777" w:rsidR="00361F29" w:rsidRDefault="00361F29" w:rsidP="00361F29">
      <w:pPr>
        <w:rPr>
          <w:b/>
          <w:bCs/>
        </w:rPr>
      </w:pPr>
    </w:p>
    <w:p w14:paraId="65834AFD" w14:textId="77777777" w:rsidR="00361F29" w:rsidRDefault="00361F29" w:rsidP="00361F29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31808" behindDoc="0" locked="0" layoutInCell="1" allowOverlap="1" wp14:anchorId="7A8B55C9" wp14:editId="4E670BE9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2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6F52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374B8F0E" w14:textId="77777777" w:rsidR="00D84B3A" w:rsidRDefault="00D84B3A" w:rsidP="00361F29">
                            <w:pPr>
                              <w:rPr>
                                <w:bCs/>
                              </w:rPr>
                            </w:pPr>
                          </w:p>
                          <w:p w14:paraId="68BBE5FF" w14:textId="784A1C7C" w:rsidR="00D84B3A" w:rsidRPr="007B6A3A" w:rsidRDefault="00D84B3A" w:rsidP="00361F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2623CC">
                              <w:rPr>
                                <w:bCs/>
                              </w:rPr>
                              <w:t>nervøs</w:t>
                            </w:r>
                          </w:p>
                          <w:p w14:paraId="0B7366A5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53576D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F1D316E" w14:textId="77777777" w:rsidR="00D84B3A" w:rsidRDefault="00D84B3A" w:rsidP="00361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8B55C9" id="_x0000_s1074" type="#_x0000_t202" style="position:absolute;margin-left:6.95pt;margin-top:1pt;width:193.65pt;height:61pt;z-index:25183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tr1o&#10;yh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60D06F52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374B8F0E" w14:textId="77777777" w:rsidR="00D84B3A" w:rsidRDefault="00D84B3A" w:rsidP="00361F29">
                      <w:pPr>
                        <w:rPr>
                          <w:bCs/>
                        </w:rPr>
                      </w:pPr>
                    </w:p>
                    <w:p w14:paraId="68BBE5FF" w14:textId="784A1C7C" w:rsidR="00D84B3A" w:rsidRPr="007B6A3A" w:rsidRDefault="00D84B3A" w:rsidP="00361F2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2623CC">
                        <w:rPr>
                          <w:bCs/>
                        </w:rPr>
                        <w:t>nervøs</w:t>
                      </w:r>
                    </w:p>
                    <w:p w14:paraId="0B7366A5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653576D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4F1D316E" w14:textId="77777777" w:rsidR="00D84B3A" w:rsidRDefault="00D84B3A" w:rsidP="00361F29"/>
                  </w:txbxContent>
                </v:textbox>
                <w10:wrap type="square"/>
              </v:shape>
            </w:pict>
          </mc:Fallback>
        </mc:AlternateContent>
      </w:r>
    </w:p>
    <w:p w14:paraId="78E0BDB9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</w:p>
    <w:p w14:paraId="60DB5F09" w14:textId="77777777" w:rsidR="00361F29" w:rsidRDefault="00361F29" w:rsidP="00361F29">
      <w:pPr>
        <w:rPr>
          <w:b/>
          <w:bCs/>
        </w:rPr>
      </w:pPr>
    </w:p>
    <w:p w14:paraId="5AD9CDC9" w14:textId="77777777" w:rsidR="00361F29" w:rsidRDefault="00361F29" w:rsidP="00361F29">
      <w:pPr>
        <w:rPr>
          <w:b/>
          <w:bCs/>
        </w:rPr>
      </w:pPr>
    </w:p>
    <w:p w14:paraId="70B878F9" w14:textId="77777777" w:rsidR="00361F29" w:rsidRDefault="00361F29" w:rsidP="00361F29">
      <w:pPr>
        <w:rPr>
          <w:b/>
          <w:bCs/>
        </w:rPr>
      </w:pPr>
    </w:p>
    <w:p w14:paraId="7005EA4E" w14:textId="77777777" w:rsidR="00361F29" w:rsidRDefault="00361F29" w:rsidP="00361F29">
      <w:pPr>
        <w:rPr>
          <w:b/>
          <w:bCs/>
        </w:rPr>
      </w:pPr>
    </w:p>
    <w:p w14:paraId="5FD37891" w14:textId="367A9769" w:rsidR="00361F29" w:rsidRDefault="001B29C4" w:rsidP="00361F29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65492" behindDoc="0" locked="0" layoutInCell="1" allowOverlap="1" wp14:anchorId="7A4E38BB" wp14:editId="415A0B91">
            <wp:simplePos x="0" y="0"/>
            <wp:positionH relativeFrom="column">
              <wp:posOffset>4645358</wp:posOffset>
            </wp:positionH>
            <wp:positionV relativeFrom="paragraph">
              <wp:posOffset>-1113418</wp:posOffset>
            </wp:positionV>
            <wp:extent cx="2047404" cy="2161309"/>
            <wp:effectExtent l="0" t="0" r="0" b="0"/>
            <wp:wrapNone/>
            <wp:docPr id="520" name="Billed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611" cy="2169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F29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7804ABF8" wp14:editId="180F79E7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304" name="Tekstfelt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0C847" w14:textId="77777777" w:rsidR="00D84B3A" w:rsidRDefault="00D84B3A" w:rsidP="00361F29">
                            <w:pPr>
                              <w:jc w:val="both"/>
                            </w:pPr>
                          </w:p>
                          <w:p w14:paraId="6A503571" w14:textId="77681E8B" w:rsidR="00D84B3A" w:rsidRPr="00361F29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Inaya</w:t>
                            </w:r>
                          </w:p>
                          <w:p w14:paraId="221F0E3D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1C71FA00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5B90A28C" w14:textId="77777777" w:rsidR="00D84B3A" w:rsidRPr="00A02A43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04ABF8" id="Tekstfelt 304" o:spid="_x0000_s1075" type="#_x0000_t202" style="position:absolute;margin-left:215.65pt;margin-top:-12pt;width:320.6pt;height:75.15pt;z-index:251846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" filled="f" stroked="f" strokeweight=".5pt">
                <v:textbox inset="0,0,0,0">
                  <w:txbxContent>
                    <w:p w14:paraId="6240C847" w14:textId="77777777" w:rsidR="00D84B3A" w:rsidRDefault="00D84B3A" w:rsidP="00361F29">
                      <w:pPr>
                        <w:jc w:val="both"/>
                      </w:pPr>
                    </w:p>
                    <w:p w14:paraId="6A503571" w14:textId="77681E8B" w:rsidR="00D84B3A" w:rsidRPr="00361F29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Inaya</w:t>
                      </w:r>
                    </w:p>
                    <w:p w14:paraId="221F0E3D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1C71FA00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5B90A28C" w14:textId="77777777" w:rsidR="00D84B3A" w:rsidRPr="00A02A43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F29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44096" behindDoc="0" locked="0" layoutInCell="1" allowOverlap="1" wp14:anchorId="2EEA37A4" wp14:editId="6A65505D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30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6E93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437EB5A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F0BC87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321686A6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5386D3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0C39C53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B50C37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4687A1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721788A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2A19FCF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EA37A4" id="_x0000_s1076" type="#_x0000_t202" style="position:absolute;margin-left:16.1pt;margin-top:9.45pt;width:212.45pt;height:2in;z-index:25184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" stroked="f">
                <v:textbox>
                  <w:txbxContent>
                    <w:p w14:paraId="0796E93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437EB5A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6F0BC87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321686A6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25386D3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0C39C53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6B50C37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4687A1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0721788A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2A19FCF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1F2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4BC8EC0E" wp14:editId="7614C0FB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306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85B5FFC" id="Rektangel: afrundede hjørner 9" o:spid="_x0000_s1026" style="position:absolute;margin-left:-.35pt;margin-top:.9pt;width:251.8pt;height:218.4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" filled="f" strokecolor="#f69c7b [3207]" strokeweight="2.25pt">
                <v:stroke joinstyle="miter"/>
              </v:roundrect>
            </w:pict>
          </mc:Fallback>
        </mc:AlternateContent>
      </w:r>
    </w:p>
    <w:p w14:paraId="4EC54B9C" w14:textId="77777777" w:rsidR="00361F29" w:rsidRDefault="00361F29" w:rsidP="00361F29">
      <w:pPr>
        <w:rPr>
          <w:b/>
          <w:bCs/>
        </w:rPr>
      </w:pPr>
    </w:p>
    <w:p w14:paraId="01F27FF5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4F239D24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153C4C9B" wp14:editId="45538DAE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307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7CA92D4" id="Rektangel: afrundede hjørner 3" o:spid="_x0000_s1026" style="position:absolute;margin-left:266.5pt;margin-top:9.8pt;width:263pt;height:128.5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" filled="f" strokecolor="#f69c7b [3207]" strokeweight="2.25pt">
                <v:stroke joinstyle="miter"/>
              </v:roundrect>
            </w:pict>
          </mc:Fallback>
        </mc:AlternateContent>
      </w:r>
    </w:p>
    <w:p w14:paraId="24503E55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45120" behindDoc="0" locked="0" layoutInCell="1" allowOverlap="1" wp14:anchorId="316F2EF8" wp14:editId="1169A302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30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65170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6F2EF8" id="_x0000_s1077" type="#_x0000_t202" style="position:absolute;margin-left:278.15pt;margin-top:11.55pt;width:227pt;height:87.4pt;z-index:25184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" stroked="f">
                <v:textbox>
                  <w:txbxContent>
                    <w:p w14:paraId="3B465170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73FB9A" w14:textId="77777777" w:rsidR="00361F29" w:rsidRDefault="00361F29" w:rsidP="00361F29"/>
    <w:p w14:paraId="3D8809AE" w14:textId="77777777" w:rsidR="00361F29" w:rsidRDefault="00361F29" w:rsidP="00361F29">
      <w:pPr>
        <w:pStyle w:val="Listeafsnit"/>
        <w:ind w:left="5040"/>
        <w:rPr>
          <w:b/>
          <w:bCs/>
        </w:rPr>
      </w:pPr>
    </w:p>
    <w:p w14:paraId="26E81DAC" w14:textId="77777777" w:rsidR="00361F29" w:rsidRDefault="00361F29" w:rsidP="00361F29">
      <w:pPr>
        <w:pStyle w:val="Listeafsnit"/>
      </w:pPr>
    </w:p>
    <w:p w14:paraId="31C71193" w14:textId="77777777" w:rsidR="00361F29" w:rsidRDefault="00361F29" w:rsidP="00361F29">
      <w:pPr>
        <w:pStyle w:val="Listeafsnit"/>
      </w:pPr>
    </w:p>
    <w:p w14:paraId="3CF9EFD2" w14:textId="77777777" w:rsidR="00361F29" w:rsidRDefault="00361F29" w:rsidP="00361F29">
      <w:pPr>
        <w:pStyle w:val="Listeafsnit"/>
      </w:pPr>
    </w:p>
    <w:p w14:paraId="5B7226B3" w14:textId="77777777" w:rsidR="00361F29" w:rsidRDefault="00361F29" w:rsidP="00361F29">
      <w:pPr>
        <w:pStyle w:val="Listeafsnit"/>
      </w:pPr>
    </w:p>
    <w:p w14:paraId="454391F2" w14:textId="77777777" w:rsidR="00361F29" w:rsidRDefault="00361F29" w:rsidP="00361F29">
      <w:pPr>
        <w:pStyle w:val="Listeafsnit"/>
      </w:pPr>
    </w:p>
    <w:p w14:paraId="4C42C07D" w14:textId="77777777" w:rsidR="00361F29" w:rsidRDefault="00361F29" w:rsidP="00361F29">
      <w:pPr>
        <w:pStyle w:val="Listeafsnit"/>
      </w:pPr>
    </w:p>
    <w:p w14:paraId="37DF5181" w14:textId="77777777" w:rsidR="00361F29" w:rsidRDefault="00361F29" w:rsidP="00361F29">
      <w:pPr>
        <w:pStyle w:val="Listeafsnit"/>
      </w:pPr>
    </w:p>
    <w:p w14:paraId="0D469064" w14:textId="77777777" w:rsidR="00361F29" w:rsidRDefault="00361F29" w:rsidP="00361F29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835904" behindDoc="0" locked="0" layoutInCell="1" allowOverlap="1" wp14:anchorId="1C9F3F12" wp14:editId="244369FC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315" name="Billed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834880" behindDoc="0" locked="0" layoutInCell="1" allowOverlap="1" wp14:anchorId="4945B739" wp14:editId="1292D4E9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316" name="Billed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833856" behindDoc="0" locked="0" layoutInCell="1" allowOverlap="1" wp14:anchorId="25FEA1E6" wp14:editId="3495B153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317" name="Billed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E0D97" w14:textId="77777777" w:rsidR="00361F29" w:rsidRPr="00F92D08" w:rsidRDefault="00361F29" w:rsidP="00361F29">
      <w:pPr>
        <w:pStyle w:val="Listeafsnit"/>
      </w:pPr>
      <w:r>
        <w:rPr>
          <w:noProof/>
          <w:lang w:eastAsia="da-DK"/>
        </w:rPr>
        <w:drawing>
          <wp:inline distT="0" distB="0" distL="0" distR="0" wp14:anchorId="6DC07C8A" wp14:editId="0C76AD9A">
            <wp:extent cx="4905375" cy="6067425"/>
            <wp:effectExtent l="0" t="0" r="9525" b="9525"/>
            <wp:docPr id="318" name="Billed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C3BB7" w14:textId="77777777" w:rsidR="00361F29" w:rsidRPr="00F92D08" w:rsidRDefault="00361F29" w:rsidP="00361F29"/>
    <w:p w14:paraId="158B9780" w14:textId="77777777" w:rsidR="00361F29" w:rsidRPr="00F92D08" w:rsidRDefault="00361F29" w:rsidP="00361F29"/>
    <w:p w14:paraId="273FCFEF" w14:textId="77777777" w:rsidR="00361F29" w:rsidRPr="00F92D08" w:rsidRDefault="00361F29" w:rsidP="00361F29"/>
    <w:p w14:paraId="5618D3C6" w14:textId="77777777" w:rsidR="00361F29" w:rsidRPr="00F92D08" w:rsidRDefault="00361F29" w:rsidP="00361F29"/>
    <w:p w14:paraId="11812581" w14:textId="77777777" w:rsidR="00361F29" w:rsidRPr="00F92D08" w:rsidRDefault="00361F29" w:rsidP="00361F29"/>
    <w:p w14:paraId="22887FC9" w14:textId="77777777" w:rsidR="00361F29" w:rsidRPr="00F92D08" w:rsidRDefault="00361F29" w:rsidP="00361F29"/>
    <w:p w14:paraId="699B0527" w14:textId="77777777" w:rsidR="00361F29" w:rsidRPr="00F92D08" w:rsidRDefault="00361F29" w:rsidP="00361F29"/>
    <w:p w14:paraId="7B219FC7" w14:textId="77777777" w:rsidR="00361F29" w:rsidRPr="00F92D08" w:rsidRDefault="00361F29" w:rsidP="00361F29"/>
    <w:p w14:paraId="53FB83BD" w14:textId="77777777" w:rsidR="00361F29" w:rsidRPr="00F92D08" w:rsidRDefault="00361F29" w:rsidP="00361F29"/>
    <w:p w14:paraId="72F9B99B" w14:textId="77777777" w:rsidR="00361F29" w:rsidRPr="00F92D08" w:rsidRDefault="00361F29" w:rsidP="00361F29"/>
    <w:p w14:paraId="7152683D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3FEE9CFA" wp14:editId="4008E6DB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309" name="Tekstfelt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CB6AA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EE9CFA" id="Tekstfelt 309" o:spid="_x0000_s1078" type="#_x0000_t202" style="position:absolute;margin-left:75.05pt;margin-top:1.4pt;width:126.25pt;height:26.4pt;z-index:251841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" filled="f" stroked="f" strokeweight=".5pt">
                <v:textbox inset="0,0,0,0">
                  <w:txbxContent>
                    <w:p w14:paraId="3EBCB6AA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308D36B4" wp14:editId="34785462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310" name="Tekstfelt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CEF6F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8D36B4" id="Tekstfelt 310" o:spid="_x0000_s1079" type="#_x0000_t202" style="position:absolute;margin-left:71.85pt;margin-top:.85pt;width:31.05pt;height:17.1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" filled="f" stroked="f" strokeweight=".5pt">
                <v:textbox inset="0,0,0,0">
                  <w:txbxContent>
                    <w:p w14:paraId="03DCEF6F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074A07E6" wp14:editId="3E1DC34B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311" name="Tekstfelt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CC470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4A07E6" id="Tekstfelt 311" o:spid="_x0000_s1080" type="#_x0000_t202" style="position:absolute;margin-left:255.95pt;margin-top:.75pt;width:34.55pt;height:12.5pt;z-index:25184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" filled="f" stroked="f" strokeweight=".5pt">
                <v:textbox inset="0,0,0,0">
                  <w:txbxContent>
                    <w:p w14:paraId="468CC470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5F2F6" w14:textId="77777777" w:rsidR="00361F29" w:rsidRPr="00F92D08" w:rsidRDefault="00361F29" w:rsidP="00361F29"/>
    <w:p w14:paraId="24F67227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6D9EBB1" wp14:editId="413397CD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312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26BDD73" id="Rektangel: afrundede hjørner 17" o:spid="_x0000_s1026" style="position:absolute;margin-left:-.5pt;margin-top:6.85pt;width:531pt;height:145.1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" filled="f" strokecolor="#f69c7b [3207]" strokeweight="2.25pt">
                <v:stroke joinstyle="miter"/>
              </v:roundrect>
            </w:pict>
          </mc:Fallback>
        </mc:AlternateContent>
      </w:r>
    </w:p>
    <w:p w14:paraId="1D861125" w14:textId="77777777" w:rsidR="00361F29" w:rsidRDefault="00361F29" w:rsidP="00361F29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3B4C88A7" w14:textId="77777777" w:rsidR="00361F29" w:rsidRPr="00F92D08" w:rsidRDefault="00361F29" w:rsidP="00361F29"/>
    <w:p w14:paraId="02234673" w14:textId="77777777" w:rsidR="00361F29" w:rsidRPr="00F92D08" w:rsidRDefault="00361F29" w:rsidP="00361F29"/>
    <w:p w14:paraId="1E52686B" w14:textId="77777777" w:rsidR="00361F29" w:rsidRPr="00F92D08" w:rsidRDefault="00361F29" w:rsidP="00361F29"/>
    <w:p w14:paraId="5A7CA504" w14:textId="77777777" w:rsidR="00361F29" w:rsidRPr="00F92D08" w:rsidRDefault="00361F29" w:rsidP="00361F29"/>
    <w:p w14:paraId="7AD37A9E" w14:textId="77777777" w:rsidR="00361F29" w:rsidRPr="00F92D08" w:rsidRDefault="00361F29" w:rsidP="00361F29"/>
    <w:p w14:paraId="1E13FC62" w14:textId="77777777" w:rsidR="00361F29" w:rsidRPr="00F92D08" w:rsidRDefault="00361F29" w:rsidP="00361F29"/>
    <w:p w14:paraId="7FC5EE2D" w14:textId="77777777" w:rsidR="00361F29" w:rsidRPr="00F92D08" w:rsidRDefault="00361F29" w:rsidP="00361F29"/>
    <w:p w14:paraId="674F257D" w14:textId="77777777" w:rsidR="00361F29" w:rsidRPr="00F92D08" w:rsidRDefault="00361F29" w:rsidP="00361F29"/>
    <w:p w14:paraId="625E1109" w14:textId="77777777" w:rsidR="00361F29" w:rsidRPr="00F92D08" w:rsidRDefault="00361F29" w:rsidP="00361F29"/>
    <w:p w14:paraId="4DC0844C" w14:textId="77777777" w:rsidR="00361F29" w:rsidRDefault="00361F29" w:rsidP="00361F29">
      <w:pPr>
        <w:rPr>
          <w:b/>
          <w:bCs/>
        </w:rPr>
      </w:pPr>
    </w:p>
    <w:p w14:paraId="6DA04560" w14:textId="77777777" w:rsidR="00361F29" w:rsidRDefault="00361F29" w:rsidP="00361F29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47168" behindDoc="0" locked="0" layoutInCell="1" allowOverlap="1" wp14:anchorId="73537DA5" wp14:editId="65080B8A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3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0651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6C93462C" w14:textId="77777777" w:rsidR="00D84B3A" w:rsidRDefault="00D84B3A" w:rsidP="00361F29">
                            <w:pPr>
                              <w:rPr>
                                <w:bCs/>
                              </w:rPr>
                            </w:pPr>
                          </w:p>
                          <w:p w14:paraId="68F7FADF" w14:textId="4D578355" w:rsidR="00D84B3A" w:rsidRPr="007B6A3A" w:rsidRDefault="00D84B3A" w:rsidP="00361F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2623CC">
                              <w:rPr>
                                <w:bCs/>
                              </w:rPr>
                              <w:t>karate</w:t>
                            </w:r>
                          </w:p>
                          <w:p w14:paraId="0C6024A4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F6A6312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F678BEC" w14:textId="77777777" w:rsidR="00D84B3A" w:rsidRDefault="00D84B3A" w:rsidP="00361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537DA5" id="_x0000_s1081" type="#_x0000_t202" style="position:absolute;margin-left:6.95pt;margin-top:1pt;width:193.65pt;height:61pt;z-index:25184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daPE&#10;5R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65E0651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6C93462C" w14:textId="77777777" w:rsidR="00D84B3A" w:rsidRDefault="00D84B3A" w:rsidP="00361F29">
                      <w:pPr>
                        <w:rPr>
                          <w:bCs/>
                        </w:rPr>
                      </w:pPr>
                    </w:p>
                    <w:p w14:paraId="68F7FADF" w14:textId="4D578355" w:rsidR="00D84B3A" w:rsidRPr="007B6A3A" w:rsidRDefault="00D84B3A" w:rsidP="00361F2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2623CC">
                        <w:rPr>
                          <w:bCs/>
                        </w:rPr>
                        <w:t>karate</w:t>
                      </w:r>
                    </w:p>
                    <w:p w14:paraId="0C6024A4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5F6A6312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0F678BEC" w14:textId="77777777" w:rsidR="00D84B3A" w:rsidRDefault="00D84B3A" w:rsidP="00361F29"/>
                  </w:txbxContent>
                </v:textbox>
                <w10:wrap type="square"/>
              </v:shape>
            </w:pict>
          </mc:Fallback>
        </mc:AlternateContent>
      </w:r>
    </w:p>
    <w:p w14:paraId="3892780D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</w:p>
    <w:p w14:paraId="66144E15" w14:textId="77777777" w:rsidR="00361F29" w:rsidRDefault="00361F29" w:rsidP="00361F29">
      <w:pPr>
        <w:rPr>
          <w:b/>
          <w:bCs/>
        </w:rPr>
      </w:pPr>
    </w:p>
    <w:p w14:paraId="340460C8" w14:textId="77777777" w:rsidR="00361F29" w:rsidRDefault="00361F29" w:rsidP="00361F29">
      <w:pPr>
        <w:rPr>
          <w:b/>
          <w:bCs/>
        </w:rPr>
      </w:pPr>
    </w:p>
    <w:p w14:paraId="2701BABD" w14:textId="77777777" w:rsidR="00361F29" w:rsidRDefault="00361F29" w:rsidP="00361F29">
      <w:pPr>
        <w:rPr>
          <w:b/>
          <w:bCs/>
        </w:rPr>
      </w:pPr>
    </w:p>
    <w:p w14:paraId="0865B596" w14:textId="77777777" w:rsidR="00361F29" w:rsidRDefault="00361F29" w:rsidP="00361F29">
      <w:pPr>
        <w:rPr>
          <w:b/>
          <w:bCs/>
        </w:rPr>
      </w:pPr>
    </w:p>
    <w:p w14:paraId="40167D1D" w14:textId="201E4AE1" w:rsidR="00361F29" w:rsidRDefault="001B29C4" w:rsidP="00361F29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64467" behindDoc="0" locked="0" layoutInCell="1" allowOverlap="1" wp14:anchorId="4E68A541" wp14:editId="2A7686CE">
            <wp:simplePos x="0" y="0"/>
            <wp:positionH relativeFrom="column">
              <wp:posOffset>4626176</wp:posOffset>
            </wp:positionH>
            <wp:positionV relativeFrom="paragraph">
              <wp:posOffset>-1138994</wp:posOffset>
            </wp:positionV>
            <wp:extent cx="2068874" cy="2179592"/>
            <wp:effectExtent l="0" t="0" r="7620" b="0"/>
            <wp:wrapNone/>
            <wp:docPr id="521" name="Billed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125" cy="2192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F29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46987550" wp14:editId="452B5C80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319" name="Tekstfelt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F9CDB" w14:textId="77777777" w:rsidR="00D84B3A" w:rsidRDefault="00D84B3A" w:rsidP="00361F29">
                            <w:pPr>
                              <w:jc w:val="both"/>
                            </w:pPr>
                          </w:p>
                          <w:p w14:paraId="6C212A5D" w14:textId="21E66221" w:rsidR="00D84B3A" w:rsidRPr="00361F29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Jo</w:t>
                            </w:r>
                          </w:p>
                          <w:p w14:paraId="4F632374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953ED49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13C2E2B0" w14:textId="77777777" w:rsidR="00D84B3A" w:rsidRPr="00A02A43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987550" id="Tekstfelt 319" o:spid="_x0000_s1082" type="#_x0000_t202" style="position:absolute;margin-left:215.65pt;margin-top:-12pt;width:320.6pt;height:75.15pt;z-index:251861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" filled="f" stroked="f" strokeweight=".5pt">
                <v:textbox inset="0,0,0,0">
                  <w:txbxContent>
                    <w:p w14:paraId="00AF9CDB" w14:textId="77777777" w:rsidR="00D84B3A" w:rsidRDefault="00D84B3A" w:rsidP="00361F29">
                      <w:pPr>
                        <w:jc w:val="both"/>
                      </w:pPr>
                    </w:p>
                    <w:p w14:paraId="6C212A5D" w14:textId="21E66221" w:rsidR="00D84B3A" w:rsidRPr="00361F29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Jo</w:t>
                      </w:r>
                    </w:p>
                    <w:p w14:paraId="4F632374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953ED49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13C2E2B0" w14:textId="77777777" w:rsidR="00D84B3A" w:rsidRPr="00A02A43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F29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59456" behindDoc="0" locked="0" layoutInCell="1" allowOverlap="1" wp14:anchorId="6CE269FF" wp14:editId="450958B1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3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E431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11C0BA93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9C25E7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20AFA705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DA73AD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38923A5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F294D1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E7FC853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734BE84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D7DA7C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E269FF" id="_x0000_s1083" type="#_x0000_t202" style="position:absolute;margin-left:16.1pt;margin-top:9.45pt;width:212.45pt;height:2in;z-index:25185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" stroked="f">
                <v:textbox>
                  <w:txbxContent>
                    <w:p w14:paraId="48DE431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11C0BA93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29C25E7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20AFA705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0DA73AD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38923A5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1F294D1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E7FC853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5734BE84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D7DA7C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1F2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129C5E49" wp14:editId="13D9E426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321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88DE3D8" id="Rektangel: afrundede hjørner 9" o:spid="_x0000_s1026" style="position:absolute;margin-left:-.35pt;margin-top:.9pt;width:251.8pt;height:218.4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" filled="f" strokecolor="#f69c7b [3207]" strokeweight="2.25pt">
                <v:stroke joinstyle="miter"/>
              </v:roundrect>
            </w:pict>
          </mc:Fallback>
        </mc:AlternateContent>
      </w:r>
    </w:p>
    <w:p w14:paraId="39CAA20B" w14:textId="77777777" w:rsidR="00361F29" w:rsidRDefault="00361F29" w:rsidP="00361F29">
      <w:pPr>
        <w:rPr>
          <w:b/>
          <w:bCs/>
        </w:rPr>
      </w:pPr>
    </w:p>
    <w:p w14:paraId="2DB7580A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6DB93B84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2912402D" wp14:editId="3C34C4EE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322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63E1A99" id="Rektangel: afrundede hjørner 3" o:spid="_x0000_s1026" style="position:absolute;margin-left:266.5pt;margin-top:9.8pt;width:263pt;height:128.5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" filled="f" strokecolor="#f69c7b [3207]" strokeweight="2.25pt">
                <v:stroke joinstyle="miter"/>
              </v:roundrect>
            </w:pict>
          </mc:Fallback>
        </mc:AlternateContent>
      </w:r>
    </w:p>
    <w:p w14:paraId="762D2685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60480" behindDoc="0" locked="0" layoutInCell="1" allowOverlap="1" wp14:anchorId="4F73BC58" wp14:editId="260D6CAA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3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32A42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73BC58" id="_x0000_s1084" type="#_x0000_t202" style="position:absolute;margin-left:278.15pt;margin-top:11.55pt;width:227pt;height:87.4pt;z-index:25186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" stroked="f">
                <v:textbox>
                  <w:txbxContent>
                    <w:p w14:paraId="69D32A42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2BA7FD" w14:textId="77777777" w:rsidR="00361F29" w:rsidRDefault="00361F29" w:rsidP="00361F29"/>
    <w:p w14:paraId="4ED86F7F" w14:textId="77777777" w:rsidR="00361F29" w:rsidRDefault="00361F29" w:rsidP="00361F29">
      <w:pPr>
        <w:pStyle w:val="Listeafsnit"/>
        <w:ind w:left="5040"/>
        <w:rPr>
          <w:b/>
          <w:bCs/>
        </w:rPr>
      </w:pPr>
    </w:p>
    <w:p w14:paraId="603A4C20" w14:textId="77777777" w:rsidR="00361F29" w:rsidRDefault="00361F29" w:rsidP="00361F29">
      <w:pPr>
        <w:pStyle w:val="Listeafsnit"/>
      </w:pPr>
    </w:p>
    <w:p w14:paraId="37876488" w14:textId="77777777" w:rsidR="00361F29" w:rsidRDefault="00361F29" w:rsidP="00361F29">
      <w:pPr>
        <w:pStyle w:val="Listeafsnit"/>
      </w:pPr>
    </w:p>
    <w:p w14:paraId="60288760" w14:textId="77777777" w:rsidR="00361F29" w:rsidRDefault="00361F29" w:rsidP="00361F29">
      <w:pPr>
        <w:pStyle w:val="Listeafsnit"/>
      </w:pPr>
    </w:p>
    <w:p w14:paraId="0DDE6324" w14:textId="77777777" w:rsidR="00361F29" w:rsidRDefault="00361F29" w:rsidP="00361F29">
      <w:pPr>
        <w:pStyle w:val="Listeafsnit"/>
      </w:pPr>
    </w:p>
    <w:p w14:paraId="278E19D2" w14:textId="77777777" w:rsidR="00361F29" w:rsidRDefault="00361F29" w:rsidP="00361F29">
      <w:pPr>
        <w:pStyle w:val="Listeafsnit"/>
      </w:pPr>
    </w:p>
    <w:p w14:paraId="11815A8B" w14:textId="77777777" w:rsidR="00361F29" w:rsidRDefault="00361F29" w:rsidP="00361F29">
      <w:pPr>
        <w:pStyle w:val="Listeafsnit"/>
      </w:pPr>
    </w:p>
    <w:p w14:paraId="2A7B4463" w14:textId="77777777" w:rsidR="00361F29" w:rsidRDefault="00361F29" w:rsidP="00361F29">
      <w:pPr>
        <w:pStyle w:val="Listeafsnit"/>
      </w:pPr>
    </w:p>
    <w:p w14:paraId="55FB6527" w14:textId="77777777" w:rsidR="00361F29" w:rsidRDefault="00361F29" w:rsidP="00361F29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851264" behindDoc="0" locked="0" layoutInCell="1" allowOverlap="1" wp14:anchorId="6C0E706D" wp14:editId="00FBE80F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330" name="Billed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850240" behindDoc="0" locked="0" layoutInCell="1" allowOverlap="1" wp14:anchorId="5B022EA3" wp14:editId="7DC3FCFA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331" name="Billed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849216" behindDoc="0" locked="0" layoutInCell="1" allowOverlap="1" wp14:anchorId="62CCFF59" wp14:editId="6D6CF556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332" name="Billed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4652F" w14:textId="77777777" w:rsidR="00361F29" w:rsidRPr="00F92D08" w:rsidRDefault="00361F29" w:rsidP="00361F29">
      <w:pPr>
        <w:pStyle w:val="Listeafsnit"/>
      </w:pPr>
      <w:r>
        <w:rPr>
          <w:noProof/>
          <w:lang w:eastAsia="da-DK"/>
        </w:rPr>
        <w:drawing>
          <wp:inline distT="0" distB="0" distL="0" distR="0" wp14:anchorId="080CD5B0" wp14:editId="6F6E74B6">
            <wp:extent cx="4905375" cy="6067425"/>
            <wp:effectExtent l="0" t="0" r="9525" b="9525"/>
            <wp:docPr id="333" name="Billed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A71A6" w14:textId="77777777" w:rsidR="00361F29" w:rsidRPr="00F92D08" w:rsidRDefault="00361F29" w:rsidP="00361F29"/>
    <w:p w14:paraId="1036C247" w14:textId="77777777" w:rsidR="00361F29" w:rsidRPr="00F92D08" w:rsidRDefault="00361F29" w:rsidP="00361F29"/>
    <w:p w14:paraId="1FC7D086" w14:textId="77777777" w:rsidR="00361F29" w:rsidRPr="00F92D08" w:rsidRDefault="00361F29" w:rsidP="00361F29"/>
    <w:p w14:paraId="4F975708" w14:textId="77777777" w:rsidR="00361F29" w:rsidRPr="00F92D08" w:rsidRDefault="00361F29" w:rsidP="00361F29"/>
    <w:p w14:paraId="7BF2AA24" w14:textId="77777777" w:rsidR="00361F29" w:rsidRPr="00F92D08" w:rsidRDefault="00361F29" w:rsidP="00361F29"/>
    <w:p w14:paraId="277617EC" w14:textId="77777777" w:rsidR="00361F29" w:rsidRPr="00F92D08" w:rsidRDefault="00361F29" w:rsidP="00361F29"/>
    <w:p w14:paraId="7880817D" w14:textId="77777777" w:rsidR="00361F29" w:rsidRPr="00F92D08" w:rsidRDefault="00361F29" w:rsidP="00361F29"/>
    <w:p w14:paraId="74F4808F" w14:textId="77777777" w:rsidR="00361F29" w:rsidRPr="00F92D08" w:rsidRDefault="00361F29" w:rsidP="00361F29"/>
    <w:p w14:paraId="62F4DA5E" w14:textId="77777777" w:rsidR="00361F29" w:rsidRPr="00F92D08" w:rsidRDefault="00361F29" w:rsidP="00361F29"/>
    <w:p w14:paraId="666A420E" w14:textId="77777777" w:rsidR="00361F29" w:rsidRPr="00F92D08" w:rsidRDefault="00361F29" w:rsidP="00361F29"/>
    <w:p w14:paraId="1575013C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B8057A9" wp14:editId="05AFDDD1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324" name="Tekstfelt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FD84D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8057A9" id="Tekstfelt 324" o:spid="_x0000_s1085" type="#_x0000_t202" style="position:absolute;margin-left:75.05pt;margin-top:1.4pt;width:126.25pt;height:26.4pt;z-index:251856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" filled="f" stroked="f" strokeweight=".5pt">
                <v:textbox inset="0,0,0,0">
                  <w:txbxContent>
                    <w:p w14:paraId="294FD84D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46DD524C" wp14:editId="33AB105E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325" name="Tekstfelt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0AB46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DD524C" id="Tekstfelt 325" o:spid="_x0000_s1086" type="#_x0000_t202" style="position:absolute;margin-left:71.85pt;margin-top:.85pt;width:31.05pt;height:17.1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" filled="f" stroked="f" strokeweight=".5pt">
                <v:textbox inset="0,0,0,0">
                  <w:txbxContent>
                    <w:p w14:paraId="1930AB46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449FA90F" wp14:editId="3C258628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326" name="Tekstfelt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395BE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9FA90F" id="Tekstfelt 326" o:spid="_x0000_s1087" type="#_x0000_t202" style="position:absolute;margin-left:255.95pt;margin-top:.75pt;width:34.55pt;height:12.5pt;z-index:25185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" filled="f" stroked="f" strokeweight=".5pt">
                <v:textbox inset="0,0,0,0">
                  <w:txbxContent>
                    <w:p w14:paraId="32A395BE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BD0EB9" w14:textId="77777777" w:rsidR="00361F29" w:rsidRPr="00F92D08" w:rsidRDefault="00361F29" w:rsidP="00361F29"/>
    <w:p w14:paraId="23EAA454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69880FB" wp14:editId="2398C57F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327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49EC82D" id="Rektangel: afrundede hjørner 17" o:spid="_x0000_s1026" style="position:absolute;margin-left:-.5pt;margin-top:6.85pt;width:531pt;height:145.1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" filled="f" strokecolor="#f69c7b [3207]" strokeweight="2.25pt">
                <v:stroke joinstyle="miter"/>
              </v:roundrect>
            </w:pict>
          </mc:Fallback>
        </mc:AlternateContent>
      </w:r>
    </w:p>
    <w:p w14:paraId="7BAEEB2D" w14:textId="77777777" w:rsidR="00361F29" w:rsidRDefault="00361F29" w:rsidP="00361F29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00811430" w14:textId="77777777" w:rsidR="00361F29" w:rsidRPr="00F92D08" w:rsidRDefault="00361F29" w:rsidP="00361F29"/>
    <w:p w14:paraId="72F02C35" w14:textId="77777777" w:rsidR="00361F29" w:rsidRPr="00F92D08" w:rsidRDefault="00361F29" w:rsidP="00361F29"/>
    <w:p w14:paraId="02DCE4FF" w14:textId="77777777" w:rsidR="00361F29" w:rsidRPr="00F92D08" w:rsidRDefault="00361F29" w:rsidP="00361F29"/>
    <w:p w14:paraId="6F49AD53" w14:textId="77777777" w:rsidR="00361F29" w:rsidRPr="00F92D08" w:rsidRDefault="00361F29" w:rsidP="00361F29"/>
    <w:p w14:paraId="788B4D2D" w14:textId="77777777" w:rsidR="00361F29" w:rsidRPr="00F92D08" w:rsidRDefault="00361F29" w:rsidP="00361F29"/>
    <w:p w14:paraId="131CAA37" w14:textId="77777777" w:rsidR="00361F29" w:rsidRPr="00F92D08" w:rsidRDefault="00361F29" w:rsidP="00361F29"/>
    <w:p w14:paraId="4DBAC4FD" w14:textId="77777777" w:rsidR="00361F29" w:rsidRPr="00F92D08" w:rsidRDefault="00361F29" w:rsidP="00361F29"/>
    <w:p w14:paraId="112402EB" w14:textId="77777777" w:rsidR="00361F29" w:rsidRPr="00F92D08" w:rsidRDefault="00361F29" w:rsidP="00361F29"/>
    <w:p w14:paraId="2D909F27" w14:textId="77777777" w:rsidR="00361F29" w:rsidRPr="00F92D08" w:rsidRDefault="00361F29" w:rsidP="00361F29"/>
    <w:p w14:paraId="20367456" w14:textId="77777777" w:rsidR="00361F29" w:rsidRDefault="00361F29" w:rsidP="00361F29">
      <w:pPr>
        <w:rPr>
          <w:b/>
          <w:bCs/>
        </w:rPr>
      </w:pPr>
    </w:p>
    <w:p w14:paraId="6419C08F" w14:textId="77777777" w:rsidR="00361F29" w:rsidRDefault="00361F29" w:rsidP="00361F29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62528" behindDoc="0" locked="0" layoutInCell="1" allowOverlap="1" wp14:anchorId="36DD6856" wp14:editId="66F884DB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3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8DB2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4AECDD02" w14:textId="77777777" w:rsidR="00D84B3A" w:rsidRDefault="00D84B3A" w:rsidP="00361F29">
                            <w:pPr>
                              <w:rPr>
                                <w:bCs/>
                              </w:rPr>
                            </w:pPr>
                          </w:p>
                          <w:p w14:paraId="7BE76E23" w14:textId="4573BA14" w:rsidR="00D84B3A" w:rsidRPr="007B6A3A" w:rsidRDefault="00D84B3A" w:rsidP="00361F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2623CC">
                              <w:rPr>
                                <w:bCs/>
                              </w:rPr>
                              <w:t>skilsmisse</w:t>
                            </w:r>
                          </w:p>
                          <w:p w14:paraId="787941C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EDE56DF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2B79D87" w14:textId="77777777" w:rsidR="00D84B3A" w:rsidRDefault="00D84B3A" w:rsidP="00361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DD6856" id="_x0000_s1088" type="#_x0000_t202" style="position:absolute;margin-left:6.95pt;margin-top:1pt;width:193.65pt;height:61pt;z-index:25186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Wcki&#10;8x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4AA8DB2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4AECDD02" w14:textId="77777777" w:rsidR="00D84B3A" w:rsidRDefault="00D84B3A" w:rsidP="00361F29">
                      <w:pPr>
                        <w:rPr>
                          <w:bCs/>
                        </w:rPr>
                      </w:pPr>
                    </w:p>
                    <w:p w14:paraId="7BE76E23" w14:textId="4573BA14" w:rsidR="00D84B3A" w:rsidRPr="007B6A3A" w:rsidRDefault="00D84B3A" w:rsidP="00361F2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2623CC">
                        <w:rPr>
                          <w:bCs/>
                        </w:rPr>
                        <w:t>skilsmisse</w:t>
                      </w:r>
                    </w:p>
                    <w:p w14:paraId="787941C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5EDE56DF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12B79D87" w14:textId="77777777" w:rsidR="00D84B3A" w:rsidRDefault="00D84B3A" w:rsidP="00361F29"/>
                  </w:txbxContent>
                </v:textbox>
                <w10:wrap type="square"/>
              </v:shape>
            </w:pict>
          </mc:Fallback>
        </mc:AlternateContent>
      </w:r>
    </w:p>
    <w:p w14:paraId="4AFD2C6E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</w:p>
    <w:p w14:paraId="6D9E42D0" w14:textId="77777777" w:rsidR="00361F29" w:rsidRDefault="00361F29" w:rsidP="00361F29">
      <w:pPr>
        <w:rPr>
          <w:b/>
          <w:bCs/>
        </w:rPr>
      </w:pPr>
    </w:p>
    <w:p w14:paraId="6B761102" w14:textId="77777777" w:rsidR="00361F29" w:rsidRDefault="00361F29" w:rsidP="00361F29">
      <w:pPr>
        <w:rPr>
          <w:b/>
          <w:bCs/>
        </w:rPr>
      </w:pPr>
    </w:p>
    <w:p w14:paraId="2B7765DA" w14:textId="77777777" w:rsidR="00361F29" w:rsidRDefault="00361F29" w:rsidP="00361F29">
      <w:pPr>
        <w:rPr>
          <w:b/>
          <w:bCs/>
        </w:rPr>
      </w:pPr>
    </w:p>
    <w:p w14:paraId="1E8B13DF" w14:textId="77777777" w:rsidR="00361F29" w:rsidRDefault="00361F29" w:rsidP="00361F29">
      <w:pPr>
        <w:rPr>
          <w:b/>
          <w:bCs/>
        </w:rPr>
      </w:pPr>
    </w:p>
    <w:p w14:paraId="1CE18D0B" w14:textId="25CA3EF2" w:rsidR="00361F29" w:rsidRDefault="001B29C4" w:rsidP="00361F29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63442" behindDoc="0" locked="0" layoutInCell="1" allowOverlap="1" wp14:anchorId="63B0232B" wp14:editId="1ED9D4ED">
            <wp:simplePos x="0" y="0"/>
            <wp:positionH relativeFrom="margin">
              <wp:align>right</wp:align>
            </wp:positionH>
            <wp:positionV relativeFrom="paragraph">
              <wp:posOffset>-1160652</wp:posOffset>
            </wp:positionV>
            <wp:extent cx="2043297" cy="2156973"/>
            <wp:effectExtent l="0" t="0" r="0" b="0"/>
            <wp:wrapNone/>
            <wp:docPr id="522" name="Billed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297" cy="2156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F29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0CCD9EC9" wp14:editId="5ADDA241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334" name="Tekstfelt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DA8B0" w14:textId="77777777" w:rsidR="00D84B3A" w:rsidRDefault="00D84B3A" w:rsidP="00361F29">
                            <w:pPr>
                              <w:jc w:val="both"/>
                            </w:pPr>
                          </w:p>
                          <w:p w14:paraId="120D4DB1" w14:textId="2B70E868" w:rsidR="00D84B3A" w:rsidRPr="00361F29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Kalle</w:t>
                            </w:r>
                          </w:p>
                          <w:p w14:paraId="236A4C67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4001E1BC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33DCCBB" w14:textId="77777777" w:rsidR="00D84B3A" w:rsidRPr="00A02A43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CD9EC9" id="Tekstfelt 334" o:spid="_x0000_s1089" type="#_x0000_t202" style="position:absolute;margin-left:215.65pt;margin-top:-12pt;width:320.6pt;height:75.15pt;z-index:251876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" filled="f" stroked="f" strokeweight=".5pt">
                <v:textbox inset="0,0,0,0">
                  <w:txbxContent>
                    <w:p w14:paraId="670DA8B0" w14:textId="77777777" w:rsidR="00D84B3A" w:rsidRDefault="00D84B3A" w:rsidP="00361F29">
                      <w:pPr>
                        <w:jc w:val="both"/>
                      </w:pPr>
                    </w:p>
                    <w:p w14:paraId="120D4DB1" w14:textId="2B70E868" w:rsidR="00D84B3A" w:rsidRPr="00361F29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Kalle</w:t>
                      </w:r>
                    </w:p>
                    <w:p w14:paraId="236A4C67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4001E1BC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33DCCBB" w14:textId="77777777" w:rsidR="00D84B3A" w:rsidRPr="00A02A43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F29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74816" behindDoc="0" locked="0" layoutInCell="1" allowOverlap="1" wp14:anchorId="13A33E49" wp14:editId="78992113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33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58C5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66D67D3C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D8F6281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0C2C46F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AF69A70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18F7270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725EB8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4CAA1A0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CA71984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18AC51A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A33E49" id="_x0000_s1090" type="#_x0000_t202" style="position:absolute;margin-left:16.1pt;margin-top:9.45pt;width:212.45pt;height:2in;z-index:25187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" stroked="f">
                <v:textbox>
                  <w:txbxContent>
                    <w:p w14:paraId="03B58C5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66D67D3C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4D8F6281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0C2C46F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1AF69A70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18F7270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7725EB8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4CAA1A0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6CA71984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18AC51A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1F2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2596DCB3" wp14:editId="279D902D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336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E26CE9C" id="Rektangel: afrundede hjørner 9" o:spid="_x0000_s1026" style="position:absolute;margin-left:-.35pt;margin-top:.9pt;width:251.8pt;height:218.4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" filled="f" strokecolor="#f69c7b [3207]" strokeweight="2.25pt">
                <v:stroke joinstyle="miter"/>
              </v:roundrect>
            </w:pict>
          </mc:Fallback>
        </mc:AlternateContent>
      </w:r>
    </w:p>
    <w:p w14:paraId="13EC9C84" w14:textId="77777777" w:rsidR="00361F29" w:rsidRDefault="00361F29" w:rsidP="00361F29">
      <w:pPr>
        <w:rPr>
          <w:b/>
          <w:bCs/>
        </w:rPr>
      </w:pPr>
    </w:p>
    <w:p w14:paraId="773D2C4C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00D9503B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62B0DD52" wp14:editId="36277DDD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337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4672A8A" id="Rektangel: afrundede hjørner 3" o:spid="_x0000_s1026" style="position:absolute;margin-left:266.5pt;margin-top:9.8pt;width:263pt;height:128.5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" filled="f" strokecolor="#f69c7b [3207]" strokeweight="2.25pt">
                <v:stroke joinstyle="miter"/>
              </v:roundrect>
            </w:pict>
          </mc:Fallback>
        </mc:AlternateContent>
      </w:r>
    </w:p>
    <w:p w14:paraId="2BE79B36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75840" behindDoc="0" locked="0" layoutInCell="1" allowOverlap="1" wp14:anchorId="2414506B" wp14:editId="3A5DD723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33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5B21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14506B" id="_x0000_s1091" type="#_x0000_t202" style="position:absolute;margin-left:278.15pt;margin-top:11.55pt;width:227pt;height:87.4pt;z-index:25187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" stroked="f">
                <v:textbox>
                  <w:txbxContent>
                    <w:p w14:paraId="73B5B21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A2DCC" w14:textId="77777777" w:rsidR="00361F29" w:rsidRDefault="00361F29" w:rsidP="00361F29"/>
    <w:p w14:paraId="25FBE5E2" w14:textId="77777777" w:rsidR="00361F29" w:rsidRDefault="00361F29" w:rsidP="00361F29">
      <w:pPr>
        <w:pStyle w:val="Listeafsnit"/>
        <w:ind w:left="5040"/>
        <w:rPr>
          <w:b/>
          <w:bCs/>
        </w:rPr>
      </w:pPr>
    </w:p>
    <w:p w14:paraId="4BAEC739" w14:textId="77777777" w:rsidR="00361F29" w:rsidRDefault="00361F29" w:rsidP="00361F29">
      <w:pPr>
        <w:pStyle w:val="Listeafsnit"/>
      </w:pPr>
    </w:p>
    <w:p w14:paraId="0B1DB16C" w14:textId="77777777" w:rsidR="00361F29" w:rsidRDefault="00361F29" w:rsidP="00361F29">
      <w:pPr>
        <w:pStyle w:val="Listeafsnit"/>
      </w:pPr>
    </w:p>
    <w:p w14:paraId="0D2C3C4D" w14:textId="77777777" w:rsidR="00361F29" w:rsidRDefault="00361F29" w:rsidP="00361F29">
      <w:pPr>
        <w:pStyle w:val="Listeafsnit"/>
      </w:pPr>
    </w:p>
    <w:p w14:paraId="7512150F" w14:textId="77777777" w:rsidR="00361F29" w:rsidRDefault="00361F29" w:rsidP="00361F29">
      <w:pPr>
        <w:pStyle w:val="Listeafsnit"/>
      </w:pPr>
    </w:p>
    <w:p w14:paraId="51BEDE67" w14:textId="77777777" w:rsidR="00361F29" w:rsidRDefault="00361F29" w:rsidP="00361F29">
      <w:pPr>
        <w:pStyle w:val="Listeafsnit"/>
      </w:pPr>
    </w:p>
    <w:p w14:paraId="2266FC4C" w14:textId="77777777" w:rsidR="00361F29" w:rsidRDefault="00361F29" w:rsidP="00361F29">
      <w:pPr>
        <w:pStyle w:val="Listeafsnit"/>
      </w:pPr>
    </w:p>
    <w:p w14:paraId="63E9B225" w14:textId="77777777" w:rsidR="00361F29" w:rsidRDefault="00361F29" w:rsidP="00361F29">
      <w:pPr>
        <w:pStyle w:val="Listeafsnit"/>
      </w:pPr>
    </w:p>
    <w:p w14:paraId="17641AAC" w14:textId="77777777" w:rsidR="00361F29" w:rsidRDefault="00361F29" w:rsidP="00361F29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866624" behindDoc="0" locked="0" layoutInCell="1" allowOverlap="1" wp14:anchorId="3D133162" wp14:editId="245A4403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345" name="Billed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865600" behindDoc="0" locked="0" layoutInCell="1" allowOverlap="1" wp14:anchorId="35EFDE8A" wp14:editId="4E39177E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346" name="Billed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864576" behindDoc="0" locked="0" layoutInCell="1" allowOverlap="1" wp14:anchorId="7F4721EC" wp14:editId="66ED632D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347" name="Billed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FFB2B" w14:textId="77777777" w:rsidR="00361F29" w:rsidRPr="00F92D08" w:rsidRDefault="00361F29" w:rsidP="00361F29">
      <w:pPr>
        <w:pStyle w:val="Listeafsnit"/>
      </w:pPr>
      <w:r>
        <w:rPr>
          <w:noProof/>
          <w:lang w:eastAsia="da-DK"/>
        </w:rPr>
        <w:drawing>
          <wp:inline distT="0" distB="0" distL="0" distR="0" wp14:anchorId="3C02ACB6" wp14:editId="4DA88328">
            <wp:extent cx="4905375" cy="6067425"/>
            <wp:effectExtent l="0" t="0" r="9525" b="9525"/>
            <wp:docPr id="348" name="Billed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93C9" w14:textId="77777777" w:rsidR="00361F29" w:rsidRPr="00F92D08" w:rsidRDefault="00361F29" w:rsidP="00361F29"/>
    <w:p w14:paraId="64B966E6" w14:textId="77777777" w:rsidR="00361F29" w:rsidRPr="00F92D08" w:rsidRDefault="00361F29" w:rsidP="00361F29"/>
    <w:p w14:paraId="37AD8070" w14:textId="77777777" w:rsidR="00361F29" w:rsidRPr="00F92D08" w:rsidRDefault="00361F29" w:rsidP="00361F29"/>
    <w:p w14:paraId="16251E55" w14:textId="77777777" w:rsidR="00361F29" w:rsidRPr="00F92D08" w:rsidRDefault="00361F29" w:rsidP="00361F29"/>
    <w:p w14:paraId="29096DF5" w14:textId="77777777" w:rsidR="00361F29" w:rsidRPr="00F92D08" w:rsidRDefault="00361F29" w:rsidP="00361F29"/>
    <w:p w14:paraId="69CC29FE" w14:textId="77777777" w:rsidR="00361F29" w:rsidRPr="00F92D08" w:rsidRDefault="00361F29" w:rsidP="00361F29"/>
    <w:p w14:paraId="5873D4E1" w14:textId="77777777" w:rsidR="00361F29" w:rsidRPr="00F92D08" w:rsidRDefault="00361F29" w:rsidP="00361F29"/>
    <w:p w14:paraId="6EBAB33F" w14:textId="77777777" w:rsidR="00361F29" w:rsidRPr="00F92D08" w:rsidRDefault="00361F29" w:rsidP="00361F29"/>
    <w:p w14:paraId="0B7B6D3A" w14:textId="77777777" w:rsidR="00361F29" w:rsidRPr="00F92D08" w:rsidRDefault="00361F29" w:rsidP="00361F29"/>
    <w:p w14:paraId="191A0EEF" w14:textId="77777777" w:rsidR="00361F29" w:rsidRPr="00F92D08" w:rsidRDefault="00361F29" w:rsidP="00361F29"/>
    <w:p w14:paraId="17BB9788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54BC627B" wp14:editId="5A1AF76D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339" name="Tekstfelt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88763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BC627B" id="Tekstfelt 339" o:spid="_x0000_s1092" type="#_x0000_t202" style="position:absolute;margin-left:75.05pt;margin-top:1.4pt;width:126.25pt;height:26.4pt;z-index:251871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" filled="f" stroked="f" strokeweight=".5pt">
                <v:textbox inset="0,0,0,0">
                  <w:txbxContent>
                    <w:p w14:paraId="51988763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5792FC45" wp14:editId="3CE4BD95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340" name="Tekstfelt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91F46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92FC45" id="Tekstfelt 340" o:spid="_x0000_s1093" type="#_x0000_t202" style="position:absolute;margin-left:71.85pt;margin-top:.85pt;width:31.05pt;height:17.1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" filled="f" stroked="f" strokeweight=".5pt">
                <v:textbox inset="0,0,0,0">
                  <w:txbxContent>
                    <w:p w14:paraId="75E91F46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2E49C0CA" wp14:editId="5E75E00B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341" name="Tekstfelt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5A6D8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49C0CA" id="Tekstfelt 341" o:spid="_x0000_s1094" type="#_x0000_t202" style="position:absolute;margin-left:255.95pt;margin-top:.75pt;width:34.55pt;height:12.5pt;z-index:25187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" filled="f" stroked="f" strokeweight=".5pt">
                <v:textbox inset="0,0,0,0">
                  <w:txbxContent>
                    <w:p w14:paraId="3C25A6D8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B0F26F" w14:textId="77777777" w:rsidR="00361F29" w:rsidRPr="00F92D08" w:rsidRDefault="00361F29" w:rsidP="00361F29"/>
    <w:p w14:paraId="29513E61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6B20FDF4" wp14:editId="6BBB726C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342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C427073" id="Rektangel: afrundede hjørner 17" o:spid="_x0000_s1026" style="position:absolute;margin-left:-.5pt;margin-top:6.85pt;width:531pt;height:145.1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" filled="f" strokecolor="#f69c7b [3207]" strokeweight="2.25pt">
                <v:stroke joinstyle="miter"/>
              </v:roundrect>
            </w:pict>
          </mc:Fallback>
        </mc:AlternateContent>
      </w:r>
    </w:p>
    <w:p w14:paraId="2CD2CF9A" w14:textId="77777777" w:rsidR="00361F29" w:rsidRDefault="00361F29" w:rsidP="00361F29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2E7321E9" w14:textId="77777777" w:rsidR="00361F29" w:rsidRPr="00F92D08" w:rsidRDefault="00361F29" w:rsidP="00361F29"/>
    <w:p w14:paraId="11E8AEC1" w14:textId="77777777" w:rsidR="00361F29" w:rsidRPr="00F92D08" w:rsidRDefault="00361F29" w:rsidP="00361F29"/>
    <w:p w14:paraId="2684E40D" w14:textId="77777777" w:rsidR="00361F29" w:rsidRPr="00F92D08" w:rsidRDefault="00361F29" w:rsidP="00361F29"/>
    <w:p w14:paraId="532D9A91" w14:textId="77777777" w:rsidR="00361F29" w:rsidRPr="00F92D08" w:rsidRDefault="00361F29" w:rsidP="00361F29"/>
    <w:p w14:paraId="178F9055" w14:textId="77777777" w:rsidR="00361F29" w:rsidRPr="00F92D08" w:rsidRDefault="00361F29" w:rsidP="00361F29"/>
    <w:p w14:paraId="79A0D6AE" w14:textId="77777777" w:rsidR="00361F29" w:rsidRPr="00F92D08" w:rsidRDefault="00361F29" w:rsidP="00361F29"/>
    <w:p w14:paraId="2A58CE31" w14:textId="77777777" w:rsidR="00361F29" w:rsidRPr="00F92D08" w:rsidRDefault="00361F29" w:rsidP="00361F29"/>
    <w:p w14:paraId="2BEB06BE" w14:textId="77777777" w:rsidR="00361F29" w:rsidRPr="00F92D08" w:rsidRDefault="00361F29" w:rsidP="00361F29"/>
    <w:p w14:paraId="726E71CD" w14:textId="77777777" w:rsidR="00361F29" w:rsidRPr="00F92D08" w:rsidRDefault="00361F29" w:rsidP="00361F29"/>
    <w:p w14:paraId="1210A9F4" w14:textId="77777777" w:rsidR="00361F29" w:rsidRDefault="00361F29" w:rsidP="00361F29">
      <w:pPr>
        <w:rPr>
          <w:b/>
          <w:bCs/>
        </w:rPr>
      </w:pPr>
    </w:p>
    <w:p w14:paraId="2454BF72" w14:textId="77777777" w:rsidR="00361F29" w:rsidRDefault="00361F29" w:rsidP="00361F29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77888" behindDoc="0" locked="0" layoutInCell="1" allowOverlap="1" wp14:anchorId="112191F2" wp14:editId="4FE8BC5E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34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B8A29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1D300AA2" w14:textId="77777777" w:rsidR="00D84B3A" w:rsidRDefault="00D84B3A" w:rsidP="00361F29">
                            <w:pPr>
                              <w:rPr>
                                <w:bCs/>
                              </w:rPr>
                            </w:pPr>
                          </w:p>
                          <w:p w14:paraId="5714A41E" w14:textId="0A089754" w:rsidR="00D84B3A" w:rsidRPr="007B6A3A" w:rsidRDefault="00D84B3A" w:rsidP="00361F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2623CC">
                              <w:rPr>
                                <w:bCs/>
                              </w:rPr>
                              <w:t>hemmelighed</w:t>
                            </w:r>
                          </w:p>
                          <w:p w14:paraId="4DE906B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FB45374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3F27E54" w14:textId="77777777" w:rsidR="00D84B3A" w:rsidRDefault="00D84B3A" w:rsidP="00361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2191F2" id="_x0000_s1095" type="#_x0000_t202" style="position:absolute;margin-left:6.95pt;margin-top:1pt;width:193.65pt;height:61pt;z-index:25187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+rBR&#10;7B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0E3B8A29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1D300AA2" w14:textId="77777777" w:rsidR="00D84B3A" w:rsidRDefault="00D84B3A" w:rsidP="00361F29">
                      <w:pPr>
                        <w:rPr>
                          <w:bCs/>
                        </w:rPr>
                      </w:pPr>
                    </w:p>
                    <w:p w14:paraId="5714A41E" w14:textId="0A089754" w:rsidR="00D84B3A" w:rsidRPr="007B6A3A" w:rsidRDefault="00D84B3A" w:rsidP="00361F2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2623CC">
                        <w:rPr>
                          <w:bCs/>
                        </w:rPr>
                        <w:t>hemmelighed</w:t>
                      </w:r>
                    </w:p>
                    <w:p w14:paraId="4DE906B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7FB45374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43F27E54" w14:textId="77777777" w:rsidR="00D84B3A" w:rsidRDefault="00D84B3A" w:rsidP="00361F29"/>
                  </w:txbxContent>
                </v:textbox>
                <w10:wrap type="square"/>
              </v:shape>
            </w:pict>
          </mc:Fallback>
        </mc:AlternateContent>
      </w:r>
    </w:p>
    <w:p w14:paraId="62414F08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</w:p>
    <w:p w14:paraId="7E81BED8" w14:textId="77777777" w:rsidR="00361F29" w:rsidRDefault="00361F29" w:rsidP="00361F29">
      <w:pPr>
        <w:rPr>
          <w:b/>
          <w:bCs/>
        </w:rPr>
      </w:pPr>
    </w:p>
    <w:p w14:paraId="5283559C" w14:textId="77777777" w:rsidR="00361F29" w:rsidRDefault="00361F29" w:rsidP="00361F29">
      <w:pPr>
        <w:rPr>
          <w:b/>
          <w:bCs/>
        </w:rPr>
      </w:pPr>
    </w:p>
    <w:p w14:paraId="1378264E" w14:textId="77777777" w:rsidR="00361F29" w:rsidRDefault="00361F29" w:rsidP="00361F29">
      <w:pPr>
        <w:rPr>
          <w:b/>
          <w:bCs/>
        </w:rPr>
      </w:pPr>
    </w:p>
    <w:p w14:paraId="03622FA5" w14:textId="77777777" w:rsidR="00361F29" w:rsidRDefault="00361F29" w:rsidP="00361F29">
      <w:pPr>
        <w:rPr>
          <w:b/>
          <w:bCs/>
        </w:rPr>
      </w:pPr>
    </w:p>
    <w:p w14:paraId="2D970465" w14:textId="0EF85EA6" w:rsidR="00361F29" w:rsidRDefault="001B29C4" w:rsidP="00361F29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62417" behindDoc="0" locked="0" layoutInCell="1" allowOverlap="1" wp14:anchorId="4B0EA1E1" wp14:editId="20379268">
            <wp:simplePos x="0" y="0"/>
            <wp:positionH relativeFrom="margin">
              <wp:align>right</wp:align>
            </wp:positionH>
            <wp:positionV relativeFrom="paragraph">
              <wp:posOffset>-1119811</wp:posOffset>
            </wp:positionV>
            <wp:extent cx="2047240" cy="2161136"/>
            <wp:effectExtent l="0" t="0" r="0" b="0"/>
            <wp:wrapNone/>
            <wp:docPr id="523" name="Billed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2161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F29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0A70A801" wp14:editId="6953C8FD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349" name="Tekstfelt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F389E" w14:textId="77777777" w:rsidR="00D84B3A" w:rsidRDefault="00D84B3A" w:rsidP="00361F29">
                            <w:pPr>
                              <w:jc w:val="both"/>
                            </w:pPr>
                          </w:p>
                          <w:p w14:paraId="477BD067" w14:textId="6F274C13" w:rsidR="00D84B3A" w:rsidRPr="00361F29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Kleo</w:t>
                            </w:r>
                          </w:p>
                          <w:p w14:paraId="73F6D270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5EF3F66A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504137B8" w14:textId="77777777" w:rsidR="00D84B3A" w:rsidRPr="00A02A43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70A801" id="Tekstfelt 349" o:spid="_x0000_s1096" type="#_x0000_t202" style="position:absolute;margin-left:215.65pt;margin-top:-12pt;width:320.6pt;height:75.15pt;z-index:251892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" filled="f" stroked="f" strokeweight=".5pt">
                <v:textbox inset="0,0,0,0">
                  <w:txbxContent>
                    <w:p w14:paraId="2E8F389E" w14:textId="77777777" w:rsidR="00D84B3A" w:rsidRDefault="00D84B3A" w:rsidP="00361F29">
                      <w:pPr>
                        <w:jc w:val="both"/>
                      </w:pPr>
                    </w:p>
                    <w:p w14:paraId="477BD067" w14:textId="6F274C13" w:rsidR="00D84B3A" w:rsidRPr="00361F29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Kleo</w:t>
                      </w:r>
                    </w:p>
                    <w:p w14:paraId="73F6D270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5EF3F66A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504137B8" w14:textId="77777777" w:rsidR="00D84B3A" w:rsidRPr="00A02A43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F29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90176" behindDoc="0" locked="0" layoutInCell="1" allowOverlap="1" wp14:anchorId="0E4D3DFD" wp14:editId="444FBA3F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35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F16E5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343E16E6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D0148E0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555929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E677AF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A8A6EE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BCE9220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EC8C485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727F591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3046795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4D3DFD" id="_x0000_s1097" type="#_x0000_t202" style="position:absolute;margin-left:16.1pt;margin-top:9.45pt;width:212.45pt;height:2in;z-index:25189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" stroked="f">
                <v:textbox>
                  <w:txbxContent>
                    <w:p w14:paraId="2A9F16E5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343E16E6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4D0148E0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555929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7EE677AF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A8A6EE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5BCE9220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EC8C485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1727F591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3046795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1F2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41A8EA96" wp14:editId="083C6552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351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5A1898D" id="Rektangel: afrundede hjørner 9" o:spid="_x0000_s1026" style="position:absolute;margin-left:-.35pt;margin-top:.9pt;width:251.8pt;height:218.4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" filled="f" strokecolor="#f69c7b [3207]" strokeweight="2.25pt">
                <v:stroke joinstyle="miter"/>
              </v:roundrect>
            </w:pict>
          </mc:Fallback>
        </mc:AlternateContent>
      </w:r>
    </w:p>
    <w:p w14:paraId="15906418" w14:textId="77777777" w:rsidR="00361F29" w:rsidRDefault="00361F29" w:rsidP="00361F29">
      <w:pPr>
        <w:rPr>
          <w:b/>
          <w:bCs/>
        </w:rPr>
      </w:pPr>
    </w:p>
    <w:p w14:paraId="5F5CB88B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0320A5CF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1007B2B0" wp14:editId="125ED0BF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352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45AD396" id="Rektangel: afrundede hjørner 3" o:spid="_x0000_s1026" style="position:absolute;margin-left:266.5pt;margin-top:9.8pt;width:263pt;height:128.5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" filled="f" strokecolor="#f69c7b [3207]" strokeweight="2.25pt">
                <v:stroke joinstyle="miter"/>
              </v:roundrect>
            </w:pict>
          </mc:Fallback>
        </mc:AlternateContent>
      </w:r>
    </w:p>
    <w:p w14:paraId="1685AC9A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91200" behindDoc="0" locked="0" layoutInCell="1" allowOverlap="1" wp14:anchorId="5A7AFBD0" wp14:editId="3B1B3EE4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35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0D69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7AFBD0" id="_x0000_s1098" type="#_x0000_t202" style="position:absolute;margin-left:278.15pt;margin-top:11.55pt;width:227pt;height:87.4pt;z-index:25189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" stroked="f">
                <v:textbox>
                  <w:txbxContent>
                    <w:p w14:paraId="19B0D69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3B3E7B" w14:textId="77777777" w:rsidR="00361F29" w:rsidRDefault="00361F29" w:rsidP="00361F29"/>
    <w:p w14:paraId="78D8B771" w14:textId="77777777" w:rsidR="00361F29" w:rsidRDefault="00361F29" w:rsidP="00361F29">
      <w:pPr>
        <w:pStyle w:val="Listeafsnit"/>
        <w:ind w:left="5040"/>
        <w:rPr>
          <w:b/>
          <w:bCs/>
        </w:rPr>
      </w:pPr>
    </w:p>
    <w:p w14:paraId="2D02642F" w14:textId="77777777" w:rsidR="00361F29" w:rsidRDefault="00361F29" w:rsidP="00361F29">
      <w:pPr>
        <w:pStyle w:val="Listeafsnit"/>
      </w:pPr>
    </w:p>
    <w:p w14:paraId="4FCA3BE9" w14:textId="77777777" w:rsidR="00361F29" w:rsidRDefault="00361F29" w:rsidP="00361F29">
      <w:pPr>
        <w:pStyle w:val="Listeafsnit"/>
      </w:pPr>
    </w:p>
    <w:p w14:paraId="1C693582" w14:textId="77777777" w:rsidR="00361F29" w:rsidRDefault="00361F29" w:rsidP="00361F29">
      <w:pPr>
        <w:pStyle w:val="Listeafsnit"/>
      </w:pPr>
    </w:p>
    <w:p w14:paraId="0B368A3B" w14:textId="77777777" w:rsidR="00361F29" w:rsidRDefault="00361F29" w:rsidP="00361F29">
      <w:pPr>
        <w:pStyle w:val="Listeafsnit"/>
      </w:pPr>
    </w:p>
    <w:p w14:paraId="4661B048" w14:textId="77777777" w:rsidR="00361F29" w:rsidRDefault="00361F29" w:rsidP="00361F29">
      <w:pPr>
        <w:pStyle w:val="Listeafsnit"/>
      </w:pPr>
    </w:p>
    <w:p w14:paraId="2CB49280" w14:textId="77777777" w:rsidR="00361F29" w:rsidRDefault="00361F29" w:rsidP="00361F29">
      <w:pPr>
        <w:pStyle w:val="Listeafsnit"/>
      </w:pPr>
    </w:p>
    <w:p w14:paraId="2664F1E6" w14:textId="77777777" w:rsidR="00361F29" w:rsidRDefault="00361F29" w:rsidP="00361F29">
      <w:pPr>
        <w:pStyle w:val="Listeafsnit"/>
      </w:pPr>
    </w:p>
    <w:p w14:paraId="09A0BD47" w14:textId="77777777" w:rsidR="00361F29" w:rsidRDefault="00361F29" w:rsidP="00361F29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881984" behindDoc="0" locked="0" layoutInCell="1" allowOverlap="1" wp14:anchorId="1F4892FD" wp14:editId="3E3BA570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360" name="Billed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880960" behindDoc="0" locked="0" layoutInCell="1" allowOverlap="1" wp14:anchorId="11469601" wp14:editId="5BF54F72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361" name="Billed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879936" behindDoc="0" locked="0" layoutInCell="1" allowOverlap="1" wp14:anchorId="6CF5B342" wp14:editId="28EAEBEE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362" name="Billed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A1386" w14:textId="77777777" w:rsidR="00361F29" w:rsidRPr="00F92D08" w:rsidRDefault="00361F29" w:rsidP="00361F29">
      <w:pPr>
        <w:pStyle w:val="Listeafsnit"/>
      </w:pPr>
      <w:r>
        <w:rPr>
          <w:noProof/>
          <w:lang w:eastAsia="da-DK"/>
        </w:rPr>
        <w:drawing>
          <wp:inline distT="0" distB="0" distL="0" distR="0" wp14:anchorId="5769D42A" wp14:editId="11FD2CC5">
            <wp:extent cx="4905375" cy="6067425"/>
            <wp:effectExtent l="0" t="0" r="9525" b="9525"/>
            <wp:docPr id="363" name="Billed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E781" w14:textId="77777777" w:rsidR="00361F29" w:rsidRPr="00F92D08" w:rsidRDefault="00361F29" w:rsidP="00361F29"/>
    <w:p w14:paraId="0B8D0207" w14:textId="77777777" w:rsidR="00361F29" w:rsidRPr="00F92D08" w:rsidRDefault="00361F29" w:rsidP="00361F29"/>
    <w:p w14:paraId="3B9388EE" w14:textId="77777777" w:rsidR="00361F29" w:rsidRPr="00F92D08" w:rsidRDefault="00361F29" w:rsidP="00361F29"/>
    <w:p w14:paraId="25F8E9C1" w14:textId="77777777" w:rsidR="00361F29" w:rsidRPr="00F92D08" w:rsidRDefault="00361F29" w:rsidP="00361F29"/>
    <w:p w14:paraId="592C5C0A" w14:textId="77777777" w:rsidR="00361F29" w:rsidRPr="00F92D08" w:rsidRDefault="00361F29" w:rsidP="00361F29"/>
    <w:p w14:paraId="15D3DE0D" w14:textId="77777777" w:rsidR="00361F29" w:rsidRPr="00F92D08" w:rsidRDefault="00361F29" w:rsidP="00361F29"/>
    <w:p w14:paraId="7BFA5A35" w14:textId="77777777" w:rsidR="00361F29" w:rsidRPr="00F92D08" w:rsidRDefault="00361F29" w:rsidP="00361F29"/>
    <w:p w14:paraId="4E639A04" w14:textId="77777777" w:rsidR="00361F29" w:rsidRPr="00F92D08" w:rsidRDefault="00361F29" w:rsidP="00361F29"/>
    <w:p w14:paraId="5E18618B" w14:textId="77777777" w:rsidR="00361F29" w:rsidRPr="00F92D08" w:rsidRDefault="00361F29" w:rsidP="00361F29"/>
    <w:p w14:paraId="68630662" w14:textId="77777777" w:rsidR="00361F29" w:rsidRPr="00F92D08" w:rsidRDefault="00361F29" w:rsidP="00361F29"/>
    <w:p w14:paraId="39F8C53A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38AB4F6B" wp14:editId="1F128B26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354" name="Tekstfelt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3029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AB4F6B" id="Tekstfelt 354" o:spid="_x0000_s1099" type="#_x0000_t202" style="position:absolute;margin-left:75.05pt;margin-top:1.4pt;width:126.25pt;height:26.4pt;z-index:251887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" filled="f" stroked="f" strokeweight=".5pt">
                <v:textbox inset="0,0,0,0">
                  <w:txbxContent>
                    <w:p w14:paraId="40DD3029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2570EB07" wp14:editId="77F52430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355" name="Tekstfelt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59AD3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70EB07" id="Tekstfelt 355" o:spid="_x0000_s1100" type="#_x0000_t202" style="position:absolute;margin-left:71.85pt;margin-top:.85pt;width:31.05pt;height:17.1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" filled="f" stroked="f" strokeweight=".5pt">
                <v:textbox inset="0,0,0,0">
                  <w:txbxContent>
                    <w:p w14:paraId="4C459AD3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127A2B91" wp14:editId="73E62354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356" name="Tekstfelt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AB5FD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7A2B91" id="Tekstfelt 356" o:spid="_x0000_s1101" type="#_x0000_t202" style="position:absolute;margin-left:255.95pt;margin-top:.75pt;width:34.55pt;height:12.5pt;z-index:25188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" filled="f" stroked="f" strokeweight=".5pt">
                <v:textbox inset="0,0,0,0">
                  <w:txbxContent>
                    <w:p w14:paraId="3D9AB5FD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B323EE" w14:textId="77777777" w:rsidR="00361F29" w:rsidRPr="00F92D08" w:rsidRDefault="00361F29" w:rsidP="00361F29"/>
    <w:p w14:paraId="4E761D7A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5EE63C8F" wp14:editId="41AE1B48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357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624DEE5" id="Rektangel: afrundede hjørner 17" o:spid="_x0000_s1026" style="position:absolute;margin-left:-.5pt;margin-top:6.85pt;width:531pt;height:145.1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" filled="f" strokecolor="#f69c7b [3207]" strokeweight="2.25pt">
                <v:stroke joinstyle="miter"/>
              </v:roundrect>
            </w:pict>
          </mc:Fallback>
        </mc:AlternateContent>
      </w:r>
    </w:p>
    <w:p w14:paraId="2455BE1E" w14:textId="77777777" w:rsidR="00361F29" w:rsidRDefault="00361F29" w:rsidP="00361F29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086B54DA" w14:textId="77777777" w:rsidR="00361F29" w:rsidRPr="00F92D08" w:rsidRDefault="00361F29" w:rsidP="00361F29"/>
    <w:p w14:paraId="18A2DB68" w14:textId="77777777" w:rsidR="00361F29" w:rsidRPr="00F92D08" w:rsidRDefault="00361F29" w:rsidP="00361F29"/>
    <w:p w14:paraId="3AC7DEB4" w14:textId="77777777" w:rsidR="00361F29" w:rsidRPr="00F92D08" w:rsidRDefault="00361F29" w:rsidP="00361F29"/>
    <w:p w14:paraId="20B76287" w14:textId="77777777" w:rsidR="00361F29" w:rsidRPr="00F92D08" w:rsidRDefault="00361F29" w:rsidP="00361F29"/>
    <w:p w14:paraId="364BA54B" w14:textId="77777777" w:rsidR="00361F29" w:rsidRPr="00F92D08" w:rsidRDefault="00361F29" w:rsidP="00361F29"/>
    <w:p w14:paraId="0F10F655" w14:textId="77777777" w:rsidR="00361F29" w:rsidRPr="00F92D08" w:rsidRDefault="00361F29" w:rsidP="00361F29"/>
    <w:p w14:paraId="18C6C451" w14:textId="77777777" w:rsidR="00361F29" w:rsidRPr="00F92D08" w:rsidRDefault="00361F29" w:rsidP="00361F29"/>
    <w:p w14:paraId="1C661C10" w14:textId="77777777" w:rsidR="00361F29" w:rsidRPr="00F92D08" w:rsidRDefault="00361F29" w:rsidP="00361F29"/>
    <w:p w14:paraId="144F53FA" w14:textId="77777777" w:rsidR="00361F29" w:rsidRPr="00F92D08" w:rsidRDefault="00361F29" w:rsidP="00361F29"/>
    <w:p w14:paraId="42556035" w14:textId="77777777" w:rsidR="00361F29" w:rsidRDefault="00361F29" w:rsidP="00361F29">
      <w:pPr>
        <w:rPr>
          <w:b/>
          <w:bCs/>
        </w:rPr>
      </w:pPr>
    </w:p>
    <w:p w14:paraId="6058A88B" w14:textId="77777777" w:rsidR="00361F29" w:rsidRDefault="00361F29" w:rsidP="00361F29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93248" behindDoc="0" locked="0" layoutInCell="1" allowOverlap="1" wp14:anchorId="4F59711F" wp14:editId="3555958B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35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EF849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7897BF97" w14:textId="77777777" w:rsidR="00D84B3A" w:rsidRDefault="00D84B3A" w:rsidP="00361F29">
                            <w:pPr>
                              <w:rPr>
                                <w:bCs/>
                              </w:rPr>
                            </w:pPr>
                          </w:p>
                          <w:p w14:paraId="709DF119" w14:textId="70015382" w:rsidR="00D84B3A" w:rsidRPr="007B6A3A" w:rsidRDefault="00D84B3A" w:rsidP="00361F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2623CC">
                              <w:rPr>
                                <w:bCs/>
                              </w:rPr>
                              <w:t>krop</w:t>
                            </w:r>
                          </w:p>
                          <w:p w14:paraId="763745F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184E921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2F07852" w14:textId="77777777" w:rsidR="00D84B3A" w:rsidRDefault="00D84B3A" w:rsidP="00361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59711F" id="_x0000_s1102" type="#_x0000_t202" style="position:absolute;margin-left:6.95pt;margin-top:1pt;width:193.65pt;height:61pt;z-index:25189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3MdR&#10;9B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284EF849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7897BF97" w14:textId="77777777" w:rsidR="00D84B3A" w:rsidRDefault="00D84B3A" w:rsidP="00361F29">
                      <w:pPr>
                        <w:rPr>
                          <w:bCs/>
                        </w:rPr>
                      </w:pPr>
                    </w:p>
                    <w:p w14:paraId="709DF119" w14:textId="70015382" w:rsidR="00D84B3A" w:rsidRPr="007B6A3A" w:rsidRDefault="00D84B3A" w:rsidP="00361F2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2623CC">
                        <w:rPr>
                          <w:bCs/>
                        </w:rPr>
                        <w:t>krop</w:t>
                      </w:r>
                    </w:p>
                    <w:p w14:paraId="763745F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4184E921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22F07852" w14:textId="77777777" w:rsidR="00D84B3A" w:rsidRDefault="00D84B3A" w:rsidP="00361F29"/>
                  </w:txbxContent>
                </v:textbox>
                <w10:wrap type="square"/>
              </v:shape>
            </w:pict>
          </mc:Fallback>
        </mc:AlternateContent>
      </w:r>
    </w:p>
    <w:p w14:paraId="4446CDCA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</w:p>
    <w:p w14:paraId="6B518A6F" w14:textId="77777777" w:rsidR="00361F29" w:rsidRDefault="00361F29" w:rsidP="00361F29">
      <w:pPr>
        <w:rPr>
          <w:b/>
          <w:bCs/>
        </w:rPr>
      </w:pPr>
    </w:p>
    <w:p w14:paraId="3238AC2D" w14:textId="77777777" w:rsidR="00361F29" w:rsidRDefault="00361F29" w:rsidP="00361F29">
      <w:pPr>
        <w:rPr>
          <w:b/>
          <w:bCs/>
        </w:rPr>
      </w:pPr>
    </w:p>
    <w:p w14:paraId="43320AE5" w14:textId="77777777" w:rsidR="00361F29" w:rsidRDefault="00361F29" w:rsidP="00361F29">
      <w:pPr>
        <w:rPr>
          <w:b/>
          <w:bCs/>
        </w:rPr>
      </w:pPr>
    </w:p>
    <w:p w14:paraId="71D8D725" w14:textId="77777777" w:rsidR="00361F29" w:rsidRDefault="00361F29" w:rsidP="00361F29">
      <w:pPr>
        <w:rPr>
          <w:b/>
          <w:bCs/>
        </w:rPr>
      </w:pPr>
    </w:p>
    <w:p w14:paraId="761DA6D3" w14:textId="445453B2" w:rsidR="00361F29" w:rsidRDefault="00D84B3A" w:rsidP="00361F29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61392" behindDoc="0" locked="0" layoutInCell="1" allowOverlap="1" wp14:anchorId="1372C5C8" wp14:editId="70428E27">
            <wp:simplePos x="0" y="0"/>
            <wp:positionH relativeFrom="column">
              <wp:posOffset>4664540</wp:posOffset>
            </wp:positionH>
            <wp:positionV relativeFrom="paragraph">
              <wp:posOffset>-1109839</wp:posOffset>
            </wp:positionV>
            <wp:extent cx="2007133" cy="2118797"/>
            <wp:effectExtent l="0" t="0" r="0" b="0"/>
            <wp:wrapNone/>
            <wp:docPr id="524" name="Billed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169" cy="2129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F29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1397EA12" wp14:editId="721BB24C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364" name="Tekstfelt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6C2D3" w14:textId="77777777" w:rsidR="00D84B3A" w:rsidRDefault="00D84B3A" w:rsidP="00361F29">
                            <w:pPr>
                              <w:jc w:val="both"/>
                            </w:pPr>
                          </w:p>
                          <w:p w14:paraId="2E7CDD83" w14:textId="5684A390" w:rsidR="00D84B3A" w:rsidRPr="00361F29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Liva Ling</w:t>
                            </w:r>
                          </w:p>
                          <w:p w14:paraId="074AC1A9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59F4266B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0672AF4A" w14:textId="77777777" w:rsidR="00D84B3A" w:rsidRPr="00A02A43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97EA12" id="Tekstfelt 364" o:spid="_x0000_s1103" type="#_x0000_t202" style="position:absolute;margin-left:215.65pt;margin-top:-12pt;width:320.6pt;height:75.15pt;z-index:251907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" filled="f" stroked="f" strokeweight=".5pt">
                <v:textbox inset="0,0,0,0">
                  <w:txbxContent>
                    <w:p w14:paraId="2F56C2D3" w14:textId="77777777" w:rsidR="00D84B3A" w:rsidRDefault="00D84B3A" w:rsidP="00361F29">
                      <w:pPr>
                        <w:jc w:val="both"/>
                      </w:pPr>
                    </w:p>
                    <w:p w14:paraId="2E7CDD83" w14:textId="5684A390" w:rsidR="00D84B3A" w:rsidRPr="00361F29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Liva Ling</w:t>
                      </w:r>
                    </w:p>
                    <w:p w14:paraId="074AC1A9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59F4266B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0672AF4A" w14:textId="77777777" w:rsidR="00D84B3A" w:rsidRPr="00A02A43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F29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05536" behindDoc="0" locked="0" layoutInCell="1" allowOverlap="1" wp14:anchorId="5A1CC440" wp14:editId="1CA1BD71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36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7CDD9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7FD0EB73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CE59105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DF91234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73C473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E858351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30B8EF3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D77AF8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396CC0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B1E199C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1CC440" id="_x0000_s1104" type="#_x0000_t202" style="position:absolute;margin-left:16.1pt;margin-top:9.45pt;width:212.45pt;height:2in;z-index:25190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" stroked="f">
                <v:textbox>
                  <w:txbxContent>
                    <w:p w14:paraId="48E7CDD9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7FD0EB73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0CE59105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DF91234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373C473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E858351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030B8EF3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D77AF8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2396CC0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B1E199C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1F2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03ED6B00" wp14:editId="462E9566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366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399A04F" id="Rektangel: afrundede hjørner 9" o:spid="_x0000_s1026" style="position:absolute;margin-left:-.35pt;margin-top:.9pt;width:251.8pt;height:218.4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" filled="f" strokecolor="#f69c7b [3207]" strokeweight="2.25pt">
                <v:stroke joinstyle="miter"/>
              </v:roundrect>
            </w:pict>
          </mc:Fallback>
        </mc:AlternateContent>
      </w:r>
    </w:p>
    <w:p w14:paraId="6A95D134" w14:textId="77777777" w:rsidR="00361F29" w:rsidRDefault="00361F29" w:rsidP="00361F29">
      <w:pPr>
        <w:rPr>
          <w:b/>
          <w:bCs/>
        </w:rPr>
      </w:pPr>
    </w:p>
    <w:p w14:paraId="1087AF1B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405551E9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04263EF4" wp14:editId="4A49C266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367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8B5ADD2" id="Rektangel: afrundede hjørner 3" o:spid="_x0000_s1026" style="position:absolute;margin-left:266.5pt;margin-top:9.8pt;width:263pt;height:128.5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" filled="f" strokecolor="#f69c7b [3207]" strokeweight="2.25pt">
                <v:stroke joinstyle="miter"/>
              </v:roundrect>
            </w:pict>
          </mc:Fallback>
        </mc:AlternateContent>
      </w:r>
    </w:p>
    <w:p w14:paraId="24342CD7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06560" behindDoc="0" locked="0" layoutInCell="1" allowOverlap="1" wp14:anchorId="0AB39FE5" wp14:editId="2809C9B1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36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8FFE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B39FE5" id="_x0000_s1105" type="#_x0000_t202" style="position:absolute;margin-left:278.15pt;margin-top:11.55pt;width:227pt;height:87.4pt;z-index:25190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" stroked="f">
                <v:textbox>
                  <w:txbxContent>
                    <w:p w14:paraId="5288FFE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A8FBBE" w14:textId="77777777" w:rsidR="00361F29" w:rsidRDefault="00361F29" w:rsidP="00361F29"/>
    <w:p w14:paraId="6DCE4E02" w14:textId="77777777" w:rsidR="00361F29" w:rsidRDefault="00361F29" w:rsidP="00361F29">
      <w:pPr>
        <w:pStyle w:val="Listeafsnit"/>
        <w:ind w:left="5040"/>
        <w:rPr>
          <w:b/>
          <w:bCs/>
        </w:rPr>
      </w:pPr>
    </w:p>
    <w:p w14:paraId="1E93A674" w14:textId="77777777" w:rsidR="00361F29" w:rsidRDefault="00361F29" w:rsidP="00361F29">
      <w:pPr>
        <w:pStyle w:val="Listeafsnit"/>
      </w:pPr>
    </w:p>
    <w:p w14:paraId="21657B98" w14:textId="77777777" w:rsidR="00361F29" w:rsidRDefault="00361F29" w:rsidP="00361F29">
      <w:pPr>
        <w:pStyle w:val="Listeafsnit"/>
      </w:pPr>
    </w:p>
    <w:p w14:paraId="4D434CAF" w14:textId="77777777" w:rsidR="00361F29" w:rsidRDefault="00361F29" w:rsidP="00361F29">
      <w:pPr>
        <w:pStyle w:val="Listeafsnit"/>
      </w:pPr>
    </w:p>
    <w:p w14:paraId="29E1C6F1" w14:textId="77777777" w:rsidR="00361F29" w:rsidRDefault="00361F29" w:rsidP="00361F29">
      <w:pPr>
        <w:pStyle w:val="Listeafsnit"/>
      </w:pPr>
    </w:p>
    <w:p w14:paraId="5599DE92" w14:textId="77777777" w:rsidR="00361F29" w:rsidRDefault="00361F29" w:rsidP="00361F29">
      <w:pPr>
        <w:pStyle w:val="Listeafsnit"/>
      </w:pPr>
    </w:p>
    <w:p w14:paraId="0AFC6AC6" w14:textId="77777777" w:rsidR="00361F29" w:rsidRDefault="00361F29" w:rsidP="00361F29">
      <w:pPr>
        <w:pStyle w:val="Listeafsnit"/>
      </w:pPr>
    </w:p>
    <w:p w14:paraId="1098D858" w14:textId="77777777" w:rsidR="00361F29" w:rsidRDefault="00361F29" w:rsidP="00361F29">
      <w:pPr>
        <w:pStyle w:val="Listeafsnit"/>
      </w:pPr>
    </w:p>
    <w:p w14:paraId="52B0541A" w14:textId="77777777" w:rsidR="00361F29" w:rsidRDefault="00361F29" w:rsidP="00361F29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897344" behindDoc="0" locked="0" layoutInCell="1" allowOverlap="1" wp14:anchorId="1A8B594E" wp14:editId="6EEDBC2E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375" name="Billed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896320" behindDoc="0" locked="0" layoutInCell="1" allowOverlap="1" wp14:anchorId="31592F6A" wp14:editId="457CD557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376" name="Billed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895296" behindDoc="0" locked="0" layoutInCell="1" allowOverlap="1" wp14:anchorId="611150A8" wp14:editId="70502601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377" name="Billed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742C2" w14:textId="77777777" w:rsidR="00361F29" w:rsidRPr="00F92D08" w:rsidRDefault="00361F29" w:rsidP="00361F29">
      <w:pPr>
        <w:pStyle w:val="Listeafsnit"/>
      </w:pPr>
      <w:r>
        <w:rPr>
          <w:noProof/>
          <w:lang w:eastAsia="da-DK"/>
        </w:rPr>
        <w:drawing>
          <wp:inline distT="0" distB="0" distL="0" distR="0" wp14:anchorId="4DCEE08F" wp14:editId="1489B2E1">
            <wp:extent cx="4905375" cy="6067425"/>
            <wp:effectExtent l="0" t="0" r="9525" b="9525"/>
            <wp:docPr id="378" name="Billed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FA19" w14:textId="77777777" w:rsidR="00361F29" w:rsidRPr="00F92D08" w:rsidRDefault="00361F29" w:rsidP="00361F29"/>
    <w:p w14:paraId="2ECF60F5" w14:textId="77777777" w:rsidR="00361F29" w:rsidRPr="00F92D08" w:rsidRDefault="00361F29" w:rsidP="00361F29"/>
    <w:p w14:paraId="64C7629B" w14:textId="77777777" w:rsidR="00361F29" w:rsidRPr="00F92D08" w:rsidRDefault="00361F29" w:rsidP="00361F29"/>
    <w:p w14:paraId="501EB8B6" w14:textId="77777777" w:rsidR="00361F29" w:rsidRPr="00F92D08" w:rsidRDefault="00361F29" w:rsidP="00361F29"/>
    <w:p w14:paraId="45A1073E" w14:textId="77777777" w:rsidR="00361F29" w:rsidRPr="00F92D08" w:rsidRDefault="00361F29" w:rsidP="00361F29"/>
    <w:p w14:paraId="4D9FA94B" w14:textId="77777777" w:rsidR="00361F29" w:rsidRPr="00F92D08" w:rsidRDefault="00361F29" w:rsidP="00361F29"/>
    <w:p w14:paraId="012E7EF0" w14:textId="77777777" w:rsidR="00361F29" w:rsidRPr="00F92D08" w:rsidRDefault="00361F29" w:rsidP="00361F29"/>
    <w:p w14:paraId="6FC864BF" w14:textId="77777777" w:rsidR="00361F29" w:rsidRPr="00F92D08" w:rsidRDefault="00361F29" w:rsidP="00361F29"/>
    <w:p w14:paraId="75CDEFFE" w14:textId="77777777" w:rsidR="00361F29" w:rsidRPr="00F92D08" w:rsidRDefault="00361F29" w:rsidP="00361F29"/>
    <w:p w14:paraId="787CCB59" w14:textId="77777777" w:rsidR="00361F29" w:rsidRPr="00F92D08" w:rsidRDefault="00361F29" w:rsidP="00361F29"/>
    <w:p w14:paraId="6691FAB5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01A02EEB" wp14:editId="7934A44A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369" name="Tekstfelt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15AF7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A02EEB" id="Tekstfelt 369" o:spid="_x0000_s1106" type="#_x0000_t202" style="position:absolute;margin-left:75.05pt;margin-top:1.4pt;width:126.25pt;height:26.4pt;z-index:251902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" filled="f" stroked="f" strokeweight=".5pt">
                <v:textbox inset="0,0,0,0">
                  <w:txbxContent>
                    <w:p w14:paraId="5AD15AF7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738FB08E" wp14:editId="6A751EC3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370" name="Tekstfelt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DA3A4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8FB08E" id="Tekstfelt 370" o:spid="_x0000_s1107" type="#_x0000_t202" style="position:absolute;margin-left:71.85pt;margin-top:.85pt;width:31.05pt;height:17.1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" filled="f" stroked="f" strokeweight=".5pt">
                <v:textbox inset="0,0,0,0">
                  <w:txbxContent>
                    <w:p w14:paraId="670DA3A4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2A29FD53" wp14:editId="27E834DE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371" name="Tekstfelt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C1CB3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29FD53" id="Tekstfelt 371" o:spid="_x0000_s1108" type="#_x0000_t202" style="position:absolute;margin-left:255.95pt;margin-top:.75pt;width:34.55pt;height:12.5pt;z-index:25190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" filled="f" stroked="f" strokeweight=".5pt">
                <v:textbox inset="0,0,0,0">
                  <w:txbxContent>
                    <w:p w14:paraId="1F7C1CB3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4BE8D2" w14:textId="77777777" w:rsidR="00361F29" w:rsidRPr="00F92D08" w:rsidRDefault="00361F29" w:rsidP="00361F29"/>
    <w:p w14:paraId="402F6574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1240E8B7" wp14:editId="5F2C7392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372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C17699E" id="Rektangel: afrundede hjørner 17" o:spid="_x0000_s1026" style="position:absolute;margin-left:-.5pt;margin-top:6.85pt;width:531pt;height:145.1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" filled="f" strokecolor="#f69c7b [3207]" strokeweight="2.25pt">
                <v:stroke joinstyle="miter"/>
              </v:roundrect>
            </w:pict>
          </mc:Fallback>
        </mc:AlternateContent>
      </w:r>
    </w:p>
    <w:p w14:paraId="7553F093" w14:textId="77777777" w:rsidR="00361F29" w:rsidRDefault="00361F29" w:rsidP="00361F29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304124A6" w14:textId="77777777" w:rsidR="00361F29" w:rsidRPr="00F92D08" w:rsidRDefault="00361F29" w:rsidP="00361F29"/>
    <w:p w14:paraId="4E27C7D9" w14:textId="77777777" w:rsidR="00361F29" w:rsidRPr="00F92D08" w:rsidRDefault="00361F29" w:rsidP="00361F29"/>
    <w:p w14:paraId="672ABDF9" w14:textId="77777777" w:rsidR="00361F29" w:rsidRPr="00F92D08" w:rsidRDefault="00361F29" w:rsidP="00361F29"/>
    <w:p w14:paraId="6DC6FA1B" w14:textId="77777777" w:rsidR="00361F29" w:rsidRPr="00F92D08" w:rsidRDefault="00361F29" w:rsidP="00361F29"/>
    <w:p w14:paraId="0575D94B" w14:textId="77777777" w:rsidR="00361F29" w:rsidRPr="00F92D08" w:rsidRDefault="00361F29" w:rsidP="00361F29"/>
    <w:p w14:paraId="151DD2EA" w14:textId="77777777" w:rsidR="00361F29" w:rsidRPr="00F92D08" w:rsidRDefault="00361F29" w:rsidP="00361F29"/>
    <w:p w14:paraId="3431051E" w14:textId="77777777" w:rsidR="00361F29" w:rsidRPr="00F92D08" w:rsidRDefault="00361F29" w:rsidP="00361F29"/>
    <w:p w14:paraId="579E2CE2" w14:textId="77777777" w:rsidR="00361F29" w:rsidRPr="00F92D08" w:rsidRDefault="00361F29" w:rsidP="00361F29"/>
    <w:p w14:paraId="6A2CC3E6" w14:textId="77777777" w:rsidR="00361F29" w:rsidRPr="00F92D08" w:rsidRDefault="00361F29" w:rsidP="00361F29"/>
    <w:p w14:paraId="52643AAD" w14:textId="77777777" w:rsidR="00361F29" w:rsidRDefault="00361F29" w:rsidP="00361F29">
      <w:pPr>
        <w:rPr>
          <w:b/>
          <w:bCs/>
        </w:rPr>
      </w:pPr>
    </w:p>
    <w:p w14:paraId="6A2BDCCE" w14:textId="77777777" w:rsidR="00361F29" w:rsidRDefault="00361F29" w:rsidP="00361F29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08608" behindDoc="0" locked="0" layoutInCell="1" allowOverlap="1" wp14:anchorId="475A7FA1" wp14:editId="75DF2A49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37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F45A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0BD0B021" w14:textId="77777777" w:rsidR="00D84B3A" w:rsidRDefault="00D84B3A" w:rsidP="00361F29">
                            <w:pPr>
                              <w:rPr>
                                <w:bCs/>
                              </w:rPr>
                            </w:pPr>
                          </w:p>
                          <w:p w14:paraId="600190E4" w14:textId="50AF5DA5" w:rsidR="00D84B3A" w:rsidRPr="007B6A3A" w:rsidRDefault="00D84B3A" w:rsidP="00361F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2623CC">
                              <w:rPr>
                                <w:bCs/>
                              </w:rPr>
                              <w:t>drøm</w:t>
                            </w:r>
                          </w:p>
                          <w:p w14:paraId="37206FC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26D86F9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EE0028E" w14:textId="77777777" w:rsidR="00D84B3A" w:rsidRDefault="00D84B3A" w:rsidP="00361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5A7FA1" id="_x0000_s1109" type="#_x0000_t202" style="position:absolute;margin-left:6.95pt;margin-top:1pt;width:193.65pt;height:61pt;z-index:25190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klF5&#10;WR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146F45A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0BD0B021" w14:textId="77777777" w:rsidR="00D84B3A" w:rsidRDefault="00D84B3A" w:rsidP="00361F29">
                      <w:pPr>
                        <w:rPr>
                          <w:bCs/>
                        </w:rPr>
                      </w:pPr>
                    </w:p>
                    <w:p w14:paraId="600190E4" w14:textId="50AF5DA5" w:rsidR="00D84B3A" w:rsidRPr="007B6A3A" w:rsidRDefault="00D84B3A" w:rsidP="00361F2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2623CC">
                        <w:rPr>
                          <w:bCs/>
                        </w:rPr>
                        <w:t>drøm</w:t>
                      </w:r>
                    </w:p>
                    <w:p w14:paraId="37206FC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726D86F9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6EE0028E" w14:textId="77777777" w:rsidR="00D84B3A" w:rsidRDefault="00D84B3A" w:rsidP="00361F29"/>
                  </w:txbxContent>
                </v:textbox>
                <w10:wrap type="square"/>
              </v:shape>
            </w:pict>
          </mc:Fallback>
        </mc:AlternateContent>
      </w:r>
    </w:p>
    <w:p w14:paraId="2FC2C27F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</w:p>
    <w:p w14:paraId="5DAC5F0C" w14:textId="77777777" w:rsidR="00361F29" w:rsidRDefault="00361F29" w:rsidP="00361F29">
      <w:pPr>
        <w:rPr>
          <w:b/>
          <w:bCs/>
        </w:rPr>
      </w:pPr>
    </w:p>
    <w:p w14:paraId="38C73231" w14:textId="77777777" w:rsidR="00361F29" w:rsidRDefault="00361F29" w:rsidP="00361F29">
      <w:pPr>
        <w:rPr>
          <w:b/>
          <w:bCs/>
        </w:rPr>
      </w:pPr>
    </w:p>
    <w:p w14:paraId="4CDD4BAE" w14:textId="77777777" w:rsidR="00361F29" w:rsidRDefault="00361F29" w:rsidP="00361F29">
      <w:pPr>
        <w:rPr>
          <w:b/>
          <w:bCs/>
        </w:rPr>
      </w:pPr>
    </w:p>
    <w:p w14:paraId="60AD2FCB" w14:textId="77777777" w:rsidR="00361F29" w:rsidRDefault="00361F29" w:rsidP="00361F29">
      <w:pPr>
        <w:rPr>
          <w:b/>
          <w:bCs/>
        </w:rPr>
      </w:pPr>
    </w:p>
    <w:p w14:paraId="6AE9248A" w14:textId="18F59290" w:rsidR="00361F29" w:rsidRDefault="00167C8F" w:rsidP="00361F29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60367" behindDoc="0" locked="0" layoutInCell="1" allowOverlap="1" wp14:anchorId="52F85364" wp14:editId="14151DD7">
            <wp:simplePos x="0" y="0"/>
            <wp:positionH relativeFrom="margin">
              <wp:posOffset>4686464</wp:posOffset>
            </wp:positionH>
            <wp:positionV relativeFrom="paragraph">
              <wp:posOffset>-1127218</wp:posOffset>
            </wp:positionV>
            <wp:extent cx="2009265" cy="2121048"/>
            <wp:effectExtent l="0" t="0" r="0" b="0"/>
            <wp:wrapNone/>
            <wp:docPr id="525" name="Billed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09" cy="2124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F29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5EF61572" wp14:editId="200466EC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379" name="Tekstfelt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63AD1" w14:textId="77777777" w:rsidR="00D84B3A" w:rsidRDefault="00D84B3A" w:rsidP="00361F29">
                            <w:pPr>
                              <w:jc w:val="both"/>
                            </w:pPr>
                          </w:p>
                          <w:p w14:paraId="25EB26FD" w14:textId="5B33C65F" w:rsidR="00D84B3A" w:rsidRPr="00361F29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167C8F"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Marta</w:t>
                            </w:r>
                          </w:p>
                          <w:p w14:paraId="49438131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3DC00101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09F352CA" w14:textId="77777777" w:rsidR="00D84B3A" w:rsidRPr="00A02A43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F61572" id="Tekstfelt 379" o:spid="_x0000_s1110" type="#_x0000_t202" style="position:absolute;margin-left:215.65pt;margin-top:-12pt;width:320.6pt;height:75.15pt;z-index:251922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" filled="f" stroked="f" strokeweight=".5pt">
                <v:textbox inset="0,0,0,0">
                  <w:txbxContent>
                    <w:p w14:paraId="0D663AD1" w14:textId="77777777" w:rsidR="00D84B3A" w:rsidRDefault="00D84B3A" w:rsidP="00361F29">
                      <w:pPr>
                        <w:jc w:val="both"/>
                      </w:pPr>
                    </w:p>
                    <w:p w14:paraId="25EB26FD" w14:textId="5B33C65F" w:rsidR="00D84B3A" w:rsidRPr="00361F29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167C8F"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Marta</w:t>
                      </w:r>
                    </w:p>
                    <w:p w14:paraId="49438131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3DC00101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09F352CA" w14:textId="77777777" w:rsidR="00D84B3A" w:rsidRPr="00A02A43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F29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20896" behindDoc="0" locked="0" layoutInCell="1" allowOverlap="1" wp14:anchorId="50B461ED" wp14:editId="331DB217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3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89FE5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202B216F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1AE61F0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9EFFA06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65776B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4734A8F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600539A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593F3F7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8032D56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CEF1795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B461ED" id="_x0000_s1111" type="#_x0000_t202" style="position:absolute;margin-left:16.1pt;margin-top:9.45pt;width:212.45pt;height:2in;z-index:25192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" stroked="f">
                <v:textbox>
                  <w:txbxContent>
                    <w:p w14:paraId="7F489FE5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202B216F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31AE61F0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9EFFA06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565776B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4734A8F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0600539A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593F3F7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28032D56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CEF1795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1F2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1545F2E7" wp14:editId="37843387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381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D241F15" id="Rektangel: afrundede hjørner 9" o:spid="_x0000_s1026" style="position:absolute;margin-left:-.35pt;margin-top:.9pt;width:251.8pt;height:218.4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" filled="f" strokecolor="#f69c7b [3207]" strokeweight="2.25pt">
                <v:stroke joinstyle="miter"/>
              </v:roundrect>
            </w:pict>
          </mc:Fallback>
        </mc:AlternateContent>
      </w:r>
    </w:p>
    <w:p w14:paraId="0D2BC0FD" w14:textId="77777777" w:rsidR="00361F29" w:rsidRDefault="00361F29" w:rsidP="00361F29">
      <w:pPr>
        <w:rPr>
          <w:b/>
          <w:bCs/>
        </w:rPr>
      </w:pPr>
    </w:p>
    <w:p w14:paraId="62977151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66E30E3C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65B990F1" wp14:editId="1AFA51A8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382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A289F4E" id="Rektangel: afrundede hjørner 3" o:spid="_x0000_s1026" style="position:absolute;margin-left:266.5pt;margin-top:9.8pt;width:263pt;height:128.5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" filled="f" strokecolor="#f69c7b [3207]" strokeweight="2.25pt">
                <v:stroke joinstyle="miter"/>
              </v:roundrect>
            </w:pict>
          </mc:Fallback>
        </mc:AlternateContent>
      </w:r>
    </w:p>
    <w:p w14:paraId="2FA5FD86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21920" behindDoc="0" locked="0" layoutInCell="1" allowOverlap="1" wp14:anchorId="101B6749" wp14:editId="0656196A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3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5AA2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1B6749" id="_x0000_s1112" type="#_x0000_t202" style="position:absolute;margin-left:278.15pt;margin-top:11.55pt;width:227pt;height:87.4pt;z-index:25192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" stroked="f">
                <v:textbox>
                  <w:txbxContent>
                    <w:p w14:paraId="1105AA2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FBBC79" w14:textId="77777777" w:rsidR="00361F29" w:rsidRDefault="00361F29" w:rsidP="00361F29"/>
    <w:p w14:paraId="0D7A29AE" w14:textId="77777777" w:rsidR="00361F29" w:rsidRDefault="00361F29" w:rsidP="00361F29">
      <w:pPr>
        <w:pStyle w:val="Listeafsnit"/>
        <w:ind w:left="5040"/>
        <w:rPr>
          <w:b/>
          <w:bCs/>
        </w:rPr>
      </w:pPr>
    </w:p>
    <w:p w14:paraId="229DA2C6" w14:textId="77777777" w:rsidR="00361F29" w:rsidRDefault="00361F29" w:rsidP="00361F29">
      <w:pPr>
        <w:pStyle w:val="Listeafsnit"/>
      </w:pPr>
    </w:p>
    <w:p w14:paraId="147A4001" w14:textId="77777777" w:rsidR="00361F29" w:rsidRDefault="00361F29" w:rsidP="00361F29">
      <w:pPr>
        <w:pStyle w:val="Listeafsnit"/>
      </w:pPr>
    </w:p>
    <w:p w14:paraId="30F61113" w14:textId="77777777" w:rsidR="00361F29" w:rsidRDefault="00361F29" w:rsidP="00361F29">
      <w:pPr>
        <w:pStyle w:val="Listeafsnit"/>
      </w:pPr>
    </w:p>
    <w:p w14:paraId="6AF9CDE8" w14:textId="77777777" w:rsidR="00361F29" w:rsidRDefault="00361F29" w:rsidP="00361F29">
      <w:pPr>
        <w:pStyle w:val="Listeafsnit"/>
      </w:pPr>
    </w:p>
    <w:p w14:paraId="0C5D2C7A" w14:textId="77777777" w:rsidR="00361F29" w:rsidRDefault="00361F29" w:rsidP="00361F29">
      <w:pPr>
        <w:pStyle w:val="Listeafsnit"/>
      </w:pPr>
    </w:p>
    <w:p w14:paraId="6D800D13" w14:textId="77777777" w:rsidR="00361F29" w:rsidRDefault="00361F29" w:rsidP="00361F29">
      <w:pPr>
        <w:pStyle w:val="Listeafsnit"/>
      </w:pPr>
    </w:p>
    <w:p w14:paraId="64827A0D" w14:textId="77777777" w:rsidR="00361F29" w:rsidRDefault="00361F29" w:rsidP="00361F29">
      <w:pPr>
        <w:pStyle w:val="Listeafsnit"/>
      </w:pPr>
    </w:p>
    <w:p w14:paraId="7C913124" w14:textId="77777777" w:rsidR="00361F29" w:rsidRDefault="00361F29" w:rsidP="00361F29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912704" behindDoc="0" locked="0" layoutInCell="1" allowOverlap="1" wp14:anchorId="3019AC55" wp14:editId="63F514E4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390" name="Billed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911680" behindDoc="0" locked="0" layoutInCell="1" allowOverlap="1" wp14:anchorId="4C2F4AC4" wp14:editId="4D54162C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391" name="Billed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910656" behindDoc="0" locked="0" layoutInCell="1" allowOverlap="1" wp14:anchorId="2DE36F13" wp14:editId="0929049F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392" name="Billed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72BE9" w14:textId="77777777" w:rsidR="00361F29" w:rsidRPr="00F92D08" w:rsidRDefault="00361F29" w:rsidP="00361F29">
      <w:pPr>
        <w:pStyle w:val="Listeafsnit"/>
      </w:pPr>
      <w:r>
        <w:rPr>
          <w:noProof/>
          <w:lang w:eastAsia="da-DK"/>
        </w:rPr>
        <w:drawing>
          <wp:inline distT="0" distB="0" distL="0" distR="0" wp14:anchorId="05A2FDA4" wp14:editId="58E920B1">
            <wp:extent cx="4905375" cy="6067425"/>
            <wp:effectExtent l="0" t="0" r="9525" b="9525"/>
            <wp:docPr id="393" name="Billed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C70F9" w14:textId="77777777" w:rsidR="00361F29" w:rsidRPr="00F92D08" w:rsidRDefault="00361F29" w:rsidP="00361F29"/>
    <w:p w14:paraId="4786C671" w14:textId="77777777" w:rsidR="00361F29" w:rsidRPr="00F92D08" w:rsidRDefault="00361F29" w:rsidP="00361F29"/>
    <w:p w14:paraId="1877A98E" w14:textId="77777777" w:rsidR="00361F29" w:rsidRPr="00F92D08" w:rsidRDefault="00361F29" w:rsidP="00361F29"/>
    <w:p w14:paraId="41B07185" w14:textId="77777777" w:rsidR="00361F29" w:rsidRPr="00F92D08" w:rsidRDefault="00361F29" w:rsidP="00361F29"/>
    <w:p w14:paraId="28FFD95A" w14:textId="77777777" w:rsidR="00361F29" w:rsidRPr="00F92D08" w:rsidRDefault="00361F29" w:rsidP="00361F29"/>
    <w:p w14:paraId="7A4229F5" w14:textId="77777777" w:rsidR="00361F29" w:rsidRPr="00F92D08" w:rsidRDefault="00361F29" w:rsidP="00361F29"/>
    <w:p w14:paraId="57509B28" w14:textId="77777777" w:rsidR="00361F29" w:rsidRPr="00F92D08" w:rsidRDefault="00361F29" w:rsidP="00361F29"/>
    <w:p w14:paraId="4A5D30D0" w14:textId="77777777" w:rsidR="00361F29" w:rsidRPr="00F92D08" w:rsidRDefault="00361F29" w:rsidP="00361F29"/>
    <w:p w14:paraId="742668E3" w14:textId="77777777" w:rsidR="00361F29" w:rsidRPr="00F92D08" w:rsidRDefault="00361F29" w:rsidP="00361F29"/>
    <w:p w14:paraId="0092B7B1" w14:textId="77777777" w:rsidR="00361F29" w:rsidRPr="00F92D08" w:rsidRDefault="00361F29" w:rsidP="00361F29"/>
    <w:p w14:paraId="179DB215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02981546" wp14:editId="1F74D248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384" name="Tekstfelt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89C39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981546" id="Tekstfelt 384" o:spid="_x0000_s1113" type="#_x0000_t202" style="position:absolute;margin-left:75.05pt;margin-top:1.4pt;width:126.25pt;height:26.4pt;z-index:251917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" filled="f" stroked="f" strokeweight=".5pt">
                <v:textbox inset="0,0,0,0">
                  <w:txbxContent>
                    <w:p w14:paraId="3B189C39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5FB3E24F" wp14:editId="12FDCC7D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385" name="Tekstfelt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54363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B3E24F" id="Tekstfelt 385" o:spid="_x0000_s1114" type="#_x0000_t202" style="position:absolute;margin-left:71.85pt;margin-top:.85pt;width:31.05pt;height:17.1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" filled="f" stroked="f" strokeweight=".5pt">
                <v:textbox inset="0,0,0,0">
                  <w:txbxContent>
                    <w:p w14:paraId="13A54363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2D9A9E72" wp14:editId="1FBD3663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386" name="Tekstfelt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85396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9A9E72" id="Tekstfelt 386" o:spid="_x0000_s1115" type="#_x0000_t202" style="position:absolute;margin-left:255.95pt;margin-top:.75pt;width:34.55pt;height:12.5pt;z-index:25191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" filled="f" stroked="f" strokeweight=".5pt">
                <v:textbox inset="0,0,0,0">
                  <w:txbxContent>
                    <w:p w14:paraId="7A985396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C58CA0" w14:textId="77777777" w:rsidR="00361F29" w:rsidRPr="00F92D08" w:rsidRDefault="00361F29" w:rsidP="00361F29"/>
    <w:p w14:paraId="10B08F90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38DC2591" wp14:editId="709A0EF4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387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AF35F51" id="Rektangel: afrundede hjørner 17" o:spid="_x0000_s1026" style="position:absolute;margin-left:-.5pt;margin-top:6.85pt;width:531pt;height:145.1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" filled="f" strokecolor="#f69c7b [3207]" strokeweight="2.25pt">
                <v:stroke joinstyle="miter"/>
              </v:roundrect>
            </w:pict>
          </mc:Fallback>
        </mc:AlternateContent>
      </w:r>
    </w:p>
    <w:p w14:paraId="60803056" w14:textId="77777777" w:rsidR="00361F29" w:rsidRDefault="00361F29" w:rsidP="00361F29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30CB2B19" w14:textId="77777777" w:rsidR="00361F29" w:rsidRPr="00F92D08" w:rsidRDefault="00361F29" w:rsidP="00361F29"/>
    <w:p w14:paraId="7D4123C3" w14:textId="77777777" w:rsidR="00361F29" w:rsidRPr="00F92D08" w:rsidRDefault="00361F29" w:rsidP="00361F29"/>
    <w:p w14:paraId="4705ED32" w14:textId="77777777" w:rsidR="00361F29" w:rsidRPr="00F92D08" w:rsidRDefault="00361F29" w:rsidP="00361F29"/>
    <w:p w14:paraId="49696CA8" w14:textId="77777777" w:rsidR="00361F29" w:rsidRPr="00F92D08" w:rsidRDefault="00361F29" w:rsidP="00361F29"/>
    <w:p w14:paraId="6C7A4C89" w14:textId="77777777" w:rsidR="00361F29" w:rsidRPr="00F92D08" w:rsidRDefault="00361F29" w:rsidP="00361F29"/>
    <w:p w14:paraId="2AD70601" w14:textId="77777777" w:rsidR="00361F29" w:rsidRPr="00F92D08" w:rsidRDefault="00361F29" w:rsidP="00361F29"/>
    <w:p w14:paraId="160E0CF0" w14:textId="77777777" w:rsidR="00361F29" w:rsidRPr="00F92D08" w:rsidRDefault="00361F29" w:rsidP="00361F29"/>
    <w:p w14:paraId="34130BFC" w14:textId="77777777" w:rsidR="00361F29" w:rsidRPr="00F92D08" w:rsidRDefault="00361F29" w:rsidP="00361F29"/>
    <w:p w14:paraId="59BF903F" w14:textId="77777777" w:rsidR="00361F29" w:rsidRPr="00F92D08" w:rsidRDefault="00361F29" w:rsidP="00361F29"/>
    <w:p w14:paraId="250DA897" w14:textId="77777777" w:rsidR="00361F29" w:rsidRDefault="00361F29" w:rsidP="00361F29">
      <w:pPr>
        <w:rPr>
          <w:b/>
          <w:bCs/>
        </w:rPr>
      </w:pPr>
    </w:p>
    <w:p w14:paraId="18096B52" w14:textId="77777777" w:rsidR="00361F29" w:rsidRDefault="00361F29" w:rsidP="00361F29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23968" behindDoc="0" locked="0" layoutInCell="1" allowOverlap="1" wp14:anchorId="613C9A54" wp14:editId="6CF973BC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3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43CB9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753A5D78" w14:textId="77777777" w:rsidR="00D84B3A" w:rsidRDefault="00D84B3A" w:rsidP="00361F29">
                            <w:pPr>
                              <w:rPr>
                                <w:bCs/>
                              </w:rPr>
                            </w:pPr>
                          </w:p>
                          <w:p w14:paraId="5B20C3BF" w14:textId="50FF9B40" w:rsidR="00D84B3A" w:rsidRPr="007B6A3A" w:rsidRDefault="00D84B3A" w:rsidP="00361F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A0358A">
                              <w:rPr>
                                <w:bCs/>
                              </w:rPr>
                              <w:t>hidsig</w:t>
                            </w:r>
                          </w:p>
                          <w:p w14:paraId="130259A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C36C272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BCE7AA3" w14:textId="77777777" w:rsidR="00D84B3A" w:rsidRDefault="00D84B3A" w:rsidP="00361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3C9A54" id="_x0000_s1116" type="#_x0000_t202" style="position:absolute;margin-left:6.95pt;margin-top:1pt;width:193.65pt;height:61pt;z-index:25192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" stroked="f">
                <v:textbox>
                  <w:txbxContent>
                    <w:p w14:paraId="5C243CB9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753A5D78" w14:textId="77777777" w:rsidR="00D84B3A" w:rsidRDefault="00D84B3A" w:rsidP="00361F29">
                      <w:pPr>
                        <w:rPr>
                          <w:bCs/>
                        </w:rPr>
                      </w:pPr>
                    </w:p>
                    <w:p w14:paraId="5B20C3BF" w14:textId="50FF9B40" w:rsidR="00D84B3A" w:rsidRPr="007B6A3A" w:rsidRDefault="00D84B3A" w:rsidP="00361F2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A0358A">
                        <w:rPr>
                          <w:bCs/>
                        </w:rPr>
                        <w:t>hidsig</w:t>
                      </w:r>
                    </w:p>
                    <w:p w14:paraId="130259A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5C36C272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3BCE7AA3" w14:textId="77777777" w:rsidR="00D84B3A" w:rsidRDefault="00D84B3A" w:rsidP="00361F29"/>
                  </w:txbxContent>
                </v:textbox>
                <w10:wrap type="square"/>
              </v:shape>
            </w:pict>
          </mc:Fallback>
        </mc:AlternateContent>
      </w:r>
    </w:p>
    <w:p w14:paraId="3C66E0B0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</w:p>
    <w:p w14:paraId="51C686BE" w14:textId="77777777" w:rsidR="00361F29" w:rsidRDefault="00361F29" w:rsidP="00361F29">
      <w:pPr>
        <w:rPr>
          <w:b/>
          <w:bCs/>
        </w:rPr>
      </w:pPr>
    </w:p>
    <w:p w14:paraId="482C19D0" w14:textId="77777777" w:rsidR="00361F29" w:rsidRDefault="00361F29" w:rsidP="00361F29">
      <w:pPr>
        <w:rPr>
          <w:b/>
          <w:bCs/>
        </w:rPr>
      </w:pPr>
    </w:p>
    <w:p w14:paraId="5EE724E4" w14:textId="77777777" w:rsidR="00361F29" w:rsidRDefault="00361F29" w:rsidP="00361F29">
      <w:pPr>
        <w:rPr>
          <w:b/>
          <w:bCs/>
        </w:rPr>
      </w:pPr>
    </w:p>
    <w:p w14:paraId="647F20FB" w14:textId="77777777" w:rsidR="00361F29" w:rsidRDefault="00361F29" w:rsidP="00361F29">
      <w:pPr>
        <w:rPr>
          <w:b/>
          <w:bCs/>
        </w:rPr>
      </w:pPr>
    </w:p>
    <w:p w14:paraId="6F609E20" w14:textId="6DF61729" w:rsidR="00361F29" w:rsidRDefault="00167C8F" w:rsidP="00361F29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59342" behindDoc="0" locked="0" layoutInCell="1" allowOverlap="1" wp14:anchorId="60C164C7" wp14:editId="1713CEED">
            <wp:simplePos x="0" y="0"/>
            <wp:positionH relativeFrom="column">
              <wp:posOffset>4651751</wp:posOffset>
            </wp:positionH>
            <wp:positionV relativeFrom="paragraph">
              <wp:posOffset>-1130518</wp:posOffset>
            </wp:positionV>
            <wp:extent cx="2027027" cy="2139799"/>
            <wp:effectExtent l="0" t="0" r="0" b="0"/>
            <wp:wrapNone/>
            <wp:docPr id="526" name="Billed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1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840" cy="2148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F29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6528831A" wp14:editId="14E38186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394" name="Tekstfelt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9F0BA" w14:textId="77777777" w:rsidR="00D84B3A" w:rsidRDefault="00D84B3A" w:rsidP="00361F29">
                            <w:pPr>
                              <w:jc w:val="both"/>
                            </w:pPr>
                          </w:p>
                          <w:p w14:paraId="1BF4EC1C" w14:textId="6B816CE4" w:rsidR="00D84B3A" w:rsidRPr="00361F29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167C8F"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Nelson</w:t>
                            </w:r>
                          </w:p>
                          <w:p w14:paraId="1E12AE2A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4DB03961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7C9619F2" w14:textId="77777777" w:rsidR="00D84B3A" w:rsidRPr="00A02A43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28831A" id="Tekstfelt 394" o:spid="_x0000_s1117" type="#_x0000_t202" style="position:absolute;margin-left:215.65pt;margin-top:-12pt;width:320.6pt;height:75.15pt;z-index:251938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" filled="f" stroked="f" strokeweight=".5pt">
                <v:textbox inset="0,0,0,0">
                  <w:txbxContent>
                    <w:p w14:paraId="38D9F0BA" w14:textId="77777777" w:rsidR="00D84B3A" w:rsidRDefault="00D84B3A" w:rsidP="00361F29">
                      <w:pPr>
                        <w:jc w:val="both"/>
                      </w:pPr>
                    </w:p>
                    <w:p w14:paraId="1BF4EC1C" w14:textId="6B816CE4" w:rsidR="00D84B3A" w:rsidRPr="00361F29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167C8F"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Nelson</w:t>
                      </w:r>
                    </w:p>
                    <w:p w14:paraId="1E12AE2A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4DB03961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7C9619F2" w14:textId="77777777" w:rsidR="00D84B3A" w:rsidRPr="00A02A43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F29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36256" behindDoc="0" locked="0" layoutInCell="1" allowOverlap="1" wp14:anchorId="03D5891A" wp14:editId="31F9669D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3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08FEC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22DE08EF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B097524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4DFC862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8173D6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3E9C791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3DED9FA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75D0523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69B0E31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357C5F05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D5891A" id="_x0000_s1118" type="#_x0000_t202" style="position:absolute;margin-left:16.1pt;margin-top:9.45pt;width:212.45pt;height:2in;z-index:25193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" stroked="f">
                <v:textbox>
                  <w:txbxContent>
                    <w:p w14:paraId="17408FEC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22DE08EF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3B097524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4DFC862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48173D6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3E9C791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13DED9FA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75D0523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769B0E31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357C5F05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1F2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47E26967" wp14:editId="53F2827D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396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5411C12" id="Rektangel: afrundede hjørner 9" o:spid="_x0000_s1026" style="position:absolute;margin-left:-.35pt;margin-top:.9pt;width:251.8pt;height:218.4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" filled="f" strokecolor="#f69c7b [3207]" strokeweight="2.25pt">
                <v:stroke joinstyle="miter"/>
              </v:roundrect>
            </w:pict>
          </mc:Fallback>
        </mc:AlternateContent>
      </w:r>
    </w:p>
    <w:p w14:paraId="689F22C4" w14:textId="77777777" w:rsidR="00361F29" w:rsidRDefault="00361F29" w:rsidP="00361F29">
      <w:pPr>
        <w:rPr>
          <w:b/>
          <w:bCs/>
        </w:rPr>
      </w:pPr>
    </w:p>
    <w:p w14:paraId="3C059DD5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3E84CC0C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1984C8BC" wp14:editId="1615872D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397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C246F17" id="Rektangel: afrundede hjørner 3" o:spid="_x0000_s1026" style="position:absolute;margin-left:266.5pt;margin-top:9.8pt;width:263pt;height:128.5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" filled="f" strokecolor="#f69c7b [3207]" strokeweight="2.25pt">
                <v:stroke joinstyle="miter"/>
              </v:roundrect>
            </w:pict>
          </mc:Fallback>
        </mc:AlternateContent>
      </w:r>
    </w:p>
    <w:p w14:paraId="0794AFC5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37280" behindDoc="0" locked="0" layoutInCell="1" allowOverlap="1" wp14:anchorId="52EF89A3" wp14:editId="4A800636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3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CCE66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EF89A3" id="_x0000_s1119" type="#_x0000_t202" style="position:absolute;margin-left:278.15pt;margin-top:11.55pt;width:227pt;height:87.4pt;z-index:25193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" stroked="f">
                <v:textbox>
                  <w:txbxContent>
                    <w:p w14:paraId="227CCE66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27D003" w14:textId="77777777" w:rsidR="00361F29" w:rsidRDefault="00361F29" w:rsidP="00361F29"/>
    <w:p w14:paraId="0863ECD1" w14:textId="77777777" w:rsidR="00361F29" w:rsidRDefault="00361F29" w:rsidP="00361F29">
      <w:pPr>
        <w:pStyle w:val="Listeafsnit"/>
        <w:ind w:left="5040"/>
        <w:rPr>
          <w:b/>
          <w:bCs/>
        </w:rPr>
      </w:pPr>
    </w:p>
    <w:p w14:paraId="7C80CCCA" w14:textId="77777777" w:rsidR="00361F29" w:rsidRDefault="00361F29" w:rsidP="00361F29">
      <w:pPr>
        <w:pStyle w:val="Listeafsnit"/>
      </w:pPr>
    </w:p>
    <w:p w14:paraId="743D4A6E" w14:textId="77777777" w:rsidR="00361F29" w:rsidRDefault="00361F29" w:rsidP="00361F29">
      <w:pPr>
        <w:pStyle w:val="Listeafsnit"/>
      </w:pPr>
    </w:p>
    <w:p w14:paraId="6E5D5146" w14:textId="77777777" w:rsidR="00361F29" w:rsidRDefault="00361F29" w:rsidP="00361F29">
      <w:pPr>
        <w:pStyle w:val="Listeafsnit"/>
      </w:pPr>
    </w:p>
    <w:p w14:paraId="0D03D941" w14:textId="77777777" w:rsidR="00361F29" w:rsidRDefault="00361F29" w:rsidP="00361F29">
      <w:pPr>
        <w:pStyle w:val="Listeafsnit"/>
      </w:pPr>
    </w:p>
    <w:p w14:paraId="67B2389A" w14:textId="77777777" w:rsidR="00361F29" w:rsidRDefault="00361F29" w:rsidP="00361F29">
      <w:pPr>
        <w:pStyle w:val="Listeafsnit"/>
      </w:pPr>
    </w:p>
    <w:p w14:paraId="3B32494E" w14:textId="77777777" w:rsidR="00361F29" w:rsidRDefault="00361F29" w:rsidP="00361F29">
      <w:pPr>
        <w:pStyle w:val="Listeafsnit"/>
      </w:pPr>
    </w:p>
    <w:p w14:paraId="13331B9E" w14:textId="77777777" w:rsidR="00361F29" w:rsidRDefault="00361F29" w:rsidP="00361F29">
      <w:pPr>
        <w:pStyle w:val="Listeafsnit"/>
      </w:pPr>
    </w:p>
    <w:p w14:paraId="2AB72D8E" w14:textId="77777777" w:rsidR="00361F29" w:rsidRDefault="00361F29" w:rsidP="00361F29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928064" behindDoc="0" locked="0" layoutInCell="1" allowOverlap="1" wp14:anchorId="2C7B10D9" wp14:editId="08421666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405" name="Billed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927040" behindDoc="0" locked="0" layoutInCell="1" allowOverlap="1" wp14:anchorId="6A61F80E" wp14:editId="4B762958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406" name="Billed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926016" behindDoc="0" locked="0" layoutInCell="1" allowOverlap="1" wp14:anchorId="0F1D0344" wp14:editId="67130990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407" name="Billed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B5A0E" w14:textId="77777777" w:rsidR="00361F29" w:rsidRPr="00F92D08" w:rsidRDefault="00361F29" w:rsidP="00361F29">
      <w:pPr>
        <w:pStyle w:val="Listeafsnit"/>
      </w:pPr>
      <w:r>
        <w:rPr>
          <w:noProof/>
          <w:lang w:eastAsia="da-DK"/>
        </w:rPr>
        <w:drawing>
          <wp:inline distT="0" distB="0" distL="0" distR="0" wp14:anchorId="6062CC8D" wp14:editId="494E2500">
            <wp:extent cx="4905375" cy="6067425"/>
            <wp:effectExtent l="0" t="0" r="9525" b="9525"/>
            <wp:docPr id="408" name="Billed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B123" w14:textId="77777777" w:rsidR="00361F29" w:rsidRPr="00F92D08" w:rsidRDefault="00361F29" w:rsidP="00361F29"/>
    <w:p w14:paraId="588A74B0" w14:textId="77777777" w:rsidR="00361F29" w:rsidRPr="00F92D08" w:rsidRDefault="00361F29" w:rsidP="00361F29"/>
    <w:p w14:paraId="52AB7022" w14:textId="77777777" w:rsidR="00361F29" w:rsidRPr="00F92D08" w:rsidRDefault="00361F29" w:rsidP="00361F29"/>
    <w:p w14:paraId="15F9AD48" w14:textId="77777777" w:rsidR="00361F29" w:rsidRPr="00F92D08" w:rsidRDefault="00361F29" w:rsidP="00361F29"/>
    <w:p w14:paraId="26797056" w14:textId="77777777" w:rsidR="00361F29" w:rsidRPr="00F92D08" w:rsidRDefault="00361F29" w:rsidP="00361F29"/>
    <w:p w14:paraId="1BD74A2B" w14:textId="77777777" w:rsidR="00361F29" w:rsidRPr="00F92D08" w:rsidRDefault="00361F29" w:rsidP="00361F29"/>
    <w:p w14:paraId="2D450C91" w14:textId="77777777" w:rsidR="00361F29" w:rsidRPr="00F92D08" w:rsidRDefault="00361F29" w:rsidP="00361F29"/>
    <w:p w14:paraId="4CFFF250" w14:textId="77777777" w:rsidR="00361F29" w:rsidRPr="00F92D08" w:rsidRDefault="00361F29" w:rsidP="00361F29"/>
    <w:p w14:paraId="11FFC686" w14:textId="77777777" w:rsidR="00361F29" w:rsidRPr="00F92D08" w:rsidRDefault="00361F29" w:rsidP="00361F29"/>
    <w:p w14:paraId="1C6FC5E5" w14:textId="77777777" w:rsidR="00361F29" w:rsidRPr="00F92D08" w:rsidRDefault="00361F29" w:rsidP="00361F29"/>
    <w:p w14:paraId="0707930C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55EE3A6E" wp14:editId="2F44681A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399" name="Tekstfelt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652AA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EE3A6E" id="Tekstfelt 399" o:spid="_x0000_s1120" type="#_x0000_t202" style="position:absolute;margin-left:75.05pt;margin-top:1.4pt;width:126.25pt;height:26.4pt;z-index:251933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" filled="f" stroked="f" strokeweight=".5pt">
                <v:textbox inset="0,0,0,0">
                  <w:txbxContent>
                    <w:p w14:paraId="097652AA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6E5A74A0" wp14:editId="1F390D65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400" name="Tekstfelt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85AC4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5A74A0" id="Tekstfelt 400" o:spid="_x0000_s1121" type="#_x0000_t202" style="position:absolute;margin-left:71.85pt;margin-top:.85pt;width:31.05pt;height:17.1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" filled="f" stroked="f" strokeweight=".5pt">
                <v:textbox inset="0,0,0,0">
                  <w:txbxContent>
                    <w:p w14:paraId="17A85AC4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6AC3AB7D" wp14:editId="6F96C568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401" name="Tekstfelt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E7639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C3AB7D" id="Tekstfelt 401" o:spid="_x0000_s1122" type="#_x0000_t202" style="position:absolute;margin-left:255.95pt;margin-top:.75pt;width:34.55pt;height:12.5pt;z-index:25193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" filled="f" stroked="f" strokeweight=".5pt">
                <v:textbox inset="0,0,0,0">
                  <w:txbxContent>
                    <w:p w14:paraId="3EBE7639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A0F752" w14:textId="77777777" w:rsidR="00361F29" w:rsidRPr="00F92D08" w:rsidRDefault="00361F29" w:rsidP="00361F29"/>
    <w:p w14:paraId="623CD4F6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06200F4F" wp14:editId="16F80C2A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402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3FE7939" id="Rektangel: afrundede hjørner 17" o:spid="_x0000_s1026" style="position:absolute;margin-left:-.5pt;margin-top:6.85pt;width:531pt;height:145.1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" filled="f" strokecolor="#f69c7b [3207]" strokeweight="2.25pt">
                <v:stroke joinstyle="miter"/>
              </v:roundrect>
            </w:pict>
          </mc:Fallback>
        </mc:AlternateContent>
      </w:r>
    </w:p>
    <w:p w14:paraId="52C2C8D8" w14:textId="77777777" w:rsidR="00361F29" w:rsidRDefault="00361F29" w:rsidP="00361F29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159FDA64" w14:textId="77777777" w:rsidR="00361F29" w:rsidRPr="00F92D08" w:rsidRDefault="00361F29" w:rsidP="00361F29"/>
    <w:p w14:paraId="3089F297" w14:textId="77777777" w:rsidR="00361F29" w:rsidRPr="00F92D08" w:rsidRDefault="00361F29" w:rsidP="00361F29"/>
    <w:p w14:paraId="372C508A" w14:textId="77777777" w:rsidR="00361F29" w:rsidRPr="00F92D08" w:rsidRDefault="00361F29" w:rsidP="00361F29"/>
    <w:p w14:paraId="3A1A9520" w14:textId="77777777" w:rsidR="00361F29" w:rsidRPr="00F92D08" w:rsidRDefault="00361F29" w:rsidP="00361F29"/>
    <w:p w14:paraId="28D7C20C" w14:textId="77777777" w:rsidR="00361F29" w:rsidRPr="00F92D08" w:rsidRDefault="00361F29" w:rsidP="00361F29"/>
    <w:p w14:paraId="783BFC88" w14:textId="77777777" w:rsidR="00361F29" w:rsidRPr="00F92D08" w:rsidRDefault="00361F29" w:rsidP="00361F29"/>
    <w:p w14:paraId="3053D3C2" w14:textId="77777777" w:rsidR="00361F29" w:rsidRPr="00F92D08" w:rsidRDefault="00361F29" w:rsidP="00361F29"/>
    <w:p w14:paraId="1AEF981D" w14:textId="77777777" w:rsidR="00361F29" w:rsidRPr="00F92D08" w:rsidRDefault="00361F29" w:rsidP="00361F29"/>
    <w:p w14:paraId="74AB53D1" w14:textId="77777777" w:rsidR="00361F29" w:rsidRPr="00F92D08" w:rsidRDefault="00361F29" w:rsidP="00361F29"/>
    <w:p w14:paraId="6BBB7D79" w14:textId="77777777" w:rsidR="00361F29" w:rsidRDefault="00361F29" w:rsidP="00361F29">
      <w:pPr>
        <w:rPr>
          <w:b/>
          <w:bCs/>
        </w:rPr>
      </w:pPr>
    </w:p>
    <w:p w14:paraId="12C9713D" w14:textId="77777777" w:rsidR="00361F29" w:rsidRDefault="00361F29" w:rsidP="00361F29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39328" behindDoc="0" locked="0" layoutInCell="1" allowOverlap="1" wp14:anchorId="44F75F28" wp14:editId="610A4856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4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CF95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5D4659A4" w14:textId="77777777" w:rsidR="00D84B3A" w:rsidRDefault="00D84B3A" w:rsidP="00361F29">
                            <w:pPr>
                              <w:rPr>
                                <w:bCs/>
                              </w:rPr>
                            </w:pPr>
                          </w:p>
                          <w:p w14:paraId="6EE9DD04" w14:textId="37637A46" w:rsidR="00D84B3A" w:rsidRPr="007B6A3A" w:rsidRDefault="00D84B3A" w:rsidP="00361F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A0358A">
                              <w:rPr>
                                <w:bCs/>
                              </w:rPr>
                              <w:t>lillebror</w:t>
                            </w:r>
                          </w:p>
                          <w:p w14:paraId="1CD0C6A2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0610926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5A8B78A" w14:textId="77777777" w:rsidR="00D84B3A" w:rsidRDefault="00D84B3A" w:rsidP="00361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F75F28" id="_x0000_s1123" type="#_x0000_t202" style="position:absolute;margin-left:6.95pt;margin-top:1pt;width:193.65pt;height:61pt;z-index:25193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" stroked="f">
                <v:textbox>
                  <w:txbxContent>
                    <w:p w14:paraId="0A8CF95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5D4659A4" w14:textId="77777777" w:rsidR="00D84B3A" w:rsidRDefault="00D84B3A" w:rsidP="00361F29">
                      <w:pPr>
                        <w:rPr>
                          <w:bCs/>
                        </w:rPr>
                      </w:pPr>
                    </w:p>
                    <w:p w14:paraId="6EE9DD04" w14:textId="37637A46" w:rsidR="00D84B3A" w:rsidRPr="007B6A3A" w:rsidRDefault="00D84B3A" w:rsidP="00361F2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A0358A">
                        <w:rPr>
                          <w:bCs/>
                        </w:rPr>
                        <w:t>lillebror</w:t>
                      </w:r>
                    </w:p>
                    <w:p w14:paraId="1CD0C6A2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10610926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75A8B78A" w14:textId="77777777" w:rsidR="00D84B3A" w:rsidRDefault="00D84B3A" w:rsidP="00361F29"/>
                  </w:txbxContent>
                </v:textbox>
                <w10:wrap type="square"/>
              </v:shape>
            </w:pict>
          </mc:Fallback>
        </mc:AlternateContent>
      </w:r>
    </w:p>
    <w:p w14:paraId="5509E263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</w:p>
    <w:p w14:paraId="773ED6C3" w14:textId="77777777" w:rsidR="00361F29" w:rsidRDefault="00361F29" w:rsidP="00361F29">
      <w:pPr>
        <w:rPr>
          <w:b/>
          <w:bCs/>
        </w:rPr>
      </w:pPr>
    </w:p>
    <w:p w14:paraId="40C1FF22" w14:textId="77777777" w:rsidR="00361F29" w:rsidRDefault="00361F29" w:rsidP="00361F29">
      <w:pPr>
        <w:rPr>
          <w:b/>
          <w:bCs/>
        </w:rPr>
      </w:pPr>
    </w:p>
    <w:p w14:paraId="6D65A4C6" w14:textId="77777777" w:rsidR="00361F29" w:rsidRDefault="00361F29" w:rsidP="00361F29">
      <w:pPr>
        <w:rPr>
          <w:b/>
          <w:bCs/>
        </w:rPr>
      </w:pPr>
    </w:p>
    <w:p w14:paraId="6F6F2F92" w14:textId="77777777" w:rsidR="00361F29" w:rsidRDefault="00361F29" w:rsidP="00361F29">
      <w:pPr>
        <w:rPr>
          <w:b/>
          <w:bCs/>
        </w:rPr>
      </w:pPr>
    </w:p>
    <w:p w14:paraId="0264DF02" w14:textId="4903A332" w:rsidR="00361F29" w:rsidRDefault="00167C8F" w:rsidP="00361F29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58317" behindDoc="0" locked="0" layoutInCell="1" allowOverlap="1" wp14:anchorId="453180C6" wp14:editId="680CAADC">
            <wp:simplePos x="0" y="0"/>
            <wp:positionH relativeFrom="column">
              <wp:posOffset>4646735</wp:posOffset>
            </wp:positionH>
            <wp:positionV relativeFrom="paragraph">
              <wp:posOffset>-1125589</wp:posOffset>
            </wp:positionV>
            <wp:extent cx="2033311" cy="2142126"/>
            <wp:effectExtent l="0" t="0" r="5080" b="0"/>
            <wp:wrapNone/>
            <wp:docPr id="527" name="Billed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311" cy="2142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F29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65D05E09" wp14:editId="2B9896DF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409" name="Tekstfelt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5FE08" w14:textId="77777777" w:rsidR="00D84B3A" w:rsidRDefault="00D84B3A" w:rsidP="00361F29">
                            <w:pPr>
                              <w:jc w:val="both"/>
                            </w:pPr>
                          </w:p>
                          <w:p w14:paraId="496F5D3C" w14:textId="3C4CDDFA" w:rsidR="00D84B3A" w:rsidRPr="00361F29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167C8F"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Pixi</w:t>
                            </w:r>
                          </w:p>
                          <w:p w14:paraId="5058A8F4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74567087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3327EDB8" w14:textId="77777777" w:rsidR="00D84B3A" w:rsidRPr="00A02A43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D05E09" id="Tekstfelt 409" o:spid="_x0000_s1124" type="#_x0000_t202" style="position:absolute;margin-left:215.65pt;margin-top:-12pt;width:320.6pt;height:75.15pt;z-index:251953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" filled="f" stroked="f" strokeweight=".5pt">
                <v:textbox inset="0,0,0,0">
                  <w:txbxContent>
                    <w:p w14:paraId="6285FE08" w14:textId="77777777" w:rsidR="00D84B3A" w:rsidRDefault="00D84B3A" w:rsidP="00361F29">
                      <w:pPr>
                        <w:jc w:val="both"/>
                      </w:pPr>
                    </w:p>
                    <w:p w14:paraId="496F5D3C" w14:textId="3C4CDDFA" w:rsidR="00D84B3A" w:rsidRPr="00361F29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167C8F"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Pixi</w:t>
                      </w:r>
                    </w:p>
                    <w:p w14:paraId="5058A8F4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74567087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3327EDB8" w14:textId="77777777" w:rsidR="00D84B3A" w:rsidRPr="00A02A43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F29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51616" behindDoc="0" locked="0" layoutInCell="1" allowOverlap="1" wp14:anchorId="75691AB5" wp14:editId="5C329062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4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E6ABA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4B816286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DAD7962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316821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18A6063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4A0853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D2455B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5FA390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B6ACE0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B6EF8D9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691AB5" id="_x0000_s1125" type="#_x0000_t202" style="position:absolute;margin-left:16.1pt;margin-top:9.45pt;width:212.45pt;height:2in;z-index:25195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" stroked="f">
                <v:textbox>
                  <w:txbxContent>
                    <w:p w14:paraId="6EEE6ABA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4B816286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3DAD7962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316821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518A6063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4A0853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5D2455B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5FA390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7B6ACE0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B6EF8D9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1F2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1AD9D88B" wp14:editId="32551747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411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98E217E" id="Rektangel: afrundede hjørner 9" o:spid="_x0000_s1026" style="position:absolute;margin-left:-.35pt;margin-top:.9pt;width:251.8pt;height:218.4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" filled="f" strokecolor="#f69c7b [3207]" strokeweight="2.25pt">
                <v:stroke joinstyle="miter"/>
              </v:roundrect>
            </w:pict>
          </mc:Fallback>
        </mc:AlternateContent>
      </w:r>
    </w:p>
    <w:p w14:paraId="72CC0200" w14:textId="77777777" w:rsidR="00361F29" w:rsidRDefault="00361F29" w:rsidP="00361F29">
      <w:pPr>
        <w:rPr>
          <w:b/>
          <w:bCs/>
        </w:rPr>
      </w:pPr>
    </w:p>
    <w:p w14:paraId="1775B5A3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19C5ED88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056ABCEA" wp14:editId="6ADE005F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412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41FCEC3" id="Rektangel: afrundede hjørner 3" o:spid="_x0000_s1026" style="position:absolute;margin-left:266.5pt;margin-top:9.8pt;width:263pt;height:128.55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" filled="f" strokecolor="#f69c7b [3207]" strokeweight="2.25pt">
                <v:stroke joinstyle="miter"/>
              </v:roundrect>
            </w:pict>
          </mc:Fallback>
        </mc:AlternateContent>
      </w:r>
    </w:p>
    <w:p w14:paraId="5936408A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52640" behindDoc="0" locked="0" layoutInCell="1" allowOverlap="1" wp14:anchorId="61C13286" wp14:editId="4BBC1BD1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4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65D53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C13286" id="_x0000_s1126" type="#_x0000_t202" style="position:absolute;margin-left:278.15pt;margin-top:11.55pt;width:227pt;height:87.4pt;z-index:25195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" stroked="f">
                <v:textbox>
                  <w:txbxContent>
                    <w:p w14:paraId="67F65D53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56C893" w14:textId="77777777" w:rsidR="00361F29" w:rsidRDefault="00361F29" w:rsidP="00361F29"/>
    <w:p w14:paraId="49596C18" w14:textId="77777777" w:rsidR="00361F29" w:rsidRDefault="00361F29" w:rsidP="00361F29">
      <w:pPr>
        <w:pStyle w:val="Listeafsnit"/>
        <w:ind w:left="5040"/>
        <w:rPr>
          <w:b/>
          <w:bCs/>
        </w:rPr>
      </w:pPr>
    </w:p>
    <w:p w14:paraId="0694B382" w14:textId="77777777" w:rsidR="00361F29" w:rsidRDefault="00361F29" w:rsidP="00361F29">
      <w:pPr>
        <w:pStyle w:val="Listeafsnit"/>
      </w:pPr>
    </w:p>
    <w:p w14:paraId="11B72D17" w14:textId="77777777" w:rsidR="00361F29" w:rsidRDefault="00361F29" w:rsidP="00361F29">
      <w:pPr>
        <w:pStyle w:val="Listeafsnit"/>
      </w:pPr>
    </w:p>
    <w:p w14:paraId="3B497AF0" w14:textId="77777777" w:rsidR="00361F29" w:rsidRDefault="00361F29" w:rsidP="00361F29">
      <w:pPr>
        <w:pStyle w:val="Listeafsnit"/>
      </w:pPr>
    </w:p>
    <w:p w14:paraId="0CFE09C7" w14:textId="77777777" w:rsidR="00361F29" w:rsidRDefault="00361F29" w:rsidP="00361F29">
      <w:pPr>
        <w:pStyle w:val="Listeafsnit"/>
      </w:pPr>
    </w:p>
    <w:p w14:paraId="08C9E0CD" w14:textId="77777777" w:rsidR="00361F29" w:rsidRDefault="00361F29" w:rsidP="00361F29">
      <w:pPr>
        <w:pStyle w:val="Listeafsnit"/>
      </w:pPr>
    </w:p>
    <w:p w14:paraId="43C1D337" w14:textId="77777777" w:rsidR="00361F29" w:rsidRDefault="00361F29" w:rsidP="00361F29">
      <w:pPr>
        <w:pStyle w:val="Listeafsnit"/>
      </w:pPr>
    </w:p>
    <w:p w14:paraId="7DD0CE67" w14:textId="77777777" w:rsidR="00361F29" w:rsidRDefault="00361F29" w:rsidP="00361F29">
      <w:pPr>
        <w:pStyle w:val="Listeafsnit"/>
      </w:pPr>
    </w:p>
    <w:p w14:paraId="4E8B3510" w14:textId="77777777" w:rsidR="00361F29" w:rsidRDefault="00361F29" w:rsidP="00361F29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943424" behindDoc="0" locked="0" layoutInCell="1" allowOverlap="1" wp14:anchorId="0A83F24D" wp14:editId="02F3317E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420" name="Billed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942400" behindDoc="0" locked="0" layoutInCell="1" allowOverlap="1" wp14:anchorId="46BE671F" wp14:editId="1186DA85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421" name="Billed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941376" behindDoc="0" locked="0" layoutInCell="1" allowOverlap="1" wp14:anchorId="7D79EB04" wp14:editId="4939FC54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422" name="Billed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F732A" w14:textId="77777777" w:rsidR="00361F29" w:rsidRPr="00F92D08" w:rsidRDefault="00361F29" w:rsidP="00361F29">
      <w:pPr>
        <w:pStyle w:val="Listeafsnit"/>
      </w:pPr>
      <w:r>
        <w:rPr>
          <w:noProof/>
          <w:lang w:eastAsia="da-DK"/>
        </w:rPr>
        <w:drawing>
          <wp:inline distT="0" distB="0" distL="0" distR="0" wp14:anchorId="5091F05E" wp14:editId="09BF156D">
            <wp:extent cx="4905375" cy="6067425"/>
            <wp:effectExtent l="0" t="0" r="9525" b="9525"/>
            <wp:docPr id="423" name="Billed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EF9F" w14:textId="77777777" w:rsidR="00361F29" w:rsidRPr="00F92D08" w:rsidRDefault="00361F29" w:rsidP="00361F29"/>
    <w:p w14:paraId="070266AE" w14:textId="77777777" w:rsidR="00361F29" w:rsidRPr="00F92D08" w:rsidRDefault="00361F29" w:rsidP="00361F29"/>
    <w:p w14:paraId="0229D25E" w14:textId="77777777" w:rsidR="00361F29" w:rsidRPr="00F92D08" w:rsidRDefault="00361F29" w:rsidP="00361F29"/>
    <w:p w14:paraId="1978199F" w14:textId="77777777" w:rsidR="00361F29" w:rsidRPr="00F92D08" w:rsidRDefault="00361F29" w:rsidP="00361F29"/>
    <w:p w14:paraId="2F7BA874" w14:textId="77777777" w:rsidR="00361F29" w:rsidRPr="00F92D08" w:rsidRDefault="00361F29" w:rsidP="00361F29"/>
    <w:p w14:paraId="35FA43C1" w14:textId="77777777" w:rsidR="00361F29" w:rsidRPr="00F92D08" w:rsidRDefault="00361F29" w:rsidP="00361F29"/>
    <w:p w14:paraId="5D06263E" w14:textId="77777777" w:rsidR="00361F29" w:rsidRPr="00F92D08" w:rsidRDefault="00361F29" w:rsidP="00361F29"/>
    <w:p w14:paraId="4FF5FE47" w14:textId="77777777" w:rsidR="00361F29" w:rsidRPr="00F92D08" w:rsidRDefault="00361F29" w:rsidP="00361F29"/>
    <w:p w14:paraId="2B28B6E5" w14:textId="77777777" w:rsidR="00361F29" w:rsidRPr="00F92D08" w:rsidRDefault="00361F29" w:rsidP="00361F29"/>
    <w:p w14:paraId="53FD4582" w14:textId="77777777" w:rsidR="00361F29" w:rsidRPr="00F92D08" w:rsidRDefault="00361F29" w:rsidP="00361F29"/>
    <w:p w14:paraId="36606FA8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02A5B0D2" wp14:editId="297D20F0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414" name="Tekstfelt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CD3A2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A5B0D2" id="Tekstfelt 414" o:spid="_x0000_s1127" type="#_x0000_t202" style="position:absolute;margin-left:75.05pt;margin-top:1.4pt;width:126.25pt;height:26.4pt;z-index:251948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" filled="f" stroked="f" strokeweight=".5pt">
                <v:textbox inset="0,0,0,0">
                  <w:txbxContent>
                    <w:p w14:paraId="1C6CD3A2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406556F4" wp14:editId="0AC5AF3A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415" name="Tekstfelt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1B06D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6556F4" id="Tekstfelt 415" o:spid="_x0000_s1128" type="#_x0000_t202" style="position:absolute;margin-left:71.85pt;margin-top:.85pt;width:31.05pt;height:17.1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" filled="f" stroked="f" strokeweight=".5pt">
                <v:textbox inset="0,0,0,0">
                  <w:txbxContent>
                    <w:p w14:paraId="0F71B06D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5CDFFCB7" wp14:editId="17EEDE9C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416" name="Tekstfelt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0D4F9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DFFCB7" id="Tekstfelt 416" o:spid="_x0000_s1129" type="#_x0000_t202" style="position:absolute;margin-left:255.95pt;margin-top:.75pt;width:34.55pt;height:12.5pt;z-index:25194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" filled="f" stroked="f" strokeweight=".5pt">
                <v:textbox inset="0,0,0,0">
                  <w:txbxContent>
                    <w:p w14:paraId="2410D4F9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A85B4C" w14:textId="77777777" w:rsidR="00361F29" w:rsidRPr="00F92D08" w:rsidRDefault="00361F29" w:rsidP="00361F29"/>
    <w:p w14:paraId="51C32F3A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41DED040" wp14:editId="1BE80F54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417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F3CB552" id="Rektangel: afrundede hjørner 17" o:spid="_x0000_s1026" style="position:absolute;margin-left:-.5pt;margin-top:6.85pt;width:531pt;height:145.1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" filled="f" strokecolor="#f69c7b [3207]" strokeweight="2.25pt">
                <v:stroke joinstyle="miter"/>
              </v:roundrect>
            </w:pict>
          </mc:Fallback>
        </mc:AlternateContent>
      </w:r>
    </w:p>
    <w:p w14:paraId="47F79BE3" w14:textId="77777777" w:rsidR="00361F29" w:rsidRDefault="00361F29" w:rsidP="00361F29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012428D0" w14:textId="77777777" w:rsidR="00361F29" w:rsidRPr="00F92D08" w:rsidRDefault="00361F29" w:rsidP="00361F29"/>
    <w:p w14:paraId="633E62C4" w14:textId="77777777" w:rsidR="00361F29" w:rsidRPr="00F92D08" w:rsidRDefault="00361F29" w:rsidP="00361F29"/>
    <w:p w14:paraId="6B5FE3AD" w14:textId="77777777" w:rsidR="00361F29" w:rsidRPr="00F92D08" w:rsidRDefault="00361F29" w:rsidP="00361F29"/>
    <w:p w14:paraId="58AE4D6C" w14:textId="77777777" w:rsidR="00361F29" w:rsidRPr="00F92D08" w:rsidRDefault="00361F29" w:rsidP="00361F29"/>
    <w:p w14:paraId="31DCFF87" w14:textId="77777777" w:rsidR="00361F29" w:rsidRPr="00F92D08" w:rsidRDefault="00361F29" w:rsidP="00361F29"/>
    <w:p w14:paraId="0643A8FA" w14:textId="77777777" w:rsidR="00361F29" w:rsidRPr="00F92D08" w:rsidRDefault="00361F29" w:rsidP="00361F29"/>
    <w:p w14:paraId="6CB62482" w14:textId="77777777" w:rsidR="00361F29" w:rsidRPr="00F92D08" w:rsidRDefault="00361F29" w:rsidP="00361F29"/>
    <w:p w14:paraId="22A37714" w14:textId="77777777" w:rsidR="00361F29" w:rsidRPr="00F92D08" w:rsidRDefault="00361F29" w:rsidP="00361F29"/>
    <w:p w14:paraId="741C0AD0" w14:textId="77777777" w:rsidR="00361F29" w:rsidRPr="00F92D08" w:rsidRDefault="00361F29" w:rsidP="00361F29"/>
    <w:p w14:paraId="72D7B184" w14:textId="77777777" w:rsidR="00361F29" w:rsidRDefault="00361F29" w:rsidP="00361F29">
      <w:pPr>
        <w:rPr>
          <w:b/>
          <w:bCs/>
        </w:rPr>
      </w:pPr>
    </w:p>
    <w:p w14:paraId="57C1FAC8" w14:textId="77777777" w:rsidR="00361F29" w:rsidRDefault="00361F29" w:rsidP="00361F29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54688" behindDoc="0" locked="0" layoutInCell="1" allowOverlap="1" wp14:anchorId="30A0C875" wp14:editId="2336FA29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4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0A199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6E944877" w14:textId="77777777" w:rsidR="00D84B3A" w:rsidRDefault="00D84B3A" w:rsidP="00361F29">
                            <w:pPr>
                              <w:rPr>
                                <w:bCs/>
                              </w:rPr>
                            </w:pPr>
                          </w:p>
                          <w:p w14:paraId="49ACEDEC" w14:textId="146F91AA" w:rsidR="00D84B3A" w:rsidRPr="007B6A3A" w:rsidRDefault="00D84B3A" w:rsidP="00361F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A0358A">
                              <w:rPr>
                                <w:bCs/>
                              </w:rPr>
                              <w:t>barnlig</w:t>
                            </w:r>
                          </w:p>
                          <w:p w14:paraId="0A3057C5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BA3DCA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8550CCB" w14:textId="77777777" w:rsidR="00D84B3A" w:rsidRDefault="00D84B3A" w:rsidP="00361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A0C875" id="_x0000_s1130" type="#_x0000_t202" style="position:absolute;margin-left:6.95pt;margin-top:1pt;width:193.65pt;height:61pt;z-index:25195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+LPR&#10;eRMCAAD/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5390A199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6E944877" w14:textId="77777777" w:rsidR="00D84B3A" w:rsidRDefault="00D84B3A" w:rsidP="00361F29">
                      <w:pPr>
                        <w:rPr>
                          <w:bCs/>
                        </w:rPr>
                      </w:pPr>
                    </w:p>
                    <w:p w14:paraId="49ACEDEC" w14:textId="146F91AA" w:rsidR="00D84B3A" w:rsidRPr="007B6A3A" w:rsidRDefault="00D84B3A" w:rsidP="00361F2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A0358A">
                        <w:rPr>
                          <w:bCs/>
                        </w:rPr>
                        <w:t>barnlig</w:t>
                      </w:r>
                    </w:p>
                    <w:p w14:paraId="0A3057C5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7BA3DCA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58550CCB" w14:textId="77777777" w:rsidR="00D84B3A" w:rsidRDefault="00D84B3A" w:rsidP="00361F29"/>
                  </w:txbxContent>
                </v:textbox>
                <w10:wrap type="square"/>
              </v:shape>
            </w:pict>
          </mc:Fallback>
        </mc:AlternateContent>
      </w:r>
    </w:p>
    <w:p w14:paraId="47BE9ECD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</w:p>
    <w:p w14:paraId="76DEF7A2" w14:textId="77777777" w:rsidR="00361F29" w:rsidRDefault="00361F29" w:rsidP="00361F29">
      <w:pPr>
        <w:rPr>
          <w:b/>
          <w:bCs/>
        </w:rPr>
      </w:pPr>
    </w:p>
    <w:p w14:paraId="62CF07E5" w14:textId="77777777" w:rsidR="00361F29" w:rsidRDefault="00361F29" w:rsidP="00361F29">
      <w:pPr>
        <w:rPr>
          <w:b/>
          <w:bCs/>
        </w:rPr>
      </w:pPr>
    </w:p>
    <w:p w14:paraId="3B6EDABF" w14:textId="77777777" w:rsidR="00361F29" w:rsidRDefault="00361F29" w:rsidP="00361F29">
      <w:pPr>
        <w:rPr>
          <w:b/>
          <w:bCs/>
        </w:rPr>
      </w:pPr>
    </w:p>
    <w:p w14:paraId="26CAA336" w14:textId="77777777" w:rsidR="00361F29" w:rsidRDefault="00361F29" w:rsidP="00361F29">
      <w:pPr>
        <w:rPr>
          <w:b/>
          <w:bCs/>
        </w:rPr>
      </w:pPr>
    </w:p>
    <w:p w14:paraId="6090097D" w14:textId="759E4D49" w:rsidR="00361F29" w:rsidRDefault="00350EF6" w:rsidP="00361F29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57292" behindDoc="0" locked="0" layoutInCell="1" allowOverlap="1" wp14:anchorId="13566CFA" wp14:editId="5B274AF9">
            <wp:simplePos x="0" y="0"/>
            <wp:positionH relativeFrom="margin">
              <wp:posOffset>4658147</wp:posOffset>
            </wp:positionH>
            <wp:positionV relativeFrom="paragraph">
              <wp:posOffset>-1113417</wp:posOffset>
            </wp:positionV>
            <wp:extent cx="2021171" cy="2129337"/>
            <wp:effectExtent l="0" t="0" r="0" b="4445"/>
            <wp:wrapNone/>
            <wp:docPr id="528" name="Billed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1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32" cy="2145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F29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62E1271B" wp14:editId="5507D9FC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424" name="Tekstfelt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7BF94" w14:textId="77777777" w:rsidR="00D84B3A" w:rsidRDefault="00D84B3A" w:rsidP="00361F29">
                            <w:pPr>
                              <w:jc w:val="both"/>
                            </w:pPr>
                          </w:p>
                          <w:p w14:paraId="02ED4B97" w14:textId="62E9C743" w:rsidR="00D84B3A" w:rsidRPr="00361F29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350EF6"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Sofus</w:t>
                            </w:r>
                          </w:p>
                          <w:p w14:paraId="64798385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4B770D8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C70CBB0" w14:textId="77777777" w:rsidR="00D84B3A" w:rsidRPr="00A02A43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E1271B" id="Tekstfelt 424" o:spid="_x0000_s1131" type="#_x0000_t202" style="position:absolute;margin-left:215.65pt;margin-top:-12pt;width:320.6pt;height:75.15pt;z-index:251969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" filled="f" stroked="f" strokeweight=".5pt">
                <v:textbox inset="0,0,0,0">
                  <w:txbxContent>
                    <w:p w14:paraId="0F27BF94" w14:textId="77777777" w:rsidR="00D84B3A" w:rsidRDefault="00D84B3A" w:rsidP="00361F29">
                      <w:pPr>
                        <w:jc w:val="both"/>
                      </w:pPr>
                    </w:p>
                    <w:p w14:paraId="02ED4B97" w14:textId="62E9C743" w:rsidR="00D84B3A" w:rsidRPr="00361F29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350EF6"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Sofus</w:t>
                      </w:r>
                    </w:p>
                    <w:p w14:paraId="64798385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4B770D8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C70CBB0" w14:textId="77777777" w:rsidR="00D84B3A" w:rsidRPr="00A02A43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F29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66976" behindDoc="0" locked="0" layoutInCell="1" allowOverlap="1" wp14:anchorId="699FAD8A" wp14:editId="2DD187F0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4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C43AA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2B1CCFC3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B5B411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6DD9DC6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EFA7D29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2AA06BA2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74DE23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31ED4DC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7CE6CD0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531625F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9FAD8A" id="_x0000_s1132" type="#_x0000_t202" style="position:absolute;margin-left:16.1pt;margin-top:9.45pt;width:212.45pt;height:2in;z-index:25196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" stroked="f">
                <v:textbox>
                  <w:txbxContent>
                    <w:p w14:paraId="66DC43AA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2B1CCFC3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0B5B411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6DD9DC6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3EFA7D29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2AA06BA2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674DE23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31ED4DC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77CE6CD0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531625F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1F2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5A58BEE1" wp14:editId="199F9C86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426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E3E1F9E" id="Rektangel: afrundede hjørner 9" o:spid="_x0000_s1026" style="position:absolute;margin-left:-.35pt;margin-top:.9pt;width:251.8pt;height:218.4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" filled="f" strokecolor="#f69c7b [3207]" strokeweight="2.25pt">
                <v:stroke joinstyle="miter"/>
              </v:roundrect>
            </w:pict>
          </mc:Fallback>
        </mc:AlternateContent>
      </w:r>
    </w:p>
    <w:p w14:paraId="10C8F214" w14:textId="77777777" w:rsidR="00361F29" w:rsidRDefault="00361F29" w:rsidP="00361F29">
      <w:pPr>
        <w:rPr>
          <w:b/>
          <w:bCs/>
        </w:rPr>
      </w:pPr>
    </w:p>
    <w:p w14:paraId="07FBB1CD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5DE0B25A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1B4491E8" wp14:editId="309E20DD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427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D8CF303" id="Rektangel: afrundede hjørner 3" o:spid="_x0000_s1026" style="position:absolute;margin-left:266.5pt;margin-top:9.8pt;width:263pt;height:128.5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" filled="f" strokecolor="#f69c7b [3207]" strokeweight="2.25pt">
                <v:stroke joinstyle="miter"/>
              </v:roundrect>
            </w:pict>
          </mc:Fallback>
        </mc:AlternateContent>
      </w:r>
    </w:p>
    <w:p w14:paraId="10271F55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68000" behindDoc="0" locked="0" layoutInCell="1" allowOverlap="1" wp14:anchorId="3D5F7EE0" wp14:editId="139320E2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4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BD181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5F7EE0" id="_x0000_s1133" type="#_x0000_t202" style="position:absolute;margin-left:278.15pt;margin-top:11.55pt;width:227pt;height:87.4pt;z-index:25196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" stroked="f">
                <v:textbox>
                  <w:txbxContent>
                    <w:p w14:paraId="5EABD181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E9C44A" w14:textId="77777777" w:rsidR="00361F29" w:rsidRDefault="00361F29" w:rsidP="00361F29"/>
    <w:p w14:paraId="6E1C1E80" w14:textId="77777777" w:rsidR="00361F29" w:rsidRDefault="00361F29" w:rsidP="00361F29">
      <w:pPr>
        <w:pStyle w:val="Listeafsnit"/>
        <w:ind w:left="5040"/>
        <w:rPr>
          <w:b/>
          <w:bCs/>
        </w:rPr>
      </w:pPr>
    </w:p>
    <w:p w14:paraId="47CB099D" w14:textId="77777777" w:rsidR="00361F29" w:rsidRDefault="00361F29" w:rsidP="00361F29">
      <w:pPr>
        <w:pStyle w:val="Listeafsnit"/>
      </w:pPr>
    </w:p>
    <w:p w14:paraId="533CA247" w14:textId="77777777" w:rsidR="00361F29" w:rsidRDefault="00361F29" w:rsidP="00361F29">
      <w:pPr>
        <w:pStyle w:val="Listeafsnit"/>
      </w:pPr>
    </w:p>
    <w:p w14:paraId="582A5A41" w14:textId="77777777" w:rsidR="00361F29" w:rsidRDefault="00361F29" w:rsidP="00361F29">
      <w:pPr>
        <w:pStyle w:val="Listeafsnit"/>
      </w:pPr>
    </w:p>
    <w:p w14:paraId="6BD54EFF" w14:textId="77777777" w:rsidR="00361F29" w:rsidRDefault="00361F29" w:rsidP="00361F29">
      <w:pPr>
        <w:pStyle w:val="Listeafsnit"/>
      </w:pPr>
    </w:p>
    <w:p w14:paraId="71446F3D" w14:textId="77777777" w:rsidR="00361F29" w:rsidRDefault="00361F29" w:rsidP="00361F29">
      <w:pPr>
        <w:pStyle w:val="Listeafsnit"/>
      </w:pPr>
    </w:p>
    <w:p w14:paraId="696C78DC" w14:textId="77777777" w:rsidR="00361F29" w:rsidRDefault="00361F29" w:rsidP="00361F29">
      <w:pPr>
        <w:pStyle w:val="Listeafsnit"/>
      </w:pPr>
    </w:p>
    <w:p w14:paraId="016579F3" w14:textId="77777777" w:rsidR="00361F29" w:rsidRDefault="00361F29" w:rsidP="00361F29">
      <w:pPr>
        <w:pStyle w:val="Listeafsnit"/>
      </w:pPr>
    </w:p>
    <w:p w14:paraId="2D041394" w14:textId="77777777" w:rsidR="00361F29" w:rsidRDefault="00361F29" w:rsidP="00361F29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958784" behindDoc="0" locked="0" layoutInCell="1" allowOverlap="1" wp14:anchorId="0E6138D9" wp14:editId="42CE9FE5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435" name="Billed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957760" behindDoc="0" locked="0" layoutInCell="1" allowOverlap="1" wp14:anchorId="0BD8DD7A" wp14:editId="19B53729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436" name="Billed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956736" behindDoc="0" locked="0" layoutInCell="1" allowOverlap="1" wp14:anchorId="5811EF51" wp14:editId="4316E4F2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437" name="Billed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FE65E" w14:textId="77777777" w:rsidR="00361F29" w:rsidRPr="00F92D08" w:rsidRDefault="00361F29" w:rsidP="00361F29">
      <w:pPr>
        <w:pStyle w:val="Listeafsnit"/>
      </w:pPr>
      <w:r>
        <w:rPr>
          <w:noProof/>
          <w:lang w:eastAsia="da-DK"/>
        </w:rPr>
        <w:drawing>
          <wp:inline distT="0" distB="0" distL="0" distR="0" wp14:anchorId="6059EEAE" wp14:editId="75267016">
            <wp:extent cx="4905375" cy="6067425"/>
            <wp:effectExtent l="0" t="0" r="9525" b="9525"/>
            <wp:docPr id="438" name="Billed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55BB6" w14:textId="77777777" w:rsidR="00361F29" w:rsidRPr="00F92D08" w:rsidRDefault="00361F29" w:rsidP="00361F29"/>
    <w:p w14:paraId="0CFC0FC1" w14:textId="77777777" w:rsidR="00361F29" w:rsidRPr="00F92D08" w:rsidRDefault="00361F29" w:rsidP="00361F29"/>
    <w:p w14:paraId="3CF5048A" w14:textId="77777777" w:rsidR="00361F29" w:rsidRPr="00F92D08" w:rsidRDefault="00361F29" w:rsidP="00361F29"/>
    <w:p w14:paraId="1EBC04C7" w14:textId="77777777" w:rsidR="00361F29" w:rsidRPr="00F92D08" w:rsidRDefault="00361F29" w:rsidP="00361F29"/>
    <w:p w14:paraId="2E1011F9" w14:textId="77777777" w:rsidR="00361F29" w:rsidRPr="00F92D08" w:rsidRDefault="00361F29" w:rsidP="00361F29"/>
    <w:p w14:paraId="398E4277" w14:textId="77777777" w:rsidR="00361F29" w:rsidRPr="00F92D08" w:rsidRDefault="00361F29" w:rsidP="00361F29"/>
    <w:p w14:paraId="2198B43C" w14:textId="77777777" w:rsidR="00361F29" w:rsidRPr="00F92D08" w:rsidRDefault="00361F29" w:rsidP="00361F29"/>
    <w:p w14:paraId="7A4735F0" w14:textId="77777777" w:rsidR="00361F29" w:rsidRPr="00F92D08" w:rsidRDefault="00361F29" w:rsidP="00361F29"/>
    <w:p w14:paraId="18ED37B8" w14:textId="77777777" w:rsidR="00361F29" w:rsidRPr="00F92D08" w:rsidRDefault="00361F29" w:rsidP="00361F29"/>
    <w:p w14:paraId="5F7F4750" w14:textId="77777777" w:rsidR="00361F29" w:rsidRPr="00F92D08" w:rsidRDefault="00361F29" w:rsidP="00361F29"/>
    <w:p w14:paraId="30DFAE1E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5EA6E4E4" wp14:editId="43A7E40E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429" name="Tekstfelt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99F59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A6E4E4" id="Tekstfelt 429" o:spid="_x0000_s1134" type="#_x0000_t202" style="position:absolute;margin-left:75.05pt;margin-top:1.4pt;width:126.25pt;height:26.4pt;z-index:25196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" filled="f" stroked="f" strokeweight=".5pt">
                <v:textbox inset="0,0,0,0">
                  <w:txbxContent>
                    <w:p w14:paraId="5EF99F59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1AE4D623" wp14:editId="57F7C984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430" name="Tekstfelt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9ADA3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E4D623" id="Tekstfelt 430" o:spid="_x0000_s1135" type="#_x0000_t202" style="position:absolute;margin-left:71.85pt;margin-top:.85pt;width:31.05pt;height:17.1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" filled="f" stroked="f" strokeweight=".5pt">
                <v:textbox inset="0,0,0,0">
                  <w:txbxContent>
                    <w:p w14:paraId="5559ADA3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57FAADC2" wp14:editId="46E8DF64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431" name="Tekstfelt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2BB71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FAADC2" id="Tekstfelt 431" o:spid="_x0000_s1136" type="#_x0000_t202" style="position:absolute;margin-left:255.95pt;margin-top:.75pt;width:34.55pt;height:12.5pt;z-index:25196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" filled="f" stroked="f" strokeweight=".5pt">
                <v:textbox inset="0,0,0,0">
                  <w:txbxContent>
                    <w:p w14:paraId="49D2BB71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277783" w14:textId="77777777" w:rsidR="00361F29" w:rsidRPr="00F92D08" w:rsidRDefault="00361F29" w:rsidP="00361F29"/>
    <w:p w14:paraId="5520A26C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6ECED917" wp14:editId="106B386D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432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D11BFA6" id="Rektangel: afrundede hjørner 17" o:spid="_x0000_s1026" style="position:absolute;margin-left:-.5pt;margin-top:6.85pt;width:531pt;height:145.1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" filled="f" strokecolor="#f69c7b [3207]" strokeweight="2.25pt">
                <v:stroke joinstyle="miter"/>
              </v:roundrect>
            </w:pict>
          </mc:Fallback>
        </mc:AlternateContent>
      </w:r>
    </w:p>
    <w:p w14:paraId="6003EE29" w14:textId="77777777" w:rsidR="00361F29" w:rsidRDefault="00361F29" w:rsidP="00361F29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11D48E70" w14:textId="77777777" w:rsidR="00361F29" w:rsidRPr="00F92D08" w:rsidRDefault="00361F29" w:rsidP="00361F29"/>
    <w:p w14:paraId="2269159D" w14:textId="77777777" w:rsidR="00361F29" w:rsidRPr="00F92D08" w:rsidRDefault="00361F29" w:rsidP="00361F29"/>
    <w:p w14:paraId="346EE0FB" w14:textId="77777777" w:rsidR="00361F29" w:rsidRPr="00F92D08" w:rsidRDefault="00361F29" w:rsidP="00361F29"/>
    <w:p w14:paraId="1CB9D8D3" w14:textId="77777777" w:rsidR="00361F29" w:rsidRPr="00F92D08" w:rsidRDefault="00361F29" w:rsidP="00361F29"/>
    <w:p w14:paraId="20BFCFC0" w14:textId="77777777" w:rsidR="00361F29" w:rsidRPr="00F92D08" w:rsidRDefault="00361F29" w:rsidP="00361F29"/>
    <w:p w14:paraId="7991BBF5" w14:textId="77777777" w:rsidR="00361F29" w:rsidRPr="00F92D08" w:rsidRDefault="00361F29" w:rsidP="00361F29"/>
    <w:p w14:paraId="66E4A395" w14:textId="77777777" w:rsidR="00361F29" w:rsidRPr="00F92D08" w:rsidRDefault="00361F29" w:rsidP="00361F29"/>
    <w:p w14:paraId="6C647573" w14:textId="77777777" w:rsidR="00361F29" w:rsidRPr="00F92D08" w:rsidRDefault="00361F29" w:rsidP="00361F29"/>
    <w:p w14:paraId="64FAB350" w14:textId="77777777" w:rsidR="00361F29" w:rsidRPr="00F92D08" w:rsidRDefault="00361F29" w:rsidP="00361F29"/>
    <w:p w14:paraId="00BDEBB1" w14:textId="77777777" w:rsidR="00361F29" w:rsidRDefault="00361F29" w:rsidP="00361F29">
      <w:pPr>
        <w:rPr>
          <w:b/>
          <w:bCs/>
        </w:rPr>
      </w:pPr>
    </w:p>
    <w:p w14:paraId="1107A0CC" w14:textId="77777777" w:rsidR="00361F29" w:rsidRDefault="00361F29" w:rsidP="00361F29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70048" behindDoc="0" locked="0" layoutInCell="1" allowOverlap="1" wp14:anchorId="7C6064D1" wp14:editId="1908A11C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43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44196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0E64FF6C" w14:textId="77777777" w:rsidR="00D84B3A" w:rsidRDefault="00D84B3A" w:rsidP="00361F29">
                            <w:pPr>
                              <w:rPr>
                                <w:bCs/>
                              </w:rPr>
                            </w:pPr>
                          </w:p>
                          <w:p w14:paraId="53A78350" w14:textId="69F49038" w:rsidR="00D84B3A" w:rsidRPr="007B6A3A" w:rsidRDefault="00D84B3A" w:rsidP="00361F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proofErr w:type="spellStart"/>
                            <w:r w:rsidR="00A0358A">
                              <w:rPr>
                                <w:bCs/>
                              </w:rPr>
                              <w:t>deo</w:t>
                            </w:r>
                            <w:proofErr w:type="spellEnd"/>
                          </w:p>
                          <w:p w14:paraId="5C656CE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A10AA46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C6101AB" w14:textId="77777777" w:rsidR="00D84B3A" w:rsidRDefault="00D84B3A" w:rsidP="00361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6064D1" id="_x0000_s1137" type="#_x0000_t202" style="position:absolute;margin-left:6.95pt;margin-top:1pt;width:193.65pt;height:61pt;z-index:25197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rwrM&#10;iBMCAAD/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6F544196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0E64FF6C" w14:textId="77777777" w:rsidR="00D84B3A" w:rsidRDefault="00D84B3A" w:rsidP="00361F29">
                      <w:pPr>
                        <w:rPr>
                          <w:bCs/>
                        </w:rPr>
                      </w:pPr>
                    </w:p>
                    <w:p w14:paraId="53A78350" w14:textId="69F49038" w:rsidR="00D84B3A" w:rsidRPr="007B6A3A" w:rsidRDefault="00D84B3A" w:rsidP="00361F2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proofErr w:type="spellStart"/>
                      <w:r w:rsidR="00A0358A">
                        <w:rPr>
                          <w:bCs/>
                        </w:rPr>
                        <w:t>deo</w:t>
                      </w:r>
                      <w:proofErr w:type="spellEnd"/>
                    </w:p>
                    <w:p w14:paraId="5C656CE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3A10AA46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2C6101AB" w14:textId="77777777" w:rsidR="00D84B3A" w:rsidRDefault="00D84B3A" w:rsidP="00361F29"/>
                  </w:txbxContent>
                </v:textbox>
                <w10:wrap type="square"/>
              </v:shape>
            </w:pict>
          </mc:Fallback>
        </mc:AlternateContent>
      </w:r>
    </w:p>
    <w:p w14:paraId="6CB06E20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</w:p>
    <w:p w14:paraId="477DB9EC" w14:textId="77777777" w:rsidR="00361F29" w:rsidRDefault="00361F29" w:rsidP="00361F29">
      <w:pPr>
        <w:rPr>
          <w:b/>
          <w:bCs/>
        </w:rPr>
      </w:pPr>
    </w:p>
    <w:p w14:paraId="3D52715F" w14:textId="77777777" w:rsidR="00361F29" w:rsidRDefault="00361F29" w:rsidP="00361F29">
      <w:pPr>
        <w:rPr>
          <w:b/>
          <w:bCs/>
        </w:rPr>
      </w:pPr>
    </w:p>
    <w:p w14:paraId="1ED40CCD" w14:textId="77777777" w:rsidR="00361F29" w:rsidRDefault="00361F29" w:rsidP="00361F29">
      <w:pPr>
        <w:rPr>
          <w:b/>
          <w:bCs/>
        </w:rPr>
      </w:pPr>
    </w:p>
    <w:p w14:paraId="47FBCC4B" w14:textId="77777777" w:rsidR="00361F29" w:rsidRDefault="00361F29" w:rsidP="00361F29">
      <w:pPr>
        <w:rPr>
          <w:b/>
          <w:bCs/>
        </w:rPr>
      </w:pPr>
    </w:p>
    <w:p w14:paraId="58E333A0" w14:textId="602D70D2" w:rsidR="00361F29" w:rsidRDefault="00350EF6" w:rsidP="00361F29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56267" behindDoc="0" locked="0" layoutInCell="1" allowOverlap="1" wp14:anchorId="1810586F" wp14:editId="33BFAB9C">
            <wp:simplePos x="0" y="0"/>
            <wp:positionH relativeFrom="margin">
              <wp:posOffset>4665864</wp:posOffset>
            </wp:positionH>
            <wp:positionV relativeFrom="paragraph">
              <wp:posOffset>-1112799</wp:posOffset>
            </wp:positionV>
            <wp:extent cx="2002963" cy="2110154"/>
            <wp:effectExtent l="0" t="0" r="0" b="4445"/>
            <wp:wrapNone/>
            <wp:docPr id="529" name="Billed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1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963" cy="2110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F29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07AD4C6F" wp14:editId="4A4DFEFB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439" name="Tekstfelt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97A52" w14:textId="77777777" w:rsidR="00D84B3A" w:rsidRDefault="00D84B3A" w:rsidP="00361F29">
                            <w:pPr>
                              <w:jc w:val="both"/>
                            </w:pPr>
                          </w:p>
                          <w:p w14:paraId="1B76A31D" w14:textId="3EE0082B" w:rsidR="00D84B3A" w:rsidRPr="00361F29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350EF6"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Thor</w:t>
                            </w:r>
                          </w:p>
                          <w:p w14:paraId="315C44CF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3BC898A9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19954E9C" w14:textId="77777777" w:rsidR="00D84B3A" w:rsidRPr="00A02A43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AD4C6F" id="Tekstfelt 439" o:spid="_x0000_s1138" type="#_x0000_t202" style="position:absolute;margin-left:215.65pt;margin-top:-12pt;width:320.6pt;height:75.15pt;z-index:25198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" filled="f" stroked="f" strokeweight=".5pt">
                <v:textbox inset="0,0,0,0">
                  <w:txbxContent>
                    <w:p w14:paraId="7B197A52" w14:textId="77777777" w:rsidR="00D84B3A" w:rsidRDefault="00D84B3A" w:rsidP="00361F29">
                      <w:pPr>
                        <w:jc w:val="both"/>
                      </w:pPr>
                    </w:p>
                    <w:p w14:paraId="1B76A31D" w14:textId="3EE0082B" w:rsidR="00D84B3A" w:rsidRPr="00361F29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350EF6"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Thor</w:t>
                      </w:r>
                    </w:p>
                    <w:p w14:paraId="315C44CF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3BC898A9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19954E9C" w14:textId="77777777" w:rsidR="00D84B3A" w:rsidRPr="00A02A43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F29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82336" behindDoc="0" locked="0" layoutInCell="1" allowOverlap="1" wp14:anchorId="7C75AD71" wp14:editId="498BC5A1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44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16A01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699C7889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2C9073F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527CFC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35BFC76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3AF1008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AAEF837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35752B66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B0EC497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3098BB35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75AD71" id="_x0000_s1139" type="#_x0000_t202" style="position:absolute;margin-left:16.1pt;margin-top:9.45pt;width:212.45pt;height:2in;z-index:25198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" stroked="f">
                <v:textbox>
                  <w:txbxContent>
                    <w:p w14:paraId="54916A01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699C7889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32C9073F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527CFC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435BFC76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3AF1008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4AAEF837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35752B66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6B0EC497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3098BB35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1F2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12299BD1" wp14:editId="614B4ABC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441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E710703" id="Rektangel: afrundede hjørner 9" o:spid="_x0000_s1026" style="position:absolute;margin-left:-.35pt;margin-top:.9pt;width:251.8pt;height:218.4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" filled="f" strokecolor="#f69c7b [3207]" strokeweight="2.25pt">
                <v:stroke joinstyle="miter"/>
              </v:roundrect>
            </w:pict>
          </mc:Fallback>
        </mc:AlternateContent>
      </w:r>
    </w:p>
    <w:p w14:paraId="1F405E6A" w14:textId="77777777" w:rsidR="00361F29" w:rsidRDefault="00361F29" w:rsidP="00361F29">
      <w:pPr>
        <w:rPr>
          <w:b/>
          <w:bCs/>
        </w:rPr>
      </w:pPr>
    </w:p>
    <w:p w14:paraId="0372C175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64745AC7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207EF5C6" wp14:editId="41A780D9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442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6BBD851" id="Rektangel: afrundede hjørner 3" o:spid="_x0000_s1026" style="position:absolute;margin-left:266.5pt;margin-top:9.8pt;width:263pt;height:128.55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" filled="f" strokecolor="#f69c7b [3207]" strokeweight="2.25pt">
                <v:stroke joinstyle="miter"/>
              </v:roundrect>
            </w:pict>
          </mc:Fallback>
        </mc:AlternateContent>
      </w:r>
    </w:p>
    <w:p w14:paraId="5ECB63C0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83360" behindDoc="0" locked="0" layoutInCell="1" allowOverlap="1" wp14:anchorId="5206EF74" wp14:editId="6F1D212F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44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1F41C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06EF74" id="_x0000_s1140" type="#_x0000_t202" style="position:absolute;margin-left:278.15pt;margin-top:11.55pt;width:227pt;height:87.4pt;z-index:25198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" stroked="f">
                <v:textbox>
                  <w:txbxContent>
                    <w:p w14:paraId="7771F41C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BEA653" w14:textId="77777777" w:rsidR="00361F29" w:rsidRDefault="00361F29" w:rsidP="00361F29"/>
    <w:p w14:paraId="1BFF955F" w14:textId="77777777" w:rsidR="00361F29" w:rsidRDefault="00361F29" w:rsidP="00361F29">
      <w:pPr>
        <w:pStyle w:val="Listeafsnit"/>
        <w:ind w:left="5040"/>
        <w:rPr>
          <w:b/>
          <w:bCs/>
        </w:rPr>
      </w:pPr>
    </w:p>
    <w:p w14:paraId="37122179" w14:textId="77777777" w:rsidR="00361F29" w:rsidRDefault="00361F29" w:rsidP="00361F29">
      <w:pPr>
        <w:pStyle w:val="Listeafsnit"/>
      </w:pPr>
    </w:p>
    <w:p w14:paraId="4D9AEF21" w14:textId="77777777" w:rsidR="00361F29" w:rsidRDefault="00361F29" w:rsidP="00361F29">
      <w:pPr>
        <w:pStyle w:val="Listeafsnit"/>
      </w:pPr>
    </w:p>
    <w:p w14:paraId="4BD4AC77" w14:textId="77777777" w:rsidR="00361F29" w:rsidRDefault="00361F29" w:rsidP="00361F29">
      <w:pPr>
        <w:pStyle w:val="Listeafsnit"/>
      </w:pPr>
    </w:p>
    <w:p w14:paraId="38E92527" w14:textId="77777777" w:rsidR="00361F29" w:rsidRDefault="00361F29" w:rsidP="00361F29">
      <w:pPr>
        <w:pStyle w:val="Listeafsnit"/>
      </w:pPr>
    </w:p>
    <w:p w14:paraId="63430D6D" w14:textId="77777777" w:rsidR="00361F29" w:rsidRDefault="00361F29" w:rsidP="00361F29">
      <w:pPr>
        <w:pStyle w:val="Listeafsnit"/>
      </w:pPr>
    </w:p>
    <w:p w14:paraId="1E66FAA6" w14:textId="77777777" w:rsidR="00361F29" w:rsidRDefault="00361F29" w:rsidP="00361F29">
      <w:pPr>
        <w:pStyle w:val="Listeafsnit"/>
      </w:pPr>
    </w:p>
    <w:p w14:paraId="6FAA62EE" w14:textId="77777777" w:rsidR="00361F29" w:rsidRDefault="00361F29" w:rsidP="00361F29">
      <w:pPr>
        <w:pStyle w:val="Listeafsnit"/>
      </w:pPr>
    </w:p>
    <w:p w14:paraId="76A2403D" w14:textId="77777777" w:rsidR="00361F29" w:rsidRDefault="00361F29" w:rsidP="00361F29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974144" behindDoc="0" locked="0" layoutInCell="1" allowOverlap="1" wp14:anchorId="4B8F056E" wp14:editId="48D02274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450" name="Billed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973120" behindDoc="0" locked="0" layoutInCell="1" allowOverlap="1" wp14:anchorId="73C69FA4" wp14:editId="25E75F2D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451" name="Billed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972096" behindDoc="0" locked="0" layoutInCell="1" allowOverlap="1" wp14:anchorId="383AF9EB" wp14:editId="49928B88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452" name="Billed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7670F" w14:textId="77777777" w:rsidR="00361F29" w:rsidRPr="00F92D08" w:rsidRDefault="00361F29" w:rsidP="00361F29">
      <w:pPr>
        <w:pStyle w:val="Listeafsnit"/>
      </w:pPr>
      <w:r>
        <w:rPr>
          <w:noProof/>
          <w:lang w:eastAsia="da-DK"/>
        </w:rPr>
        <w:drawing>
          <wp:inline distT="0" distB="0" distL="0" distR="0" wp14:anchorId="15FFAE1C" wp14:editId="0CC72983">
            <wp:extent cx="4905375" cy="6067425"/>
            <wp:effectExtent l="0" t="0" r="9525" b="9525"/>
            <wp:docPr id="453" name="Billed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990E0" w14:textId="77777777" w:rsidR="00361F29" w:rsidRPr="00F92D08" w:rsidRDefault="00361F29" w:rsidP="00361F29"/>
    <w:p w14:paraId="3A87C6D4" w14:textId="77777777" w:rsidR="00361F29" w:rsidRPr="00F92D08" w:rsidRDefault="00361F29" w:rsidP="00361F29"/>
    <w:p w14:paraId="05E38A9C" w14:textId="77777777" w:rsidR="00361F29" w:rsidRPr="00F92D08" w:rsidRDefault="00361F29" w:rsidP="00361F29"/>
    <w:p w14:paraId="0549431D" w14:textId="77777777" w:rsidR="00361F29" w:rsidRPr="00F92D08" w:rsidRDefault="00361F29" w:rsidP="00361F29"/>
    <w:p w14:paraId="66A06B1A" w14:textId="77777777" w:rsidR="00361F29" w:rsidRPr="00F92D08" w:rsidRDefault="00361F29" w:rsidP="00361F29"/>
    <w:p w14:paraId="3339ADCC" w14:textId="77777777" w:rsidR="00361F29" w:rsidRPr="00F92D08" w:rsidRDefault="00361F29" w:rsidP="00361F29"/>
    <w:p w14:paraId="46CD2D6C" w14:textId="77777777" w:rsidR="00361F29" w:rsidRPr="00F92D08" w:rsidRDefault="00361F29" w:rsidP="00361F29"/>
    <w:p w14:paraId="4854588F" w14:textId="77777777" w:rsidR="00361F29" w:rsidRPr="00F92D08" w:rsidRDefault="00361F29" w:rsidP="00361F29"/>
    <w:p w14:paraId="66D634FF" w14:textId="77777777" w:rsidR="00361F29" w:rsidRPr="00F92D08" w:rsidRDefault="00361F29" w:rsidP="00361F29"/>
    <w:p w14:paraId="42BC0CAE" w14:textId="77777777" w:rsidR="00361F29" w:rsidRPr="00F92D08" w:rsidRDefault="00361F29" w:rsidP="00361F29"/>
    <w:p w14:paraId="433F3438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4F90490D" wp14:editId="6D4F55FB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444" name="Tekstfelt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F6ADC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90490D" id="Tekstfelt 444" o:spid="_x0000_s1141" type="#_x0000_t202" style="position:absolute;margin-left:75.05pt;margin-top:1.4pt;width:126.25pt;height:26.4pt;z-index:25197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" filled="f" stroked="f" strokeweight=".5pt">
                <v:textbox inset="0,0,0,0">
                  <w:txbxContent>
                    <w:p w14:paraId="740F6ADC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17A26B5B" wp14:editId="4CFD4E8F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445" name="Tekstfelt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BA1AE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A26B5B" id="Tekstfelt 445" o:spid="_x0000_s1142" type="#_x0000_t202" style="position:absolute;margin-left:71.85pt;margin-top:.85pt;width:31.05pt;height:17.1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" filled="f" stroked="f" strokeweight=".5pt">
                <v:textbox inset="0,0,0,0">
                  <w:txbxContent>
                    <w:p w14:paraId="635BA1AE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2CBBAF3F" wp14:editId="373EE1EC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446" name="Tekstfelt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C456C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BBAF3F" id="Tekstfelt 446" o:spid="_x0000_s1143" type="#_x0000_t202" style="position:absolute;margin-left:255.95pt;margin-top:.75pt;width:34.55pt;height:12.5pt;z-index:25197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" filled="f" stroked="f" strokeweight=".5pt">
                <v:textbox inset="0,0,0,0">
                  <w:txbxContent>
                    <w:p w14:paraId="0A0C456C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C32D58" w14:textId="77777777" w:rsidR="00361F29" w:rsidRPr="00F92D08" w:rsidRDefault="00361F29" w:rsidP="00361F29"/>
    <w:p w14:paraId="5CAF837A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026DF301" wp14:editId="4F101FCA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447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C7080B5" id="Rektangel: afrundede hjørner 17" o:spid="_x0000_s1026" style="position:absolute;margin-left:-.5pt;margin-top:6.85pt;width:531pt;height:145.15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" filled="f" strokecolor="#f69c7b [3207]" strokeweight="2.25pt">
                <v:stroke joinstyle="miter"/>
              </v:roundrect>
            </w:pict>
          </mc:Fallback>
        </mc:AlternateContent>
      </w:r>
    </w:p>
    <w:p w14:paraId="5453B87C" w14:textId="77777777" w:rsidR="00361F29" w:rsidRDefault="00361F29" w:rsidP="00361F29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2AD94CBB" w14:textId="77777777" w:rsidR="00361F29" w:rsidRPr="00F92D08" w:rsidRDefault="00361F29" w:rsidP="00361F29"/>
    <w:p w14:paraId="6D617A0C" w14:textId="77777777" w:rsidR="00361F29" w:rsidRPr="00F92D08" w:rsidRDefault="00361F29" w:rsidP="00361F29"/>
    <w:p w14:paraId="4F940F93" w14:textId="77777777" w:rsidR="00361F29" w:rsidRPr="00F92D08" w:rsidRDefault="00361F29" w:rsidP="00361F29"/>
    <w:p w14:paraId="7E2665EC" w14:textId="77777777" w:rsidR="00361F29" w:rsidRPr="00F92D08" w:rsidRDefault="00361F29" w:rsidP="00361F29"/>
    <w:p w14:paraId="222101AD" w14:textId="77777777" w:rsidR="00361F29" w:rsidRPr="00F92D08" w:rsidRDefault="00361F29" w:rsidP="00361F29"/>
    <w:p w14:paraId="674A15E6" w14:textId="77777777" w:rsidR="00361F29" w:rsidRPr="00F92D08" w:rsidRDefault="00361F29" w:rsidP="00361F29"/>
    <w:p w14:paraId="20370068" w14:textId="77777777" w:rsidR="00361F29" w:rsidRPr="00F92D08" w:rsidRDefault="00361F29" w:rsidP="00361F29"/>
    <w:p w14:paraId="7917662D" w14:textId="77777777" w:rsidR="00361F29" w:rsidRPr="00F92D08" w:rsidRDefault="00361F29" w:rsidP="00361F29"/>
    <w:p w14:paraId="11B7C8BB" w14:textId="77777777" w:rsidR="00361F29" w:rsidRPr="00F92D08" w:rsidRDefault="00361F29" w:rsidP="00361F29"/>
    <w:p w14:paraId="529C757D" w14:textId="77777777" w:rsidR="00361F29" w:rsidRDefault="00361F29" w:rsidP="00361F29">
      <w:pPr>
        <w:rPr>
          <w:b/>
          <w:bCs/>
        </w:rPr>
      </w:pPr>
    </w:p>
    <w:p w14:paraId="57542828" w14:textId="77777777" w:rsidR="00361F29" w:rsidRDefault="00361F29" w:rsidP="00361F29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85408" behindDoc="0" locked="0" layoutInCell="1" allowOverlap="1" wp14:anchorId="38A06B97" wp14:editId="7D4C5D36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44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25990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22E2A568" w14:textId="77777777" w:rsidR="00D84B3A" w:rsidRDefault="00D84B3A" w:rsidP="00361F29">
                            <w:pPr>
                              <w:rPr>
                                <w:bCs/>
                              </w:rPr>
                            </w:pPr>
                          </w:p>
                          <w:p w14:paraId="6BF0542E" w14:textId="2A695FCE" w:rsidR="00D84B3A" w:rsidRPr="007B6A3A" w:rsidRDefault="00D84B3A" w:rsidP="00361F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A0358A">
                              <w:rPr>
                                <w:bCs/>
                              </w:rPr>
                              <w:t>dengse</w:t>
                            </w:r>
                          </w:p>
                          <w:p w14:paraId="7DDA5AE6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CDE22D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0EC551F" w14:textId="77777777" w:rsidR="00D84B3A" w:rsidRDefault="00D84B3A" w:rsidP="00361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A06B97" id="_x0000_s1144" type="#_x0000_t202" style="position:absolute;margin-left:6.95pt;margin-top:1pt;width:193.65pt;height:61pt;z-index:25198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" stroked="f">
                <v:textbox>
                  <w:txbxContent>
                    <w:p w14:paraId="29725990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22E2A568" w14:textId="77777777" w:rsidR="00D84B3A" w:rsidRDefault="00D84B3A" w:rsidP="00361F29">
                      <w:pPr>
                        <w:rPr>
                          <w:bCs/>
                        </w:rPr>
                      </w:pPr>
                    </w:p>
                    <w:p w14:paraId="6BF0542E" w14:textId="2A695FCE" w:rsidR="00D84B3A" w:rsidRPr="007B6A3A" w:rsidRDefault="00D84B3A" w:rsidP="00361F2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A0358A">
                        <w:rPr>
                          <w:bCs/>
                        </w:rPr>
                        <w:t>dengse</w:t>
                      </w:r>
                    </w:p>
                    <w:p w14:paraId="7DDA5AE6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3CDE22D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30EC551F" w14:textId="77777777" w:rsidR="00D84B3A" w:rsidRDefault="00D84B3A" w:rsidP="00361F29"/>
                  </w:txbxContent>
                </v:textbox>
                <w10:wrap type="square"/>
              </v:shape>
            </w:pict>
          </mc:Fallback>
        </mc:AlternateContent>
      </w:r>
    </w:p>
    <w:p w14:paraId="52956803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</w:p>
    <w:p w14:paraId="48C420FE" w14:textId="77777777" w:rsidR="00361F29" w:rsidRDefault="00361F29" w:rsidP="00361F29">
      <w:pPr>
        <w:rPr>
          <w:b/>
          <w:bCs/>
        </w:rPr>
      </w:pPr>
    </w:p>
    <w:p w14:paraId="27328B50" w14:textId="77777777" w:rsidR="00361F29" w:rsidRDefault="00361F29" w:rsidP="00361F29">
      <w:pPr>
        <w:rPr>
          <w:b/>
          <w:bCs/>
        </w:rPr>
      </w:pPr>
    </w:p>
    <w:p w14:paraId="59174A23" w14:textId="77777777" w:rsidR="00361F29" w:rsidRDefault="00361F29" w:rsidP="00361F29">
      <w:pPr>
        <w:rPr>
          <w:b/>
          <w:bCs/>
        </w:rPr>
      </w:pPr>
    </w:p>
    <w:p w14:paraId="6D8404E4" w14:textId="77777777" w:rsidR="00361F29" w:rsidRDefault="00361F29" w:rsidP="00361F29">
      <w:pPr>
        <w:rPr>
          <w:b/>
          <w:bCs/>
        </w:rPr>
      </w:pPr>
    </w:p>
    <w:p w14:paraId="24C9BB02" w14:textId="155231A7" w:rsidR="00361F29" w:rsidRDefault="00350EF6" w:rsidP="00361F29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55242" behindDoc="0" locked="0" layoutInCell="1" allowOverlap="1" wp14:anchorId="7CA3228C" wp14:editId="6F47E240">
            <wp:simplePos x="0" y="0"/>
            <wp:positionH relativeFrom="margin">
              <wp:align>right</wp:align>
            </wp:positionH>
            <wp:positionV relativeFrom="paragraph">
              <wp:posOffset>-1126206</wp:posOffset>
            </wp:positionV>
            <wp:extent cx="2044589" cy="2154008"/>
            <wp:effectExtent l="0" t="0" r="0" b="0"/>
            <wp:wrapNone/>
            <wp:docPr id="530" name="Billed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2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589" cy="2154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F29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158C5F3C" wp14:editId="0D479A41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454" name="Tekstfelt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0ED41" w14:textId="77777777" w:rsidR="00D84B3A" w:rsidRDefault="00D84B3A" w:rsidP="00361F29">
                            <w:pPr>
                              <w:jc w:val="both"/>
                            </w:pPr>
                          </w:p>
                          <w:p w14:paraId="39BAD492" w14:textId="09F739E2" w:rsidR="00D84B3A" w:rsidRPr="00361F29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350EF6"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Viggo</w:t>
                            </w:r>
                          </w:p>
                          <w:p w14:paraId="4F79A58D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08D0FB20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543EB97D" w14:textId="77777777" w:rsidR="00D84B3A" w:rsidRPr="00A02A43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8C5F3C" id="Tekstfelt 454" o:spid="_x0000_s1145" type="#_x0000_t202" style="position:absolute;margin-left:215.65pt;margin-top:-12pt;width:320.6pt;height:75.15pt;z-index:25199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" filled="f" stroked="f" strokeweight=".5pt">
                <v:textbox inset="0,0,0,0">
                  <w:txbxContent>
                    <w:p w14:paraId="75A0ED41" w14:textId="77777777" w:rsidR="00D84B3A" w:rsidRDefault="00D84B3A" w:rsidP="00361F29">
                      <w:pPr>
                        <w:jc w:val="both"/>
                      </w:pPr>
                    </w:p>
                    <w:p w14:paraId="39BAD492" w14:textId="09F739E2" w:rsidR="00D84B3A" w:rsidRPr="00361F29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350EF6"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Viggo</w:t>
                      </w:r>
                    </w:p>
                    <w:p w14:paraId="4F79A58D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08D0FB20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543EB97D" w14:textId="77777777" w:rsidR="00D84B3A" w:rsidRPr="00A02A43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F29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97696" behindDoc="0" locked="0" layoutInCell="1" allowOverlap="1" wp14:anchorId="1BD9CD99" wp14:editId="0DB13A21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45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950AC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202890E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F4CC803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FA1F4DA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33B4044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31D27D9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08EA40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2B382FA3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5883A96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63C5312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D9CD99" id="_x0000_s1146" type="#_x0000_t202" style="position:absolute;margin-left:16.1pt;margin-top:9.45pt;width:212.45pt;height:2in;z-index:25199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" stroked="f">
                <v:textbox>
                  <w:txbxContent>
                    <w:p w14:paraId="22C950AC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202890E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4F4CC803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FA1F4DA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133B4044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31D27D9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708EA40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2B382FA3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25883A96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63C5312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1F2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630FCBC5" wp14:editId="70091EDA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456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EBEACB4" id="Rektangel: afrundede hjørner 9" o:spid="_x0000_s1026" style="position:absolute;margin-left:-.35pt;margin-top:.9pt;width:251.8pt;height:218.4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" filled="f" strokecolor="#f69c7b [3207]" strokeweight="2.25pt">
                <v:stroke joinstyle="miter"/>
              </v:roundrect>
            </w:pict>
          </mc:Fallback>
        </mc:AlternateContent>
      </w:r>
    </w:p>
    <w:p w14:paraId="6A17FD49" w14:textId="77777777" w:rsidR="00361F29" w:rsidRDefault="00361F29" w:rsidP="00361F29">
      <w:pPr>
        <w:rPr>
          <w:b/>
          <w:bCs/>
        </w:rPr>
      </w:pPr>
    </w:p>
    <w:p w14:paraId="355CD740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45BA8426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28F18CAE" wp14:editId="55AEAFE0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457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DAC5525" id="Rektangel: afrundede hjørner 3" o:spid="_x0000_s1026" style="position:absolute;margin-left:266.5pt;margin-top:9.8pt;width:263pt;height:128.55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" filled="f" strokecolor="#f69c7b [3207]" strokeweight="2.25pt">
                <v:stroke joinstyle="miter"/>
              </v:roundrect>
            </w:pict>
          </mc:Fallback>
        </mc:AlternateContent>
      </w:r>
    </w:p>
    <w:p w14:paraId="1F6C6DBD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98720" behindDoc="0" locked="0" layoutInCell="1" allowOverlap="1" wp14:anchorId="299DF4DA" wp14:editId="2BC705D2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45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858CA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9DF4DA" id="_x0000_s1147" type="#_x0000_t202" style="position:absolute;margin-left:278.15pt;margin-top:11.55pt;width:227pt;height:87.4pt;z-index:25199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" stroked="f">
                <v:textbox>
                  <w:txbxContent>
                    <w:p w14:paraId="108858CA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BAAD86" w14:textId="77777777" w:rsidR="00361F29" w:rsidRDefault="00361F29" w:rsidP="00361F29"/>
    <w:p w14:paraId="1D9FBA8F" w14:textId="77777777" w:rsidR="00361F29" w:rsidRDefault="00361F29" w:rsidP="00361F29">
      <w:pPr>
        <w:pStyle w:val="Listeafsnit"/>
        <w:ind w:left="5040"/>
        <w:rPr>
          <w:b/>
          <w:bCs/>
        </w:rPr>
      </w:pPr>
    </w:p>
    <w:p w14:paraId="13C4C15D" w14:textId="77777777" w:rsidR="00361F29" w:rsidRDefault="00361F29" w:rsidP="00361F29">
      <w:pPr>
        <w:pStyle w:val="Listeafsnit"/>
      </w:pPr>
    </w:p>
    <w:p w14:paraId="7E3AD636" w14:textId="77777777" w:rsidR="00361F29" w:rsidRDefault="00361F29" w:rsidP="00361F29">
      <w:pPr>
        <w:pStyle w:val="Listeafsnit"/>
      </w:pPr>
    </w:p>
    <w:p w14:paraId="3238D61F" w14:textId="77777777" w:rsidR="00361F29" w:rsidRDefault="00361F29" w:rsidP="00361F29">
      <w:pPr>
        <w:pStyle w:val="Listeafsnit"/>
      </w:pPr>
    </w:p>
    <w:p w14:paraId="497B2A85" w14:textId="77777777" w:rsidR="00361F29" w:rsidRDefault="00361F29" w:rsidP="00361F29">
      <w:pPr>
        <w:pStyle w:val="Listeafsnit"/>
      </w:pPr>
    </w:p>
    <w:p w14:paraId="151B0031" w14:textId="77777777" w:rsidR="00361F29" w:rsidRDefault="00361F29" w:rsidP="00361F29">
      <w:pPr>
        <w:pStyle w:val="Listeafsnit"/>
      </w:pPr>
    </w:p>
    <w:p w14:paraId="47E32367" w14:textId="77777777" w:rsidR="00361F29" w:rsidRDefault="00361F29" w:rsidP="00361F29">
      <w:pPr>
        <w:pStyle w:val="Listeafsnit"/>
      </w:pPr>
    </w:p>
    <w:p w14:paraId="6FD20AD2" w14:textId="77777777" w:rsidR="00361F29" w:rsidRDefault="00361F29" w:rsidP="00361F29">
      <w:pPr>
        <w:pStyle w:val="Listeafsnit"/>
      </w:pPr>
    </w:p>
    <w:p w14:paraId="67F60369" w14:textId="77777777" w:rsidR="00361F29" w:rsidRDefault="00361F29" w:rsidP="00361F29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989504" behindDoc="0" locked="0" layoutInCell="1" allowOverlap="1" wp14:anchorId="0D370CBA" wp14:editId="13F00155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465" name="Billed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988480" behindDoc="0" locked="0" layoutInCell="1" allowOverlap="1" wp14:anchorId="796FD179" wp14:editId="51C4069E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466" name="Billed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987456" behindDoc="0" locked="0" layoutInCell="1" allowOverlap="1" wp14:anchorId="683EB862" wp14:editId="49347166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467" name="Billed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DCD5A" w14:textId="77777777" w:rsidR="00361F29" w:rsidRPr="00F92D08" w:rsidRDefault="00361F29" w:rsidP="00361F29">
      <w:pPr>
        <w:pStyle w:val="Listeafsnit"/>
      </w:pPr>
      <w:r>
        <w:rPr>
          <w:noProof/>
          <w:lang w:eastAsia="da-DK"/>
        </w:rPr>
        <w:drawing>
          <wp:inline distT="0" distB="0" distL="0" distR="0" wp14:anchorId="7BEF422C" wp14:editId="24CA964F">
            <wp:extent cx="4905375" cy="6067425"/>
            <wp:effectExtent l="0" t="0" r="9525" b="9525"/>
            <wp:docPr id="468" name="Billed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BD95A" w14:textId="77777777" w:rsidR="00361F29" w:rsidRPr="00F92D08" w:rsidRDefault="00361F29" w:rsidP="00361F29"/>
    <w:p w14:paraId="56FE1B80" w14:textId="77777777" w:rsidR="00361F29" w:rsidRPr="00F92D08" w:rsidRDefault="00361F29" w:rsidP="00361F29"/>
    <w:p w14:paraId="6D71D41D" w14:textId="77777777" w:rsidR="00361F29" w:rsidRPr="00F92D08" w:rsidRDefault="00361F29" w:rsidP="00361F29"/>
    <w:p w14:paraId="42E35BD7" w14:textId="77777777" w:rsidR="00361F29" w:rsidRPr="00F92D08" w:rsidRDefault="00361F29" w:rsidP="00361F29"/>
    <w:p w14:paraId="274711F6" w14:textId="77777777" w:rsidR="00361F29" w:rsidRPr="00F92D08" w:rsidRDefault="00361F29" w:rsidP="00361F29"/>
    <w:p w14:paraId="6C88CF73" w14:textId="77777777" w:rsidR="00361F29" w:rsidRPr="00F92D08" w:rsidRDefault="00361F29" w:rsidP="00361F29"/>
    <w:p w14:paraId="578B5ABF" w14:textId="77777777" w:rsidR="00361F29" w:rsidRPr="00F92D08" w:rsidRDefault="00361F29" w:rsidP="00361F29"/>
    <w:p w14:paraId="182547DA" w14:textId="77777777" w:rsidR="00361F29" w:rsidRPr="00F92D08" w:rsidRDefault="00361F29" w:rsidP="00361F29"/>
    <w:p w14:paraId="69423056" w14:textId="77777777" w:rsidR="00361F29" w:rsidRPr="00F92D08" w:rsidRDefault="00361F29" w:rsidP="00361F29"/>
    <w:p w14:paraId="2B4551A6" w14:textId="77777777" w:rsidR="00361F29" w:rsidRPr="00F92D08" w:rsidRDefault="00361F29" w:rsidP="00361F29"/>
    <w:p w14:paraId="1D5A1131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0AF52626" wp14:editId="79C54449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459" name="Tekstfelt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E5828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F52626" id="Tekstfelt 459" o:spid="_x0000_s1148" type="#_x0000_t202" style="position:absolute;margin-left:75.05pt;margin-top:1.4pt;width:126.25pt;height:26.4pt;z-index:25199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" filled="f" stroked="f" strokeweight=".5pt">
                <v:textbox inset="0,0,0,0">
                  <w:txbxContent>
                    <w:p w14:paraId="28BE5828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1FD9A579" wp14:editId="7BADDDA8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460" name="Tekstfelt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402A7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D9A579" id="Tekstfelt 460" o:spid="_x0000_s1149" type="#_x0000_t202" style="position:absolute;margin-left:71.85pt;margin-top:.85pt;width:31.05pt;height:17.1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" filled="f" stroked="f" strokeweight=".5pt">
                <v:textbox inset="0,0,0,0">
                  <w:txbxContent>
                    <w:p w14:paraId="664402A7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581D79E7" wp14:editId="7DDA8721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461" name="Tekstfelt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02C47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1D79E7" id="Tekstfelt 461" o:spid="_x0000_s1150" type="#_x0000_t202" style="position:absolute;margin-left:255.95pt;margin-top:.75pt;width:34.55pt;height:12.5pt;z-index:25199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" filled="f" stroked="f" strokeweight=".5pt">
                <v:textbox inset="0,0,0,0">
                  <w:txbxContent>
                    <w:p w14:paraId="17A02C47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524E02" w14:textId="77777777" w:rsidR="00361F29" w:rsidRPr="00F92D08" w:rsidRDefault="00361F29" w:rsidP="00361F29"/>
    <w:p w14:paraId="278767F6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437EF2A0" wp14:editId="782EC4DB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462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AE5E615" id="Rektangel: afrundede hjørner 17" o:spid="_x0000_s1026" style="position:absolute;margin-left:-.5pt;margin-top:6.85pt;width:531pt;height:145.15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" filled="f" strokecolor="#f69c7b [3207]" strokeweight="2.25pt">
                <v:stroke joinstyle="miter"/>
              </v:roundrect>
            </w:pict>
          </mc:Fallback>
        </mc:AlternateContent>
      </w:r>
    </w:p>
    <w:p w14:paraId="10AC1BEA" w14:textId="77777777" w:rsidR="00361F29" w:rsidRDefault="00361F29" w:rsidP="00361F29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35B7A7CA" w14:textId="77777777" w:rsidR="00361F29" w:rsidRPr="00F92D08" w:rsidRDefault="00361F29" w:rsidP="00361F29"/>
    <w:p w14:paraId="61ACCAAB" w14:textId="77777777" w:rsidR="00361F29" w:rsidRPr="00F92D08" w:rsidRDefault="00361F29" w:rsidP="00361F29"/>
    <w:p w14:paraId="3CE7FD9A" w14:textId="77777777" w:rsidR="00361F29" w:rsidRPr="00F92D08" w:rsidRDefault="00361F29" w:rsidP="00361F29"/>
    <w:p w14:paraId="2AF8E3F9" w14:textId="77777777" w:rsidR="00361F29" w:rsidRPr="00F92D08" w:rsidRDefault="00361F29" w:rsidP="00361F29"/>
    <w:p w14:paraId="294E97EF" w14:textId="77777777" w:rsidR="00361F29" w:rsidRPr="00F92D08" w:rsidRDefault="00361F29" w:rsidP="00361F29"/>
    <w:p w14:paraId="47276272" w14:textId="77777777" w:rsidR="00361F29" w:rsidRPr="00F92D08" w:rsidRDefault="00361F29" w:rsidP="00361F29"/>
    <w:p w14:paraId="4CF89936" w14:textId="77777777" w:rsidR="00361F29" w:rsidRPr="00F92D08" w:rsidRDefault="00361F29" w:rsidP="00361F29"/>
    <w:p w14:paraId="781A98BC" w14:textId="77777777" w:rsidR="00361F29" w:rsidRPr="00F92D08" w:rsidRDefault="00361F29" w:rsidP="00361F29"/>
    <w:p w14:paraId="2F62689F" w14:textId="77777777" w:rsidR="00361F29" w:rsidRPr="00F92D08" w:rsidRDefault="00361F29" w:rsidP="00361F29"/>
    <w:p w14:paraId="6D546D35" w14:textId="77777777" w:rsidR="00361F29" w:rsidRDefault="00361F29" w:rsidP="00361F29">
      <w:pPr>
        <w:rPr>
          <w:b/>
          <w:bCs/>
        </w:rPr>
      </w:pPr>
    </w:p>
    <w:p w14:paraId="5AEE751A" w14:textId="77777777" w:rsidR="00361F29" w:rsidRDefault="00361F29" w:rsidP="00361F29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000768" behindDoc="0" locked="0" layoutInCell="1" allowOverlap="1" wp14:anchorId="3542F281" wp14:editId="645E1CE5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46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6ED57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3DBBE5F7" w14:textId="77777777" w:rsidR="00D84B3A" w:rsidRDefault="00D84B3A" w:rsidP="00361F29">
                            <w:pPr>
                              <w:rPr>
                                <w:bCs/>
                              </w:rPr>
                            </w:pPr>
                          </w:p>
                          <w:p w14:paraId="6C7219E2" w14:textId="1571A237" w:rsidR="00D84B3A" w:rsidRPr="007B6A3A" w:rsidRDefault="00D84B3A" w:rsidP="00361F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A0358A">
                              <w:rPr>
                                <w:bCs/>
                              </w:rPr>
                              <w:t>danse</w:t>
                            </w:r>
                          </w:p>
                          <w:p w14:paraId="7057D52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49A3D12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C25C303" w14:textId="77777777" w:rsidR="00D84B3A" w:rsidRDefault="00D84B3A" w:rsidP="00361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42F281" id="_x0000_s1151" type="#_x0000_t202" style="position:absolute;margin-left:6.95pt;margin-top:1pt;width:193.65pt;height:61pt;z-index:25200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tL7o&#10;XxMCAAD/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0DB6ED57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3DBBE5F7" w14:textId="77777777" w:rsidR="00D84B3A" w:rsidRDefault="00D84B3A" w:rsidP="00361F29">
                      <w:pPr>
                        <w:rPr>
                          <w:bCs/>
                        </w:rPr>
                      </w:pPr>
                    </w:p>
                    <w:p w14:paraId="6C7219E2" w14:textId="1571A237" w:rsidR="00D84B3A" w:rsidRPr="007B6A3A" w:rsidRDefault="00D84B3A" w:rsidP="00361F2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A0358A">
                        <w:rPr>
                          <w:bCs/>
                        </w:rPr>
                        <w:t>danse</w:t>
                      </w:r>
                    </w:p>
                    <w:p w14:paraId="7057D52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749A3D12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5C25C303" w14:textId="77777777" w:rsidR="00D84B3A" w:rsidRDefault="00D84B3A" w:rsidP="00361F29"/>
                  </w:txbxContent>
                </v:textbox>
                <w10:wrap type="square"/>
              </v:shape>
            </w:pict>
          </mc:Fallback>
        </mc:AlternateContent>
      </w:r>
    </w:p>
    <w:p w14:paraId="090F4130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</w:p>
    <w:p w14:paraId="294480A4" w14:textId="77777777" w:rsidR="00361F29" w:rsidRDefault="00361F29" w:rsidP="00361F29">
      <w:pPr>
        <w:rPr>
          <w:b/>
          <w:bCs/>
        </w:rPr>
      </w:pPr>
    </w:p>
    <w:p w14:paraId="4407E1E1" w14:textId="77777777" w:rsidR="00361F29" w:rsidRDefault="00361F29" w:rsidP="00361F29">
      <w:pPr>
        <w:rPr>
          <w:b/>
          <w:bCs/>
        </w:rPr>
      </w:pPr>
    </w:p>
    <w:p w14:paraId="7D714775" w14:textId="77777777" w:rsidR="00361F29" w:rsidRDefault="00361F29" w:rsidP="00361F29">
      <w:pPr>
        <w:rPr>
          <w:b/>
          <w:bCs/>
        </w:rPr>
      </w:pPr>
    </w:p>
    <w:p w14:paraId="7DCF41B8" w14:textId="77777777" w:rsidR="00361F29" w:rsidRDefault="00361F29" w:rsidP="00361F29">
      <w:pPr>
        <w:rPr>
          <w:b/>
          <w:bCs/>
        </w:rPr>
      </w:pPr>
    </w:p>
    <w:p w14:paraId="66C85CEA" w14:textId="30697EF9" w:rsidR="00361F29" w:rsidRDefault="00350EF6" w:rsidP="00361F29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54217" behindDoc="0" locked="0" layoutInCell="1" allowOverlap="1" wp14:anchorId="407AF38B" wp14:editId="1800BC63">
            <wp:simplePos x="0" y="0"/>
            <wp:positionH relativeFrom="margin">
              <wp:posOffset>4658147</wp:posOffset>
            </wp:positionH>
            <wp:positionV relativeFrom="paragraph">
              <wp:posOffset>-1126206</wp:posOffset>
            </wp:positionV>
            <wp:extent cx="2027026" cy="2135504"/>
            <wp:effectExtent l="0" t="0" r="0" b="0"/>
            <wp:wrapNone/>
            <wp:docPr id="531" name="Billed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2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873" cy="214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F29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4039F1B5" wp14:editId="5A38E548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469" name="Tekstfelt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77BD3" w14:textId="77777777" w:rsidR="00D84B3A" w:rsidRDefault="00D84B3A" w:rsidP="00361F29">
                            <w:pPr>
                              <w:jc w:val="both"/>
                            </w:pPr>
                          </w:p>
                          <w:p w14:paraId="2DA60015" w14:textId="417050F9" w:rsidR="00D84B3A" w:rsidRPr="00361F29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350EF6"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Viola P</w:t>
                            </w:r>
                          </w:p>
                          <w:p w14:paraId="545DE278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30C60251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3753A668" w14:textId="77777777" w:rsidR="00D84B3A" w:rsidRPr="00A02A43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39F1B5" id="Tekstfelt 469" o:spid="_x0000_s1152" type="#_x0000_t202" style="position:absolute;margin-left:215.65pt;margin-top:-12pt;width:320.6pt;height:75.15pt;z-index:25201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" filled="f" stroked="f" strokeweight=".5pt">
                <v:textbox inset="0,0,0,0">
                  <w:txbxContent>
                    <w:p w14:paraId="09877BD3" w14:textId="77777777" w:rsidR="00D84B3A" w:rsidRDefault="00D84B3A" w:rsidP="00361F29">
                      <w:pPr>
                        <w:jc w:val="both"/>
                      </w:pPr>
                    </w:p>
                    <w:p w14:paraId="2DA60015" w14:textId="417050F9" w:rsidR="00D84B3A" w:rsidRPr="00361F29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350EF6"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Viola P</w:t>
                      </w:r>
                    </w:p>
                    <w:p w14:paraId="545DE278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30C60251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3753A668" w14:textId="77777777" w:rsidR="00D84B3A" w:rsidRPr="00A02A43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F29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013056" behindDoc="0" locked="0" layoutInCell="1" allowOverlap="1" wp14:anchorId="694F9ACE" wp14:editId="2DF2BF0F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4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593D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28F6724F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18BFF31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2C9C102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0FE4B22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6953649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5506DA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98C79E9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D2DC75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04563C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4F9ACE" id="_x0000_s1153" type="#_x0000_t202" style="position:absolute;margin-left:16.1pt;margin-top:9.45pt;width:212.45pt;height:2in;z-index:25201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" stroked="f">
                <v:textbox>
                  <w:txbxContent>
                    <w:p w14:paraId="38B593D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28F6724F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118BFF31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2C9C102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50FE4B22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6953649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65506DA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98C79E9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7D2DC75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04563C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1F2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54985D58" wp14:editId="7441C9F7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471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0E926F5" id="Rektangel: afrundede hjørner 9" o:spid="_x0000_s1026" style="position:absolute;margin-left:-.35pt;margin-top:.9pt;width:251.8pt;height:218.45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" filled="f" strokecolor="#f69c7b [3207]" strokeweight="2.25pt">
                <v:stroke joinstyle="miter"/>
              </v:roundrect>
            </w:pict>
          </mc:Fallback>
        </mc:AlternateContent>
      </w:r>
    </w:p>
    <w:p w14:paraId="2FA163F6" w14:textId="77777777" w:rsidR="00361F29" w:rsidRDefault="00361F29" w:rsidP="00361F29">
      <w:pPr>
        <w:rPr>
          <w:b/>
          <w:bCs/>
        </w:rPr>
      </w:pPr>
    </w:p>
    <w:p w14:paraId="5D849DDF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43A9551E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1AEDF022" wp14:editId="3522154E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472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8192F4C" id="Rektangel: afrundede hjørner 3" o:spid="_x0000_s1026" style="position:absolute;margin-left:266.5pt;margin-top:9.8pt;width:263pt;height:128.55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" filled="f" strokecolor="#f69c7b [3207]" strokeweight="2.25pt">
                <v:stroke joinstyle="miter"/>
              </v:roundrect>
            </w:pict>
          </mc:Fallback>
        </mc:AlternateContent>
      </w:r>
    </w:p>
    <w:p w14:paraId="52334952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014080" behindDoc="0" locked="0" layoutInCell="1" allowOverlap="1" wp14:anchorId="779819B7" wp14:editId="211F6D28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47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7906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9819B7" id="_x0000_s1154" type="#_x0000_t202" style="position:absolute;margin-left:278.15pt;margin-top:11.55pt;width:227pt;height:87.4pt;z-index:25201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" stroked="f">
                <v:textbox>
                  <w:txbxContent>
                    <w:p w14:paraId="1457906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90BE6F" w14:textId="77777777" w:rsidR="00361F29" w:rsidRDefault="00361F29" w:rsidP="00361F29"/>
    <w:p w14:paraId="0FE67488" w14:textId="77777777" w:rsidR="00361F29" w:rsidRDefault="00361F29" w:rsidP="00361F29">
      <w:pPr>
        <w:pStyle w:val="Listeafsnit"/>
        <w:ind w:left="5040"/>
        <w:rPr>
          <w:b/>
          <w:bCs/>
        </w:rPr>
      </w:pPr>
    </w:p>
    <w:p w14:paraId="17112E78" w14:textId="77777777" w:rsidR="00361F29" w:rsidRDefault="00361F29" w:rsidP="00361F29">
      <w:pPr>
        <w:pStyle w:val="Listeafsnit"/>
      </w:pPr>
    </w:p>
    <w:p w14:paraId="093079C1" w14:textId="77777777" w:rsidR="00361F29" w:rsidRDefault="00361F29" w:rsidP="00361F29">
      <w:pPr>
        <w:pStyle w:val="Listeafsnit"/>
      </w:pPr>
    </w:p>
    <w:p w14:paraId="23BB9185" w14:textId="77777777" w:rsidR="00361F29" w:rsidRDefault="00361F29" w:rsidP="00361F29">
      <w:pPr>
        <w:pStyle w:val="Listeafsnit"/>
      </w:pPr>
    </w:p>
    <w:p w14:paraId="6DCA5BD4" w14:textId="77777777" w:rsidR="00361F29" w:rsidRDefault="00361F29" w:rsidP="00361F29">
      <w:pPr>
        <w:pStyle w:val="Listeafsnit"/>
      </w:pPr>
    </w:p>
    <w:p w14:paraId="0731BCEB" w14:textId="77777777" w:rsidR="00361F29" w:rsidRDefault="00361F29" w:rsidP="00361F29">
      <w:pPr>
        <w:pStyle w:val="Listeafsnit"/>
      </w:pPr>
    </w:p>
    <w:p w14:paraId="1A29423D" w14:textId="77777777" w:rsidR="00361F29" w:rsidRDefault="00361F29" w:rsidP="00361F29">
      <w:pPr>
        <w:pStyle w:val="Listeafsnit"/>
      </w:pPr>
    </w:p>
    <w:p w14:paraId="3BDEE0D9" w14:textId="77777777" w:rsidR="00361F29" w:rsidRDefault="00361F29" w:rsidP="00361F29">
      <w:pPr>
        <w:pStyle w:val="Listeafsnit"/>
      </w:pPr>
    </w:p>
    <w:p w14:paraId="7064B1A2" w14:textId="77777777" w:rsidR="00361F29" w:rsidRDefault="00361F29" w:rsidP="00361F29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2004864" behindDoc="0" locked="0" layoutInCell="1" allowOverlap="1" wp14:anchorId="4DAB4BC1" wp14:editId="3F861C1B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480" name="Billed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2003840" behindDoc="0" locked="0" layoutInCell="1" allowOverlap="1" wp14:anchorId="16F10E5B" wp14:editId="38C064AB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481" name="Billed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2002816" behindDoc="0" locked="0" layoutInCell="1" allowOverlap="1" wp14:anchorId="47E2C305" wp14:editId="61607AEB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482" name="Billed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F74A8" w14:textId="77777777" w:rsidR="00361F29" w:rsidRPr="00F92D08" w:rsidRDefault="00361F29" w:rsidP="00361F29">
      <w:pPr>
        <w:pStyle w:val="Listeafsnit"/>
      </w:pPr>
      <w:r>
        <w:rPr>
          <w:noProof/>
          <w:lang w:eastAsia="da-DK"/>
        </w:rPr>
        <w:drawing>
          <wp:inline distT="0" distB="0" distL="0" distR="0" wp14:anchorId="4D587CFC" wp14:editId="56BFB3CD">
            <wp:extent cx="4905375" cy="6067425"/>
            <wp:effectExtent l="0" t="0" r="9525" b="9525"/>
            <wp:docPr id="483" name="Billed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B44F3" w14:textId="77777777" w:rsidR="00361F29" w:rsidRPr="00F92D08" w:rsidRDefault="00361F29" w:rsidP="00361F29"/>
    <w:p w14:paraId="3700D1AE" w14:textId="77777777" w:rsidR="00361F29" w:rsidRPr="00F92D08" w:rsidRDefault="00361F29" w:rsidP="00361F29"/>
    <w:p w14:paraId="3578CAEA" w14:textId="77777777" w:rsidR="00361F29" w:rsidRPr="00F92D08" w:rsidRDefault="00361F29" w:rsidP="00361F29"/>
    <w:p w14:paraId="760D5084" w14:textId="77777777" w:rsidR="00361F29" w:rsidRPr="00F92D08" w:rsidRDefault="00361F29" w:rsidP="00361F29"/>
    <w:p w14:paraId="77D6CC2A" w14:textId="77777777" w:rsidR="00361F29" w:rsidRPr="00F92D08" w:rsidRDefault="00361F29" w:rsidP="00361F29"/>
    <w:p w14:paraId="06635CF9" w14:textId="77777777" w:rsidR="00361F29" w:rsidRPr="00F92D08" w:rsidRDefault="00361F29" w:rsidP="00361F29"/>
    <w:p w14:paraId="2CF27DB9" w14:textId="77777777" w:rsidR="00361F29" w:rsidRPr="00F92D08" w:rsidRDefault="00361F29" w:rsidP="00361F29"/>
    <w:p w14:paraId="6DCDDDB3" w14:textId="77777777" w:rsidR="00361F29" w:rsidRPr="00F92D08" w:rsidRDefault="00361F29" w:rsidP="00361F29"/>
    <w:p w14:paraId="0DBEFE69" w14:textId="77777777" w:rsidR="00361F29" w:rsidRPr="00F92D08" w:rsidRDefault="00361F29" w:rsidP="00361F29"/>
    <w:p w14:paraId="7332C8A6" w14:textId="77777777" w:rsidR="00361F29" w:rsidRPr="00F92D08" w:rsidRDefault="00361F29" w:rsidP="00361F29"/>
    <w:p w14:paraId="7E488595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13619AAA" wp14:editId="22772169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474" name="Tekstfelt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266B2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619AAA" id="Tekstfelt 474" o:spid="_x0000_s1155" type="#_x0000_t202" style="position:absolute;margin-left:75.05pt;margin-top:1.4pt;width:126.25pt;height:26.4pt;z-index:25200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" filled="f" stroked="f" strokeweight=".5pt">
                <v:textbox inset="0,0,0,0">
                  <w:txbxContent>
                    <w:p w14:paraId="386266B2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4F496EB8" wp14:editId="4F295DD0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475" name="Tekstfelt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7E242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496EB8" id="Tekstfelt 475" o:spid="_x0000_s1156" type="#_x0000_t202" style="position:absolute;margin-left:71.85pt;margin-top:.85pt;width:31.05pt;height:17.15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" filled="f" stroked="f" strokeweight=".5pt">
                <v:textbox inset="0,0,0,0">
                  <w:txbxContent>
                    <w:p w14:paraId="5BA7E242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0100CDA8" wp14:editId="16DE5863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476" name="Tekstfelt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DF718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00CDA8" id="Tekstfelt 476" o:spid="_x0000_s1157" type="#_x0000_t202" style="position:absolute;margin-left:255.95pt;margin-top:.75pt;width:34.55pt;height:12.5pt;z-index:25200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" filled="f" stroked="f" strokeweight=".5pt">
                <v:textbox inset="0,0,0,0">
                  <w:txbxContent>
                    <w:p w14:paraId="59CDF718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3999F1" w14:textId="77777777" w:rsidR="00361F29" w:rsidRPr="00F92D08" w:rsidRDefault="00361F29" w:rsidP="00361F29"/>
    <w:p w14:paraId="1FD39349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6AF183D6" wp14:editId="4E5BA516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477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1CBD158" id="Rektangel: afrundede hjørner 17" o:spid="_x0000_s1026" style="position:absolute;margin-left:-.5pt;margin-top:6.85pt;width:531pt;height:145.15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" filled="f" strokecolor="#f69c7b [3207]" strokeweight="2.25pt">
                <v:stroke joinstyle="miter"/>
              </v:roundrect>
            </w:pict>
          </mc:Fallback>
        </mc:AlternateContent>
      </w:r>
    </w:p>
    <w:p w14:paraId="12C61E1B" w14:textId="77777777" w:rsidR="00361F29" w:rsidRDefault="00361F29" w:rsidP="00361F29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557DA954" w14:textId="77777777" w:rsidR="00361F29" w:rsidRPr="00F92D08" w:rsidRDefault="00361F29" w:rsidP="00361F29"/>
    <w:p w14:paraId="50D5EC35" w14:textId="77777777" w:rsidR="00361F29" w:rsidRPr="00F92D08" w:rsidRDefault="00361F29" w:rsidP="00361F29"/>
    <w:p w14:paraId="39D38E49" w14:textId="77777777" w:rsidR="00361F29" w:rsidRPr="00F92D08" w:rsidRDefault="00361F29" w:rsidP="00361F29"/>
    <w:p w14:paraId="040668FB" w14:textId="77777777" w:rsidR="00361F29" w:rsidRPr="00F92D08" w:rsidRDefault="00361F29" w:rsidP="00361F29"/>
    <w:p w14:paraId="04F60C3A" w14:textId="77777777" w:rsidR="00361F29" w:rsidRPr="00F92D08" w:rsidRDefault="00361F29" w:rsidP="00361F29"/>
    <w:p w14:paraId="6E3FB288" w14:textId="77777777" w:rsidR="00361F29" w:rsidRPr="00F92D08" w:rsidRDefault="00361F29" w:rsidP="00361F29"/>
    <w:p w14:paraId="1CB104B8" w14:textId="77777777" w:rsidR="00361F29" w:rsidRPr="00F92D08" w:rsidRDefault="00361F29" w:rsidP="00361F29"/>
    <w:p w14:paraId="4E0EBD51" w14:textId="77777777" w:rsidR="00361F29" w:rsidRPr="00F92D08" w:rsidRDefault="00361F29" w:rsidP="00361F29"/>
    <w:p w14:paraId="2681A84A" w14:textId="77777777" w:rsidR="00361F29" w:rsidRPr="00F92D08" w:rsidRDefault="00361F29" w:rsidP="00361F29"/>
    <w:p w14:paraId="5721ECE2" w14:textId="77777777" w:rsidR="00361F29" w:rsidRDefault="00361F29" w:rsidP="00361F29">
      <w:pPr>
        <w:rPr>
          <w:b/>
          <w:bCs/>
        </w:rPr>
      </w:pPr>
    </w:p>
    <w:p w14:paraId="4B897750" w14:textId="77777777" w:rsidR="00361F29" w:rsidRDefault="00361F29" w:rsidP="00361F29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016128" behindDoc="0" locked="0" layoutInCell="1" allowOverlap="1" wp14:anchorId="2CD91449" wp14:editId="1EEBFF73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4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4E671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5FB962BA" w14:textId="77777777" w:rsidR="00D84B3A" w:rsidRDefault="00D84B3A" w:rsidP="00361F29">
                            <w:pPr>
                              <w:rPr>
                                <w:bCs/>
                              </w:rPr>
                            </w:pPr>
                          </w:p>
                          <w:p w14:paraId="660D6611" w14:textId="07742BF2" w:rsidR="00D84B3A" w:rsidRPr="007B6A3A" w:rsidRDefault="00D84B3A" w:rsidP="00361F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A0358A">
                              <w:rPr>
                                <w:bCs/>
                              </w:rPr>
                              <w:t>prank</w:t>
                            </w:r>
                          </w:p>
                          <w:p w14:paraId="2B11749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7B38E17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E5EE724" w14:textId="77777777" w:rsidR="00D84B3A" w:rsidRDefault="00D84B3A" w:rsidP="00361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D91449" id="_x0000_s1158" type="#_x0000_t202" style="position:absolute;margin-left:6.95pt;margin-top:1pt;width:193.65pt;height:61pt;z-index:25201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" stroked="f">
                <v:textbox>
                  <w:txbxContent>
                    <w:p w14:paraId="4074E671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5FB962BA" w14:textId="77777777" w:rsidR="00D84B3A" w:rsidRDefault="00D84B3A" w:rsidP="00361F29">
                      <w:pPr>
                        <w:rPr>
                          <w:bCs/>
                        </w:rPr>
                      </w:pPr>
                    </w:p>
                    <w:p w14:paraId="660D6611" w14:textId="07742BF2" w:rsidR="00D84B3A" w:rsidRPr="007B6A3A" w:rsidRDefault="00D84B3A" w:rsidP="00361F2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A0358A">
                        <w:rPr>
                          <w:bCs/>
                        </w:rPr>
                        <w:t>prank</w:t>
                      </w:r>
                    </w:p>
                    <w:p w14:paraId="2B11749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57B38E17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1E5EE724" w14:textId="77777777" w:rsidR="00D84B3A" w:rsidRDefault="00D84B3A" w:rsidP="00361F29"/>
                  </w:txbxContent>
                </v:textbox>
                <w10:wrap type="square"/>
              </v:shape>
            </w:pict>
          </mc:Fallback>
        </mc:AlternateContent>
      </w:r>
    </w:p>
    <w:p w14:paraId="73B31066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</w:p>
    <w:p w14:paraId="37891F2D" w14:textId="77777777" w:rsidR="00361F29" w:rsidRDefault="00361F29" w:rsidP="00361F29">
      <w:pPr>
        <w:rPr>
          <w:b/>
          <w:bCs/>
        </w:rPr>
      </w:pPr>
    </w:p>
    <w:p w14:paraId="227DE095" w14:textId="77777777" w:rsidR="00361F29" w:rsidRDefault="00361F29" w:rsidP="00361F29">
      <w:pPr>
        <w:rPr>
          <w:b/>
          <w:bCs/>
        </w:rPr>
      </w:pPr>
    </w:p>
    <w:p w14:paraId="521D88CC" w14:textId="77777777" w:rsidR="00361F29" w:rsidRDefault="00361F29" w:rsidP="00361F29">
      <w:pPr>
        <w:rPr>
          <w:b/>
          <w:bCs/>
        </w:rPr>
      </w:pPr>
    </w:p>
    <w:p w14:paraId="5215DDB0" w14:textId="77777777" w:rsidR="00361F29" w:rsidRDefault="00361F29" w:rsidP="00361F29">
      <w:pPr>
        <w:rPr>
          <w:b/>
          <w:bCs/>
        </w:rPr>
      </w:pPr>
    </w:p>
    <w:p w14:paraId="216ADDF2" w14:textId="049FBAEE" w:rsidR="00361F29" w:rsidRDefault="00350EF6" w:rsidP="00361F29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53192" behindDoc="0" locked="0" layoutInCell="1" allowOverlap="1" wp14:anchorId="2767A41C" wp14:editId="43045369">
            <wp:simplePos x="0" y="0"/>
            <wp:positionH relativeFrom="margin">
              <wp:align>right</wp:align>
            </wp:positionH>
            <wp:positionV relativeFrom="paragraph">
              <wp:posOffset>-1131983</wp:posOffset>
            </wp:positionV>
            <wp:extent cx="2063659" cy="2174098"/>
            <wp:effectExtent l="0" t="0" r="0" b="0"/>
            <wp:wrapNone/>
            <wp:docPr id="532" name="Billed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2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659" cy="217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F29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0C6175C8" wp14:editId="7ED2F780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484" name="Tekstfelt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3AAD4" w14:textId="77777777" w:rsidR="00D84B3A" w:rsidRDefault="00D84B3A" w:rsidP="00361F29">
                            <w:pPr>
                              <w:jc w:val="both"/>
                            </w:pPr>
                          </w:p>
                          <w:p w14:paraId="2DAD6EDE" w14:textId="0604A492" w:rsidR="00D84B3A" w:rsidRPr="00361F29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350EF6"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Wasim</w:t>
                            </w:r>
                          </w:p>
                          <w:p w14:paraId="71830B0B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4B4BA160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F7ACDCC" w14:textId="77777777" w:rsidR="00D84B3A" w:rsidRPr="00A02A43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6175C8" id="Tekstfelt 484" o:spid="_x0000_s1159" type="#_x0000_t202" style="position:absolute;margin-left:215.65pt;margin-top:-12pt;width:320.6pt;height:75.15pt;z-index:25203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" filled="f" stroked="f" strokeweight=".5pt">
                <v:textbox inset="0,0,0,0">
                  <w:txbxContent>
                    <w:p w14:paraId="5EB3AAD4" w14:textId="77777777" w:rsidR="00D84B3A" w:rsidRDefault="00D84B3A" w:rsidP="00361F29">
                      <w:pPr>
                        <w:jc w:val="both"/>
                      </w:pPr>
                    </w:p>
                    <w:p w14:paraId="2DAD6EDE" w14:textId="0604A492" w:rsidR="00D84B3A" w:rsidRPr="00361F29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350EF6"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Wasim</w:t>
                      </w:r>
                    </w:p>
                    <w:p w14:paraId="71830B0B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4B4BA160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F7ACDCC" w14:textId="77777777" w:rsidR="00D84B3A" w:rsidRPr="00A02A43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F29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028416" behindDoc="0" locked="0" layoutInCell="1" allowOverlap="1" wp14:anchorId="4567E9E1" wp14:editId="41FC1AB3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4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C5341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3E62CA84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F0004F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ECC5259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F8004AA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D3FA9A0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E5B3DF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3D65C4B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4395890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27072DE2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67E9E1" id="_x0000_s1160" type="#_x0000_t202" style="position:absolute;margin-left:16.1pt;margin-top:9.45pt;width:212.45pt;height:2in;z-index:25202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" stroked="f">
                <v:textbox>
                  <w:txbxContent>
                    <w:p w14:paraId="4C8C5341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3E62CA84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6F0004F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ECC5259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2F8004AA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D3FA9A0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6E5B3DF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3D65C4B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04395890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27072DE2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1F2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6F5A1284" wp14:editId="6D853EE5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486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4699D61" id="Rektangel: afrundede hjørner 9" o:spid="_x0000_s1026" style="position:absolute;margin-left:-.35pt;margin-top:.9pt;width:251.8pt;height:218.4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" filled="f" strokecolor="#f69c7b [3207]" strokeweight="2.25pt">
                <v:stroke joinstyle="miter"/>
              </v:roundrect>
            </w:pict>
          </mc:Fallback>
        </mc:AlternateContent>
      </w:r>
    </w:p>
    <w:p w14:paraId="1BD14231" w14:textId="77777777" w:rsidR="00361F29" w:rsidRDefault="00361F29" w:rsidP="00361F29">
      <w:pPr>
        <w:rPr>
          <w:b/>
          <w:bCs/>
        </w:rPr>
      </w:pPr>
    </w:p>
    <w:p w14:paraId="45E50AE5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7EDFDCC3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2BCADB97" wp14:editId="20570833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487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90DA75D" id="Rektangel: afrundede hjørner 3" o:spid="_x0000_s1026" style="position:absolute;margin-left:266.5pt;margin-top:9.8pt;width:263pt;height:128.5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" filled="f" strokecolor="#f69c7b [3207]" strokeweight="2.25pt">
                <v:stroke joinstyle="miter"/>
              </v:roundrect>
            </w:pict>
          </mc:Fallback>
        </mc:AlternateContent>
      </w:r>
    </w:p>
    <w:p w14:paraId="6D25226B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029440" behindDoc="0" locked="0" layoutInCell="1" allowOverlap="1" wp14:anchorId="45E245EC" wp14:editId="14A14DD2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4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6E89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E245EC" id="_x0000_s1161" type="#_x0000_t202" style="position:absolute;margin-left:278.15pt;margin-top:11.55pt;width:227pt;height:87.4pt;z-index:25202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" stroked="f">
                <v:textbox>
                  <w:txbxContent>
                    <w:p w14:paraId="6A96E89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A64D32" w14:textId="77777777" w:rsidR="00361F29" w:rsidRDefault="00361F29" w:rsidP="00361F29"/>
    <w:p w14:paraId="3AEC476A" w14:textId="77777777" w:rsidR="00361F29" w:rsidRDefault="00361F29" w:rsidP="00361F29">
      <w:pPr>
        <w:pStyle w:val="Listeafsnit"/>
        <w:ind w:left="5040"/>
        <w:rPr>
          <w:b/>
          <w:bCs/>
        </w:rPr>
      </w:pPr>
    </w:p>
    <w:p w14:paraId="157C7597" w14:textId="77777777" w:rsidR="00361F29" w:rsidRDefault="00361F29" w:rsidP="00361F29">
      <w:pPr>
        <w:pStyle w:val="Listeafsnit"/>
      </w:pPr>
    </w:p>
    <w:p w14:paraId="62B7F1A7" w14:textId="77777777" w:rsidR="00361F29" w:rsidRDefault="00361F29" w:rsidP="00361F29">
      <w:pPr>
        <w:pStyle w:val="Listeafsnit"/>
      </w:pPr>
    </w:p>
    <w:p w14:paraId="45BE7EAA" w14:textId="77777777" w:rsidR="00361F29" w:rsidRDefault="00361F29" w:rsidP="00361F29">
      <w:pPr>
        <w:pStyle w:val="Listeafsnit"/>
      </w:pPr>
    </w:p>
    <w:p w14:paraId="380E2849" w14:textId="77777777" w:rsidR="00361F29" w:rsidRDefault="00361F29" w:rsidP="00361F29">
      <w:pPr>
        <w:pStyle w:val="Listeafsnit"/>
      </w:pPr>
    </w:p>
    <w:p w14:paraId="122C3AE9" w14:textId="77777777" w:rsidR="00361F29" w:rsidRDefault="00361F29" w:rsidP="00361F29">
      <w:pPr>
        <w:pStyle w:val="Listeafsnit"/>
      </w:pPr>
    </w:p>
    <w:p w14:paraId="45DCAD93" w14:textId="77777777" w:rsidR="00361F29" w:rsidRDefault="00361F29" w:rsidP="00361F29">
      <w:pPr>
        <w:pStyle w:val="Listeafsnit"/>
      </w:pPr>
    </w:p>
    <w:p w14:paraId="3DFBAB55" w14:textId="77777777" w:rsidR="00361F29" w:rsidRDefault="00361F29" w:rsidP="00361F29">
      <w:pPr>
        <w:pStyle w:val="Listeafsnit"/>
      </w:pPr>
    </w:p>
    <w:p w14:paraId="7AE8A7EE" w14:textId="77777777" w:rsidR="00361F29" w:rsidRDefault="00361F29" w:rsidP="00361F29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2020224" behindDoc="0" locked="0" layoutInCell="1" allowOverlap="1" wp14:anchorId="0B333806" wp14:editId="46F903A3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495" name="Billed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2019200" behindDoc="0" locked="0" layoutInCell="1" allowOverlap="1" wp14:anchorId="5A0D6CAA" wp14:editId="500E978A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496" name="Billed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2018176" behindDoc="0" locked="0" layoutInCell="1" allowOverlap="1" wp14:anchorId="5AD8648B" wp14:editId="3A96196A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497" name="Billed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F3D50" w14:textId="77777777" w:rsidR="00361F29" w:rsidRPr="00F92D08" w:rsidRDefault="00361F29" w:rsidP="00361F29">
      <w:pPr>
        <w:pStyle w:val="Listeafsnit"/>
      </w:pPr>
      <w:r>
        <w:rPr>
          <w:noProof/>
          <w:lang w:eastAsia="da-DK"/>
        </w:rPr>
        <w:drawing>
          <wp:inline distT="0" distB="0" distL="0" distR="0" wp14:anchorId="2B59C715" wp14:editId="2E3746B9">
            <wp:extent cx="4905375" cy="6067425"/>
            <wp:effectExtent l="0" t="0" r="9525" b="9525"/>
            <wp:docPr id="498" name="Billed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FF69D" w14:textId="77777777" w:rsidR="00361F29" w:rsidRPr="00F92D08" w:rsidRDefault="00361F29" w:rsidP="00361F29"/>
    <w:p w14:paraId="1284A2A1" w14:textId="77777777" w:rsidR="00361F29" w:rsidRPr="00F92D08" w:rsidRDefault="00361F29" w:rsidP="00361F29"/>
    <w:p w14:paraId="055FB9CE" w14:textId="77777777" w:rsidR="00361F29" w:rsidRPr="00F92D08" w:rsidRDefault="00361F29" w:rsidP="00361F29"/>
    <w:p w14:paraId="4467D9F8" w14:textId="77777777" w:rsidR="00361F29" w:rsidRPr="00F92D08" w:rsidRDefault="00361F29" w:rsidP="00361F29"/>
    <w:p w14:paraId="5F21D988" w14:textId="77777777" w:rsidR="00361F29" w:rsidRPr="00F92D08" w:rsidRDefault="00361F29" w:rsidP="00361F29"/>
    <w:p w14:paraId="30A31976" w14:textId="77777777" w:rsidR="00361F29" w:rsidRPr="00F92D08" w:rsidRDefault="00361F29" w:rsidP="00361F29"/>
    <w:p w14:paraId="7C14A2A6" w14:textId="77777777" w:rsidR="00361F29" w:rsidRPr="00F92D08" w:rsidRDefault="00361F29" w:rsidP="00361F29"/>
    <w:p w14:paraId="3EB0B1E4" w14:textId="77777777" w:rsidR="00361F29" w:rsidRPr="00F92D08" w:rsidRDefault="00361F29" w:rsidP="00361F29"/>
    <w:p w14:paraId="1BA54DC6" w14:textId="77777777" w:rsidR="00361F29" w:rsidRPr="00F92D08" w:rsidRDefault="00361F29" w:rsidP="00361F29"/>
    <w:p w14:paraId="2FA56585" w14:textId="77777777" w:rsidR="00361F29" w:rsidRPr="00F92D08" w:rsidRDefault="00361F29" w:rsidP="00361F29"/>
    <w:p w14:paraId="773468D1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19A0F5BC" wp14:editId="4EFFEE8F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489" name="Tekstfelt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0976D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A0F5BC" id="Tekstfelt 489" o:spid="_x0000_s1162" type="#_x0000_t202" style="position:absolute;margin-left:75.05pt;margin-top:1.4pt;width:126.25pt;height:26.4pt;z-index:25202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" filled="f" stroked="f" strokeweight=".5pt">
                <v:textbox inset="0,0,0,0">
                  <w:txbxContent>
                    <w:p w14:paraId="0600976D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4B6FC5CE" wp14:editId="1A045238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490" name="Tekstfelt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EFE0F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6FC5CE" id="Tekstfelt 490" o:spid="_x0000_s1163" type="#_x0000_t202" style="position:absolute;margin-left:71.85pt;margin-top:.85pt;width:31.05pt;height:17.15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" filled="f" stroked="f" strokeweight=".5pt">
                <v:textbox inset="0,0,0,0">
                  <w:txbxContent>
                    <w:p w14:paraId="12EEFE0F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32D2F4C7" wp14:editId="6205463D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491" name="Tekstfelt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BC8C7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D2F4C7" id="Tekstfelt 491" o:spid="_x0000_s1164" type="#_x0000_t202" style="position:absolute;margin-left:255.95pt;margin-top:.75pt;width:34.55pt;height:12.5pt;z-index:25202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" filled="f" stroked="f" strokeweight=".5pt">
                <v:textbox inset="0,0,0,0">
                  <w:txbxContent>
                    <w:p w14:paraId="7BEBC8C7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A62166" w14:textId="77777777" w:rsidR="00361F29" w:rsidRPr="00F92D08" w:rsidRDefault="00361F29" w:rsidP="00361F29"/>
    <w:p w14:paraId="705C091D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7F648B17" wp14:editId="4F38F800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492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BF3E416" id="Rektangel: afrundede hjørner 17" o:spid="_x0000_s1026" style="position:absolute;margin-left:-.5pt;margin-top:6.85pt;width:531pt;height:145.15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" filled="f" strokecolor="#f69c7b [3207]" strokeweight="2.25pt">
                <v:stroke joinstyle="miter"/>
              </v:roundrect>
            </w:pict>
          </mc:Fallback>
        </mc:AlternateContent>
      </w:r>
    </w:p>
    <w:p w14:paraId="15D68D2E" w14:textId="77777777" w:rsidR="00361F29" w:rsidRDefault="00361F29" w:rsidP="00361F29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62F2EA10" w14:textId="77777777" w:rsidR="00361F29" w:rsidRPr="00F92D08" w:rsidRDefault="00361F29" w:rsidP="00361F29"/>
    <w:p w14:paraId="1C0A452D" w14:textId="77777777" w:rsidR="00361F29" w:rsidRPr="00F92D08" w:rsidRDefault="00361F29" w:rsidP="00361F29"/>
    <w:p w14:paraId="510C8F43" w14:textId="77777777" w:rsidR="00361F29" w:rsidRPr="00F92D08" w:rsidRDefault="00361F29" w:rsidP="00361F29"/>
    <w:p w14:paraId="69E0D4DB" w14:textId="77777777" w:rsidR="00361F29" w:rsidRPr="00F92D08" w:rsidRDefault="00361F29" w:rsidP="00361F29"/>
    <w:p w14:paraId="7152B564" w14:textId="77777777" w:rsidR="00361F29" w:rsidRPr="00F92D08" w:rsidRDefault="00361F29" w:rsidP="00361F29"/>
    <w:p w14:paraId="0D05A362" w14:textId="77777777" w:rsidR="00361F29" w:rsidRPr="00F92D08" w:rsidRDefault="00361F29" w:rsidP="00361F29"/>
    <w:p w14:paraId="2C59A95D" w14:textId="77777777" w:rsidR="00361F29" w:rsidRPr="00F92D08" w:rsidRDefault="00361F29" w:rsidP="00361F29"/>
    <w:p w14:paraId="06C3288F" w14:textId="77777777" w:rsidR="00361F29" w:rsidRPr="00F92D08" w:rsidRDefault="00361F29" w:rsidP="00361F29"/>
    <w:p w14:paraId="07F7AC47" w14:textId="77777777" w:rsidR="00361F29" w:rsidRPr="00F92D08" w:rsidRDefault="00361F29" w:rsidP="00361F29"/>
    <w:p w14:paraId="4398C75B" w14:textId="77777777" w:rsidR="00361F29" w:rsidRDefault="00361F29" w:rsidP="00361F29">
      <w:pPr>
        <w:rPr>
          <w:b/>
          <w:bCs/>
        </w:rPr>
      </w:pPr>
    </w:p>
    <w:p w14:paraId="5724C44D" w14:textId="77777777" w:rsidR="00361F29" w:rsidRDefault="00361F29" w:rsidP="00361F29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031488" behindDoc="0" locked="0" layoutInCell="1" allowOverlap="1" wp14:anchorId="578F0193" wp14:editId="243C3B9F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4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91A4B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5CE29E97" w14:textId="77777777" w:rsidR="00D84B3A" w:rsidRDefault="00D84B3A" w:rsidP="00361F29">
                            <w:pPr>
                              <w:rPr>
                                <w:bCs/>
                              </w:rPr>
                            </w:pPr>
                          </w:p>
                          <w:p w14:paraId="7CEADDB2" w14:textId="54C2C1EE" w:rsidR="00D84B3A" w:rsidRPr="007B6A3A" w:rsidRDefault="00D84B3A" w:rsidP="00361F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A0358A">
                              <w:rPr>
                                <w:bCs/>
                              </w:rPr>
                              <w:t>hund</w:t>
                            </w:r>
                          </w:p>
                          <w:p w14:paraId="5947E382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5EFD72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D1DE6B5" w14:textId="77777777" w:rsidR="00D84B3A" w:rsidRDefault="00D84B3A" w:rsidP="00361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8F0193" id="_x0000_s1165" type="#_x0000_t202" style="position:absolute;margin-left:6.95pt;margin-top:1pt;width:193.65pt;height:61pt;z-index:25203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" stroked="f">
                <v:textbox>
                  <w:txbxContent>
                    <w:p w14:paraId="6D291A4B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5CE29E97" w14:textId="77777777" w:rsidR="00D84B3A" w:rsidRDefault="00D84B3A" w:rsidP="00361F29">
                      <w:pPr>
                        <w:rPr>
                          <w:bCs/>
                        </w:rPr>
                      </w:pPr>
                    </w:p>
                    <w:p w14:paraId="7CEADDB2" w14:textId="54C2C1EE" w:rsidR="00D84B3A" w:rsidRPr="007B6A3A" w:rsidRDefault="00D84B3A" w:rsidP="00361F2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A0358A">
                        <w:rPr>
                          <w:bCs/>
                        </w:rPr>
                        <w:t>hund</w:t>
                      </w:r>
                    </w:p>
                    <w:p w14:paraId="5947E382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35EFD72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4D1DE6B5" w14:textId="77777777" w:rsidR="00D84B3A" w:rsidRDefault="00D84B3A" w:rsidP="00361F29"/>
                  </w:txbxContent>
                </v:textbox>
                <w10:wrap type="square"/>
              </v:shape>
            </w:pict>
          </mc:Fallback>
        </mc:AlternateContent>
      </w:r>
    </w:p>
    <w:p w14:paraId="388B9A6F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</w:p>
    <w:p w14:paraId="5EB073B5" w14:textId="77777777" w:rsidR="00361F29" w:rsidRDefault="00361F29" w:rsidP="00361F29">
      <w:pPr>
        <w:rPr>
          <w:b/>
          <w:bCs/>
        </w:rPr>
      </w:pPr>
    </w:p>
    <w:p w14:paraId="3253C95C" w14:textId="77777777" w:rsidR="00361F29" w:rsidRDefault="00361F29" w:rsidP="00361F29">
      <w:pPr>
        <w:rPr>
          <w:b/>
          <w:bCs/>
        </w:rPr>
      </w:pPr>
    </w:p>
    <w:p w14:paraId="5360A9C2" w14:textId="77777777" w:rsidR="00361F29" w:rsidRDefault="00361F29" w:rsidP="00361F29">
      <w:pPr>
        <w:rPr>
          <w:b/>
          <w:bCs/>
        </w:rPr>
      </w:pPr>
    </w:p>
    <w:p w14:paraId="3E5D616D" w14:textId="77777777" w:rsidR="00361F29" w:rsidRDefault="00361F29" w:rsidP="00361F29">
      <w:pPr>
        <w:rPr>
          <w:b/>
          <w:bCs/>
        </w:rPr>
      </w:pPr>
    </w:p>
    <w:p w14:paraId="51698444" w14:textId="6CACBC82" w:rsidR="00361F29" w:rsidRDefault="00350EF6" w:rsidP="00361F29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52167" behindDoc="0" locked="0" layoutInCell="1" allowOverlap="1" wp14:anchorId="0244EE5B" wp14:editId="72A87102">
            <wp:simplePos x="0" y="0"/>
            <wp:positionH relativeFrom="margin">
              <wp:posOffset>4645357</wp:posOffset>
            </wp:positionH>
            <wp:positionV relativeFrom="paragraph">
              <wp:posOffset>-1138995</wp:posOffset>
            </wp:positionV>
            <wp:extent cx="2049691" cy="2159383"/>
            <wp:effectExtent l="0" t="0" r="8255" b="0"/>
            <wp:wrapNone/>
            <wp:docPr id="533" name="Billed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Billede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633" cy="2169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F29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0973172B" wp14:editId="39C8C4CF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499" name="Tekstfelt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806B9" w14:textId="77777777" w:rsidR="00D84B3A" w:rsidRDefault="00D84B3A" w:rsidP="00361F29">
                            <w:pPr>
                              <w:jc w:val="both"/>
                            </w:pPr>
                          </w:p>
                          <w:p w14:paraId="55B6B761" w14:textId="549555BD" w:rsidR="00D84B3A" w:rsidRPr="00361F29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69C7B" w:themeColor="accent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350EF6">
                              <w:rPr>
                                <w:b/>
                                <w:bCs/>
                                <w:color w:val="F69C7B" w:themeColor="accent4"/>
                                <w:sz w:val="72"/>
                                <w:szCs w:val="72"/>
                              </w:rPr>
                              <w:t>Ofelia</w:t>
                            </w:r>
                          </w:p>
                          <w:p w14:paraId="5DA5EBB6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41509F67" w14:textId="77777777" w:rsidR="00D84B3A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4CFFF6AD" w14:textId="77777777" w:rsidR="00D84B3A" w:rsidRPr="00A02A43" w:rsidRDefault="00D84B3A" w:rsidP="00361F2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73172B" id="Tekstfelt 499" o:spid="_x0000_s1166" type="#_x0000_t202" style="position:absolute;margin-left:215.65pt;margin-top:-12pt;width:320.6pt;height:75.15pt;z-index:252045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" filled="f" stroked="f" strokeweight=".5pt">
                <v:textbox inset="0,0,0,0">
                  <w:txbxContent>
                    <w:p w14:paraId="35C806B9" w14:textId="77777777" w:rsidR="00D84B3A" w:rsidRDefault="00D84B3A" w:rsidP="00361F29">
                      <w:pPr>
                        <w:jc w:val="both"/>
                      </w:pPr>
                    </w:p>
                    <w:p w14:paraId="55B6B761" w14:textId="549555BD" w:rsidR="00D84B3A" w:rsidRPr="00361F29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69C7B" w:themeColor="accent4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350EF6">
                        <w:rPr>
                          <w:b/>
                          <w:bCs/>
                          <w:color w:val="F69C7B" w:themeColor="accent4"/>
                          <w:sz w:val="72"/>
                          <w:szCs w:val="72"/>
                        </w:rPr>
                        <w:t>Ofelia</w:t>
                      </w:r>
                    </w:p>
                    <w:p w14:paraId="5DA5EBB6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41509F67" w14:textId="77777777" w:rsidR="00D84B3A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4CFFF6AD" w14:textId="77777777" w:rsidR="00D84B3A" w:rsidRPr="00A02A43" w:rsidRDefault="00D84B3A" w:rsidP="00361F2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F29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043776" behindDoc="0" locked="0" layoutInCell="1" allowOverlap="1" wp14:anchorId="57A6D08D" wp14:editId="359B9447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5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1C62F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5D4CCE7E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69A944F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338810D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9BBAE35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01702F7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DD9A42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17B780F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8B9B602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7884D68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A6D08D" id="_x0000_s1167" type="#_x0000_t202" style="position:absolute;margin-left:16.1pt;margin-top:9.45pt;width:212.45pt;height:2in;z-index:25204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" stroked="f">
                <v:textbox>
                  <w:txbxContent>
                    <w:p w14:paraId="33F1C62F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5D4CCE7E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669A944F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338810D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39BBAE35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01702F7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3DD9A42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17B780F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58B9B602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7884D68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1F2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2C944694" wp14:editId="4F646CFD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501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E002D5E" id="Rektangel: afrundede hjørner 9" o:spid="_x0000_s1026" style="position:absolute;margin-left:-.35pt;margin-top:.9pt;width:251.8pt;height:218.45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" filled="f" strokecolor="#f69c7b [3207]" strokeweight="2.25pt">
                <v:stroke joinstyle="miter"/>
              </v:roundrect>
            </w:pict>
          </mc:Fallback>
        </mc:AlternateContent>
      </w:r>
    </w:p>
    <w:p w14:paraId="58041086" w14:textId="77777777" w:rsidR="00361F29" w:rsidRDefault="00361F29" w:rsidP="00361F29">
      <w:pPr>
        <w:rPr>
          <w:b/>
          <w:bCs/>
        </w:rPr>
      </w:pPr>
    </w:p>
    <w:p w14:paraId="2EFACD22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669C4CC5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5AB5FBDA" wp14:editId="128BC126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502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3891509" id="Rektangel: afrundede hjørner 3" o:spid="_x0000_s1026" style="position:absolute;margin-left:266.5pt;margin-top:9.8pt;width:263pt;height:128.5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" filled="f" strokecolor="#f69c7b [3207]" strokeweight="2.25pt">
                <v:stroke joinstyle="miter"/>
              </v:roundrect>
            </w:pict>
          </mc:Fallback>
        </mc:AlternateContent>
      </w:r>
    </w:p>
    <w:p w14:paraId="1539FCFB" w14:textId="77777777" w:rsidR="00361F29" w:rsidRDefault="00361F29" w:rsidP="00361F29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044800" behindDoc="0" locked="0" layoutInCell="1" allowOverlap="1" wp14:anchorId="167D9850" wp14:editId="6B48EFCE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5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53ED3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7D9850" id="_x0000_s1168" type="#_x0000_t202" style="position:absolute;margin-left:278.15pt;margin-top:11.55pt;width:227pt;height:87.4pt;z-index:25204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" stroked="f">
                <v:textbox>
                  <w:txbxContent>
                    <w:p w14:paraId="0C153ED3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AAF3BC" w14:textId="77777777" w:rsidR="00361F29" w:rsidRDefault="00361F29" w:rsidP="00361F29"/>
    <w:p w14:paraId="7555693B" w14:textId="77777777" w:rsidR="00361F29" w:rsidRDefault="00361F29" w:rsidP="00361F29">
      <w:pPr>
        <w:pStyle w:val="Listeafsnit"/>
        <w:ind w:left="5040"/>
        <w:rPr>
          <w:b/>
          <w:bCs/>
        </w:rPr>
      </w:pPr>
    </w:p>
    <w:p w14:paraId="68B2F90A" w14:textId="77777777" w:rsidR="00361F29" w:rsidRDefault="00361F29" w:rsidP="00361F29">
      <w:pPr>
        <w:pStyle w:val="Listeafsnit"/>
      </w:pPr>
    </w:p>
    <w:p w14:paraId="3508D12C" w14:textId="77777777" w:rsidR="00361F29" w:rsidRDefault="00361F29" w:rsidP="00361F29">
      <w:pPr>
        <w:pStyle w:val="Listeafsnit"/>
      </w:pPr>
    </w:p>
    <w:p w14:paraId="2E4D44F9" w14:textId="77777777" w:rsidR="00361F29" w:rsidRDefault="00361F29" w:rsidP="00361F29">
      <w:pPr>
        <w:pStyle w:val="Listeafsnit"/>
      </w:pPr>
    </w:p>
    <w:p w14:paraId="655BE2F1" w14:textId="77777777" w:rsidR="00361F29" w:rsidRDefault="00361F29" w:rsidP="00361F29">
      <w:pPr>
        <w:pStyle w:val="Listeafsnit"/>
      </w:pPr>
    </w:p>
    <w:p w14:paraId="111E1344" w14:textId="77777777" w:rsidR="00361F29" w:rsidRDefault="00361F29" w:rsidP="00361F29">
      <w:pPr>
        <w:pStyle w:val="Listeafsnit"/>
      </w:pPr>
    </w:p>
    <w:p w14:paraId="49D5D7C4" w14:textId="77777777" w:rsidR="00361F29" w:rsidRDefault="00361F29" w:rsidP="00361F29">
      <w:pPr>
        <w:pStyle w:val="Listeafsnit"/>
      </w:pPr>
    </w:p>
    <w:p w14:paraId="2BC35FA8" w14:textId="77777777" w:rsidR="00361F29" w:rsidRDefault="00361F29" w:rsidP="00361F29">
      <w:pPr>
        <w:pStyle w:val="Listeafsnit"/>
      </w:pPr>
    </w:p>
    <w:p w14:paraId="013987A0" w14:textId="77777777" w:rsidR="00361F29" w:rsidRDefault="00361F29" w:rsidP="00361F29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2035584" behindDoc="0" locked="0" layoutInCell="1" allowOverlap="1" wp14:anchorId="68249B42" wp14:editId="5F6522B1">
            <wp:simplePos x="0" y="0"/>
            <wp:positionH relativeFrom="column">
              <wp:posOffset>4739684</wp:posOffset>
            </wp:positionH>
            <wp:positionV relativeFrom="paragraph">
              <wp:posOffset>82150</wp:posOffset>
            </wp:positionV>
            <wp:extent cx="1930857" cy="2037750"/>
            <wp:effectExtent l="0" t="0" r="0" b="635"/>
            <wp:wrapNone/>
            <wp:docPr id="510" name="Billed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2034560" behindDoc="0" locked="0" layoutInCell="1" allowOverlap="1" wp14:anchorId="45F0D9D6" wp14:editId="43E1B20C">
            <wp:simplePos x="0" y="0"/>
            <wp:positionH relativeFrom="margin">
              <wp:align>center</wp:align>
            </wp:positionH>
            <wp:positionV relativeFrom="paragraph">
              <wp:posOffset>63014</wp:posOffset>
            </wp:positionV>
            <wp:extent cx="1930857" cy="2037750"/>
            <wp:effectExtent l="0" t="0" r="0" b="635"/>
            <wp:wrapNone/>
            <wp:docPr id="511" name="Billed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2033536" behindDoc="0" locked="0" layoutInCell="1" allowOverlap="1" wp14:anchorId="44783EE4" wp14:editId="54118413">
            <wp:simplePos x="0" y="0"/>
            <wp:positionH relativeFrom="column">
              <wp:posOffset>79331</wp:posOffset>
            </wp:positionH>
            <wp:positionV relativeFrom="paragraph">
              <wp:posOffset>82683</wp:posOffset>
            </wp:positionV>
            <wp:extent cx="1930857" cy="2037750"/>
            <wp:effectExtent l="0" t="0" r="0" b="635"/>
            <wp:wrapNone/>
            <wp:docPr id="512" name="Billed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hvi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7" cy="20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4C591" w14:textId="77777777" w:rsidR="00361F29" w:rsidRPr="00F92D08" w:rsidRDefault="00361F29" w:rsidP="00361F29">
      <w:pPr>
        <w:pStyle w:val="Listeafsnit"/>
      </w:pPr>
      <w:r>
        <w:rPr>
          <w:noProof/>
          <w:lang w:eastAsia="da-DK"/>
        </w:rPr>
        <w:drawing>
          <wp:inline distT="0" distB="0" distL="0" distR="0" wp14:anchorId="3F049F2D" wp14:editId="2F5B45C2">
            <wp:extent cx="4905375" cy="6067425"/>
            <wp:effectExtent l="0" t="0" r="9525" b="9525"/>
            <wp:docPr id="513" name="Billed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C073F" w14:textId="77777777" w:rsidR="00361F29" w:rsidRPr="00F92D08" w:rsidRDefault="00361F29" w:rsidP="00361F29"/>
    <w:p w14:paraId="03DECA61" w14:textId="77777777" w:rsidR="00361F29" w:rsidRPr="00F92D08" w:rsidRDefault="00361F29" w:rsidP="00361F29"/>
    <w:p w14:paraId="150695D7" w14:textId="77777777" w:rsidR="00361F29" w:rsidRPr="00F92D08" w:rsidRDefault="00361F29" w:rsidP="00361F29"/>
    <w:p w14:paraId="38AF037A" w14:textId="77777777" w:rsidR="00361F29" w:rsidRPr="00F92D08" w:rsidRDefault="00361F29" w:rsidP="00361F29"/>
    <w:p w14:paraId="2D254184" w14:textId="77777777" w:rsidR="00361F29" w:rsidRPr="00F92D08" w:rsidRDefault="00361F29" w:rsidP="00361F29"/>
    <w:p w14:paraId="094F2D30" w14:textId="77777777" w:rsidR="00361F29" w:rsidRPr="00F92D08" w:rsidRDefault="00361F29" w:rsidP="00361F29"/>
    <w:p w14:paraId="3D8541CF" w14:textId="77777777" w:rsidR="00361F29" w:rsidRPr="00F92D08" w:rsidRDefault="00361F29" w:rsidP="00361F29"/>
    <w:p w14:paraId="3C3A84F5" w14:textId="77777777" w:rsidR="00361F29" w:rsidRPr="00F92D08" w:rsidRDefault="00361F29" w:rsidP="00361F29"/>
    <w:p w14:paraId="2C0B6DEB" w14:textId="77777777" w:rsidR="00361F29" w:rsidRPr="00F92D08" w:rsidRDefault="00361F29" w:rsidP="00361F29"/>
    <w:p w14:paraId="4D848BB7" w14:textId="77777777" w:rsidR="00361F29" w:rsidRPr="00F92D08" w:rsidRDefault="00361F29" w:rsidP="00361F29"/>
    <w:p w14:paraId="70F0BFEC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5B8FF718" wp14:editId="3D0748D5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504" name="Tekstfelt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0C57C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8FF718" id="Tekstfelt 504" o:spid="_x0000_s1169" type="#_x0000_t202" style="position:absolute;margin-left:75.05pt;margin-top:1.4pt;width:126.25pt;height:26.4pt;z-index:25204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" filled="f" stroked="f" strokeweight=".5pt">
                <v:textbox inset="0,0,0,0">
                  <w:txbxContent>
                    <w:p w14:paraId="7AF0C57C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5B81E98C" wp14:editId="21E9755B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505" name="Tekstfelt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96CE8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81E98C" id="Tekstfelt 505" o:spid="_x0000_s1170" type="#_x0000_t202" style="position:absolute;margin-left:71.85pt;margin-top:.85pt;width:31.05pt;height:17.15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" filled="f" stroked="f" strokeweight=".5pt">
                <v:textbox inset="0,0,0,0">
                  <w:txbxContent>
                    <w:p w14:paraId="6A096CE8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1447E134" wp14:editId="249743C3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506" name="Tekstfelt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FEB8F" w14:textId="77777777" w:rsidR="00D84B3A" w:rsidRPr="00F92D08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47E134" id="Tekstfelt 506" o:spid="_x0000_s1171" type="#_x0000_t202" style="position:absolute;margin-left:255.95pt;margin-top:.75pt;width:34.55pt;height:12.5pt;z-index:25203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" filled="f" stroked="f" strokeweight=".5pt">
                <v:textbox inset="0,0,0,0">
                  <w:txbxContent>
                    <w:p w14:paraId="5B7FEB8F" w14:textId="77777777" w:rsidR="00D84B3A" w:rsidRPr="00F92D08" w:rsidRDefault="00D84B3A" w:rsidP="00361F29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FFB5C5" w14:textId="77777777" w:rsidR="00361F29" w:rsidRPr="00F92D08" w:rsidRDefault="00361F29" w:rsidP="00361F29"/>
    <w:p w14:paraId="12ED3C48" w14:textId="77777777" w:rsidR="00361F29" w:rsidRPr="00F92D08" w:rsidRDefault="00361F29" w:rsidP="00361F29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5A0F4856" wp14:editId="1756E370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507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977C09A" id="Rektangel: afrundede hjørner 17" o:spid="_x0000_s1026" style="position:absolute;margin-left:-.5pt;margin-top:6.85pt;width:531pt;height:145.15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" filled="f" strokecolor="#f69c7b [3207]" strokeweight="2.25pt">
                <v:stroke joinstyle="miter"/>
              </v:roundrect>
            </w:pict>
          </mc:Fallback>
        </mc:AlternateContent>
      </w:r>
    </w:p>
    <w:p w14:paraId="322E5758" w14:textId="77777777" w:rsidR="00361F29" w:rsidRDefault="00361F29" w:rsidP="00361F29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36D9A5DC" w14:textId="77777777" w:rsidR="00361F29" w:rsidRPr="00F92D08" w:rsidRDefault="00361F29" w:rsidP="00361F29"/>
    <w:p w14:paraId="56BCA90F" w14:textId="77777777" w:rsidR="00361F29" w:rsidRPr="00F92D08" w:rsidRDefault="00361F29" w:rsidP="00361F29"/>
    <w:p w14:paraId="1EAE90DF" w14:textId="77777777" w:rsidR="00361F29" w:rsidRPr="00F92D08" w:rsidRDefault="00361F29" w:rsidP="00361F29"/>
    <w:p w14:paraId="29F88E7C" w14:textId="77777777" w:rsidR="00361F29" w:rsidRPr="00F92D08" w:rsidRDefault="00361F29" w:rsidP="00361F29"/>
    <w:p w14:paraId="3F7EEBDC" w14:textId="77777777" w:rsidR="00361F29" w:rsidRPr="00F92D08" w:rsidRDefault="00361F29" w:rsidP="00361F29"/>
    <w:p w14:paraId="032B3556" w14:textId="77777777" w:rsidR="00361F29" w:rsidRPr="00F92D08" w:rsidRDefault="00361F29" w:rsidP="00361F29"/>
    <w:p w14:paraId="2BA9D2A0" w14:textId="77777777" w:rsidR="00361F29" w:rsidRPr="00F92D08" w:rsidRDefault="00361F29" w:rsidP="00361F29"/>
    <w:p w14:paraId="2D020850" w14:textId="77777777" w:rsidR="00361F29" w:rsidRPr="00F92D08" w:rsidRDefault="00361F29" w:rsidP="00361F29"/>
    <w:p w14:paraId="4205BAC8" w14:textId="77777777" w:rsidR="00361F29" w:rsidRPr="00F92D08" w:rsidRDefault="00361F29" w:rsidP="00361F29"/>
    <w:p w14:paraId="70DB5CB3" w14:textId="77777777" w:rsidR="00361F29" w:rsidRDefault="00361F29" w:rsidP="00361F29">
      <w:pPr>
        <w:rPr>
          <w:b/>
          <w:bCs/>
        </w:rPr>
      </w:pPr>
    </w:p>
    <w:p w14:paraId="2A803B43" w14:textId="77777777" w:rsidR="00361F29" w:rsidRDefault="00361F29" w:rsidP="00361F29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046848" behindDoc="0" locked="0" layoutInCell="1" allowOverlap="1" wp14:anchorId="7B5FEB25" wp14:editId="29CCD1C5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50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194C3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2534C1B3" w14:textId="77777777" w:rsidR="00D84B3A" w:rsidRDefault="00D84B3A" w:rsidP="00361F29">
                            <w:pPr>
                              <w:rPr>
                                <w:bCs/>
                              </w:rPr>
                            </w:pPr>
                          </w:p>
                          <w:p w14:paraId="73F7C717" w14:textId="3518078B" w:rsidR="00D84B3A" w:rsidRPr="007B6A3A" w:rsidRDefault="00D84B3A" w:rsidP="00361F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A0358A">
                              <w:rPr>
                                <w:bCs/>
                              </w:rPr>
                              <w:t>København</w:t>
                            </w:r>
                          </w:p>
                          <w:p w14:paraId="039DC01C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5DFA44C" w14:textId="77777777" w:rsidR="00D84B3A" w:rsidRDefault="00D84B3A" w:rsidP="00361F2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FAEE54D" w14:textId="77777777" w:rsidR="00D84B3A" w:rsidRDefault="00D84B3A" w:rsidP="00361F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5FEB25" id="_x0000_s1172" type="#_x0000_t202" style="position:absolute;margin-left:6.95pt;margin-top:1pt;width:193.65pt;height:61pt;z-index:25204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" stroked="f">
                <v:textbox>
                  <w:txbxContent>
                    <w:p w14:paraId="2B8194C3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2534C1B3" w14:textId="77777777" w:rsidR="00D84B3A" w:rsidRDefault="00D84B3A" w:rsidP="00361F29">
                      <w:pPr>
                        <w:rPr>
                          <w:bCs/>
                        </w:rPr>
                      </w:pPr>
                    </w:p>
                    <w:p w14:paraId="73F7C717" w14:textId="3518078B" w:rsidR="00D84B3A" w:rsidRPr="007B6A3A" w:rsidRDefault="00D84B3A" w:rsidP="00361F2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A0358A">
                        <w:rPr>
                          <w:bCs/>
                        </w:rPr>
                        <w:t>København</w:t>
                      </w:r>
                    </w:p>
                    <w:p w14:paraId="039DC01C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55DFA44C" w14:textId="77777777" w:rsidR="00D84B3A" w:rsidRDefault="00D84B3A" w:rsidP="00361F29">
                      <w:pPr>
                        <w:rPr>
                          <w:b/>
                          <w:bCs/>
                        </w:rPr>
                      </w:pPr>
                    </w:p>
                    <w:p w14:paraId="7FAEE54D" w14:textId="77777777" w:rsidR="00D84B3A" w:rsidRDefault="00D84B3A" w:rsidP="00361F29"/>
                  </w:txbxContent>
                </v:textbox>
                <w10:wrap type="square"/>
              </v:shape>
            </w:pict>
          </mc:Fallback>
        </mc:AlternateContent>
      </w:r>
    </w:p>
    <w:p w14:paraId="146E331D" w14:textId="77777777" w:rsidR="00361F29" w:rsidRDefault="00361F29" w:rsidP="00361F29">
      <w:pPr>
        <w:rPr>
          <w:b/>
          <w:bCs/>
        </w:rPr>
      </w:pPr>
      <w:r>
        <w:rPr>
          <w:b/>
          <w:bCs/>
        </w:rPr>
        <w:t xml:space="preserve">    </w:t>
      </w:r>
    </w:p>
    <w:p w14:paraId="62AB94BC" w14:textId="77777777" w:rsidR="00361F29" w:rsidRDefault="00361F29" w:rsidP="00361F29">
      <w:pPr>
        <w:rPr>
          <w:b/>
          <w:bCs/>
        </w:rPr>
      </w:pPr>
    </w:p>
    <w:p w14:paraId="6B75C8C9" w14:textId="77777777" w:rsidR="00361F29" w:rsidRDefault="00361F29" w:rsidP="00361F29">
      <w:pPr>
        <w:rPr>
          <w:b/>
          <w:bCs/>
        </w:rPr>
      </w:pPr>
    </w:p>
    <w:p w14:paraId="20A4B4B7" w14:textId="77777777" w:rsidR="00361F29" w:rsidRDefault="00361F29" w:rsidP="00361F29">
      <w:pPr>
        <w:rPr>
          <w:b/>
          <w:bCs/>
        </w:rPr>
      </w:pPr>
    </w:p>
    <w:p w14:paraId="7B749E14" w14:textId="77777777" w:rsidR="00361F29" w:rsidRDefault="00361F29" w:rsidP="00F92D08">
      <w:pPr>
        <w:rPr>
          <w:b/>
          <w:bCs/>
        </w:rPr>
      </w:pPr>
    </w:p>
    <w:sectPr w:rsidR="00361F29" w:rsidSect="001025FC">
      <w:headerReference w:type="even" r:id="rId34"/>
      <w:headerReference w:type="default" r:id="rId35"/>
      <w:pgSz w:w="11906" w:h="16838" w:code="9"/>
      <w:pgMar w:top="2126" w:right="680" w:bottom="851" w:left="680" w:header="6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8019D0" w14:textId="77777777" w:rsidR="00BB308A" w:rsidRDefault="00BB308A" w:rsidP="006626CB">
      <w:pPr>
        <w:spacing w:line="240" w:lineRule="auto"/>
      </w:pPr>
      <w:r>
        <w:separator/>
      </w:r>
    </w:p>
    <w:p w14:paraId="246B1742" w14:textId="77777777" w:rsidR="00BB308A" w:rsidRDefault="00BB308A"/>
    <w:p w14:paraId="3B67F886" w14:textId="77777777" w:rsidR="00BB308A" w:rsidRDefault="00BB308A" w:rsidP="00550804"/>
  </w:endnote>
  <w:endnote w:type="continuationSeparator" w:id="0">
    <w:p w14:paraId="45450F18" w14:textId="77777777" w:rsidR="00BB308A" w:rsidRDefault="00BB308A" w:rsidP="006626CB">
      <w:pPr>
        <w:spacing w:line="240" w:lineRule="auto"/>
      </w:pPr>
      <w:r>
        <w:continuationSeparator/>
      </w:r>
    </w:p>
    <w:p w14:paraId="0560F84B" w14:textId="77777777" w:rsidR="00BB308A" w:rsidRDefault="00BB308A"/>
    <w:p w14:paraId="74221049" w14:textId="77777777" w:rsidR="00BB308A" w:rsidRDefault="00BB308A" w:rsidP="00550804"/>
  </w:endnote>
  <w:endnote w:type="continuationNotice" w:id="1">
    <w:p w14:paraId="45CCC229" w14:textId="77777777" w:rsidR="00BB308A" w:rsidRDefault="00BB308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Overskrifter C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D947FC" w14:textId="77777777" w:rsidR="00BB308A" w:rsidRDefault="00BB308A" w:rsidP="006626CB">
      <w:pPr>
        <w:spacing w:line="240" w:lineRule="auto"/>
      </w:pPr>
      <w:r>
        <w:separator/>
      </w:r>
    </w:p>
    <w:p w14:paraId="21AB6E88" w14:textId="77777777" w:rsidR="00BB308A" w:rsidRDefault="00BB308A"/>
    <w:p w14:paraId="48BC2508" w14:textId="77777777" w:rsidR="00BB308A" w:rsidRDefault="00BB308A" w:rsidP="00550804"/>
  </w:footnote>
  <w:footnote w:type="continuationSeparator" w:id="0">
    <w:p w14:paraId="241E4E2A" w14:textId="77777777" w:rsidR="00BB308A" w:rsidRDefault="00BB308A" w:rsidP="006626CB">
      <w:pPr>
        <w:spacing w:line="240" w:lineRule="auto"/>
      </w:pPr>
      <w:r>
        <w:continuationSeparator/>
      </w:r>
    </w:p>
    <w:p w14:paraId="39A958EE" w14:textId="77777777" w:rsidR="00BB308A" w:rsidRDefault="00BB308A"/>
    <w:p w14:paraId="30C57ABA" w14:textId="77777777" w:rsidR="00BB308A" w:rsidRDefault="00BB308A" w:rsidP="00550804"/>
  </w:footnote>
  <w:footnote w:type="continuationNotice" w:id="1">
    <w:p w14:paraId="20544EA1" w14:textId="77777777" w:rsidR="00BB308A" w:rsidRDefault="00BB308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F63AF" w14:textId="77777777" w:rsidR="00D84B3A" w:rsidRDefault="00D84B3A" w:rsidP="00612224">
    <w:pPr>
      <w:pStyle w:val="Sidehove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>
      <w:rPr>
        <w:rStyle w:val="Sidetal"/>
        <w:noProof/>
      </w:rPr>
      <w:t>1</w:t>
    </w:r>
    <w:r>
      <w:rPr>
        <w:rStyle w:val="Sidetal"/>
      </w:rPr>
      <w:fldChar w:fldCharType="end"/>
    </w:r>
  </w:p>
  <w:p w14:paraId="481FEFAA" w14:textId="77777777" w:rsidR="00D84B3A" w:rsidRDefault="00D84B3A" w:rsidP="00332E8D">
    <w:pPr>
      <w:pStyle w:val="Sidehoved"/>
      <w:ind w:right="360"/>
    </w:pPr>
  </w:p>
  <w:p w14:paraId="0C3A245A" w14:textId="77777777" w:rsidR="00D84B3A" w:rsidRDefault="00D84B3A"/>
  <w:p w14:paraId="2D915123" w14:textId="77777777" w:rsidR="00D84B3A" w:rsidRDefault="00D84B3A" w:rsidP="005508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C3574" w14:textId="5855256E" w:rsidR="00D84B3A" w:rsidRDefault="00D84B3A" w:rsidP="00D26E0F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8403C9C" wp14:editId="5589C321">
              <wp:simplePos x="0" y="0"/>
              <wp:positionH relativeFrom="page">
                <wp:posOffset>367030</wp:posOffset>
              </wp:positionH>
              <wp:positionV relativeFrom="page">
                <wp:posOffset>363855</wp:posOffset>
              </wp:positionV>
              <wp:extent cx="849600" cy="522000"/>
              <wp:effectExtent l="0" t="0" r="0" b="0"/>
              <wp:wrapNone/>
              <wp:docPr id="4" name="Grupp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849600" cy="522000"/>
                        <a:chOff x="0" y="0"/>
                        <a:chExt cx="4697730" cy="2880995"/>
                      </a:xfrm>
                      <a:solidFill>
                        <a:schemeClr val="tx1"/>
                      </a:solidFill>
                    </wpg:grpSpPr>
                    <wps:wsp>
                      <wps:cNvPr id="5" name="Kombinationstegning 5"/>
                      <wps:cNvSpPr/>
                      <wps:spPr>
                        <a:xfrm>
                          <a:off x="339627" y="1008348"/>
                          <a:ext cx="1490923" cy="1552614"/>
                        </a:xfrm>
                        <a:custGeom>
                          <a:avLst/>
                          <a:gdLst>
                            <a:gd name="connsiteX0" fmla="*/ 100130 w 1490923"/>
                            <a:gd name="connsiteY0" fmla="*/ 1178007 h 1552614"/>
                            <a:gd name="connsiteX1" fmla="*/ 0 w 1490923"/>
                            <a:gd name="connsiteY1" fmla="*/ 777947 h 1552614"/>
                            <a:gd name="connsiteX2" fmla="*/ 100130 w 1490923"/>
                            <a:gd name="connsiteY2" fmla="*/ 377887 h 1552614"/>
                            <a:gd name="connsiteX3" fmla="*/ 376678 w 1490923"/>
                            <a:gd name="connsiteY3" fmla="*/ 100015 h 1552614"/>
                            <a:gd name="connsiteX4" fmla="*/ 772429 w 1490923"/>
                            <a:gd name="connsiteY4" fmla="*/ 0 h 1552614"/>
                            <a:gd name="connsiteX5" fmla="*/ 1244469 w 1490923"/>
                            <a:gd name="connsiteY5" fmla="*/ 155605 h 1552614"/>
                            <a:gd name="connsiteX6" fmla="*/ 1490845 w 1490923"/>
                            <a:gd name="connsiteY6" fmla="*/ 552542 h 1552614"/>
                            <a:gd name="connsiteX7" fmla="*/ 1150670 w 1490923"/>
                            <a:gd name="connsiteY7" fmla="*/ 552542 h 1552614"/>
                            <a:gd name="connsiteX8" fmla="*/ 1006065 w 1490923"/>
                            <a:gd name="connsiteY8" fmla="*/ 368361 h 1552614"/>
                            <a:gd name="connsiteX9" fmla="*/ 775633 w 1490923"/>
                            <a:gd name="connsiteY9" fmla="*/ 301685 h 1552614"/>
                            <a:gd name="connsiteX10" fmla="*/ 459299 w 1490923"/>
                            <a:gd name="connsiteY10" fmla="*/ 435038 h 1552614"/>
                            <a:gd name="connsiteX11" fmla="*/ 333766 w 1490923"/>
                            <a:gd name="connsiteY11" fmla="*/ 777947 h 1552614"/>
                            <a:gd name="connsiteX12" fmla="*/ 459299 w 1490923"/>
                            <a:gd name="connsiteY12" fmla="*/ 1120855 h 1552614"/>
                            <a:gd name="connsiteX13" fmla="*/ 775633 w 1490923"/>
                            <a:gd name="connsiteY13" fmla="*/ 1254209 h 1552614"/>
                            <a:gd name="connsiteX14" fmla="*/ 1002938 w 1490923"/>
                            <a:gd name="connsiteY14" fmla="*/ 1187532 h 1552614"/>
                            <a:gd name="connsiteX15" fmla="*/ 1150748 w 1490923"/>
                            <a:gd name="connsiteY15" fmla="*/ 1000150 h 1552614"/>
                            <a:gd name="connsiteX16" fmla="*/ 1490924 w 1490923"/>
                            <a:gd name="connsiteY16" fmla="*/ 1000150 h 1552614"/>
                            <a:gd name="connsiteX17" fmla="*/ 1244547 w 1490923"/>
                            <a:gd name="connsiteY17" fmla="*/ 1398649 h 1552614"/>
                            <a:gd name="connsiteX18" fmla="*/ 772507 w 1490923"/>
                            <a:gd name="connsiteY18" fmla="*/ 1552614 h 1552614"/>
                            <a:gd name="connsiteX19" fmla="*/ 376756 w 1490923"/>
                            <a:gd name="connsiteY19" fmla="*/ 1454161 h 1552614"/>
                            <a:gd name="connsiteX20" fmla="*/ 100208 w 1490923"/>
                            <a:gd name="connsiteY20" fmla="*/ 1177929 h 1552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90923" h="1552614">
                              <a:moveTo>
                                <a:pt x="100130" y="1178007"/>
                              </a:moveTo>
                              <a:cubicBezTo>
                                <a:pt x="33377" y="1059488"/>
                                <a:pt x="0" y="926135"/>
                                <a:pt x="0" y="777947"/>
                              </a:cubicBezTo>
                              <a:cubicBezTo>
                                <a:pt x="0" y="629759"/>
                                <a:pt x="33377" y="496406"/>
                                <a:pt x="100130" y="377887"/>
                              </a:cubicBezTo>
                              <a:cubicBezTo>
                                <a:pt x="166883" y="259368"/>
                                <a:pt x="259040" y="166692"/>
                                <a:pt x="376678" y="100015"/>
                              </a:cubicBezTo>
                              <a:cubicBezTo>
                                <a:pt x="494317" y="33338"/>
                                <a:pt x="626260" y="0"/>
                                <a:pt x="772429" y="0"/>
                              </a:cubicBezTo>
                              <a:cubicBezTo>
                                <a:pt x="956821" y="0"/>
                                <a:pt x="1114167" y="51842"/>
                                <a:pt x="1244469" y="155605"/>
                              </a:cubicBezTo>
                              <a:cubicBezTo>
                                <a:pt x="1374770" y="259290"/>
                                <a:pt x="1456922" y="391628"/>
                                <a:pt x="1490845" y="552542"/>
                              </a:cubicBezTo>
                              <a:lnTo>
                                <a:pt x="1150670" y="552542"/>
                              </a:lnTo>
                              <a:cubicBezTo>
                                <a:pt x="1118857" y="474232"/>
                                <a:pt x="1070629" y="412865"/>
                                <a:pt x="1006065" y="368361"/>
                              </a:cubicBezTo>
                              <a:cubicBezTo>
                                <a:pt x="941422" y="323936"/>
                                <a:pt x="864586" y="301685"/>
                                <a:pt x="775633" y="301685"/>
                              </a:cubicBezTo>
                              <a:cubicBezTo>
                                <a:pt x="648459" y="301685"/>
                                <a:pt x="543014" y="346110"/>
                                <a:pt x="459299" y="435038"/>
                              </a:cubicBezTo>
                              <a:cubicBezTo>
                                <a:pt x="375584" y="523966"/>
                                <a:pt x="333766" y="638269"/>
                                <a:pt x="333766" y="777947"/>
                              </a:cubicBezTo>
                              <a:cubicBezTo>
                                <a:pt x="333766" y="917624"/>
                                <a:pt x="375584" y="1032005"/>
                                <a:pt x="459299" y="1120855"/>
                              </a:cubicBezTo>
                              <a:cubicBezTo>
                                <a:pt x="543014" y="1209784"/>
                                <a:pt x="648459" y="1254209"/>
                                <a:pt x="775633" y="1254209"/>
                              </a:cubicBezTo>
                              <a:cubicBezTo>
                                <a:pt x="862553" y="1254209"/>
                                <a:pt x="938295" y="1231957"/>
                                <a:pt x="1002938" y="1187532"/>
                              </a:cubicBezTo>
                              <a:cubicBezTo>
                                <a:pt x="1067581" y="1143107"/>
                                <a:pt x="1116825" y="1080646"/>
                                <a:pt x="1150748" y="1000150"/>
                              </a:cubicBezTo>
                              <a:lnTo>
                                <a:pt x="1490924" y="1000150"/>
                              </a:lnTo>
                              <a:cubicBezTo>
                                <a:pt x="1457000" y="1163173"/>
                                <a:pt x="1374926" y="1295980"/>
                                <a:pt x="1244547" y="1398649"/>
                              </a:cubicBezTo>
                              <a:cubicBezTo>
                                <a:pt x="1114245" y="1501319"/>
                                <a:pt x="956821" y="1552614"/>
                                <a:pt x="772507" y="1552614"/>
                              </a:cubicBezTo>
                              <a:cubicBezTo>
                                <a:pt x="626260" y="1552614"/>
                                <a:pt x="494317" y="1519823"/>
                                <a:pt x="376756" y="1454161"/>
                              </a:cubicBezTo>
                              <a:cubicBezTo>
                                <a:pt x="259118" y="1388499"/>
                                <a:pt x="166961" y="1296448"/>
                                <a:pt x="100208" y="1177929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Kombinationstegning 6"/>
                      <wps:cNvSpPr/>
                      <wps:spPr>
                        <a:xfrm>
                          <a:off x="2088027" y="347905"/>
                          <a:ext cx="756561" cy="2181358"/>
                        </a:xfrm>
                        <a:custGeom>
                          <a:avLst/>
                          <a:gdLst>
                            <a:gd name="connsiteX0" fmla="*/ 756561 w 756561"/>
                            <a:gd name="connsiteY0" fmla="*/ 968373 h 2181358"/>
                            <a:gd name="connsiteX1" fmla="*/ 336970 w 756561"/>
                            <a:gd name="connsiteY1" fmla="*/ 968373 h 2181358"/>
                            <a:gd name="connsiteX2" fmla="*/ 336970 w 756561"/>
                            <a:gd name="connsiteY2" fmla="*/ 2181358 h 2181358"/>
                            <a:gd name="connsiteX3" fmla="*/ 0 w 756561"/>
                            <a:gd name="connsiteY3" fmla="*/ 2181358 h 2181358"/>
                            <a:gd name="connsiteX4" fmla="*/ 0 w 756561"/>
                            <a:gd name="connsiteY4" fmla="*/ 549263 h 2181358"/>
                            <a:gd name="connsiteX5" fmla="*/ 141479 w 756561"/>
                            <a:gd name="connsiteY5" fmla="*/ 144440 h 2181358"/>
                            <a:gd name="connsiteX6" fmla="*/ 505494 w 756561"/>
                            <a:gd name="connsiteY6" fmla="*/ 0 h 2181358"/>
                            <a:gd name="connsiteX7" fmla="*/ 693013 w 756561"/>
                            <a:gd name="connsiteY7" fmla="*/ 22252 h 2181358"/>
                            <a:gd name="connsiteX8" fmla="*/ 693013 w 756561"/>
                            <a:gd name="connsiteY8" fmla="*/ 295361 h 2181358"/>
                            <a:gd name="connsiteX9" fmla="*/ 603983 w 756561"/>
                            <a:gd name="connsiteY9" fmla="*/ 289036 h 2181358"/>
                            <a:gd name="connsiteX10" fmla="*/ 336970 w 756561"/>
                            <a:gd name="connsiteY10" fmla="*/ 546218 h 2181358"/>
                            <a:gd name="connsiteX11" fmla="*/ 336970 w 756561"/>
                            <a:gd name="connsiteY11" fmla="*/ 692298 h 2181358"/>
                            <a:gd name="connsiteX12" fmla="*/ 756561 w 756561"/>
                            <a:gd name="connsiteY12" fmla="*/ 692298 h 2181358"/>
                            <a:gd name="connsiteX13" fmla="*/ 756561 w 756561"/>
                            <a:gd name="connsiteY13" fmla="*/ 968530 h 2181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56561" h="2181358">
                              <a:moveTo>
                                <a:pt x="756561" y="968373"/>
                              </a:moveTo>
                              <a:lnTo>
                                <a:pt x="336970" y="968373"/>
                              </a:lnTo>
                              <a:lnTo>
                                <a:pt x="336970" y="2181358"/>
                              </a:lnTo>
                              <a:lnTo>
                                <a:pt x="0" y="2181358"/>
                              </a:lnTo>
                              <a:lnTo>
                                <a:pt x="0" y="549263"/>
                              </a:lnTo>
                              <a:cubicBezTo>
                                <a:pt x="0" y="375700"/>
                                <a:pt x="47134" y="240708"/>
                                <a:pt x="141479" y="144440"/>
                              </a:cubicBezTo>
                              <a:cubicBezTo>
                                <a:pt x="235824" y="48095"/>
                                <a:pt x="357137" y="0"/>
                                <a:pt x="505494" y="0"/>
                              </a:cubicBezTo>
                              <a:cubicBezTo>
                                <a:pt x="571231" y="0"/>
                                <a:pt x="633686" y="7417"/>
                                <a:pt x="693013" y="22252"/>
                              </a:cubicBezTo>
                              <a:lnTo>
                                <a:pt x="693013" y="295361"/>
                              </a:lnTo>
                              <a:cubicBezTo>
                                <a:pt x="663310" y="291144"/>
                                <a:pt x="633686" y="289036"/>
                                <a:pt x="603983" y="289036"/>
                              </a:cubicBezTo>
                              <a:cubicBezTo>
                                <a:pt x="425922" y="289036"/>
                                <a:pt x="336970" y="374764"/>
                                <a:pt x="336970" y="546218"/>
                              </a:cubicBezTo>
                              <a:lnTo>
                                <a:pt x="336970" y="692298"/>
                              </a:lnTo>
                              <a:lnTo>
                                <a:pt x="756561" y="692298"/>
                              </a:lnTo>
                              <a:lnTo>
                                <a:pt x="756561" y="968530"/>
                              </a:ln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Kombinationstegning 7"/>
                      <wps:cNvSpPr/>
                      <wps:spPr>
                        <a:xfrm>
                          <a:off x="3047818" y="1039968"/>
                          <a:ext cx="1309814" cy="1520915"/>
                        </a:xfrm>
                        <a:custGeom>
                          <a:avLst/>
                          <a:gdLst>
                            <a:gd name="connsiteX0" fmla="*/ 156 w 1309814"/>
                            <a:gd name="connsiteY0" fmla="*/ 866953 h 1520915"/>
                            <a:gd name="connsiteX1" fmla="*/ 156 w 1309814"/>
                            <a:gd name="connsiteY1" fmla="*/ 78 h 1520915"/>
                            <a:gd name="connsiteX2" fmla="*/ 333922 w 1309814"/>
                            <a:gd name="connsiteY2" fmla="*/ 78 h 1520915"/>
                            <a:gd name="connsiteX3" fmla="*/ 333922 w 1309814"/>
                            <a:gd name="connsiteY3" fmla="*/ 841500 h 1520915"/>
                            <a:gd name="connsiteX4" fmla="*/ 416542 w 1309814"/>
                            <a:gd name="connsiteY4" fmla="*/ 1119372 h 1520915"/>
                            <a:gd name="connsiteX5" fmla="*/ 661356 w 1309814"/>
                            <a:gd name="connsiteY5" fmla="*/ 1216186 h 1520915"/>
                            <a:gd name="connsiteX6" fmla="*/ 896555 w 1309814"/>
                            <a:gd name="connsiteY6" fmla="*/ 1117732 h 1520915"/>
                            <a:gd name="connsiteX7" fmla="*/ 976049 w 1309814"/>
                            <a:gd name="connsiteY7" fmla="*/ 844624 h 1520915"/>
                            <a:gd name="connsiteX8" fmla="*/ 976049 w 1309814"/>
                            <a:gd name="connsiteY8" fmla="*/ 0 h 1520915"/>
                            <a:gd name="connsiteX9" fmla="*/ 1309815 w 1309814"/>
                            <a:gd name="connsiteY9" fmla="*/ 0 h 1520915"/>
                            <a:gd name="connsiteX10" fmla="*/ 1309815 w 1309814"/>
                            <a:gd name="connsiteY10" fmla="*/ 869998 h 1520915"/>
                            <a:gd name="connsiteX11" fmla="*/ 1228757 w 1309814"/>
                            <a:gd name="connsiteY11" fmla="*/ 1203381 h 1520915"/>
                            <a:gd name="connsiteX12" fmla="*/ 1001453 w 1309814"/>
                            <a:gd name="connsiteY12" fmla="*/ 1436750 h 1520915"/>
                            <a:gd name="connsiteX13" fmla="*/ 661278 w 1309814"/>
                            <a:gd name="connsiteY13" fmla="*/ 1520916 h 1520915"/>
                            <a:gd name="connsiteX14" fmla="*/ 178060 w 1309814"/>
                            <a:gd name="connsiteY14" fmla="*/ 1339936 h 1520915"/>
                            <a:gd name="connsiteX15" fmla="*/ 0 w 1309814"/>
                            <a:gd name="connsiteY15" fmla="*/ 866797 h 1520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309814" h="1520915">
                              <a:moveTo>
                                <a:pt x="156" y="866953"/>
                              </a:moveTo>
                              <a:lnTo>
                                <a:pt x="156" y="78"/>
                              </a:lnTo>
                              <a:lnTo>
                                <a:pt x="333922" y="78"/>
                              </a:lnTo>
                              <a:lnTo>
                                <a:pt x="333922" y="841500"/>
                              </a:lnTo>
                              <a:cubicBezTo>
                                <a:pt x="333922" y="962127"/>
                                <a:pt x="361514" y="1054803"/>
                                <a:pt x="416542" y="1119372"/>
                              </a:cubicBezTo>
                              <a:cubicBezTo>
                                <a:pt x="471649" y="1183941"/>
                                <a:pt x="553253" y="1216186"/>
                                <a:pt x="661356" y="1216186"/>
                              </a:cubicBezTo>
                              <a:cubicBezTo>
                                <a:pt x="769458" y="1216186"/>
                                <a:pt x="843637" y="1183394"/>
                                <a:pt x="896555" y="1117732"/>
                              </a:cubicBezTo>
                              <a:cubicBezTo>
                                <a:pt x="949551" y="1052071"/>
                                <a:pt x="976049" y="961112"/>
                                <a:pt x="976049" y="844624"/>
                              </a:cubicBezTo>
                              <a:lnTo>
                                <a:pt x="976049" y="0"/>
                              </a:lnTo>
                              <a:lnTo>
                                <a:pt x="1309815" y="0"/>
                              </a:lnTo>
                              <a:lnTo>
                                <a:pt x="1309815" y="869998"/>
                              </a:lnTo>
                              <a:cubicBezTo>
                                <a:pt x="1309815" y="992733"/>
                                <a:pt x="1282770" y="1103913"/>
                                <a:pt x="1228757" y="1203381"/>
                              </a:cubicBezTo>
                              <a:cubicBezTo>
                                <a:pt x="1174745" y="1302850"/>
                                <a:pt x="1098925" y="1380692"/>
                                <a:pt x="1001453" y="1436750"/>
                              </a:cubicBezTo>
                              <a:cubicBezTo>
                                <a:pt x="903981" y="1492886"/>
                                <a:pt x="790563" y="1520916"/>
                                <a:pt x="661278" y="1520916"/>
                              </a:cubicBezTo>
                              <a:cubicBezTo>
                                <a:pt x="457814" y="1520916"/>
                                <a:pt x="296793" y="1460563"/>
                                <a:pt x="178060" y="1339936"/>
                              </a:cubicBezTo>
                              <a:cubicBezTo>
                                <a:pt x="59405" y="1219309"/>
                                <a:pt x="0" y="1061596"/>
                                <a:pt x="0" y="866797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4D11682" id="Gruppe 4" o:spid="_x0000_s1026" style="position:absolute;margin-left:28.9pt;margin-top:28.65pt;width:66.9pt;height:41.1pt;z-index:-251658240;mso-position-horizontal-relative:page;mso-position-vertical-relative:page;mso-width-relative:margin;mso-height-relative:margin" coordsize="46977,2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">
              <o:lock v:ext="edit" aspectratio="t"/>
              <v:shape id="Kombinationstegning 5" o:spid="_x0000_s1027" style="position:absolute;left:3396;top:10083;width:14909;height:15526;visibility:visible;mso-wrap-style:square;v-text-anchor:middle" coordsize="1490923,155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" path="m100130,1178007c33377,1059488,,926135,,777947,,629759,33377,496406,100130,377887,166883,259368,259040,166692,376678,100015,494317,33338,626260,,772429,v184392,,341738,51842,472040,155605c1374770,259290,1456922,391628,1490845,552542r-340175,c1118857,474232,1070629,412865,1006065,368361,941422,323936,864586,301685,775633,301685v-127174,,-232619,44425,-316334,133353c375584,523966,333766,638269,333766,777947v,139677,41818,254058,125533,342908c543014,1209784,648459,1254209,775633,1254209v86920,,162662,-22252,227305,-66677c1067581,1143107,1116825,1080646,1150748,1000150r340176,c1457000,1163173,1374926,1295980,1244547,1398649v-130302,102670,-287726,153965,-472040,153965c626260,1552614,494317,1519823,376756,1454161,259118,1388499,166961,1296448,100208,1177929r-78,78xe" filled="f" stroked="f" strokeweight=".21703mm">
                <v:stroke joinstyle="miter"/>
                <v:path arrowok="t" o:connecttype="custom" o:connectlocs="100130,1178007;0,777947;100130,377887;376678,100015;772429,0;1244469,155605;1490845,552542;1150670,552542;1006065,368361;775633,301685;459299,435038;333766,777947;459299,1120855;775633,1254209;1002938,1187532;1150748,1000150;1490924,1000150;1244547,1398649;772507,1552614;376756,1454161;100208,1177929" o:connectangles="0,0,0,0,0,0,0,0,0,0,0,0,0,0,0,0,0,0,0,0,0"/>
              </v:shape>
              <v:shape id="Kombinationstegning 6" o:spid="_x0000_s1028" style="position:absolute;left:20880;top:3479;width:7565;height:21813;visibility:visible;mso-wrap-style:square;v-text-anchor:middle" coordsize="756561,218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" path="m756561,968373r-419591,l336970,2181358,,2181358,,549263c,375700,47134,240708,141479,144440,235824,48095,357137,,505494,v65737,,128192,7417,187519,22252l693013,295361v-29703,-4217,-59327,-6325,-89030,-6325c425922,289036,336970,374764,336970,546218r,146080l756561,692298r,276232l756561,968373xe" filled="f" stroked="f" strokeweight=".21703mm">
                <v:stroke joinstyle="miter"/>
                <v:path arrowok="t" o:connecttype="custom" o:connectlocs="756561,968373;336970,968373;336970,2181358;0,2181358;0,549263;141479,144440;505494,0;693013,22252;693013,295361;603983,289036;336970,546218;336970,692298;756561,692298;756561,968530" o:connectangles="0,0,0,0,0,0,0,0,0,0,0,0,0,0"/>
              </v:shape>
              <v:shape id="Kombinationstegning 7" o:spid="_x0000_s1029" style="position:absolute;left:30478;top:10399;width:13098;height:15209;visibility:visible;mso-wrap-style:square;v-text-anchor:middle" coordsize="1309814,152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" path="m156,866953l156,78r333766,l333922,841500v,120627,27592,213303,82620,277872c471649,1183941,553253,1216186,661356,1216186v108102,,182281,-32792,235199,-98454c949551,1052071,976049,961112,976049,844624l976049,r333766,l1309815,869998v,122735,-27045,233915,-81058,333383c1174745,1302850,1098925,1380692,1001453,1436750v-97472,56136,-210890,84166,-340175,84166c457814,1520916,296793,1460563,178060,1339936,59405,1219309,,1061596,,866797r156,156xe" filled="f" stroked="f" strokeweight=".21703mm">
                <v:stroke joinstyle="miter"/>
                <v:path arrowok="t" o:connecttype="custom" o:connectlocs="156,866953;156,78;333922,78;333922,841500;416542,1119372;661356,1216186;896555,1117732;976049,844624;976049,0;1309815,0;1309815,869998;1228757,1203381;1001453,1436750;661278,1520916;178060,1339936;0,866797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1FFA881" wp14:editId="07F036DB">
              <wp:simplePos x="0" y="0"/>
              <wp:positionH relativeFrom="column">
                <wp:posOffset>2426970</wp:posOffset>
              </wp:positionH>
              <wp:positionV relativeFrom="paragraph">
                <wp:posOffset>-635</wp:posOffset>
              </wp:positionV>
              <wp:extent cx="2260121" cy="711680"/>
              <wp:effectExtent l="0" t="0" r="635" b="0"/>
              <wp:wrapNone/>
              <wp:docPr id="2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0121" cy="7116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A59004" w14:textId="77777777" w:rsidR="00D84B3A" w:rsidRPr="009438D3" w:rsidRDefault="00D84B3A" w:rsidP="009438D3">
                          <w:pPr>
                            <w:pStyle w:val="Lilleskrift"/>
                            <w:spacing w:after="46" w:line="200" w:lineRule="exact"/>
                            <w:rPr>
                              <w:color w:val="2A2A2A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1FFA881" id="_x0000_t202" coordsize="21600,21600" o:spt="202" path="m,l,21600r21600,l21600,xe">
              <v:stroke joinstyle="miter"/>
              <v:path gradientshapeok="t" o:connecttype="rect"/>
            </v:shapetype>
            <v:shape id="_x0000_s1096" type="#_x0000_t202" style="position:absolute;margin-left:191.1pt;margin-top:-.05pt;width:177.95pt;height:56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" filled="f" stroked="f" strokeweight=".5pt">
              <v:textbox inset="0,0,0,0">
                <w:txbxContent>
                  <w:p w14:paraId="65A59004" w14:textId="77777777" w:rsidR="00612224" w:rsidRPr="009438D3" w:rsidRDefault="00612224" w:rsidP="009438D3">
                    <w:pPr>
                      <w:pStyle w:val="Lilleskrift"/>
                      <w:spacing w:after="46" w:line="200" w:lineRule="exact"/>
                      <w:rPr>
                        <w:color w:val="2A2A2A" w:themeColor="text1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9E7B3A"/>
    <w:multiLevelType w:val="hybridMultilevel"/>
    <w:tmpl w:val="DAE417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792C6D"/>
    <w:multiLevelType w:val="hybridMultilevel"/>
    <w:tmpl w:val="145A43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4D4D9F"/>
    <w:multiLevelType w:val="hybridMultilevel"/>
    <w:tmpl w:val="304AF7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219"/>
  <w:hyphenationZone w:val="425"/>
  <w:drawingGridHorizontalSpacing w:val="2688"/>
  <w:drawingGridVerticalSpacing w:val="6"/>
  <w:doNotUseMarginsForDrawingGridOrigin/>
  <w:drawingGridHorizontalOrigin w:val="680"/>
  <w:drawingGridVerticalOrigin w:val="6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679"/>
    <w:rsid w:val="000757EA"/>
    <w:rsid w:val="000B0787"/>
    <w:rsid w:val="000B7DFF"/>
    <w:rsid w:val="000D55B9"/>
    <w:rsid w:val="00101958"/>
    <w:rsid w:val="001025FC"/>
    <w:rsid w:val="00102EE1"/>
    <w:rsid w:val="001147B5"/>
    <w:rsid w:val="001514C9"/>
    <w:rsid w:val="00167C8F"/>
    <w:rsid w:val="001B29C4"/>
    <w:rsid w:val="001C030B"/>
    <w:rsid w:val="001E113B"/>
    <w:rsid w:val="001E227D"/>
    <w:rsid w:val="00222304"/>
    <w:rsid w:val="00234E42"/>
    <w:rsid w:val="002623CC"/>
    <w:rsid w:val="00272CEB"/>
    <w:rsid w:val="0028792B"/>
    <w:rsid w:val="002C2CF0"/>
    <w:rsid w:val="002F4330"/>
    <w:rsid w:val="00321F0F"/>
    <w:rsid w:val="00332E8D"/>
    <w:rsid w:val="00350EF6"/>
    <w:rsid w:val="00361F29"/>
    <w:rsid w:val="00370111"/>
    <w:rsid w:val="00371679"/>
    <w:rsid w:val="00372E95"/>
    <w:rsid w:val="003B1810"/>
    <w:rsid w:val="003D3FCF"/>
    <w:rsid w:val="003D6A57"/>
    <w:rsid w:val="00410FEB"/>
    <w:rsid w:val="00421BF1"/>
    <w:rsid w:val="00451DC3"/>
    <w:rsid w:val="00462A31"/>
    <w:rsid w:val="004643AF"/>
    <w:rsid w:val="00537E64"/>
    <w:rsid w:val="00550804"/>
    <w:rsid w:val="00584D9E"/>
    <w:rsid w:val="005A5292"/>
    <w:rsid w:val="00600870"/>
    <w:rsid w:val="00612224"/>
    <w:rsid w:val="00631451"/>
    <w:rsid w:val="006351A3"/>
    <w:rsid w:val="00651D71"/>
    <w:rsid w:val="006626CB"/>
    <w:rsid w:val="006A1D87"/>
    <w:rsid w:val="006D2783"/>
    <w:rsid w:val="00726E86"/>
    <w:rsid w:val="007A15DC"/>
    <w:rsid w:val="007B6A3A"/>
    <w:rsid w:val="007C016A"/>
    <w:rsid w:val="007D1936"/>
    <w:rsid w:val="008000E9"/>
    <w:rsid w:val="00830C0C"/>
    <w:rsid w:val="00845687"/>
    <w:rsid w:val="00857F76"/>
    <w:rsid w:val="008C241E"/>
    <w:rsid w:val="008D7BAE"/>
    <w:rsid w:val="008F37D7"/>
    <w:rsid w:val="008F6C3D"/>
    <w:rsid w:val="00913447"/>
    <w:rsid w:val="009438D3"/>
    <w:rsid w:val="009507BB"/>
    <w:rsid w:val="00953B47"/>
    <w:rsid w:val="009653EC"/>
    <w:rsid w:val="00985509"/>
    <w:rsid w:val="0099161D"/>
    <w:rsid w:val="00A02A43"/>
    <w:rsid w:val="00A0358A"/>
    <w:rsid w:val="00A514FE"/>
    <w:rsid w:val="00A64D1A"/>
    <w:rsid w:val="00A86C60"/>
    <w:rsid w:val="00AA6AC4"/>
    <w:rsid w:val="00B229B5"/>
    <w:rsid w:val="00B41B4B"/>
    <w:rsid w:val="00BB308A"/>
    <w:rsid w:val="00BF43F1"/>
    <w:rsid w:val="00C9150B"/>
    <w:rsid w:val="00CA4151"/>
    <w:rsid w:val="00CA7DAD"/>
    <w:rsid w:val="00CE7142"/>
    <w:rsid w:val="00D0067B"/>
    <w:rsid w:val="00D0376B"/>
    <w:rsid w:val="00D26E0F"/>
    <w:rsid w:val="00D84B3A"/>
    <w:rsid w:val="00DA6F1F"/>
    <w:rsid w:val="00E07C48"/>
    <w:rsid w:val="00E273CA"/>
    <w:rsid w:val="00EF3A8A"/>
    <w:rsid w:val="00F02A41"/>
    <w:rsid w:val="00F13580"/>
    <w:rsid w:val="00F6492E"/>
    <w:rsid w:val="00F92D08"/>
    <w:rsid w:val="00F96BD6"/>
    <w:rsid w:val="00FA304C"/>
    <w:rsid w:val="00FB07BA"/>
    <w:rsid w:val="0D03B920"/>
    <w:rsid w:val="10AFE24F"/>
    <w:rsid w:val="10EE187D"/>
    <w:rsid w:val="18BCF2C4"/>
    <w:rsid w:val="1AABA528"/>
    <w:rsid w:val="26586230"/>
    <w:rsid w:val="279B59C6"/>
    <w:rsid w:val="27E5AD8A"/>
    <w:rsid w:val="29817DEB"/>
    <w:rsid w:val="2B1D4E4C"/>
    <w:rsid w:val="2BE40944"/>
    <w:rsid w:val="2BED801E"/>
    <w:rsid w:val="44C91985"/>
    <w:rsid w:val="45BD1895"/>
    <w:rsid w:val="53BDE562"/>
    <w:rsid w:val="53DCCF3B"/>
    <w:rsid w:val="54372FE1"/>
    <w:rsid w:val="55A02992"/>
    <w:rsid w:val="58E4082B"/>
    <w:rsid w:val="5C06BFF6"/>
    <w:rsid w:val="5FEACE9A"/>
    <w:rsid w:val="6B3CCF1F"/>
    <w:rsid w:val="6E746FE1"/>
    <w:rsid w:val="7A97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529A7A"/>
  <w15:chartTrackingRefBased/>
  <w15:docId w15:val="{ACA56008-D7E6-459B-9BA5-FA01AC4B6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804"/>
    <w:pPr>
      <w:spacing w:line="280" w:lineRule="exact"/>
    </w:pPr>
    <w:rPr>
      <w:color w:val="000000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0804"/>
    <w:pPr>
      <w:keepNext/>
      <w:keepLines/>
      <w:spacing w:before="420" w:after="140" w:line="400" w:lineRule="exac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4E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50804"/>
    <w:rPr>
      <w:rFonts w:asciiTheme="majorHAnsi" w:eastAsiaTheme="majorEastAsia" w:hAnsiTheme="majorHAnsi" w:cstheme="majorBidi"/>
      <w:b/>
      <w:color w:val="00000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34E42"/>
    <w:rPr>
      <w:rFonts w:asciiTheme="majorHAnsi" w:eastAsiaTheme="majorEastAsia" w:hAnsiTheme="majorHAnsi" w:cstheme="majorBidi"/>
      <w:color w:val="000000"/>
      <w:sz w:val="26"/>
      <w:szCs w:val="26"/>
    </w:rPr>
  </w:style>
  <w:style w:type="character" w:styleId="Kraftigfremhvning">
    <w:name w:val="Intense Emphasis"/>
    <w:basedOn w:val="Standardskrifttypeiafsnit"/>
    <w:uiPriority w:val="21"/>
    <w:qFormat/>
    <w:rsid w:val="005A5292"/>
    <w:rPr>
      <w:i/>
      <w:iCs/>
      <w:color w:val="2A2A2A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5292"/>
    <w:pPr>
      <w:pBdr>
        <w:top w:val="single" w:sz="4" w:space="10" w:color="2A2A2A" w:themeColor="text1"/>
        <w:bottom w:val="single" w:sz="4" w:space="10" w:color="2A2A2A" w:themeColor="text1"/>
      </w:pBdr>
      <w:spacing w:before="360" w:after="360"/>
      <w:ind w:left="864" w:right="864"/>
      <w:jc w:val="center"/>
    </w:pPr>
    <w:rPr>
      <w:i/>
      <w:iCs/>
      <w:color w:val="2A2A2A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5292"/>
    <w:rPr>
      <w:i/>
      <w:iCs/>
      <w:color w:val="2A2A2A" w:themeColor="text1"/>
    </w:rPr>
  </w:style>
  <w:style w:type="character" w:styleId="Kraftighenvisning">
    <w:name w:val="Intense Reference"/>
    <w:basedOn w:val="Standardskrifttypeiafsnit"/>
    <w:uiPriority w:val="32"/>
    <w:qFormat/>
    <w:rsid w:val="005A5292"/>
    <w:rPr>
      <w:b/>
      <w:bCs/>
      <w:smallCaps/>
      <w:color w:val="2A2A2A" w:themeColor="text1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64D1A"/>
    <w:pPr>
      <w:tabs>
        <w:tab w:val="center" w:pos="7371"/>
      </w:tabs>
      <w:spacing w:after="46" w:line="200" w:lineRule="exac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A64D1A"/>
    <w:rPr>
      <w:color w:val="000000"/>
      <w:sz w:val="16"/>
    </w:rPr>
  </w:style>
  <w:style w:type="paragraph" w:styleId="Sidefod">
    <w:name w:val="footer"/>
    <w:basedOn w:val="Normal"/>
    <w:link w:val="SidefodTegn"/>
    <w:uiPriority w:val="99"/>
    <w:unhideWhenUsed/>
    <w:rsid w:val="006626C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626CB"/>
  </w:style>
  <w:style w:type="paragraph" w:styleId="Titel">
    <w:name w:val="Title"/>
    <w:basedOn w:val="Normal"/>
    <w:next w:val="Normal"/>
    <w:link w:val="TitelTegn"/>
    <w:uiPriority w:val="10"/>
    <w:qFormat/>
    <w:rsid w:val="00CA4151"/>
    <w:pPr>
      <w:spacing w:after="420" w:line="680" w:lineRule="exact"/>
      <w:contextualSpacing/>
    </w:pPr>
    <w:rPr>
      <w:rFonts w:asciiTheme="majorHAnsi" w:eastAsiaTheme="majorEastAsia" w:hAnsiTheme="majorHAnsi" w:cs="Times New Roman (Overskrifter C"/>
      <w:spacing w:val="-6"/>
      <w:kern w:val="28"/>
      <w:sz w:val="64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A4151"/>
    <w:rPr>
      <w:rFonts w:asciiTheme="majorHAnsi" w:eastAsiaTheme="majorEastAsia" w:hAnsiTheme="majorHAnsi" w:cs="Times New Roman (Overskrifter C"/>
      <w:color w:val="000000"/>
      <w:spacing w:val="-6"/>
      <w:kern w:val="28"/>
      <w:sz w:val="64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4E42"/>
    <w:pPr>
      <w:numPr>
        <w:ilvl w:val="1"/>
      </w:numPr>
      <w:spacing w:after="160"/>
    </w:pPr>
    <w:rPr>
      <w:rFonts w:eastAsiaTheme="minorEastAsia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4E42"/>
    <w:rPr>
      <w:rFonts w:eastAsiaTheme="minorEastAsia"/>
      <w:color w:val="000000"/>
      <w:spacing w:val="15"/>
      <w:sz w:val="22"/>
      <w:szCs w:val="22"/>
    </w:rPr>
  </w:style>
  <w:style w:type="paragraph" w:customStyle="1" w:styleId="Lilleskrift">
    <w:name w:val="Lille skrift"/>
    <w:basedOn w:val="Sidehoved"/>
    <w:qFormat/>
    <w:rsid w:val="009438D3"/>
    <w:pPr>
      <w:tabs>
        <w:tab w:val="left" w:pos="1588"/>
      </w:tabs>
      <w:spacing w:after="76" w:line="202" w:lineRule="exact"/>
    </w:pPr>
    <w:rPr>
      <w:bCs/>
      <w:color w:val="5F5F5F" w:themeColor="text1" w:themeTint="BF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32E8D"/>
  </w:style>
  <w:style w:type="paragraph" w:styleId="Ingenafstand">
    <w:name w:val="No Spacing"/>
    <w:uiPriority w:val="1"/>
    <w:qFormat/>
    <w:rsid w:val="00550804"/>
    <w:rPr>
      <w:color w:val="000000"/>
      <w:sz w:val="20"/>
    </w:rPr>
  </w:style>
  <w:style w:type="paragraph" w:customStyle="1" w:styleId="Linje">
    <w:name w:val="Linje"/>
    <w:basedOn w:val="Lilleskrift"/>
    <w:rsid w:val="00550804"/>
    <w:pPr>
      <w:pBdr>
        <w:bottom w:val="single" w:sz="2" w:space="1" w:color="5F5F5F" w:themeColor="text1" w:themeTint="BF"/>
      </w:pBdr>
      <w:spacing w:before="360" w:line="40" w:lineRule="exact"/>
    </w:pPr>
    <w:rPr>
      <w:b/>
      <w:bCs w:val="0"/>
    </w:rPr>
  </w:style>
  <w:style w:type="paragraph" w:customStyle="1" w:styleId="Mellemrubrik">
    <w:name w:val="Mellemrubrik"/>
    <w:basedOn w:val="Normal"/>
    <w:qFormat/>
    <w:rsid w:val="00550804"/>
    <w:pPr>
      <w:spacing w:before="280" w:after="120"/>
    </w:pPr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CE7142"/>
    <w:rPr>
      <w:color w:val="2A2A2A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CE714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51DC3"/>
    <w:rPr>
      <w:color w:val="7F7F7F" w:themeColor="followedHyperlink"/>
      <w:u w:val="single"/>
    </w:rPr>
  </w:style>
  <w:style w:type="paragraph" w:styleId="Brdtekst">
    <w:name w:val="Body Text"/>
    <w:link w:val="BrdtekstTegn"/>
    <w:rsid w:val="00537E64"/>
    <w:pPr>
      <w:spacing w:after="120" w:line="276" w:lineRule="auto"/>
    </w:pPr>
    <w:rPr>
      <w:rFonts w:ascii="Garamond" w:hAnsi="Garamond"/>
      <w:kern w:val="24"/>
      <w:szCs w:val="22"/>
      <w:lang w:val="en-US"/>
      <w14:ligatures w14:val="standard"/>
    </w:rPr>
  </w:style>
  <w:style w:type="character" w:customStyle="1" w:styleId="BrdtekstTegn">
    <w:name w:val="Brødtekst Tegn"/>
    <w:basedOn w:val="Standardskrifttypeiafsnit"/>
    <w:link w:val="Brdtekst"/>
    <w:rsid w:val="00537E64"/>
    <w:rPr>
      <w:rFonts w:ascii="Garamond" w:hAnsi="Garamond"/>
      <w:kern w:val="24"/>
      <w:szCs w:val="22"/>
      <w:lang w:val="en-US"/>
      <w14:ligatures w14:val="standard"/>
    </w:rPr>
  </w:style>
  <w:style w:type="paragraph" w:styleId="Listeafsnit">
    <w:name w:val="List Paragraph"/>
    <w:basedOn w:val="Normal"/>
    <w:uiPriority w:val="34"/>
    <w:qFormat/>
    <w:rsid w:val="00F92D08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86C6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86C60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g"/><Relationship Id="rId35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gr\Downloads\CFU_Elevmateriale%20(1).dotx" TargetMode="External"/></Relationships>
</file>

<file path=word/theme/theme1.xml><?xml version="1.0" encoding="utf-8"?>
<a:theme xmlns:a="http://schemas.openxmlformats.org/drawingml/2006/main" name="CFU_PowerPoint_Theme">
  <a:themeElements>
    <a:clrScheme name="CFU">
      <a:dk1>
        <a:srgbClr val="2A2A2A"/>
      </a:dk1>
      <a:lt1>
        <a:srgbClr val="EEF3E3"/>
      </a:lt1>
      <a:dk2>
        <a:srgbClr val="872C59"/>
      </a:dk2>
      <a:lt2>
        <a:srgbClr val="FFFFFF"/>
      </a:lt2>
      <a:accent1>
        <a:srgbClr val="F05923"/>
      </a:accent1>
      <a:accent2>
        <a:srgbClr val="FFCD00"/>
      </a:accent2>
      <a:accent3>
        <a:srgbClr val="B7819C"/>
      </a:accent3>
      <a:accent4>
        <a:srgbClr val="F69C7B"/>
      </a:accent4>
      <a:accent5>
        <a:srgbClr val="FFE166"/>
      </a:accent5>
      <a:accent6>
        <a:srgbClr val="7F7F7F"/>
      </a:accent6>
      <a:hlink>
        <a:srgbClr val="2A2A2A"/>
      </a:hlink>
      <a:folHlink>
        <a:srgbClr val="7F7F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CFU_PowerPoint_Theme" id="{7ABD3D4E-249F-974D-861A-7A5F5E99F6EB}" vid="{C840BA66-42DF-1849-83F1-598020B5FC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8cb026-90ae-4e7b-968e-20d2d674c17b" xsi:nil="true"/>
    <lcf76f155ced4ddcb4097134ff3c332f xmlns="db5e4e26-a774-4089-af9d-49e166f4886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793152213AB543A430B8FE5C95C7F0" ma:contentTypeVersion="18" ma:contentTypeDescription="Opret et nyt dokument." ma:contentTypeScope="" ma:versionID="78a253c8f124f91a64854ca5bd32833e">
  <xsd:schema xmlns:xsd="http://www.w3.org/2001/XMLSchema" xmlns:xs="http://www.w3.org/2001/XMLSchema" xmlns:p="http://schemas.microsoft.com/office/2006/metadata/properties" xmlns:ns2="db5e4e26-a774-4089-af9d-49e166f48864" xmlns:ns3="938cb026-90ae-4e7b-968e-20d2d674c17b" targetNamespace="http://schemas.microsoft.com/office/2006/metadata/properties" ma:root="true" ma:fieldsID="48623fc009fdca1e2607f08ac2588469" ns2:_="" ns3:_="">
    <xsd:import namespace="db5e4e26-a774-4089-af9d-49e166f48864"/>
    <xsd:import namespace="938cb026-90ae-4e7b-968e-20d2d674c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4e26-a774-4089-af9d-49e166f48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15ba257-2ce8-4821-9133-510de1ae0d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cb026-90ae-4e7b-968e-20d2d674c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eef2d4f-8041-42c3-be3a-533c4afa6bd9}" ma:internalName="TaxCatchAll" ma:showField="CatchAllData" ma:web="938cb026-90ae-4e7b-968e-20d2d674c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017C19-58EA-4444-9DF4-52AF308E5C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3CEE52-D1F2-4BC7-B1D0-E918A496C7E6}">
  <ds:schemaRefs>
    <ds:schemaRef ds:uri="http://schemas.microsoft.com/office/2006/metadata/properties"/>
    <ds:schemaRef ds:uri="http://schemas.microsoft.com/office/infopath/2007/PartnerControls"/>
    <ds:schemaRef ds:uri="938cb026-90ae-4e7b-968e-20d2d674c17b"/>
    <ds:schemaRef ds:uri="db5e4e26-a774-4089-af9d-49e166f48864"/>
  </ds:schemaRefs>
</ds:datastoreItem>
</file>

<file path=customXml/itemProps3.xml><?xml version="1.0" encoding="utf-8"?>
<ds:datastoreItem xmlns:ds="http://schemas.openxmlformats.org/officeDocument/2006/customXml" ds:itemID="{33740EA6-95E5-47CD-B0C5-325C4FBA5A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4e26-a774-4089-af9d-49e166f48864"/>
    <ds:schemaRef ds:uri="938cb026-90ae-4e7b-968e-20d2d674c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F2475D-72DF-4B1C-98E2-5614A9453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CFU_Elevmateriale (1).dotx</Template>
  <TotalTime>1</TotalTime>
  <Pages>21</Pages>
  <Words>611</Words>
  <Characters>3211</Characters>
  <Application>Microsoft Office Word</Application>
  <DocSecurity>0</DocSecurity>
  <Lines>3211</Lines>
  <Paragraphs>173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Greve</dc:creator>
  <cp:keywords/>
  <dc:description/>
  <cp:lastModifiedBy>Karin Abrahamsen (KAAB) | VIA</cp:lastModifiedBy>
  <cp:revision>2</cp:revision>
  <cp:lastPrinted>2024-06-21T10:23:00Z</cp:lastPrinted>
  <dcterms:created xsi:type="dcterms:W3CDTF">2024-08-20T11:43:00Z</dcterms:created>
  <dcterms:modified xsi:type="dcterms:W3CDTF">2024-08-20T11:43:00Z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0x01010060793152213AB543A430B8FE5C95C7F0</vt:lpwstr>
  </property>
  <property fmtid="{D5CDD505-2E9C-101B-9397-08002B2CF9AE}" pid="3" name="MediaServiceImageTags">
    <vt:lpwstr/>
  </property>
</Properties>
</file>