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7FC9BC" w14:textId="7B03B65C" w:rsidR="10EE187D" w:rsidRDefault="008F6C3D" w:rsidP="10EE187D">
      <w:pPr>
        <w:pStyle w:val="Titel"/>
        <w:rPr>
          <w:rFonts w:cstheme="majorBidi"/>
          <w:sz w:val="48"/>
          <w:szCs w:val="48"/>
        </w:rPr>
      </w:pPr>
      <w:bookmarkStart w:id="0" w:name="_GoBack"/>
      <w:bookmarkEnd w:id="0"/>
      <w:r>
        <w:rPr>
          <w:noProof/>
          <w:lang w:eastAsia="da-DK"/>
        </w:rPr>
        <w:drawing>
          <wp:anchor distT="0" distB="0" distL="114300" distR="114300" simplePos="0" relativeHeight="251101696" behindDoc="0" locked="0" layoutInCell="1" allowOverlap="1" wp14:anchorId="1AFD0ACC" wp14:editId="5877D80A">
            <wp:simplePos x="0" y="0"/>
            <wp:positionH relativeFrom="margin">
              <wp:align>right</wp:align>
            </wp:positionH>
            <wp:positionV relativeFrom="paragraph">
              <wp:posOffset>-1144601</wp:posOffset>
            </wp:positionV>
            <wp:extent cx="2073828" cy="2137977"/>
            <wp:effectExtent l="0" t="0" r="3175" b="0"/>
            <wp:wrapNone/>
            <wp:docPr id="260" name="Billed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Ros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828" cy="2137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A3A"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76553CC" wp14:editId="4AA8840A">
                <wp:simplePos x="0" y="0"/>
                <wp:positionH relativeFrom="margin">
                  <wp:posOffset>2738680</wp:posOffset>
                </wp:positionH>
                <wp:positionV relativeFrom="paragraph">
                  <wp:posOffset>-152250</wp:posOffset>
                </wp:positionV>
                <wp:extent cx="4071620" cy="954405"/>
                <wp:effectExtent l="0" t="0" r="5080" b="0"/>
                <wp:wrapNone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00929" w14:textId="77777777" w:rsidR="00612224" w:rsidRDefault="00612224" w:rsidP="00462A31">
                            <w:pPr>
                              <w:jc w:val="both"/>
                            </w:pPr>
                          </w:p>
                          <w:p w14:paraId="6694414F" w14:textId="2337753F" w:rsidR="00612224" w:rsidRDefault="00612224" w:rsidP="00462A31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Pr="007B6A3A">
                              <w:rPr>
                                <w:b/>
                                <w:bCs/>
                                <w:color w:val="872C59" w:themeColor="text2"/>
                                <w:sz w:val="72"/>
                                <w:szCs w:val="72"/>
                              </w:rPr>
                              <w:t>Rose</w:t>
                            </w:r>
                            <w:r w:rsidRPr="00A02A43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456F0F06" w14:textId="77777777" w:rsidR="00612224" w:rsidRDefault="00612224" w:rsidP="00462A31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2F3C1CAF" w14:textId="77777777" w:rsidR="00612224" w:rsidRDefault="00612224" w:rsidP="00462A31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1F607E4B" w14:textId="77777777" w:rsidR="00612224" w:rsidRPr="00A02A43" w:rsidRDefault="00612224" w:rsidP="00462A31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76553CC" id="_x0000_t202" coordsize="21600,21600" o:spt="202" path="m,l,21600r21600,l21600,xe">
                <v:stroke joinstyle="miter"/>
                <v:path gradientshapeok="t" o:connecttype="rect"/>
              </v:shapetype>
              <v:shape id="Tekstfelt 8" o:spid="_x0000_s1026" type="#_x0000_t202" style="position:absolute;margin-left:215.65pt;margin-top:-12pt;width:320.6pt;height:75.15pt;z-index:251729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" filled="f" stroked="f" strokeweight=".5pt">
                <v:textbox inset="0,0,0,0">
                  <w:txbxContent>
                    <w:p w14:paraId="38F00929" w14:textId="77777777" w:rsidR="00612224" w:rsidRDefault="00612224" w:rsidP="00462A31">
                      <w:pPr>
                        <w:jc w:val="both"/>
                      </w:pPr>
                    </w:p>
                    <w:p w14:paraId="6694414F" w14:textId="2337753F" w:rsidR="00612224" w:rsidRDefault="00612224" w:rsidP="00462A31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 w:rsidRPr="007B6A3A">
                        <w:rPr>
                          <w:b/>
                          <w:bCs/>
                          <w:color w:val="872C59" w:themeColor="text2"/>
                          <w:sz w:val="72"/>
                          <w:szCs w:val="72"/>
                        </w:rPr>
                        <w:t>Rose</w:t>
                      </w:r>
                      <w:r w:rsidRPr="00A02A43"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</w:p>
                    <w:p w14:paraId="456F0F06" w14:textId="77777777" w:rsidR="00612224" w:rsidRDefault="00612224" w:rsidP="00462A31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2F3C1CAF" w14:textId="77777777" w:rsidR="00612224" w:rsidRDefault="00612224" w:rsidP="00462A31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1F607E4B" w14:textId="77777777" w:rsidR="00612224" w:rsidRPr="00A02A43" w:rsidRDefault="00612224" w:rsidP="00462A31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16A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354624" behindDoc="0" locked="0" layoutInCell="1" allowOverlap="1" wp14:anchorId="17B6FEC5" wp14:editId="15DA3C0A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63B54" w14:textId="3751A664" w:rsidR="00612224" w:rsidRDefault="00612224" w:rsidP="009507B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6D21C467" w14:textId="77777777" w:rsidR="00612224" w:rsidRDefault="00612224" w:rsidP="009507B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AC6B2B3" w14:textId="77777777" w:rsidR="00612224" w:rsidRDefault="00612224" w:rsidP="009507B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02828934" w14:textId="77777777" w:rsidR="00612224" w:rsidRDefault="00612224" w:rsidP="009507B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7B8FCAE" w14:textId="77777777" w:rsidR="00612224" w:rsidRDefault="00612224" w:rsidP="009507B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01216DA5" w14:textId="77777777" w:rsidR="00612224" w:rsidRDefault="00612224" w:rsidP="009507B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2A65B8F" w14:textId="77777777" w:rsidR="00612224" w:rsidRDefault="00612224" w:rsidP="009507B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75CD6DE2" w14:textId="77777777" w:rsidR="00612224" w:rsidRDefault="00612224" w:rsidP="009507B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0AAC8A4" w14:textId="77777777" w:rsidR="00612224" w:rsidRDefault="00612224" w:rsidP="009507B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51E8D485" w14:textId="77777777" w:rsidR="00612224" w:rsidRDefault="00612224" w:rsidP="009507B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B6FEC5" id="Tekstfelt 2" o:spid="_x0000_s1027" type="#_x0000_t202" style="position:absolute;margin-left:16.1pt;margin-top:9.45pt;width:212.45pt;height:2in;z-index:25135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" stroked="f">
                <v:textbox>
                  <w:txbxContent>
                    <w:p w14:paraId="32563B54" w14:textId="3751A664" w:rsidR="00612224" w:rsidRDefault="00612224" w:rsidP="009507B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6D21C467" w14:textId="77777777" w:rsidR="00612224" w:rsidRDefault="00612224" w:rsidP="009507BB">
                      <w:pPr>
                        <w:rPr>
                          <w:b/>
                          <w:bCs/>
                        </w:rPr>
                      </w:pPr>
                    </w:p>
                    <w:p w14:paraId="3AC6B2B3" w14:textId="77777777" w:rsidR="00612224" w:rsidRDefault="00612224" w:rsidP="009507B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02828934" w14:textId="77777777" w:rsidR="00612224" w:rsidRDefault="00612224" w:rsidP="009507BB">
                      <w:pPr>
                        <w:rPr>
                          <w:b/>
                          <w:bCs/>
                        </w:rPr>
                      </w:pPr>
                    </w:p>
                    <w:p w14:paraId="27B8FCAE" w14:textId="77777777" w:rsidR="00612224" w:rsidRDefault="00612224" w:rsidP="009507B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01216DA5" w14:textId="77777777" w:rsidR="00612224" w:rsidRDefault="00612224" w:rsidP="009507BB">
                      <w:pPr>
                        <w:rPr>
                          <w:b/>
                          <w:bCs/>
                        </w:rPr>
                      </w:pPr>
                    </w:p>
                    <w:p w14:paraId="22A65B8F" w14:textId="77777777" w:rsidR="00612224" w:rsidRDefault="00612224" w:rsidP="009507B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75CD6DE2" w14:textId="77777777" w:rsidR="00612224" w:rsidRDefault="00612224" w:rsidP="009507BB">
                      <w:pPr>
                        <w:rPr>
                          <w:b/>
                          <w:bCs/>
                        </w:rPr>
                      </w:pPr>
                    </w:p>
                    <w:p w14:paraId="00AAC8A4" w14:textId="77777777" w:rsidR="00612224" w:rsidRDefault="00612224" w:rsidP="009507B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51E8D485" w14:textId="77777777" w:rsidR="00612224" w:rsidRDefault="00612224" w:rsidP="009507BB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86C6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178496" behindDoc="0" locked="0" layoutInCell="1" allowOverlap="1" wp14:anchorId="150049A7" wp14:editId="27E9FE24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9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2BFBB59" id="Rektangel: afrundede hjørner 9" o:spid="_x0000_s1026" style="position:absolute;margin-left:-.35pt;margin-top:.9pt;width:251.8pt;height:218.45pt;z-index:2511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" filled="f" strokecolor="#872c59 [3215]" strokeweight="2.25pt">
                <v:stroke joinstyle="miter"/>
              </v:roundrect>
            </w:pict>
          </mc:Fallback>
        </mc:AlternateContent>
      </w:r>
    </w:p>
    <w:p w14:paraId="1DF39FD2" w14:textId="0503AFE7" w:rsidR="009507BB" w:rsidRDefault="009507BB" w:rsidP="009507BB">
      <w:pPr>
        <w:rPr>
          <w:b/>
          <w:bCs/>
        </w:rPr>
      </w:pPr>
    </w:p>
    <w:p w14:paraId="698DE178" w14:textId="64B09387" w:rsidR="003B1810" w:rsidRDefault="009507BB" w:rsidP="003B1810">
      <w:pPr>
        <w:rPr>
          <w:b/>
          <w:bCs/>
        </w:rPr>
      </w:pPr>
      <w:r>
        <w:rPr>
          <w:b/>
          <w:bCs/>
        </w:rPr>
        <w:t xml:space="preserve">    </w:t>
      </w:r>
      <w:r w:rsidR="00A02A43" w:rsidRPr="00F92D08">
        <w:rPr>
          <w:b/>
          <w:bCs/>
        </w:rPr>
        <w:t xml:space="preserve"> </w:t>
      </w:r>
      <w:r w:rsidR="00F92D08"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1149DA37" w14:textId="6DA803F4" w:rsidR="003B1810" w:rsidRDefault="007B6A3A" w:rsidP="003B1810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316736" behindDoc="0" locked="0" layoutInCell="1" allowOverlap="1" wp14:anchorId="311671D4" wp14:editId="352E7E26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3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tx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206F1B1" id="Rektangel: afrundede hjørner 3" o:spid="_x0000_s1026" style="position:absolute;margin-left:266.5pt;margin-top:9.8pt;width:263pt;height:128.55pt;z-index:2513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" filled="f" strokecolor="#872c59 [3215]" strokeweight="2.25pt">
                <v:stroke joinstyle="miter"/>
              </v:roundrect>
            </w:pict>
          </mc:Fallback>
        </mc:AlternateContent>
      </w:r>
    </w:p>
    <w:p w14:paraId="42C2AA79" w14:textId="1BB4442C" w:rsidR="003B1810" w:rsidRDefault="003B1810" w:rsidP="003B1810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363840" behindDoc="0" locked="0" layoutInCell="1" allowOverlap="1" wp14:anchorId="69A6B052" wp14:editId="0CA432D3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3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3894E" w14:textId="1B8C7DD1" w:rsidR="00612224" w:rsidRDefault="00612224" w:rsidP="003B181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A6B052" id="_x0000_s1028" type="#_x0000_t202" style="position:absolute;margin-left:278.15pt;margin-top:11.55pt;width:227pt;height:87.4pt;z-index:25136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" stroked="f">
                <v:textbox>
                  <w:txbxContent>
                    <w:p w14:paraId="1F43894E" w14:textId="1B8C7DD1" w:rsidR="00612224" w:rsidRDefault="00612224" w:rsidP="003B181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85CA22" w14:textId="78BAC194" w:rsidR="003B1810" w:rsidRDefault="003B1810" w:rsidP="003B1810"/>
    <w:p w14:paraId="45008438" w14:textId="58778C2B" w:rsidR="009507BB" w:rsidRDefault="009507BB" w:rsidP="009507BB">
      <w:pPr>
        <w:pStyle w:val="Listeafsnit"/>
        <w:ind w:left="5040"/>
        <w:rPr>
          <w:b/>
          <w:bCs/>
        </w:rPr>
      </w:pPr>
    </w:p>
    <w:p w14:paraId="69814673" w14:textId="77777777" w:rsidR="007C016A" w:rsidRDefault="007C016A" w:rsidP="00A86C60">
      <w:pPr>
        <w:pStyle w:val="Listeafsnit"/>
      </w:pPr>
    </w:p>
    <w:p w14:paraId="72AAD907" w14:textId="77777777" w:rsidR="007C016A" w:rsidRDefault="007C016A" w:rsidP="00A86C60">
      <w:pPr>
        <w:pStyle w:val="Listeafsnit"/>
      </w:pPr>
    </w:p>
    <w:p w14:paraId="12491D78" w14:textId="77777777" w:rsidR="007C016A" w:rsidRDefault="007C016A" w:rsidP="00A86C60">
      <w:pPr>
        <w:pStyle w:val="Listeafsnit"/>
      </w:pPr>
    </w:p>
    <w:p w14:paraId="7ECB9C01" w14:textId="77777777" w:rsidR="007C016A" w:rsidRDefault="007C016A" w:rsidP="00A86C60">
      <w:pPr>
        <w:pStyle w:val="Listeafsnit"/>
      </w:pPr>
    </w:p>
    <w:p w14:paraId="1B48FD28" w14:textId="77777777" w:rsidR="007C016A" w:rsidRDefault="007C016A" w:rsidP="00A86C60">
      <w:pPr>
        <w:pStyle w:val="Listeafsnit"/>
      </w:pPr>
    </w:p>
    <w:p w14:paraId="4B721558" w14:textId="77777777" w:rsidR="007C016A" w:rsidRDefault="007C016A" w:rsidP="00A86C60">
      <w:pPr>
        <w:pStyle w:val="Listeafsnit"/>
      </w:pPr>
    </w:p>
    <w:p w14:paraId="5743D1D3" w14:textId="77777777" w:rsidR="007B6A3A" w:rsidRDefault="007C016A" w:rsidP="007B6A3A">
      <w:pPr>
        <w:pStyle w:val="Listeafsnit"/>
      </w:pPr>
      <w:r>
        <w:rPr>
          <w:noProof/>
          <w:lang w:eastAsia="da-DK"/>
        </w:rPr>
        <w:drawing>
          <wp:anchor distT="0" distB="0" distL="114300" distR="114300" simplePos="0" relativeHeight="251438592" behindDoc="0" locked="0" layoutInCell="1" allowOverlap="1" wp14:anchorId="2562AE38" wp14:editId="1B57FC41">
            <wp:simplePos x="0" y="0"/>
            <wp:positionH relativeFrom="margin">
              <wp:align>right</wp:align>
            </wp:positionH>
            <wp:positionV relativeFrom="paragraph">
              <wp:posOffset>283434</wp:posOffset>
            </wp:positionV>
            <wp:extent cx="1956435" cy="1998345"/>
            <wp:effectExtent l="0" t="0" r="5715" b="1905"/>
            <wp:wrapNone/>
            <wp:docPr id="209" name="Billed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illed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402752" behindDoc="0" locked="0" layoutInCell="1" allowOverlap="1" wp14:anchorId="687332A0" wp14:editId="7B14D2E8">
            <wp:simplePos x="0" y="0"/>
            <wp:positionH relativeFrom="margin">
              <wp:align>center</wp:align>
            </wp:positionH>
            <wp:positionV relativeFrom="paragraph">
              <wp:posOffset>264011</wp:posOffset>
            </wp:positionV>
            <wp:extent cx="1956435" cy="1998345"/>
            <wp:effectExtent l="0" t="0" r="5715" b="1905"/>
            <wp:wrapNone/>
            <wp:docPr id="208" name="Billed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illed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127296" behindDoc="0" locked="0" layoutInCell="1" allowOverlap="1" wp14:anchorId="202A97B6" wp14:editId="4AA748BE">
            <wp:simplePos x="0" y="0"/>
            <wp:positionH relativeFrom="margin">
              <wp:posOffset>63276</wp:posOffset>
            </wp:positionH>
            <wp:positionV relativeFrom="paragraph">
              <wp:posOffset>281641</wp:posOffset>
            </wp:positionV>
            <wp:extent cx="1956435" cy="1998345"/>
            <wp:effectExtent l="0" t="0" r="5715" b="1905"/>
            <wp:wrapNone/>
            <wp:docPr id="206" name="Billed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illed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47203" w14:textId="77777777" w:rsidR="007B6A3A" w:rsidRDefault="007B6A3A" w:rsidP="007B6A3A">
      <w:pPr>
        <w:pStyle w:val="Listeafsnit"/>
      </w:pPr>
    </w:p>
    <w:p w14:paraId="63BB2684" w14:textId="5FD582B6" w:rsidR="00F92D08" w:rsidRPr="00F92D08" w:rsidRDefault="00DA6F1F" w:rsidP="007B6A3A">
      <w:pPr>
        <w:pStyle w:val="Listeafsnit"/>
      </w:pPr>
      <w:r>
        <w:rPr>
          <w:noProof/>
          <w:lang w:eastAsia="da-DK"/>
        </w:rPr>
        <w:drawing>
          <wp:inline distT="0" distB="0" distL="0" distR="0" wp14:anchorId="7A94C0E9" wp14:editId="112DE729">
            <wp:extent cx="4905375" cy="6067425"/>
            <wp:effectExtent l="0" t="0" r="9525" b="952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93017" w14:textId="1C9E2323" w:rsidR="00F92D08" w:rsidRPr="00F92D08" w:rsidRDefault="00F92D08" w:rsidP="00F92D08"/>
    <w:p w14:paraId="6B225541" w14:textId="476098AD" w:rsidR="00F92D08" w:rsidRPr="00F92D08" w:rsidRDefault="00F92D08" w:rsidP="00F92D08"/>
    <w:p w14:paraId="3260DEA0" w14:textId="73D8F1AA" w:rsidR="00F92D08" w:rsidRPr="00F92D08" w:rsidRDefault="00F92D08" w:rsidP="00F92D08"/>
    <w:p w14:paraId="206346BA" w14:textId="01277728" w:rsidR="00F92D08" w:rsidRPr="00F92D08" w:rsidRDefault="00F92D08" w:rsidP="00F92D08"/>
    <w:p w14:paraId="7431F904" w14:textId="3E62B1D4" w:rsidR="00F92D08" w:rsidRPr="00F92D08" w:rsidRDefault="00F92D08" w:rsidP="00F92D08"/>
    <w:p w14:paraId="595A0629" w14:textId="75365A24" w:rsidR="00F92D08" w:rsidRPr="00F92D08" w:rsidRDefault="00F92D08" w:rsidP="00F92D08"/>
    <w:p w14:paraId="5DB17982" w14:textId="65E7B136" w:rsidR="00F92D08" w:rsidRPr="00F92D08" w:rsidRDefault="00F92D08" w:rsidP="00F92D08"/>
    <w:p w14:paraId="20417E0A" w14:textId="16748EDF" w:rsidR="00F92D08" w:rsidRPr="00F92D08" w:rsidRDefault="00F92D08" w:rsidP="00F92D08"/>
    <w:p w14:paraId="3D0658C5" w14:textId="2707EA7B" w:rsidR="00F92D08" w:rsidRPr="00F92D08" w:rsidRDefault="00F92D08" w:rsidP="00F92D08"/>
    <w:p w14:paraId="068DAB70" w14:textId="0B51B87B" w:rsidR="00F92D08" w:rsidRPr="00F92D08" w:rsidRDefault="00F92D08" w:rsidP="00F92D08"/>
    <w:p w14:paraId="25E7F4BA" w14:textId="08AB48EC" w:rsidR="00F92D08" w:rsidRPr="00F92D08" w:rsidRDefault="007C016A" w:rsidP="00F92D08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230720" behindDoc="0" locked="0" layoutInCell="1" allowOverlap="1" wp14:anchorId="667348DA" wp14:editId="2E194101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16" name="Tekstfel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09729" w14:textId="1F04A07B" w:rsidR="00612224" w:rsidRPr="00F92D08" w:rsidRDefault="00612224" w:rsidP="00F92D0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7348DA" id="Tekstfelt 16" o:spid="_x0000_s1029" type="#_x0000_t202" style="position:absolute;margin-left:75.05pt;margin-top:1.4pt;width:126.25pt;height:26.4pt;z-index:251230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" filled="f" stroked="f" strokeweight=".5pt">
                <v:textbox inset="0,0,0,0">
                  <w:txbxContent>
                    <w:p w14:paraId="30009729" w14:textId="1F04A07B" w:rsidR="00612224" w:rsidRPr="00F92D08" w:rsidRDefault="00612224" w:rsidP="00F92D0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209216" behindDoc="0" locked="0" layoutInCell="1" allowOverlap="1" wp14:anchorId="59AC45BA" wp14:editId="7931E78C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4BE710" w14:textId="37A6D8A2" w:rsidR="00612224" w:rsidRPr="00F92D08" w:rsidRDefault="006122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AC45BA" id="Tekstfelt 14" o:spid="_x0000_s1030" type="#_x0000_t202" style="position:absolute;margin-left:71.85pt;margin-top:.85pt;width:31.05pt;height:17.15pt;z-index:2512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" filled="f" stroked="f" strokeweight=".5pt">
                <v:textbox inset="0,0,0,0">
                  <w:txbxContent>
                    <w:p w14:paraId="5B4BE710" w14:textId="37A6D8A2" w:rsidR="00612224" w:rsidRPr="00F92D08" w:rsidRDefault="00612224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="003B1810"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220480" behindDoc="0" locked="0" layoutInCell="1" allowOverlap="1" wp14:anchorId="24551493" wp14:editId="73DF4273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82205" w14:textId="77777777" w:rsidR="00612224" w:rsidRPr="00F92D08" w:rsidRDefault="00612224" w:rsidP="00F92D0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551493" id="Tekstfelt 15" o:spid="_x0000_s1031" type="#_x0000_t202" style="position:absolute;margin-left:255.95pt;margin-top:.75pt;width:34.55pt;height:12.5pt;z-index:25122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" filled="f" stroked="f" strokeweight=".5pt">
                <v:textbox inset="0,0,0,0">
                  <w:txbxContent>
                    <w:p w14:paraId="4DC82205" w14:textId="77777777" w:rsidR="00612224" w:rsidRPr="00F92D08" w:rsidRDefault="00612224" w:rsidP="00F92D08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8FC5A3" w14:textId="0846E1D7" w:rsidR="00F92D08" w:rsidRPr="00F92D08" w:rsidRDefault="00F92D08" w:rsidP="00F92D08"/>
    <w:p w14:paraId="07FEAD41" w14:textId="66BC789E" w:rsidR="00F92D08" w:rsidRPr="00F92D08" w:rsidRDefault="00913447" w:rsidP="00F92D08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234816" behindDoc="0" locked="0" layoutInCell="1" allowOverlap="1" wp14:anchorId="18047F71" wp14:editId="3FCE0C96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27305" b="10160"/>
                <wp:wrapNone/>
                <wp:docPr id="17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tx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487CD99" id="Rektangel: afrundede hjørner 17" o:spid="_x0000_s1026" style="position:absolute;margin-left:-.5pt;margin-top:6.85pt;width:531pt;height:145.15pt;z-index:2512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" filled="f" strokecolor="#872c59 [3215]" strokeweight="2.25pt">
                <v:stroke joinstyle="miter"/>
              </v:roundrect>
            </w:pict>
          </mc:Fallback>
        </mc:AlternateContent>
      </w:r>
    </w:p>
    <w:p w14:paraId="1A49EB84" w14:textId="26C2B59D" w:rsidR="00F92D08" w:rsidRDefault="00913447" w:rsidP="00F92D08">
      <w:pPr>
        <w:rPr>
          <w:b/>
          <w:bCs/>
        </w:rPr>
      </w:pPr>
      <w:r>
        <w:t xml:space="preserve">       </w:t>
      </w:r>
      <w:r w:rsidR="007C016A" w:rsidRPr="007C016A">
        <w:rPr>
          <w:b/>
        </w:rPr>
        <w:t>Vigtige scener fra</w:t>
      </w:r>
      <w:r w:rsidR="007C016A">
        <w:rPr>
          <w:b/>
          <w:bCs/>
        </w:rPr>
        <w:t xml:space="preserve"> bogen</w:t>
      </w:r>
    </w:p>
    <w:p w14:paraId="156BC9C0" w14:textId="777ADE17" w:rsidR="00F92D08" w:rsidRPr="00F92D08" w:rsidRDefault="00F92D08" w:rsidP="00F92D08"/>
    <w:p w14:paraId="7F6CAE5B" w14:textId="5734131A" w:rsidR="00F92D08" w:rsidRPr="00F92D08" w:rsidRDefault="00F92D08" w:rsidP="00F92D08"/>
    <w:p w14:paraId="032DEC2D" w14:textId="615C40DF" w:rsidR="00F92D08" w:rsidRPr="00F92D08" w:rsidRDefault="00F92D08" w:rsidP="00F92D08"/>
    <w:p w14:paraId="4ECE2382" w14:textId="4D203E27" w:rsidR="00F92D08" w:rsidRPr="00F92D08" w:rsidRDefault="00F92D08" w:rsidP="00F92D08"/>
    <w:p w14:paraId="6DB28A24" w14:textId="687A304D" w:rsidR="00F92D08" w:rsidRPr="00F92D08" w:rsidRDefault="00F92D08" w:rsidP="00F92D08"/>
    <w:p w14:paraId="10174676" w14:textId="7650C1FC" w:rsidR="00F92D08" w:rsidRPr="00F92D08" w:rsidRDefault="00F92D08" w:rsidP="00F92D08"/>
    <w:p w14:paraId="04D6F84C" w14:textId="0F867D8F" w:rsidR="00F92D08" w:rsidRPr="00F92D08" w:rsidRDefault="00F92D08" w:rsidP="00F92D08"/>
    <w:p w14:paraId="0FB97510" w14:textId="6029416E" w:rsidR="00F92D08" w:rsidRPr="00F92D08" w:rsidRDefault="00F92D08" w:rsidP="00F92D08"/>
    <w:p w14:paraId="3FF6B023" w14:textId="4CBA529F" w:rsidR="00F92D08" w:rsidRPr="00F92D08" w:rsidRDefault="00F92D08" w:rsidP="00F92D08"/>
    <w:p w14:paraId="477AD18D" w14:textId="21D3DC67" w:rsidR="00F92D08" w:rsidRDefault="00F92D08" w:rsidP="00F92D08">
      <w:pPr>
        <w:rPr>
          <w:b/>
          <w:bCs/>
        </w:rPr>
      </w:pPr>
    </w:p>
    <w:p w14:paraId="2F5D5CE9" w14:textId="2CF1184E" w:rsidR="00D0376B" w:rsidRDefault="00D0376B" w:rsidP="00F92D08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 wp14:anchorId="62BBF43E" wp14:editId="5FF303E5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25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064A5" w14:textId="4E969429" w:rsidR="00612224" w:rsidRDefault="00612224" w:rsidP="00D0376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0E3510BF" w14:textId="77777777" w:rsidR="00612224" w:rsidRDefault="00612224" w:rsidP="00D0376B">
                            <w:pPr>
                              <w:rPr>
                                <w:bCs/>
                              </w:rPr>
                            </w:pPr>
                          </w:p>
                          <w:p w14:paraId="01BED625" w14:textId="35FB8BF5" w:rsidR="00612224" w:rsidRPr="007B6A3A" w:rsidRDefault="00612224" w:rsidP="00D0376B">
                            <w:pPr>
                              <w:rPr>
                                <w:bCs/>
                              </w:rPr>
                            </w:pPr>
                            <w:r w:rsidRPr="007B6A3A">
                              <w:rPr>
                                <w:bCs/>
                              </w:rPr>
                              <w:t>Fx opløsning</w:t>
                            </w:r>
                          </w:p>
                          <w:p w14:paraId="1511B282" w14:textId="77777777" w:rsidR="00612224" w:rsidRDefault="00612224" w:rsidP="00D0376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2F9F147" w14:textId="77777777" w:rsidR="00612224" w:rsidRDefault="00612224" w:rsidP="00D0376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7D15B5F" w14:textId="6C640EF2" w:rsidR="00612224" w:rsidRDefault="006122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BBF43E" id="_x0000_s1032" type="#_x0000_t202" style="position:absolute;margin-left:6.95pt;margin-top:1pt;width:193.65pt;height:61pt;z-index:25173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" stroked="f">
                <v:textbox>
                  <w:txbxContent>
                    <w:p w14:paraId="07B064A5" w14:textId="4E969429" w:rsidR="00612224" w:rsidRDefault="00612224" w:rsidP="00D0376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0E3510BF" w14:textId="77777777" w:rsidR="00612224" w:rsidRDefault="00612224" w:rsidP="00D0376B">
                      <w:pPr>
                        <w:rPr>
                          <w:bCs/>
                        </w:rPr>
                      </w:pPr>
                    </w:p>
                    <w:p w14:paraId="01BED625" w14:textId="35FB8BF5" w:rsidR="00612224" w:rsidRPr="007B6A3A" w:rsidRDefault="00612224" w:rsidP="00D0376B">
                      <w:pPr>
                        <w:rPr>
                          <w:bCs/>
                        </w:rPr>
                      </w:pPr>
                      <w:r w:rsidRPr="007B6A3A">
                        <w:rPr>
                          <w:bCs/>
                        </w:rPr>
                        <w:t>Fx opløsning</w:t>
                      </w:r>
                    </w:p>
                    <w:p w14:paraId="1511B282" w14:textId="77777777" w:rsidR="00612224" w:rsidRDefault="00612224" w:rsidP="00D0376B">
                      <w:pPr>
                        <w:rPr>
                          <w:b/>
                          <w:bCs/>
                        </w:rPr>
                      </w:pPr>
                    </w:p>
                    <w:p w14:paraId="62F9F147" w14:textId="77777777" w:rsidR="00612224" w:rsidRDefault="00612224" w:rsidP="00D0376B">
                      <w:pPr>
                        <w:rPr>
                          <w:b/>
                          <w:bCs/>
                        </w:rPr>
                      </w:pPr>
                    </w:p>
                    <w:p w14:paraId="57D15B5F" w14:textId="6C640EF2" w:rsidR="00612224" w:rsidRDefault="00612224"/>
                  </w:txbxContent>
                </v:textbox>
                <w10:wrap type="square"/>
              </v:shape>
            </w:pict>
          </mc:Fallback>
        </mc:AlternateContent>
      </w:r>
    </w:p>
    <w:p w14:paraId="7EBDA351" w14:textId="49FE11B7" w:rsidR="00D0376B" w:rsidRDefault="003B1810" w:rsidP="00F92D08">
      <w:pPr>
        <w:rPr>
          <w:b/>
          <w:bCs/>
        </w:rPr>
      </w:pPr>
      <w:r>
        <w:rPr>
          <w:b/>
          <w:bCs/>
        </w:rPr>
        <w:t xml:space="preserve">    </w:t>
      </w:r>
    </w:p>
    <w:p w14:paraId="4D9DFC4A" w14:textId="3275607E" w:rsidR="00D0376B" w:rsidRDefault="00D0376B" w:rsidP="00F92D08">
      <w:pPr>
        <w:rPr>
          <w:b/>
          <w:bCs/>
        </w:rPr>
      </w:pPr>
    </w:p>
    <w:p w14:paraId="6ADE44F8" w14:textId="288746EB" w:rsidR="0099161D" w:rsidRDefault="0099161D" w:rsidP="00F92D08">
      <w:pPr>
        <w:rPr>
          <w:b/>
          <w:bCs/>
        </w:rPr>
      </w:pPr>
    </w:p>
    <w:p w14:paraId="4D7F3A03" w14:textId="25271520" w:rsidR="00D26E0F" w:rsidRDefault="00D26E0F" w:rsidP="00F92D08">
      <w:pPr>
        <w:rPr>
          <w:b/>
          <w:bCs/>
        </w:rPr>
      </w:pPr>
    </w:p>
    <w:p w14:paraId="67624530" w14:textId="6338436C" w:rsidR="00612224" w:rsidRDefault="00612224" w:rsidP="00F92D08">
      <w:pPr>
        <w:rPr>
          <w:b/>
          <w:bCs/>
        </w:rPr>
      </w:pPr>
    </w:p>
    <w:p w14:paraId="185D4FDA" w14:textId="2D2BF1A4" w:rsidR="00612224" w:rsidRDefault="008D7BAE" w:rsidP="00612224">
      <w:pPr>
        <w:pStyle w:val="Titel"/>
        <w:rPr>
          <w:rFonts w:cstheme="majorBidi"/>
          <w:sz w:val="48"/>
          <w:szCs w:val="48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0976767" behindDoc="0" locked="0" layoutInCell="1" allowOverlap="1" wp14:anchorId="29C39121" wp14:editId="14481A77">
            <wp:simplePos x="0" y="0"/>
            <wp:positionH relativeFrom="margin">
              <wp:posOffset>4701692</wp:posOffset>
            </wp:positionH>
            <wp:positionV relativeFrom="paragraph">
              <wp:posOffset>-1126287</wp:posOffset>
            </wp:positionV>
            <wp:extent cx="2009436" cy="2121229"/>
            <wp:effectExtent l="0" t="0" r="0" b="0"/>
            <wp:wrapNone/>
            <wp:docPr id="408" name="Billed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Fiona billed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436" cy="2121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224"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0AFEA4D6" wp14:editId="09E1F314">
                <wp:simplePos x="0" y="0"/>
                <wp:positionH relativeFrom="margin">
                  <wp:posOffset>2738680</wp:posOffset>
                </wp:positionH>
                <wp:positionV relativeFrom="paragraph">
                  <wp:posOffset>-152250</wp:posOffset>
                </wp:positionV>
                <wp:extent cx="4071620" cy="954405"/>
                <wp:effectExtent l="0" t="0" r="5080" b="0"/>
                <wp:wrapNone/>
                <wp:docPr id="261" name="Tekstfelt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5D0DA" w14:textId="77777777" w:rsidR="00612224" w:rsidRDefault="00612224" w:rsidP="00612224">
                            <w:pPr>
                              <w:jc w:val="both"/>
                            </w:pPr>
                          </w:p>
                          <w:p w14:paraId="5A19FD48" w14:textId="1A5F24EA" w:rsidR="00612224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8D7BAE">
                              <w:rPr>
                                <w:b/>
                                <w:bCs/>
                                <w:color w:val="872C59" w:themeColor="text2"/>
                                <w:sz w:val="72"/>
                                <w:szCs w:val="72"/>
                              </w:rPr>
                              <w:t>Fiona</w:t>
                            </w:r>
                            <w:r w:rsidRPr="00A02A43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321694F1" w14:textId="77777777" w:rsidR="00612224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275CA211" w14:textId="77777777" w:rsidR="00612224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27C228B7" w14:textId="77777777" w:rsidR="00612224" w:rsidRPr="00A02A43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FEA4D6" id="Tekstfelt 261" o:spid="_x0000_s1033" type="#_x0000_t202" style="position:absolute;margin-left:215.65pt;margin-top:-12pt;width:320.6pt;height:75.15pt;z-index:251852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" filled="f" stroked="f" strokeweight=".5pt">
                <v:textbox inset="0,0,0,0">
                  <w:txbxContent>
                    <w:p w14:paraId="00B5D0DA" w14:textId="77777777" w:rsidR="00612224" w:rsidRDefault="00612224" w:rsidP="00612224">
                      <w:pPr>
                        <w:jc w:val="both"/>
                      </w:pPr>
                    </w:p>
                    <w:p w14:paraId="5A19FD48" w14:textId="1A5F24EA" w:rsidR="00612224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 w:rsidR="008D7BAE">
                        <w:rPr>
                          <w:b/>
                          <w:bCs/>
                          <w:color w:val="872C59" w:themeColor="text2"/>
                          <w:sz w:val="72"/>
                          <w:szCs w:val="72"/>
                        </w:rPr>
                        <w:t>Fiona</w:t>
                      </w:r>
                      <w:r w:rsidRPr="00A02A43"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</w:p>
                    <w:p w14:paraId="321694F1" w14:textId="77777777" w:rsidR="00612224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275CA211" w14:textId="77777777" w:rsidR="00612224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27C228B7" w14:textId="77777777" w:rsidR="00612224" w:rsidRPr="00A02A43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12224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19520" behindDoc="0" locked="0" layoutInCell="1" allowOverlap="1" wp14:anchorId="1F81DB89" wp14:editId="53CFDAE1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26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0B358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560D2004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0922C9E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12C68A35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5B0E0CD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4DAD1899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49596A7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79C13BD0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5208EC8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4D1237A4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81DB89" id="_x0000_s1034" type="#_x0000_t202" style="position:absolute;margin-left:16.1pt;margin-top:9.45pt;width:212.45pt;height:2in;z-index:25181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" stroked="f">
                <v:textbox>
                  <w:txbxContent>
                    <w:p w14:paraId="5EA0B358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560D2004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50922C9E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12C68A35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65B0E0CD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4DAD1899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049596A7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79C13BD0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05208EC8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4D1237A4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1222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680CC7D9" wp14:editId="4D5BAF11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263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38D8D76" id="Rektangel: afrundede hjørner 9" o:spid="_x0000_s1026" style="position:absolute;margin-left:-.35pt;margin-top:.9pt;width:251.8pt;height:218.4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" filled="f" strokecolor="#872c59 [3215]" strokeweight="2.25pt">
                <v:stroke joinstyle="miter"/>
              </v:roundrect>
            </w:pict>
          </mc:Fallback>
        </mc:AlternateContent>
      </w:r>
    </w:p>
    <w:p w14:paraId="4ECD0CE0" w14:textId="77777777" w:rsidR="00612224" w:rsidRDefault="00612224" w:rsidP="00612224">
      <w:pPr>
        <w:rPr>
          <w:b/>
          <w:bCs/>
        </w:rPr>
      </w:pPr>
    </w:p>
    <w:p w14:paraId="2B73CD6F" w14:textId="77777777" w:rsidR="00612224" w:rsidRDefault="00612224" w:rsidP="00612224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149CEFEC" w14:textId="77777777" w:rsidR="00612224" w:rsidRDefault="00612224" w:rsidP="00612224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5157F3D8" wp14:editId="3632890D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264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tx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B07F7CB" id="Rektangel: afrundede hjørner 3" o:spid="_x0000_s1026" style="position:absolute;margin-left:266.5pt;margin-top:9.8pt;width:263pt;height:128.5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" filled="f" strokecolor="#872c59 [3215]" strokeweight="2.25pt">
                <v:stroke joinstyle="miter"/>
              </v:roundrect>
            </w:pict>
          </mc:Fallback>
        </mc:AlternateContent>
      </w:r>
    </w:p>
    <w:p w14:paraId="63ACE6FB" w14:textId="77777777" w:rsidR="00612224" w:rsidRDefault="00612224" w:rsidP="00612224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27712" behindDoc="0" locked="0" layoutInCell="1" allowOverlap="1" wp14:anchorId="4BC07A8F" wp14:editId="322A9AB0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26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D7621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C07A8F" id="_x0000_s1035" type="#_x0000_t202" style="position:absolute;margin-left:278.15pt;margin-top:11.55pt;width:227pt;height:87.4pt;z-index:25182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" stroked="f">
                <v:textbox>
                  <w:txbxContent>
                    <w:p w14:paraId="4EED7621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261880" w14:textId="77777777" w:rsidR="00612224" w:rsidRDefault="00612224" w:rsidP="00612224"/>
    <w:p w14:paraId="7F86E739" w14:textId="77777777" w:rsidR="00612224" w:rsidRDefault="00612224" w:rsidP="00612224">
      <w:pPr>
        <w:pStyle w:val="Listeafsnit"/>
        <w:ind w:left="5040"/>
        <w:rPr>
          <w:b/>
          <w:bCs/>
        </w:rPr>
      </w:pPr>
    </w:p>
    <w:p w14:paraId="7561784E" w14:textId="77777777" w:rsidR="00612224" w:rsidRDefault="00612224" w:rsidP="00612224">
      <w:pPr>
        <w:pStyle w:val="Listeafsnit"/>
      </w:pPr>
    </w:p>
    <w:p w14:paraId="37513941" w14:textId="77777777" w:rsidR="00612224" w:rsidRDefault="00612224" w:rsidP="00612224">
      <w:pPr>
        <w:pStyle w:val="Listeafsnit"/>
      </w:pPr>
    </w:p>
    <w:p w14:paraId="420E4243" w14:textId="77777777" w:rsidR="00612224" w:rsidRDefault="00612224" w:rsidP="00612224">
      <w:pPr>
        <w:pStyle w:val="Listeafsnit"/>
      </w:pPr>
    </w:p>
    <w:p w14:paraId="3810E167" w14:textId="77777777" w:rsidR="00612224" w:rsidRDefault="00612224" w:rsidP="00612224">
      <w:pPr>
        <w:pStyle w:val="Listeafsnit"/>
      </w:pPr>
    </w:p>
    <w:p w14:paraId="7AA3F6D2" w14:textId="77777777" w:rsidR="00612224" w:rsidRDefault="00612224" w:rsidP="00612224">
      <w:pPr>
        <w:pStyle w:val="Listeafsnit"/>
      </w:pPr>
    </w:p>
    <w:p w14:paraId="7F40BE49" w14:textId="77777777" w:rsidR="00612224" w:rsidRDefault="00612224" w:rsidP="00612224">
      <w:pPr>
        <w:pStyle w:val="Listeafsnit"/>
      </w:pPr>
    </w:p>
    <w:p w14:paraId="71D0FB37" w14:textId="77777777" w:rsidR="00612224" w:rsidRDefault="00612224" w:rsidP="00612224">
      <w:pPr>
        <w:pStyle w:val="Listeafsnit"/>
      </w:pPr>
      <w:r>
        <w:rPr>
          <w:noProof/>
          <w:lang w:eastAsia="da-DK"/>
        </w:rPr>
        <w:drawing>
          <wp:anchor distT="0" distB="0" distL="114300" distR="114300" simplePos="0" relativeHeight="251844096" behindDoc="0" locked="0" layoutInCell="1" allowOverlap="1" wp14:anchorId="277D2A81" wp14:editId="07D4652B">
            <wp:simplePos x="0" y="0"/>
            <wp:positionH relativeFrom="margin">
              <wp:align>right</wp:align>
            </wp:positionH>
            <wp:positionV relativeFrom="paragraph">
              <wp:posOffset>283434</wp:posOffset>
            </wp:positionV>
            <wp:extent cx="1956435" cy="1998345"/>
            <wp:effectExtent l="0" t="0" r="5715" b="1905"/>
            <wp:wrapNone/>
            <wp:docPr id="272" name="Billed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illed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835904" behindDoc="0" locked="0" layoutInCell="1" allowOverlap="1" wp14:anchorId="7A39CEFA" wp14:editId="16C63B0B">
            <wp:simplePos x="0" y="0"/>
            <wp:positionH relativeFrom="margin">
              <wp:align>center</wp:align>
            </wp:positionH>
            <wp:positionV relativeFrom="paragraph">
              <wp:posOffset>264011</wp:posOffset>
            </wp:positionV>
            <wp:extent cx="1956435" cy="1998345"/>
            <wp:effectExtent l="0" t="0" r="5715" b="1905"/>
            <wp:wrapNone/>
            <wp:docPr id="273" name="Billed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illed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760128" behindDoc="0" locked="0" layoutInCell="1" allowOverlap="1" wp14:anchorId="4DD3CFF7" wp14:editId="51DE0EB2">
            <wp:simplePos x="0" y="0"/>
            <wp:positionH relativeFrom="margin">
              <wp:posOffset>63276</wp:posOffset>
            </wp:positionH>
            <wp:positionV relativeFrom="paragraph">
              <wp:posOffset>281641</wp:posOffset>
            </wp:positionV>
            <wp:extent cx="1956435" cy="1998345"/>
            <wp:effectExtent l="0" t="0" r="5715" b="1905"/>
            <wp:wrapNone/>
            <wp:docPr id="274" name="Billed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illed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26131" w14:textId="77777777" w:rsidR="00612224" w:rsidRDefault="00612224" w:rsidP="00612224">
      <w:pPr>
        <w:pStyle w:val="Listeafsnit"/>
      </w:pPr>
    </w:p>
    <w:p w14:paraId="02978A84" w14:textId="77777777" w:rsidR="00612224" w:rsidRPr="00F92D08" w:rsidRDefault="00612224" w:rsidP="00612224">
      <w:pPr>
        <w:pStyle w:val="Listeafsnit"/>
      </w:pPr>
      <w:r>
        <w:rPr>
          <w:noProof/>
          <w:lang w:eastAsia="da-DK"/>
        </w:rPr>
        <w:drawing>
          <wp:inline distT="0" distB="0" distL="0" distR="0" wp14:anchorId="4EE6A5F2" wp14:editId="0179023F">
            <wp:extent cx="4905375" cy="6067425"/>
            <wp:effectExtent l="0" t="0" r="9525" b="9525"/>
            <wp:docPr id="275" name="Billed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9AB38" w14:textId="77777777" w:rsidR="00612224" w:rsidRPr="00F92D08" w:rsidRDefault="00612224" w:rsidP="00612224"/>
    <w:p w14:paraId="2A1A3ED7" w14:textId="77777777" w:rsidR="00612224" w:rsidRPr="00F92D08" w:rsidRDefault="00612224" w:rsidP="00612224"/>
    <w:p w14:paraId="4BE9911E" w14:textId="77777777" w:rsidR="00612224" w:rsidRPr="00F92D08" w:rsidRDefault="00612224" w:rsidP="00612224"/>
    <w:p w14:paraId="5A710061" w14:textId="77777777" w:rsidR="00612224" w:rsidRPr="00F92D08" w:rsidRDefault="00612224" w:rsidP="00612224"/>
    <w:p w14:paraId="3C286E8B" w14:textId="77777777" w:rsidR="00612224" w:rsidRPr="00F92D08" w:rsidRDefault="00612224" w:rsidP="00612224"/>
    <w:p w14:paraId="76259426" w14:textId="77777777" w:rsidR="00612224" w:rsidRPr="00F92D08" w:rsidRDefault="00612224" w:rsidP="00612224"/>
    <w:p w14:paraId="1AB164DA" w14:textId="77777777" w:rsidR="00612224" w:rsidRPr="00F92D08" w:rsidRDefault="00612224" w:rsidP="00612224"/>
    <w:p w14:paraId="2276BA2A" w14:textId="77777777" w:rsidR="00612224" w:rsidRPr="00F92D08" w:rsidRDefault="00612224" w:rsidP="00612224"/>
    <w:p w14:paraId="3FD0B539" w14:textId="77777777" w:rsidR="00612224" w:rsidRPr="00F92D08" w:rsidRDefault="00612224" w:rsidP="00612224"/>
    <w:p w14:paraId="44C52EFD" w14:textId="77777777" w:rsidR="00612224" w:rsidRPr="00F92D08" w:rsidRDefault="00612224" w:rsidP="00612224"/>
    <w:p w14:paraId="5BA86D3C" w14:textId="77777777" w:rsidR="00612224" w:rsidRPr="00F92D08" w:rsidRDefault="00612224" w:rsidP="00612224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1A57C963" wp14:editId="34D58BAC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266" name="Tekstfelt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D9AAE1" w14:textId="77777777" w:rsidR="00612224" w:rsidRPr="00F92D08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57C963" id="Tekstfelt 266" o:spid="_x0000_s1036" type="#_x0000_t202" style="position:absolute;margin-left:75.05pt;margin-top:1.4pt;width:126.25pt;height:26.4pt;z-index:251794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" filled="f" stroked="f" strokeweight=".5pt">
                <v:textbox inset="0,0,0,0">
                  <w:txbxContent>
                    <w:p w14:paraId="06D9AAE1" w14:textId="77777777" w:rsidR="00612224" w:rsidRPr="00F92D08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7F5C0701" wp14:editId="0885BECB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267" name="Tekstfelt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D39E0" w14:textId="77777777" w:rsidR="00612224" w:rsidRPr="00F92D08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5C0701" id="Tekstfelt 267" o:spid="_x0000_s1037" type="#_x0000_t202" style="position:absolute;margin-left:71.85pt;margin-top:.85pt;width:31.05pt;height:17.1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" filled="f" stroked="f" strokeweight=".5pt">
                <v:textbox inset="0,0,0,0">
                  <w:txbxContent>
                    <w:p w14:paraId="677D39E0" w14:textId="77777777" w:rsidR="00612224" w:rsidRPr="00F92D08" w:rsidRDefault="00612224" w:rsidP="00612224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0DF53290" wp14:editId="12A1765D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268" name="Tekstfelt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2232CC" w14:textId="77777777" w:rsidR="00612224" w:rsidRPr="00F92D08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F53290" id="Tekstfelt 268" o:spid="_x0000_s1038" type="#_x0000_t202" style="position:absolute;margin-left:255.95pt;margin-top:.75pt;width:34.55pt;height:12.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" filled="f" stroked="f" strokeweight=".5pt">
                <v:textbox inset="0,0,0,0">
                  <w:txbxContent>
                    <w:p w14:paraId="4A2232CC" w14:textId="77777777" w:rsidR="00612224" w:rsidRPr="00F92D08" w:rsidRDefault="00612224" w:rsidP="00612224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738204" w14:textId="77777777" w:rsidR="00612224" w:rsidRPr="00F92D08" w:rsidRDefault="00612224" w:rsidP="00612224"/>
    <w:p w14:paraId="554FD0E2" w14:textId="77777777" w:rsidR="00612224" w:rsidRPr="00F92D08" w:rsidRDefault="00612224" w:rsidP="00612224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57467C2A" wp14:editId="461641CE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27305" b="10160"/>
                <wp:wrapNone/>
                <wp:docPr id="269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tx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3F8FA34" id="Rektangel: afrundede hjørner 17" o:spid="_x0000_s1026" style="position:absolute;margin-left:-.5pt;margin-top:6.85pt;width:531pt;height:145.1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" filled="f" strokecolor="#872c59 [3215]" strokeweight="2.25pt">
                <v:stroke joinstyle="miter"/>
              </v:roundrect>
            </w:pict>
          </mc:Fallback>
        </mc:AlternateContent>
      </w:r>
    </w:p>
    <w:p w14:paraId="720D4A7C" w14:textId="77777777" w:rsidR="00612224" w:rsidRDefault="00612224" w:rsidP="00612224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02EF75D4" w14:textId="77777777" w:rsidR="00612224" w:rsidRPr="00F92D08" w:rsidRDefault="00612224" w:rsidP="00612224"/>
    <w:p w14:paraId="37880661" w14:textId="77777777" w:rsidR="00612224" w:rsidRPr="00F92D08" w:rsidRDefault="00612224" w:rsidP="00612224"/>
    <w:p w14:paraId="78699233" w14:textId="77777777" w:rsidR="00612224" w:rsidRPr="00F92D08" w:rsidRDefault="00612224" w:rsidP="00612224"/>
    <w:p w14:paraId="051AB301" w14:textId="77777777" w:rsidR="00612224" w:rsidRPr="00F92D08" w:rsidRDefault="00612224" w:rsidP="00612224"/>
    <w:p w14:paraId="6C51E63B" w14:textId="77777777" w:rsidR="00612224" w:rsidRPr="00F92D08" w:rsidRDefault="00612224" w:rsidP="00612224"/>
    <w:p w14:paraId="1CFA6078" w14:textId="77777777" w:rsidR="00612224" w:rsidRPr="00F92D08" w:rsidRDefault="00612224" w:rsidP="00612224"/>
    <w:p w14:paraId="4C5398F6" w14:textId="77777777" w:rsidR="00612224" w:rsidRPr="00F92D08" w:rsidRDefault="00612224" w:rsidP="00612224"/>
    <w:p w14:paraId="3E1FE624" w14:textId="77777777" w:rsidR="00612224" w:rsidRPr="00F92D08" w:rsidRDefault="00612224" w:rsidP="00612224"/>
    <w:p w14:paraId="68CCC592" w14:textId="77777777" w:rsidR="00612224" w:rsidRPr="00F92D08" w:rsidRDefault="00612224" w:rsidP="00612224"/>
    <w:p w14:paraId="12C471B8" w14:textId="77777777" w:rsidR="00612224" w:rsidRDefault="00612224" w:rsidP="00612224">
      <w:pPr>
        <w:rPr>
          <w:b/>
          <w:bCs/>
        </w:rPr>
      </w:pPr>
    </w:p>
    <w:p w14:paraId="154B671A" w14:textId="77777777" w:rsidR="00612224" w:rsidRDefault="00612224" w:rsidP="00612224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60480" behindDoc="0" locked="0" layoutInCell="1" allowOverlap="1" wp14:anchorId="5EE760EA" wp14:editId="6D7DCC1E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27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38F95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2CA807F2" w14:textId="77777777" w:rsidR="00612224" w:rsidRDefault="00612224" w:rsidP="00612224">
                            <w:pPr>
                              <w:rPr>
                                <w:bCs/>
                              </w:rPr>
                            </w:pPr>
                          </w:p>
                          <w:p w14:paraId="454586F6" w14:textId="282D0AFD" w:rsidR="00612224" w:rsidRPr="007B6A3A" w:rsidRDefault="00612224" w:rsidP="00612224">
                            <w:pPr>
                              <w:rPr>
                                <w:bCs/>
                              </w:rPr>
                            </w:pPr>
                            <w:r w:rsidRPr="007B6A3A">
                              <w:rPr>
                                <w:bCs/>
                              </w:rPr>
                              <w:t xml:space="preserve">Fx </w:t>
                            </w:r>
                            <w:r w:rsidR="006C24A4">
                              <w:rPr>
                                <w:bCs/>
                              </w:rPr>
                              <w:t>skræk</w:t>
                            </w:r>
                          </w:p>
                          <w:p w14:paraId="1757601D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E0EFCB9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00203EB" w14:textId="77777777" w:rsidR="00612224" w:rsidRDefault="00612224" w:rsidP="006122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EE760EA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6.95pt;margin-top:1pt;width:193.65pt;height:61pt;z-index:25186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" stroked="f">
                <v:textbox>
                  <w:txbxContent>
                    <w:p w14:paraId="1D038F95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2CA807F2" w14:textId="77777777" w:rsidR="00612224" w:rsidRDefault="00612224" w:rsidP="00612224">
                      <w:pPr>
                        <w:rPr>
                          <w:bCs/>
                        </w:rPr>
                      </w:pPr>
                    </w:p>
                    <w:p w14:paraId="454586F6" w14:textId="282D0AFD" w:rsidR="00612224" w:rsidRPr="007B6A3A" w:rsidRDefault="00612224" w:rsidP="00612224">
                      <w:pPr>
                        <w:rPr>
                          <w:bCs/>
                        </w:rPr>
                      </w:pPr>
                      <w:r w:rsidRPr="007B6A3A">
                        <w:rPr>
                          <w:bCs/>
                        </w:rPr>
                        <w:t xml:space="preserve">Fx </w:t>
                      </w:r>
                      <w:r w:rsidR="006C24A4">
                        <w:rPr>
                          <w:bCs/>
                        </w:rPr>
                        <w:t>skræk</w:t>
                      </w:r>
                    </w:p>
                    <w:p w14:paraId="1757601D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0E0EFCB9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700203EB" w14:textId="77777777" w:rsidR="00612224" w:rsidRDefault="00612224" w:rsidP="00612224"/>
                  </w:txbxContent>
                </v:textbox>
                <w10:wrap type="square"/>
              </v:shape>
            </w:pict>
          </mc:Fallback>
        </mc:AlternateContent>
      </w:r>
    </w:p>
    <w:p w14:paraId="08BF2053" w14:textId="77777777" w:rsidR="00612224" w:rsidRDefault="00612224" w:rsidP="00612224">
      <w:pPr>
        <w:rPr>
          <w:b/>
          <w:bCs/>
        </w:rPr>
      </w:pPr>
      <w:r>
        <w:rPr>
          <w:b/>
          <w:bCs/>
        </w:rPr>
        <w:t xml:space="preserve">    </w:t>
      </w:r>
    </w:p>
    <w:p w14:paraId="2747B565" w14:textId="77777777" w:rsidR="00612224" w:rsidRDefault="00612224" w:rsidP="00612224">
      <w:pPr>
        <w:rPr>
          <w:b/>
          <w:bCs/>
        </w:rPr>
      </w:pPr>
    </w:p>
    <w:p w14:paraId="0506A1BC" w14:textId="77777777" w:rsidR="00612224" w:rsidRDefault="00612224" w:rsidP="00612224">
      <w:pPr>
        <w:rPr>
          <w:b/>
          <w:bCs/>
        </w:rPr>
      </w:pPr>
    </w:p>
    <w:p w14:paraId="6A776C0E" w14:textId="77777777" w:rsidR="00612224" w:rsidRPr="00F92D08" w:rsidRDefault="00612224" w:rsidP="00612224">
      <w:pPr>
        <w:rPr>
          <w:b/>
          <w:bCs/>
        </w:rPr>
      </w:pPr>
    </w:p>
    <w:p w14:paraId="539B6994" w14:textId="0E0C964F" w:rsidR="00612224" w:rsidRDefault="00612224" w:rsidP="00F92D08">
      <w:pPr>
        <w:rPr>
          <w:b/>
          <w:bCs/>
        </w:rPr>
      </w:pPr>
    </w:p>
    <w:p w14:paraId="32A134BE" w14:textId="21B4FCB4" w:rsidR="00612224" w:rsidRDefault="008F6C3D" w:rsidP="00612224">
      <w:pPr>
        <w:pStyle w:val="Titel"/>
        <w:rPr>
          <w:rFonts w:cstheme="majorBidi"/>
          <w:sz w:val="48"/>
          <w:szCs w:val="48"/>
        </w:rPr>
      </w:pPr>
      <w:r>
        <w:rPr>
          <w:noProof/>
          <w:lang w:eastAsia="da-DK"/>
        </w:rPr>
        <w:drawing>
          <wp:anchor distT="0" distB="0" distL="114300" distR="114300" simplePos="0" relativeHeight="252332544" behindDoc="0" locked="0" layoutInCell="1" allowOverlap="1" wp14:anchorId="1E6C7653" wp14:editId="48707ED6">
            <wp:simplePos x="0" y="0"/>
            <wp:positionH relativeFrom="column">
              <wp:posOffset>4808855</wp:posOffset>
            </wp:positionH>
            <wp:positionV relativeFrom="paragraph">
              <wp:posOffset>-1131266</wp:posOffset>
            </wp:positionV>
            <wp:extent cx="2017091" cy="2130031"/>
            <wp:effectExtent l="0" t="0" r="2540" b="3810"/>
            <wp:wrapNone/>
            <wp:docPr id="398" name="Billed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091" cy="2130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224"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69BD2801" wp14:editId="374F4C20">
                <wp:simplePos x="0" y="0"/>
                <wp:positionH relativeFrom="margin">
                  <wp:posOffset>2738680</wp:posOffset>
                </wp:positionH>
                <wp:positionV relativeFrom="paragraph">
                  <wp:posOffset>-152250</wp:posOffset>
                </wp:positionV>
                <wp:extent cx="4071620" cy="954405"/>
                <wp:effectExtent l="0" t="0" r="5080" b="0"/>
                <wp:wrapNone/>
                <wp:docPr id="276" name="Tekstfelt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F719D" w14:textId="77777777" w:rsidR="00612224" w:rsidRDefault="00612224" w:rsidP="00612224">
                            <w:pPr>
                              <w:jc w:val="both"/>
                            </w:pPr>
                          </w:p>
                          <w:p w14:paraId="2CB679A4" w14:textId="01CDDC75" w:rsidR="00612224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6D2783">
                              <w:rPr>
                                <w:b/>
                                <w:bCs/>
                                <w:color w:val="872C59" w:themeColor="text2"/>
                                <w:sz w:val="72"/>
                                <w:szCs w:val="72"/>
                              </w:rPr>
                              <w:t>Isha</w:t>
                            </w:r>
                            <w:r w:rsidRPr="00A02A43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6F6547BD" w14:textId="77777777" w:rsidR="00612224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1B7E2296" w14:textId="77777777" w:rsidR="00612224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510190F5" w14:textId="77777777" w:rsidR="00612224" w:rsidRPr="00A02A43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BD2801" id="Tekstfelt 276" o:spid="_x0000_s1040" type="#_x0000_t202" style="position:absolute;margin-left:215.65pt;margin-top:-12pt;width:320.6pt;height:75.15pt;z-index:2519546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" filled="f" stroked="f" strokeweight=".5pt">
                <v:textbox inset="0,0,0,0">
                  <w:txbxContent>
                    <w:p w14:paraId="52FF719D" w14:textId="77777777" w:rsidR="00612224" w:rsidRDefault="00612224" w:rsidP="00612224">
                      <w:pPr>
                        <w:jc w:val="both"/>
                      </w:pPr>
                    </w:p>
                    <w:p w14:paraId="2CB679A4" w14:textId="01CDDC75" w:rsidR="00612224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 w:rsidR="006D2783">
                        <w:rPr>
                          <w:b/>
                          <w:bCs/>
                          <w:color w:val="872C59" w:themeColor="text2"/>
                          <w:sz w:val="72"/>
                          <w:szCs w:val="72"/>
                        </w:rPr>
                        <w:t>Isha</w:t>
                      </w:r>
                      <w:r w:rsidRPr="00A02A43"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</w:p>
                    <w:p w14:paraId="6F6547BD" w14:textId="77777777" w:rsidR="00612224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1B7E2296" w14:textId="77777777" w:rsidR="00612224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510190F5" w14:textId="77777777" w:rsidR="00612224" w:rsidRPr="00A02A43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12224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26016" behindDoc="0" locked="0" layoutInCell="1" allowOverlap="1" wp14:anchorId="6318EAB2" wp14:editId="4DF09BD6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27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4097A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5A9C3BC6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6AE0C72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4E20525F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904E200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5B5EEB85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37E3F21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7D48D1D1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DA6304A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1B978058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18EAB2" id="_x0000_s1041" type="#_x0000_t202" style="position:absolute;margin-left:16.1pt;margin-top:9.45pt;width:212.45pt;height:2in;z-index:25192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" stroked="f">
                <v:textbox>
                  <w:txbxContent>
                    <w:p w14:paraId="0C74097A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5A9C3BC6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36AE0C72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4E20525F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4904E200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5B5EEB85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637E3F21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7D48D1D1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6DA6304A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1B978058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1222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22972D2C" wp14:editId="1CACAEF4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278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981A025" id="Rektangel: afrundede hjørner 9" o:spid="_x0000_s1026" style="position:absolute;margin-left:-.35pt;margin-top:.9pt;width:251.8pt;height:218.4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" filled="f" strokecolor="#872c59 [3215]" strokeweight="2.25pt">
                <v:stroke joinstyle="miter"/>
              </v:roundrect>
            </w:pict>
          </mc:Fallback>
        </mc:AlternateContent>
      </w:r>
    </w:p>
    <w:p w14:paraId="6D7137AF" w14:textId="77777777" w:rsidR="00612224" w:rsidRDefault="00612224" w:rsidP="00612224">
      <w:pPr>
        <w:rPr>
          <w:b/>
          <w:bCs/>
        </w:rPr>
      </w:pPr>
    </w:p>
    <w:p w14:paraId="2B722C89" w14:textId="77777777" w:rsidR="00612224" w:rsidRDefault="00612224" w:rsidP="00612224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56235644" w14:textId="77777777" w:rsidR="00612224" w:rsidRDefault="00612224" w:rsidP="00612224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27C0826F" wp14:editId="1F58B438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279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tx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ACAD5C7" id="Rektangel: afrundede hjørner 3" o:spid="_x0000_s1026" style="position:absolute;margin-left:266.5pt;margin-top:9.8pt;width:263pt;height:128.5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" filled="f" strokecolor="#872c59 [3215]" strokeweight="2.25pt">
                <v:stroke joinstyle="miter"/>
              </v:roundrect>
            </w:pict>
          </mc:Fallback>
        </mc:AlternateContent>
      </w:r>
    </w:p>
    <w:p w14:paraId="24B14805" w14:textId="77777777" w:rsidR="00612224" w:rsidRDefault="00612224" w:rsidP="00612224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33184" behindDoc="0" locked="0" layoutInCell="1" allowOverlap="1" wp14:anchorId="29067E4B" wp14:editId="7927D4B1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28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480DC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067E4B" id="_x0000_s1042" type="#_x0000_t202" style="position:absolute;margin-left:278.15pt;margin-top:11.55pt;width:227pt;height:87.4pt;z-index:25193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" stroked="f">
                <v:textbox>
                  <w:txbxContent>
                    <w:p w14:paraId="513480DC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24AF13" w14:textId="77777777" w:rsidR="00612224" w:rsidRDefault="00612224" w:rsidP="00612224"/>
    <w:p w14:paraId="5A5D3BC6" w14:textId="77777777" w:rsidR="00612224" w:rsidRDefault="00612224" w:rsidP="00612224">
      <w:pPr>
        <w:pStyle w:val="Listeafsnit"/>
        <w:ind w:left="5040"/>
        <w:rPr>
          <w:b/>
          <w:bCs/>
        </w:rPr>
      </w:pPr>
    </w:p>
    <w:p w14:paraId="45CB0CE5" w14:textId="77777777" w:rsidR="00612224" w:rsidRDefault="00612224" w:rsidP="00612224">
      <w:pPr>
        <w:pStyle w:val="Listeafsnit"/>
      </w:pPr>
    </w:p>
    <w:p w14:paraId="19BA9199" w14:textId="77777777" w:rsidR="00612224" w:rsidRDefault="00612224" w:rsidP="00612224">
      <w:pPr>
        <w:pStyle w:val="Listeafsnit"/>
      </w:pPr>
    </w:p>
    <w:p w14:paraId="25705D58" w14:textId="77777777" w:rsidR="00612224" w:rsidRDefault="00612224" w:rsidP="00612224">
      <w:pPr>
        <w:pStyle w:val="Listeafsnit"/>
      </w:pPr>
    </w:p>
    <w:p w14:paraId="62B9CCBD" w14:textId="77777777" w:rsidR="00612224" w:rsidRDefault="00612224" w:rsidP="00612224">
      <w:pPr>
        <w:pStyle w:val="Listeafsnit"/>
      </w:pPr>
    </w:p>
    <w:p w14:paraId="0CF04B5A" w14:textId="77777777" w:rsidR="00612224" w:rsidRDefault="00612224" w:rsidP="00612224">
      <w:pPr>
        <w:pStyle w:val="Listeafsnit"/>
      </w:pPr>
    </w:p>
    <w:p w14:paraId="79876341" w14:textId="77777777" w:rsidR="00612224" w:rsidRDefault="00612224" w:rsidP="00612224">
      <w:pPr>
        <w:pStyle w:val="Listeafsnit"/>
      </w:pPr>
    </w:p>
    <w:p w14:paraId="59F7B138" w14:textId="77777777" w:rsidR="00612224" w:rsidRDefault="00612224" w:rsidP="00612224">
      <w:pPr>
        <w:pStyle w:val="Listeafsnit"/>
      </w:pPr>
      <w:r>
        <w:rPr>
          <w:noProof/>
          <w:lang w:eastAsia="da-DK"/>
        </w:rPr>
        <w:drawing>
          <wp:anchor distT="0" distB="0" distL="114300" distR="114300" simplePos="0" relativeHeight="251947520" behindDoc="0" locked="0" layoutInCell="1" allowOverlap="1" wp14:anchorId="08177527" wp14:editId="06F60D8C">
            <wp:simplePos x="0" y="0"/>
            <wp:positionH relativeFrom="margin">
              <wp:align>right</wp:align>
            </wp:positionH>
            <wp:positionV relativeFrom="paragraph">
              <wp:posOffset>283434</wp:posOffset>
            </wp:positionV>
            <wp:extent cx="1956435" cy="1998345"/>
            <wp:effectExtent l="0" t="0" r="5715" b="1905"/>
            <wp:wrapNone/>
            <wp:docPr id="287" name="Billed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illed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940352" behindDoc="0" locked="0" layoutInCell="1" allowOverlap="1" wp14:anchorId="28726610" wp14:editId="47C2421D">
            <wp:simplePos x="0" y="0"/>
            <wp:positionH relativeFrom="margin">
              <wp:align>center</wp:align>
            </wp:positionH>
            <wp:positionV relativeFrom="paragraph">
              <wp:posOffset>264011</wp:posOffset>
            </wp:positionV>
            <wp:extent cx="1956435" cy="1998345"/>
            <wp:effectExtent l="0" t="0" r="5715" b="1905"/>
            <wp:wrapNone/>
            <wp:docPr id="288" name="Billed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illed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875840" behindDoc="0" locked="0" layoutInCell="1" allowOverlap="1" wp14:anchorId="026F2543" wp14:editId="7CF51CD4">
            <wp:simplePos x="0" y="0"/>
            <wp:positionH relativeFrom="margin">
              <wp:posOffset>63276</wp:posOffset>
            </wp:positionH>
            <wp:positionV relativeFrom="paragraph">
              <wp:posOffset>281641</wp:posOffset>
            </wp:positionV>
            <wp:extent cx="1956435" cy="1998345"/>
            <wp:effectExtent l="0" t="0" r="5715" b="1905"/>
            <wp:wrapNone/>
            <wp:docPr id="289" name="Billed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illed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68DE2" w14:textId="77777777" w:rsidR="00612224" w:rsidRDefault="00612224" w:rsidP="00612224">
      <w:pPr>
        <w:pStyle w:val="Listeafsnit"/>
      </w:pPr>
    </w:p>
    <w:p w14:paraId="298DD718" w14:textId="77777777" w:rsidR="00612224" w:rsidRPr="00F92D08" w:rsidRDefault="00612224" w:rsidP="00612224">
      <w:pPr>
        <w:pStyle w:val="Listeafsnit"/>
      </w:pPr>
      <w:r>
        <w:rPr>
          <w:noProof/>
          <w:lang w:eastAsia="da-DK"/>
        </w:rPr>
        <w:drawing>
          <wp:inline distT="0" distB="0" distL="0" distR="0" wp14:anchorId="625FF8A3" wp14:editId="16D26D4B">
            <wp:extent cx="4905375" cy="6067425"/>
            <wp:effectExtent l="0" t="0" r="9525" b="9525"/>
            <wp:docPr id="290" name="Billed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16BD7" w14:textId="77777777" w:rsidR="00612224" w:rsidRPr="00F92D08" w:rsidRDefault="00612224" w:rsidP="00612224"/>
    <w:p w14:paraId="1D12F2D2" w14:textId="77777777" w:rsidR="00612224" w:rsidRPr="00F92D08" w:rsidRDefault="00612224" w:rsidP="00612224"/>
    <w:p w14:paraId="7AFA2259" w14:textId="77777777" w:rsidR="00612224" w:rsidRPr="00F92D08" w:rsidRDefault="00612224" w:rsidP="00612224"/>
    <w:p w14:paraId="6904BC25" w14:textId="77777777" w:rsidR="00612224" w:rsidRPr="00F92D08" w:rsidRDefault="00612224" w:rsidP="00612224"/>
    <w:p w14:paraId="75B2D58B" w14:textId="77777777" w:rsidR="00612224" w:rsidRPr="00F92D08" w:rsidRDefault="00612224" w:rsidP="00612224"/>
    <w:p w14:paraId="68B72A3B" w14:textId="77777777" w:rsidR="00612224" w:rsidRPr="00F92D08" w:rsidRDefault="00612224" w:rsidP="00612224"/>
    <w:p w14:paraId="55DC19A3" w14:textId="77777777" w:rsidR="00612224" w:rsidRPr="00F92D08" w:rsidRDefault="00612224" w:rsidP="00612224"/>
    <w:p w14:paraId="77D053E2" w14:textId="77777777" w:rsidR="00612224" w:rsidRPr="00F92D08" w:rsidRDefault="00612224" w:rsidP="00612224"/>
    <w:p w14:paraId="0E2F04DC" w14:textId="77777777" w:rsidR="00612224" w:rsidRPr="00F92D08" w:rsidRDefault="00612224" w:rsidP="00612224"/>
    <w:p w14:paraId="3CDA13DC" w14:textId="77777777" w:rsidR="00612224" w:rsidRPr="00F92D08" w:rsidRDefault="00612224" w:rsidP="00612224"/>
    <w:p w14:paraId="1538B1A5" w14:textId="77777777" w:rsidR="00612224" w:rsidRPr="00F92D08" w:rsidRDefault="00612224" w:rsidP="00612224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21B79530" wp14:editId="1AE31C18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281" name="Tekstfelt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40AA7" w14:textId="77777777" w:rsidR="00612224" w:rsidRPr="00F92D08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B79530" id="Tekstfelt 281" o:spid="_x0000_s1043" type="#_x0000_t202" style="position:absolute;margin-left:75.05pt;margin-top:1.4pt;width:126.25pt;height:26.4pt;z-index:251904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" filled="f" stroked="f" strokeweight=".5pt">
                <v:textbox inset="0,0,0,0">
                  <w:txbxContent>
                    <w:p w14:paraId="4AE40AA7" w14:textId="77777777" w:rsidR="00612224" w:rsidRPr="00F92D08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15B98D67" wp14:editId="0A72633E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282" name="Tekstfelt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E9CE66" w14:textId="77777777" w:rsidR="00612224" w:rsidRPr="00F92D08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B98D67" id="Tekstfelt 282" o:spid="_x0000_s1044" type="#_x0000_t202" style="position:absolute;margin-left:71.85pt;margin-top:.85pt;width:31.05pt;height:17.1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" filled="f" stroked="f" strokeweight=".5pt">
                <v:textbox inset="0,0,0,0">
                  <w:txbxContent>
                    <w:p w14:paraId="34E9CE66" w14:textId="77777777" w:rsidR="00612224" w:rsidRPr="00F92D08" w:rsidRDefault="00612224" w:rsidP="00612224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6155E530" wp14:editId="37464DF6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283" name="Tekstfelt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5E2C60" w14:textId="77777777" w:rsidR="00612224" w:rsidRPr="00F92D08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55E530" id="Tekstfelt 283" o:spid="_x0000_s1045" type="#_x0000_t202" style="position:absolute;margin-left:255.95pt;margin-top:.75pt;width:34.55pt;height:12.5pt;z-index:25189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" filled="f" stroked="f" strokeweight=".5pt">
                <v:textbox inset="0,0,0,0">
                  <w:txbxContent>
                    <w:p w14:paraId="7D5E2C60" w14:textId="77777777" w:rsidR="00612224" w:rsidRPr="00F92D08" w:rsidRDefault="00612224" w:rsidP="00612224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03CECC" w14:textId="77777777" w:rsidR="00612224" w:rsidRPr="00F92D08" w:rsidRDefault="00612224" w:rsidP="00612224"/>
    <w:p w14:paraId="1C21495E" w14:textId="77777777" w:rsidR="00612224" w:rsidRPr="00F92D08" w:rsidRDefault="00612224" w:rsidP="00612224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1F29A2F2" wp14:editId="1B5CE9D2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27305" b="10160"/>
                <wp:wrapNone/>
                <wp:docPr id="284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tx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2AC6F01" id="Rektangel: afrundede hjørner 17" o:spid="_x0000_s1026" style="position:absolute;margin-left:-.5pt;margin-top:6.85pt;width:531pt;height:145.1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" filled="f" strokecolor="#872c59 [3215]" strokeweight="2.25pt">
                <v:stroke joinstyle="miter"/>
              </v:roundrect>
            </w:pict>
          </mc:Fallback>
        </mc:AlternateContent>
      </w:r>
    </w:p>
    <w:p w14:paraId="44086C25" w14:textId="77777777" w:rsidR="00612224" w:rsidRDefault="00612224" w:rsidP="00612224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1229AED8" w14:textId="77777777" w:rsidR="00612224" w:rsidRPr="00F92D08" w:rsidRDefault="00612224" w:rsidP="00612224"/>
    <w:p w14:paraId="6425616B" w14:textId="77777777" w:rsidR="00612224" w:rsidRPr="00F92D08" w:rsidRDefault="00612224" w:rsidP="00612224"/>
    <w:p w14:paraId="0917349E" w14:textId="77777777" w:rsidR="00612224" w:rsidRPr="00F92D08" w:rsidRDefault="00612224" w:rsidP="00612224"/>
    <w:p w14:paraId="5A4A56B5" w14:textId="77777777" w:rsidR="00612224" w:rsidRPr="00F92D08" w:rsidRDefault="00612224" w:rsidP="00612224"/>
    <w:p w14:paraId="70ED3844" w14:textId="77777777" w:rsidR="00612224" w:rsidRPr="00F92D08" w:rsidRDefault="00612224" w:rsidP="00612224"/>
    <w:p w14:paraId="579472BA" w14:textId="77777777" w:rsidR="00612224" w:rsidRPr="00F92D08" w:rsidRDefault="00612224" w:rsidP="00612224"/>
    <w:p w14:paraId="7502244E" w14:textId="77777777" w:rsidR="00612224" w:rsidRPr="00F92D08" w:rsidRDefault="00612224" w:rsidP="00612224"/>
    <w:p w14:paraId="6E37C343" w14:textId="77777777" w:rsidR="00612224" w:rsidRPr="00F92D08" w:rsidRDefault="00612224" w:rsidP="00612224"/>
    <w:p w14:paraId="6C4AD627" w14:textId="77777777" w:rsidR="00612224" w:rsidRPr="00F92D08" w:rsidRDefault="00612224" w:rsidP="00612224"/>
    <w:p w14:paraId="0E0676E7" w14:textId="77777777" w:rsidR="00612224" w:rsidRDefault="00612224" w:rsidP="00612224">
      <w:pPr>
        <w:rPr>
          <w:b/>
          <w:bCs/>
        </w:rPr>
      </w:pPr>
    </w:p>
    <w:p w14:paraId="290C4294" w14:textId="77777777" w:rsidR="00612224" w:rsidRDefault="00612224" w:rsidP="00612224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61856" behindDoc="0" locked="0" layoutInCell="1" allowOverlap="1" wp14:anchorId="5682D0D7" wp14:editId="7392A0BE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28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216DB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7593BDDA" w14:textId="77777777" w:rsidR="00612224" w:rsidRDefault="00612224" w:rsidP="00612224">
                            <w:pPr>
                              <w:rPr>
                                <w:bCs/>
                              </w:rPr>
                            </w:pPr>
                          </w:p>
                          <w:p w14:paraId="3FE73C6C" w14:textId="503F2A6D" w:rsidR="00612224" w:rsidRPr="007B6A3A" w:rsidRDefault="00612224" w:rsidP="00612224">
                            <w:pPr>
                              <w:rPr>
                                <w:bCs/>
                              </w:rPr>
                            </w:pPr>
                            <w:r w:rsidRPr="007B6A3A">
                              <w:rPr>
                                <w:bCs/>
                              </w:rPr>
                              <w:t xml:space="preserve">Fx </w:t>
                            </w:r>
                            <w:r w:rsidR="006C24A4">
                              <w:rPr>
                                <w:bCs/>
                              </w:rPr>
                              <w:t>forbud</w:t>
                            </w:r>
                          </w:p>
                          <w:p w14:paraId="2505C830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9DDA1D1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695BA98" w14:textId="77777777" w:rsidR="00612224" w:rsidRDefault="00612224" w:rsidP="006122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82D0D7" id="_x0000_s1046" type="#_x0000_t202" style="position:absolute;margin-left:6.95pt;margin-top:1pt;width:193.65pt;height:61pt;z-index:25196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" stroked="f">
                <v:textbox>
                  <w:txbxContent>
                    <w:p w14:paraId="4DE216DB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7593BDDA" w14:textId="77777777" w:rsidR="00612224" w:rsidRDefault="00612224" w:rsidP="00612224">
                      <w:pPr>
                        <w:rPr>
                          <w:bCs/>
                        </w:rPr>
                      </w:pPr>
                    </w:p>
                    <w:p w14:paraId="3FE73C6C" w14:textId="503F2A6D" w:rsidR="00612224" w:rsidRPr="007B6A3A" w:rsidRDefault="00612224" w:rsidP="00612224">
                      <w:pPr>
                        <w:rPr>
                          <w:bCs/>
                        </w:rPr>
                      </w:pPr>
                      <w:r w:rsidRPr="007B6A3A">
                        <w:rPr>
                          <w:bCs/>
                        </w:rPr>
                        <w:t xml:space="preserve">Fx </w:t>
                      </w:r>
                      <w:r w:rsidR="006C24A4">
                        <w:rPr>
                          <w:bCs/>
                        </w:rPr>
                        <w:t>forbud</w:t>
                      </w:r>
                    </w:p>
                    <w:p w14:paraId="2505C830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69DDA1D1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7695BA98" w14:textId="77777777" w:rsidR="00612224" w:rsidRDefault="00612224" w:rsidP="00612224"/>
                  </w:txbxContent>
                </v:textbox>
                <w10:wrap type="square"/>
              </v:shape>
            </w:pict>
          </mc:Fallback>
        </mc:AlternateContent>
      </w:r>
    </w:p>
    <w:p w14:paraId="5662E641" w14:textId="77777777" w:rsidR="00612224" w:rsidRDefault="00612224" w:rsidP="00612224">
      <w:pPr>
        <w:rPr>
          <w:b/>
          <w:bCs/>
        </w:rPr>
      </w:pPr>
      <w:r>
        <w:rPr>
          <w:b/>
          <w:bCs/>
        </w:rPr>
        <w:t xml:space="preserve">    </w:t>
      </w:r>
    </w:p>
    <w:p w14:paraId="2B283830" w14:textId="77777777" w:rsidR="00612224" w:rsidRDefault="00612224" w:rsidP="00612224">
      <w:pPr>
        <w:rPr>
          <w:b/>
          <w:bCs/>
        </w:rPr>
      </w:pPr>
    </w:p>
    <w:p w14:paraId="4100447B" w14:textId="77777777" w:rsidR="00612224" w:rsidRDefault="00612224" w:rsidP="00612224">
      <w:pPr>
        <w:rPr>
          <w:b/>
          <w:bCs/>
        </w:rPr>
      </w:pPr>
    </w:p>
    <w:p w14:paraId="4250019E" w14:textId="77777777" w:rsidR="00612224" w:rsidRPr="00F92D08" w:rsidRDefault="00612224" w:rsidP="00612224">
      <w:pPr>
        <w:rPr>
          <w:b/>
          <w:bCs/>
        </w:rPr>
      </w:pPr>
    </w:p>
    <w:p w14:paraId="13EF0E79" w14:textId="5B2D94A7" w:rsidR="00612224" w:rsidRDefault="00612224" w:rsidP="00F92D08">
      <w:pPr>
        <w:rPr>
          <w:b/>
          <w:bCs/>
        </w:rPr>
      </w:pPr>
    </w:p>
    <w:p w14:paraId="4FBADB4D" w14:textId="5E653DCA" w:rsidR="00612224" w:rsidRDefault="008F6C3D" w:rsidP="00612224">
      <w:pPr>
        <w:pStyle w:val="Titel"/>
        <w:rPr>
          <w:rFonts w:cstheme="majorBidi"/>
          <w:sz w:val="48"/>
          <w:szCs w:val="48"/>
        </w:rPr>
      </w:pPr>
      <w:r>
        <w:rPr>
          <w:noProof/>
          <w:lang w:eastAsia="da-DK"/>
        </w:rPr>
        <w:drawing>
          <wp:anchor distT="0" distB="0" distL="114300" distR="114300" simplePos="0" relativeHeight="251015680" behindDoc="0" locked="0" layoutInCell="1" allowOverlap="1" wp14:anchorId="3FB8F9F4" wp14:editId="65E35C9F">
            <wp:simplePos x="0" y="0"/>
            <wp:positionH relativeFrom="column">
              <wp:posOffset>4751698</wp:posOffset>
            </wp:positionH>
            <wp:positionV relativeFrom="paragraph">
              <wp:posOffset>-1131350</wp:posOffset>
            </wp:positionV>
            <wp:extent cx="2012653" cy="2125345"/>
            <wp:effectExtent l="0" t="0" r="6985" b="8255"/>
            <wp:wrapNone/>
            <wp:docPr id="399" name="Billed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340" cy="213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224"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 wp14:anchorId="0AC317E3" wp14:editId="6D005C26">
                <wp:simplePos x="0" y="0"/>
                <wp:positionH relativeFrom="margin">
                  <wp:posOffset>2738680</wp:posOffset>
                </wp:positionH>
                <wp:positionV relativeFrom="paragraph">
                  <wp:posOffset>-152250</wp:posOffset>
                </wp:positionV>
                <wp:extent cx="4071620" cy="954405"/>
                <wp:effectExtent l="0" t="0" r="5080" b="0"/>
                <wp:wrapNone/>
                <wp:docPr id="291" name="Tekstfelt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A59FE6" w14:textId="77777777" w:rsidR="00612224" w:rsidRDefault="00612224" w:rsidP="00612224">
                            <w:pPr>
                              <w:jc w:val="both"/>
                            </w:pPr>
                          </w:p>
                          <w:p w14:paraId="62F42FE4" w14:textId="6B6F33F7" w:rsidR="00612224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6D2783">
                              <w:rPr>
                                <w:b/>
                                <w:bCs/>
                                <w:color w:val="872C59" w:themeColor="text2"/>
                                <w:sz w:val="72"/>
                                <w:szCs w:val="72"/>
                              </w:rPr>
                              <w:t>Stella</w:t>
                            </w:r>
                            <w:r w:rsidRPr="00A02A43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4CDE290D" w14:textId="77777777" w:rsidR="00612224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01D9AECB" w14:textId="77777777" w:rsidR="00612224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171357C6" w14:textId="77777777" w:rsidR="00612224" w:rsidRPr="00A02A43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C317E3" id="Tekstfelt 291" o:spid="_x0000_s1047" type="#_x0000_t202" style="position:absolute;margin-left:215.65pt;margin-top:-12pt;width:320.6pt;height:75.15pt;z-index:252057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" filled="f" stroked="f" strokeweight=".5pt">
                <v:textbox inset="0,0,0,0">
                  <w:txbxContent>
                    <w:p w14:paraId="6EA59FE6" w14:textId="77777777" w:rsidR="00612224" w:rsidRDefault="00612224" w:rsidP="00612224">
                      <w:pPr>
                        <w:jc w:val="both"/>
                      </w:pPr>
                    </w:p>
                    <w:p w14:paraId="62F42FE4" w14:textId="6B6F33F7" w:rsidR="00612224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 w:rsidR="006D2783">
                        <w:rPr>
                          <w:b/>
                          <w:bCs/>
                          <w:color w:val="872C59" w:themeColor="text2"/>
                          <w:sz w:val="72"/>
                          <w:szCs w:val="72"/>
                        </w:rPr>
                        <w:t>Stella</w:t>
                      </w:r>
                      <w:r w:rsidRPr="00A02A43"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</w:p>
                    <w:p w14:paraId="4CDE290D" w14:textId="77777777" w:rsidR="00612224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01D9AECB" w14:textId="77777777" w:rsidR="00612224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171357C6" w14:textId="77777777" w:rsidR="00612224" w:rsidRPr="00A02A43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12224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2027392" behindDoc="0" locked="0" layoutInCell="1" allowOverlap="1" wp14:anchorId="0C1734C6" wp14:editId="71503E75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29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EB2EB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41B28CE8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9D46836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64AEC7D7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035766C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3E0CD59E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D6BD3B6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7CA5A144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92897B9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2551954F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1734C6" id="_x0000_s1048" type="#_x0000_t202" style="position:absolute;margin-left:16.1pt;margin-top:9.45pt;width:212.45pt;height:2in;z-index:25202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" stroked="f">
                <v:textbox>
                  <w:txbxContent>
                    <w:p w14:paraId="11CEB2EB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41B28CE8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79D46836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64AEC7D7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2035766C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3E0CD59E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0D6BD3B6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7CA5A144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792897B9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2551954F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1222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2E7906FD" wp14:editId="740DF4BE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293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17DEAC7" id="Rektangel: afrundede hjørner 9" o:spid="_x0000_s1026" style="position:absolute;margin-left:-.35pt;margin-top:.9pt;width:251.8pt;height:218.45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" filled="f" strokecolor="#872c59 [3215]" strokeweight="2.25pt">
                <v:stroke joinstyle="miter"/>
              </v:roundrect>
            </w:pict>
          </mc:Fallback>
        </mc:AlternateContent>
      </w:r>
    </w:p>
    <w:p w14:paraId="4E7BE8EC" w14:textId="38170EC9" w:rsidR="00612224" w:rsidRDefault="00612224" w:rsidP="00612224">
      <w:pPr>
        <w:rPr>
          <w:b/>
          <w:bCs/>
        </w:rPr>
      </w:pPr>
    </w:p>
    <w:p w14:paraId="02A3784F" w14:textId="0B3FEDD5" w:rsidR="00612224" w:rsidRDefault="00612224" w:rsidP="00612224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544B289E" w14:textId="09EA3A4F" w:rsidR="00612224" w:rsidRDefault="00612224" w:rsidP="00612224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56731F3F" wp14:editId="1982A867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294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tx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9570ADE" id="Rektangel: afrundede hjørner 3" o:spid="_x0000_s1026" style="position:absolute;margin-left:266.5pt;margin-top:9.8pt;width:263pt;height:128.55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" filled="f" strokecolor="#872c59 [3215]" strokeweight="2.25pt">
                <v:stroke joinstyle="miter"/>
              </v:roundrect>
            </w:pict>
          </mc:Fallback>
        </mc:AlternateContent>
      </w:r>
    </w:p>
    <w:p w14:paraId="62621EE6" w14:textId="22E49128" w:rsidR="00612224" w:rsidRDefault="00612224" w:rsidP="00612224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2035584" behindDoc="0" locked="0" layoutInCell="1" allowOverlap="1" wp14:anchorId="44833C34" wp14:editId="0B7BB941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29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A6EE0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833C34" id="_x0000_s1049" type="#_x0000_t202" style="position:absolute;margin-left:278.15pt;margin-top:11.55pt;width:227pt;height:87.4pt;z-index:25203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" stroked="f">
                <v:textbox>
                  <w:txbxContent>
                    <w:p w14:paraId="501A6EE0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4844CE" w14:textId="1EDEEE27" w:rsidR="00612224" w:rsidRDefault="00612224" w:rsidP="00612224"/>
    <w:p w14:paraId="14847838" w14:textId="77777777" w:rsidR="00612224" w:rsidRDefault="00612224" w:rsidP="00612224">
      <w:pPr>
        <w:pStyle w:val="Listeafsnit"/>
        <w:ind w:left="5040"/>
        <w:rPr>
          <w:b/>
          <w:bCs/>
        </w:rPr>
      </w:pPr>
    </w:p>
    <w:p w14:paraId="3904A69B" w14:textId="31773465" w:rsidR="00612224" w:rsidRDefault="00612224" w:rsidP="00612224">
      <w:pPr>
        <w:pStyle w:val="Listeafsnit"/>
      </w:pPr>
    </w:p>
    <w:p w14:paraId="02784CDF" w14:textId="60BBD1B3" w:rsidR="00612224" w:rsidRDefault="00612224" w:rsidP="00612224">
      <w:pPr>
        <w:pStyle w:val="Listeafsnit"/>
      </w:pPr>
    </w:p>
    <w:p w14:paraId="5C29C234" w14:textId="4AE64DEA" w:rsidR="00612224" w:rsidRDefault="00612224" w:rsidP="00612224">
      <w:pPr>
        <w:pStyle w:val="Listeafsnit"/>
      </w:pPr>
    </w:p>
    <w:p w14:paraId="490C31C3" w14:textId="77777777" w:rsidR="00612224" w:rsidRDefault="00612224" w:rsidP="00612224">
      <w:pPr>
        <w:pStyle w:val="Listeafsnit"/>
      </w:pPr>
    </w:p>
    <w:p w14:paraId="73DDF3C2" w14:textId="66B12A64" w:rsidR="00612224" w:rsidRDefault="00612224" w:rsidP="00612224">
      <w:pPr>
        <w:pStyle w:val="Listeafsnit"/>
      </w:pPr>
    </w:p>
    <w:p w14:paraId="24DD453A" w14:textId="77777777" w:rsidR="00612224" w:rsidRDefault="00612224" w:rsidP="00612224">
      <w:pPr>
        <w:pStyle w:val="Listeafsnit"/>
      </w:pPr>
    </w:p>
    <w:p w14:paraId="57B57D56" w14:textId="77777777" w:rsidR="00612224" w:rsidRDefault="00612224" w:rsidP="00612224">
      <w:pPr>
        <w:pStyle w:val="Listeafsnit"/>
      </w:pPr>
      <w:r>
        <w:rPr>
          <w:noProof/>
          <w:lang w:eastAsia="da-DK"/>
        </w:rPr>
        <w:drawing>
          <wp:anchor distT="0" distB="0" distL="114300" distR="114300" simplePos="0" relativeHeight="252047872" behindDoc="0" locked="0" layoutInCell="1" allowOverlap="1" wp14:anchorId="72E0D86A" wp14:editId="36DB58EA">
            <wp:simplePos x="0" y="0"/>
            <wp:positionH relativeFrom="margin">
              <wp:align>right</wp:align>
            </wp:positionH>
            <wp:positionV relativeFrom="paragraph">
              <wp:posOffset>283434</wp:posOffset>
            </wp:positionV>
            <wp:extent cx="1956435" cy="1998345"/>
            <wp:effectExtent l="0" t="0" r="5715" b="1905"/>
            <wp:wrapNone/>
            <wp:docPr id="302" name="Billed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illed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2041728" behindDoc="0" locked="0" layoutInCell="1" allowOverlap="1" wp14:anchorId="17EECCF8" wp14:editId="3F3A1644">
            <wp:simplePos x="0" y="0"/>
            <wp:positionH relativeFrom="margin">
              <wp:align>center</wp:align>
            </wp:positionH>
            <wp:positionV relativeFrom="paragraph">
              <wp:posOffset>264011</wp:posOffset>
            </wp:positionV>
            <wp:extent cx="1956435" cy="1998345"/>
            <wp:effectExtent l="0" t="0" r="5715" b="1905"/>
            <wp:wrapNone/>
            <wp:docPr id="303" name="Billed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illed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976192" behindDoc="0" locked="0" layoutInCell="1" allowOverlap="1" wp14:anchorId="3275162E" wp14:editId="50E0B6A1">
            <wp:simplePos x="0" y="0"/>
            <wp:positionH relativeFrom="margin">
              <wp:posOffset>63276</wp:posOffset>
            </wp:positionH>
            <wp:positionV relativeFrom="paragraph">
              <wp:posOffset>281641</wp:posOffset>
            </wp:positionV>
            <wp:extent cx="1956435" cy="1998345"/>
            <wp:effectExtent l="0" t="0" r="5715" b="1905"/>
            <wp:wrapNone/>
            <wp:docPr id="304" name="Billed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illed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64014" w14:textId="77777777" w:rsidR="00612224" w:rsidRDefault="00612224" w:rsidP="00612224">
      <w:pPr>
        <w:pStyle w:val="Listeafsnit"/>
      </w:pPr>
    </w:p>
    <w:p w14:paraId="6725386C" w14:textId="77777777" w:rsidR="00612224" w:rsidRPr="00F92D08" w:rsidRDefault="00612224" w:rsidP="00612224">
      <w:pPr>
        <w:pStyle w:val="Listeafsnit"/>
      </w:pPr>
      <w:r>
        <w:rPr>
          <w:noProof/>
          <w:lang w:eastAsia="da-DK"/>
        </w:rPr>
        <w:drawing>
          <wp:inline distT="0" distB="0" distL="0" distR="0" wp14:anchorId="57CB291C" wp14:editId="27F50338">
            <wp:extent cx="4905375" cy="6067425"/>
            <wp:effectExtent l="0" t="0" r="9525" b="9525"/>
            <wp:docPr id="305" name="Billed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27C6D" w14:textId="77777777" w:rsidR="00612224" w:rsidRPr="00F92D08" w:rsidRDefault="00612224" w:rsidP="00612224"/>
    <w:p w14:paraId="069C1860" w14:textId="77777777" w:rsidR="00612224" w:rsidRPr="00F92D08" w:rsidRDefault="00612224" w:rsidP="00612224"/>
    <w:p w14:paraId="2D5FC5E3" w14:textId="77777777" w:rsidR="00612224" w:rsidRPr="00F92D08" w:rsidRDefault="00612224" w:rsidP="00612224"/>
    <w:p w14:paraId="4E3752FB" w14:textId="77777777" w:rsidR="00612224" w:rsidRPr="00F92D08" w:rsidRDefault="00612224" w:rsidP="00612224"/>
    <w:p w14:paraId="3B7745E5" w14:textId="77777777" w:rsidR="00612224" w:rsidRPr="00F92D08" w:rsidRDefault="00612224" w:rsidP="00612224"/>
    <w:p w14:paraId="69C12C71" w14:textId="77777777" w:rsidR="00612224" w:rsidRPr="00F92D08" w:rsidRDefault="00612224" w:rsidP="00612224"/>
    <w:p w14:paraId="32D2EB7B" w14:textId="77777777" w:rsidR="00612224" w:rsidRPr="00F92D08" w:rsidRDefault="00612224" w:rsidP="00612224"/>
    <w:p w14:paraId="60A08DE5" w14:textId="77777777" w:rsidR="00612224" w:rsidRPr="00F92D08" w:rsidRDefault="00612224" w:rsidP="00612224"/>
    <w:p w14:paraId="0A707D96" w14:textId="77777777" w:rsidR="00612224" w:rsidRPr="00F92D08" w:rsidRDefault="00612224" w:rsidP="00612224"/>
    <w:p w14:paraId="188E8C7B" w14:textId="77777777" w:rsidR="00612224" w:rsidRPr="00F92D08" w:rsidRDefault="00612224" w:rsidP="00612224"/>
    <w:p w14:paraId="2FB00BDF" w14:textId="77777777" w:rsidR="00612224" w:rsidRPr="00F92D08" w:rsidRDefault="00612224" w:rsidP="00612224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7D895255" wp14:editId="182882AA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296" name="Tekstfelt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1B200D" w14:textId="77777777" w:rsidR="00612224" w:rsidRPr="00F92D08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895255" id="Tekstfelt 296" o:spid="_x0000_s1050" type="#_x0000_t202" style="position:absolute;margin-left:75.05pt;margin-top:1.4pt;width:126.25pt;height:26.4pt;z-index:25200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" filled="f" stroked="f" strokeweight=".5pt">
                <v:textbox inset="0,0,0,0">
                  <w:txbxContent>
                    <w:p w14:paraId="571B200D" w14:textId="77777777" w:rsidR="00612224" w:rsidRPr="00F92D08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652969EE" wp14:editId="00D1B5D1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297" name="Tekstfelt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4C1B42" w14:textId="77777777" w:rsidR="00612224" w:rsidRPr="00F92D08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2969EE" id="Tekstfelt 297" o:spid="_x0000_s1051" type="#_x0000_t202" style="position:absolute;margin-left:71.85pt;margin-top:.85pt;width:31.05pt;height:17.15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" filled="f" stroked="f" strokeweight=".5pt">
                <v:textbox inset="0,0,0,0">
                  <w:txbxContent>
                    <w:p w14:paraId="6D4C1B42" w14:textId="77777777" w:rsidR="00612224" w:rsidRPr="00F92D08" w:rsidRDefault="00612224" w:rsidP="00612224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0838CB0D" wp14:editId="05D26714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298" name="Tekstfelt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D2507" w14:textId="77777777" w:rsidR="00612224" w:rsidRPr="00F92D08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38CB0D" id="Tekstfelt 298" o:spid="_x0000_s1052" type="#_x0000_t202" style="position:absolute;margin-left:255.95pt;margin-top:.75pt;width:34.55pt;height:12.5pt;z-index:25199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" filled="f" stroked="f" strokeweight=".5pt">
                <v:textbox inset="0,0,0,0">
                  <w:txbxContent>
                    <w:p w14:paraId="7A7D2507" w14:textId="77777777" w:rsidR="00612224" w:rsidRPr="00F92D08" w:rsidRDefault="00612224" w:rsidP="00612224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C444E7" w14:textId="77777777" w:rsidR="00612224" w:rsidRPr="00F92D08" w:rsidRDefault="00612224" w:rsidP="00612224"/>
    <w:p w14:paraId="7794120E" w14:textId="77777777" w:rsidR="00612224" w:rsidRPr="00F92D08" w:rsidRDefault="00612224" w:rsidP="00612224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 wp14:anchorId="73C90F77" wp14:editId="03633C56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27305" b="10160"/>
                <wp:wrapNone/>
                <wp:docPr id="299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tx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46708E4" id="Rektangel: afrundede hjørner 17" o:spid="_x0000_s1026" style="position:absolute;margin-left:-.5pt;margin-top:6.85pt;width:531pt;height:145.15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" filled="f" strokecolor="#872c59 [3215]" strokeweight="2.25pt">
                <v:stroke joinstyle="miter"/>
              </v:roundrect>
            </w:pict>
          </mc:Fallback>
        </mc:AlternateContent>
      </w:r>
    </w:p>
    <w:p w14:paraId="06858F83" w14:textId="77777777" w:rsidR="00612224" w:rsidRDefault="00612224" w:rsidP="00612224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4CDF41C5" w14:textId="77777777" w:rsidR="00612224" w:rsidRPr="00F92D08" w:rsidRDefault="00612224" w:rsidP="00612224"/>
    <w:p w14:paraId="2BEB10B6" w14:textId="77777777" w:rsidR="00612224" w:rsidRPr="00F92D08" w:rsidRDefault="00612224" w:rsidP="00612224"/>
    <w:p w14:paraId="73ECF067" w14:textId="77777777" w:rsidR="00612224" w:rsidRPr="00F92D08" w:rsidRDefault="00612224" w:rsidP="00612224"/>
    <w:p w14:paraId="63CF9AE6" w14:textId="77777777" w:rsidR="00612224" w:rsidRPr="00F92D08" w:rsidRDefault="00612224" w:rsidP="00612224"/>
    <w:p w14:paraId="2E765095" w14:textId="77777777" w:rsidR="00612224" w:rsidRPr="00F92D08" w:rsidRDefault="00612224" w:rsidP="00612224"/>
    <w:p w14:paraId="0BFE349B" w14:textId="77777777" w:rsidR="00612224" w:rsidRPr="00F92D08" w:rsidRDefault="00612224" w:rsidP="00612224"/>
    <w:p w14:paraId="3234D4EF" w14:textId="77777777" w:rsidR="00612224" w:rsidRPr="00F92D08" w:rsidRDefault="00612224" w:rsidP="00612224"/>
    <w:p w14:paraId="2FD99843" w14:textId="77777777" w:rsidR="00612224" w:rsidRPr="00F92D08" w:rsidRDefault="00612224" w:rsidP="00612224"/>
    <w:p w14:paraId="49B30819" w14:textId="77777777" w:rsidR="00612224" w:rsidRPr="00F92D08" w:rsidRDefault="00612224" w:rsidP="00612224"/>
    <w:p w14:paraId="744A850A" w14:textId="77777777" w:rsidR="00612224" w:rsidRDefault="00612224" w:rsidP="00612224">
      <w:pPr>
        <w:rPr>
          <w:b/>
          <w:bCs/>
        </w:rPr>
      </w:pPr>
    </w:p>
    <w:p w14:paraId="69DEC84B" w14:textId="77777777" w:rsidR="00612224" w:rsidRDefault="00612224" w:rsidP="00612224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2063232" behindDoc="0" locked="0" layoutInCell="1" allowOverlap="1" wp14:anchorId="110E60EC" wp14:editId="6FA9019E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30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B3758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64E6FA8A" w14:textId="77777777" w:rsidR="00612224" w:rsidRDefault="00612224" w:rsidP="00612224">
                            <w:pPr>
                              <w:rPr>
                                <w:bCs/>
                              </w:rPr>
                            </w:pPr>
                          </w:p>
                          <w:p w14:paraId="0C267C98" w14:textId="51F50988" w:rsidR="00612224" w:rsidRPr="007B6A3A" w:rsidRDefault="00612224" w:rsidP="00612224">
                            <w:pPr>
                              <w:rPr>
                                <w:bCs/>
                              </w:rPr>
                            </w:pPr>
                            <w:r w:rsidRPr="007B6A3A">
                              <w:rPr>
                                <w:bCs/>
                              </w:rPr>
                              <w:t xml:space="preserve">Fx </w:t>
                            </w:r>
                            <w:r w:rsidR="006C24A4">
                              <w:rPr>
                                <w:bCs/>
                              </w:rPr>
                              <w:t>barnligt</w:t>
                            </w:r>
                          </w:p>
                          <w:p w14:paraId="3B867B62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1381FDE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12B4324" w14:textId="77777777" w:rsidR="00612224" w:rsidRDefault="00612224" w:rsidP="006122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0E60EC" id="_x0000_s1053" type="#_x0000_t202" style="position:absolute;margin-left:6.95pt;margin-top:1pt;width:193.65pt;height:61pt;z-index:25206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" stroked="f">
                <v:textbox>
                  <w:txbxContent>
                    <w:p w14:paraId="30DB3758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64E6FA8A" w14:textId="77777777" w:rsidR="00612224" w:rsidRDefault="00612224" w:rsidP="00612224">
                      <w:pPr>
                        <w:rPr>
                          <w:bCs/>
                        </w:rPr>
                      </w:pPr>
                    </w:p>
                    <w:p w14:paraId="0C267C98" w14:textId="51F50988" w:rsidR="00612224" w:rsidRPr="007B6A3A" w:rsidRDefault="00612224" w:rsidP="00612224">
                      <w:pPr>
                        <w:rPr>
                          <w:bCs/>
                        </w:rPr>
                      </w:pPr>
                      <w:r w:rsidRPr="007B6A3A">
                        <w:rPr>
                          <w:bCs/>
                        </w:rPr>
                        <w:t xml:space="preserve">Fx </w:t>
                      </w:r>
                      <w:r w:rsidR="006C24A4">
                        <w:rPr>
                          <w:bCs/>
                        </w:rPr>
                        <w:t>barnligt</w:t>
                      </w:r>
                    </w:p>
                    <w:p w14:paraId="3B867B62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31381FDE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512B4324" w14:textId="77777777" w:rsidR="00612224" w:rsidRDefault="00612224" w:rsidP="00612224"/>
                  </w:txbxContent>
                </v:textbox>
                <w10:wrap type="square"/>
              </v:shape>
            </w:pict>
          </mc:Fallback>
        </mc:AlternateContent>
      </w:r>
    </w:p>
    <w:p w14:paraId="22B6C23C" w14:textId="77777777" w:rsidR="00612224" w:rsidRDefault="00612224" w:rsidP="00612224">
      <w:pPr>
        <w:rPr>
          <w:b/>
          <w:bCs/>
        </w:rPr>
      </w:pPr>
      <w:r>
        <w:rPr>
          <w:b/>
          <w:bCs/>
        </w:rPr>
        <w:t xml:space="preserve">    </w:t>
      </w:r>
    </w:p>
    <w:p w14:paraId="58463B3B" w14:textId="77777777" w:rsidR="00612224" w:rsidRDefault="00612224" w:rsidP="00612224">
      <w:pPr>
        <w:rPr>
          <w:b/>
          <w:bCs/>
        </w:rPr>
      </w:pPr>
    </w:p>
    <w:p w14:paraId="195B328F" w14:textId="77777777" w:rsidR="00612224" w:rsidRDefault="00612224" w:rsidP="00612224">
      <w:pPr>
        <w:rPr>
          <w:b/>
          <w:bCs/>
        </w:rPr>
      </w:pPr>
    </w:p>
    <w:p w14:paraId="5AAF4F8B" w14:textId="77777777" w:rsidR="00612224" w:rsidRPr="00F92D08" w:rsidRDefault="00612224" w:rsidP="00612224">
      <w:pPr>
        <w:rPr>
          <w:b/>
          <w:bCs/>
        </w:rPr>
      </w:pPr>
    </w:p>
    <w:p w14:paraId="7EACBFC7" w14:textId="41AFF9F8" w:rsidR="00612224" w:rsidRDefault="00612224" w:rsidP="00F92D08">
      <w:pPr>
        <w:rPr>
          <w:b/>
          <w:bCs/>
        </w:rPr>
      </w:pPr>
    </w:p>
    <w:p w14:paraId="616371D4" w14:textId="2C98B0C2" w:rsidR="00612224" w:rsidRDefault="008F6C3D" w:rsidP="00612224">
      <w:pPr>
        <w:pStyle w:val="Titel"/>
        <w:rPr>
          <w:rFonts w:cstheme="majorBidi"/>
          <w:sz w:val="48"/>
          <w:szCs w:val="48"/>
        </w:rPr>
      </w:pPr>
      <w:r>
        <w:rPr>
          <w:noProof/>
          <w:lang w:eastAsia="da-DK"/>
        </w:rPr>
        <w:drawing>
          <wp:anchor distT="0" distB="0" distL="114300" distR="114300" simplePos="0" relativeHeight="251007488" behindDoc="0" locked="0" layoutInCell="1" allowOverlap="1" wp14:anchorId="523969E0" wp14:editId="78C1CCE1">
            <wp:simplePos x="0" y="0"/>
            <wp:positionH relativeFrom="column">
              <wp:posOffset>4749800</wp:posOffset>
            </wp:positionH>
            <wp:positionV relativeFrom="paragraph">
              <wp:posOffset>-1091593</wp:posOffset>
            </wp:positionV>
            <wp:extent cx="1994452" cy="2106125"/>
            <wp:effectExtent l="0" t="0" r="6350" b="8890"/>
            <wp:wrapNone/>
            <wp:docPr id="400" name="Billed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15" cy="210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224"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61DF9853" wp14:editId="4ABFE10A">
                <wp:simplePos x="0" y="0"/>
                <wp:positionH relativeFrom="margin">
                  <wp:posOffset>2738680</wp:posOffset>
                </wp:positionH>
                <wp:positionV relativeFrom="paragraph">
                  <wp:posOffset>-152250</wp:posOffset>
                </wp:positionV>
                <wp:extent cx="4071620" cy="954405"/>
                <wp:effectExtent l="0" t="0" r="5080" b="0"/>
                <wp:wrapNone/>
                <wp:docPr id="306" name="Tekstfelt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35D44" w14:textId="77777777" w:rsidR="00612224" w:rsidRDefault="00612224" w:rsidP="00612224">
                            <w:pPr>
                              <w:jc w:val="both"/>
                            </w:pPr>
                          </w:p>
                          <w:p w14:paraId="46BDDC15" w14:textId="5AC08503" w:rsidR="00612224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6D2783">
                              <w:rPr>
                                <w:b/>
                                <w:bCs/>
                                <w:color w:val="872C59" w:themeColor="text2"/>
                                <w:sz w:val="72"/>
                                <w:szCs w:val="72"/>
                              </w:rPr>
                              <w:t>Zanne</w:t>
                            </w:r>
                            <w:r w:rsidRPr="00A02A43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7CB0FE7F" w14:textId="77777777" w:rsidR="00612224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2D204B6B" w14:textId="77777777" w:rsidR="00612224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4AFA1652" w14:textId="77777777" w:rsidR="00612224" w:rsidRPr="00A02A43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DF9853" id="Tekstfelt 306" o:spid="_x0000_s1054" type="#_x0000_t202" style="position:absolute;margin-left:215.65pt;margin-top:-12pt;width:320.6pt;height:75.15pt;z-index:252142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" filled="f" stroked="f" strokeweight=".5pt">
                <v:textbox inset="0,0,0,0">
                  <w:txbxContent>
                    <w:p w14:paraId="6B235D44" w14:textId="77777777" w:rsidR="00612224" w:rsidRDefault="00612224" w:rsidP="00612224">
                      <w:pPr>
                        <w:jc w:val="both"/>
                      </w:pPr>
                    </w:p>
                    <w:p w14:paraId="46BDDC15" w14:textId="5AC08503" w:rsidR="00612224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 w:rsidR="006D2783">
                        <w:rPr>
                          <w:b/>
                          <w:bCs/>
                          <w:color w:val="872C59" w:themeColor="text2"/>
                          <w:sz w:val="72"/>
                          <w:szCs w:val="72"/>
                        </w:rPr>
                        <w:t>Zanne</w:t>
                      </w:r>
                      <w:r w:rsidRPr="00A02A43"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</w:p>
                    <w:p w14:paraId="7CB0FE7F" w14:textId="77777777" w:rsidR="00612224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2D204B6B" w14:textId="77777777" w:rsidR="00612224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4AFA1652" w14:textId="77777777" w:rsidR="00612224" w:rsidRPr="00A02A43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12224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2117504" behindDoc="0" locked="0" layoutInCell="1" allowOverlap="1" wp14:anchorId="0D5141A6" wp14:editId="0150337B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78365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1318756A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C5D0E12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08F1829D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42C6BBF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272E4665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54F5986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402A326F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DDDB47A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2D61723B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5141A6" id="_x0000_s1055" type="#_x0000_t202" style="position:absolute;margin-left:16.1pt;margin-top:9.45pt;width:212.45pt;height:2in;z-index:25211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" stroked="f">
                <v:textbox>
                  <w:txbxContent>
                    <w:p w14:paraId="1A178365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1318756A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2C5D0E12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08F1829D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342C6BBF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272E4665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354F5986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402A326F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2DDDB47A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2D61723B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1222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7CD3B5AB" wp14:editId="60ED65F8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308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528C6DD" id="Rektangel: afrundede hjørner 9" o:spid="_x0000_s1026" style="position:absolute;margin-left:-.35pt;margin-top:.9pt;width:251.8pt;height:218.45pt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" filled="f" strokecolor="#872c59 [3215]" strokeweight="2.25pt">
                <v:stroke joinstyle="miter"/>
              </v:roundrect>
            </w:pict>
          </mc:Fallback>
        </mc:AlternateContent>
      </w:r>
    </w:p>
    <w:p w14:paraId="3F12BA04" w14:textId="77777777" w:rsidR="00612224" w:rsidRDefault="00612224" w:rsidP="00612224">
      <w:pPr>
        <w:rPr>
          <w:b/>
          <w:bCs/>
        </w:rPr>
      </w:pPr>
    </w:p>
    <w:p w14:paraId="4C7709CA" w14:textId="77777777" w:rsidR="00612224" w:rsidRDefault="00612224" w:rsidP="00612224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0DBF5829" w14:textId="77777777" w:rsidR="00612224" w:rsidRDefault="00612224" w:rsidP="00612224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0E6DC26C" wp14:editId="23C86F38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309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tx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CF9B084" id="Rektangel: afrundede hjørner 3" o:spid="_x0000_s1026" style="position:absolute;margin-left:266.5pt;margin-top:9.8pt;width:263pt;height:128.55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" filled="f" strokecolor="#872c59 [3215]" strokeweight="2.25pt">
                <v:stroke joinstyle="miter"/>
              </v:roundrect>
            </w:pict>
          </mc:Fallback>
        </mc:AlternateContent>
      </w:r>
    </w:p>
    <w:p w14:paraId="00A5E534" w14:textId="44B13F7C" w:rsidR="00612224" w:rsidRDefault="00612224" w:rsidP="00612224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2124672" behindDoc="0" locked="0" layoutInCell="1" allowOverlap="1" wp14:anchorId="5B5F83D8" wp14:editId="032D56CE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3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02126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5F83D8" id="_x0000_s1056" type="#_x0000_t202" style="position:absolute;margin-left:278.15pt;margin-top:11.55pt;width:227pt;height:87.4pt;z-index:25212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" stroked="f">
                <v:textbox>
                  <w:txbxContent>
                    <w:p w14:paraId="47E02126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56BA3A" w14:textId="13F05384" w:rsidR="00612224" w:rsidRDefault="00612224" w:rsidP="00612224"/>
    <w:p w14:paraId="55334811" w14:textId="77777777" w:rsidR="00612224" w:rsidRDefault="00612224" w:rsidP="00612224">
      <w:pPr>
        <w:pStyle w:val="Listeafsnit"/>
        <w:ind w:left="5040"/>
        <w:rPr>
          <w:b/>
          <w:bCs/>
        </w:rPr>
      </w:pPr>
    </w:p>
    <w:p w14:paraId="2B60A971" w14:textId="1CAFE2EE" w:rsidR="00612224" w:rsidRDefault="00612224" w:rsidP="00612224">
      <w:pPr>
        <w:pStyle w:val="Listeafsnit"/>
      </w:pPr>
    </w:p>
    <w:p w14:paraId="365111CB" w14:textId="4F8652B3" w:rsidR="00612224" w:rsidRDefault="00612224" w:rsidP="00612224">
      <w:pPr>
        <w:pStyle w:val="Listeafsnit"/>
      </w:pPr>
    </w:p>
    <w:p w14:paraId="5F2465FF" w14:textId="3C02CD5F" w:rsidR="00612224" w:rsidRDefault="00612224" w:rsidP="00612224">
      <w:pPr>
        <w:pStyle w:val="Listeafsnit"/>
      </w:pPr>
    </w:p>
    <w:p w14:paraId="1269CBE5" w14:textId="77777777" w:rsidR="00612224" w:rsidRDefault="00612224" w:rsidP="00612224">
      <w:pPr>
        <w:pStyle w:val="Listeafsnit"/>
      </w:pPr>
    </w:p>
    <w:p w14:paraId="7FBFC503" w14:textId="0DBCD9B9" w:rsidR="00612224" w:rsidRDefault="00612224" w:rsidP="00612224">
      <w:pPr>
        <w:pStyle w:val="Listeafsnit"/>
      </w:pPr>
    </w:p>
    <w:p w14:paraId="7AF60676" w14:textId="1CF358DC" w:rsidR="00612224" w:rsidRDefault="00612224" w:rsidP="00612224">
      <w:pPr>
        <w:pStyle w:val="Listeafsnit"/>
      </w:pPr>
    </w:p>
    <w:p w14:paraId="4B62DF2B" w14:textId="77777777" w:rsidR="00612224" w:rsidRDefault="00612224" w:rsidP="00612224">
      <w:pPr>
        <w:pStyle w:val="Listeafsnit"/>
      </w:pPr>
      <w:r>
        <w:rPr>
          <w:noProof/>
          <w:lang w:eastAsia="da-DK"/>
        </w:rPr>
        <w:drawing>
          <wp:anchor distT="0" distB="0" distL="114300" distR="114300" simplePos="0" relativeHeight="252134912" behindDoc="0" locked="0" layoutInCell="1" allowOverlap="1" wp14:anchorId="32289D3D" wp14:editId="5B250580">
            <wp:simplePos x="0" y="0"/>
            <wp:positionH relativeFrom="margin">
              <wp:align>right</wp:align>
            </wp:positionH>
            <wp:positionV relativeFrom="paragraph">
              <wp:posOffset>283434</wp:posOffset>
            </wp:positionV>
            <wp:extent cx="1956435" cy="1998345"/>
            <wp:effectExtent l="0" t="0" r="5715" b="1905"/>
            <wp:wrapNone/>
            <wp:docPr id="317" name="Billed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illed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2129792" behindDoc="0" locked="0" layoutInCell="1" allowOverlap="1" wp14:anchorId="3650DF42" wp14:editId="5791C60F">
            <wp:simplePos x="0" y="0"/>
            <wp:positionH relativeFrom="margin">
              <wp:align>center</wp:align>
            </wp:positionH>
            <wp:positionV relativeFrom="paragraph">
              <wp:posOffset>264011</wp:posOffset>
            </wp:positionV>
            <wp:extent cx="1956435" cy="1998345"/>
            <wp:effectExtent l="0" t="0" r="5715" b="1905"/>
            <wp:wrapNone/>
            <wp:docPr id="318" name="Billed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illed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2075520" behindDoc="0" locked="0" layoutInCell="1" allowOverlap="1" wp14:anchorId="0E681A8C" wp14:editId="4ACF3251">
            <wp:simplePos x="0" y="0"/>
            <wp:positionH relativeFrom="margin">
              <wp:posOffset>63276</wp:posOffset>
            </wp:positionH>
            <wp:positionV relativeFrom="paragraph">
              <wp:posOffset>281641</wp:posOffset>
            </wp:positionV>
            <wp:extent cx="1956435" cy="1998345"/>
            <wp:effectExtent l="0" t="0" r="5715" b="1905"/>
            <wp:wrapNone/>
            <wp:docPr id="319" name="Billed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illed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849AB" w14:textId="77777777" w:rsidR="00612224" w:rsidRDefault="00612224" w:rsidP="00612224">
      <w:pPr>
        <w:pStyle w:val="Listeafsnit"/>
      </w:pPr>
    </w:p>
    <w:p w14:paraId="5DCEDED0" w14:textId="77777777" w:rsidR="00612224" w:rsidRPr="00F92D08" w:rsidRDefault="00612224" w:rsidP="00612224">
      <w:pPr>
        <w:pStyle w:val="Listeafsnit"/>
      </w:pPr>
      <w:r>
        <w:rPr>
          <w:noProof/>
          <w:lang w:eastAsia="da-DK"/>
        </w:rPr>
        <w:drawing>
          <wp:inline distT="0" distB="0" distL="0" distR="0" wp14:anchorId="09CA35E1" wp14:editId="2D81B428">
            <wp:extent cx="4905375" cy="6067425"/>
            <wp:effectExtent l="0" t="0" r="9525" b="9525"/>
            <wp:docPr id="320" name="Billed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6CC85" w14:textId="77777777" w:rsidR="00612224" w:rsidRPr="00F92D08" w:rsidRDefault="00612224" w:rsidP="00612224"/>
    <w:p w14:paraId="0B20E6EE" w14:textId="77777777" w:rsidR="00612224" w:rsidRPr="00F92D08" w:rsidRDefault="00612224" w:rsidP="00612224"/>
    <w:p w14:paraId="0847FF6C" w14:textId="77777777" w:rsidR="00612224" w:rsidRPr="00F92D08" w:rsidRDefault="00612224" w:rsidP="00612224"/>
    <w:p w14:paraId="4D1E863C" w14:textId="77777777" w:rsidR="00612224" w:rsidRPr="00F92D08" w:rsidRDefault="00612224" w:rsidP="00612224"/>
    <w:p w14:paraId="271087E3" w14:textId="77777777" w:rsidR="00612224" w:rsidRPr="00F92D08" w:rsidRDefault="00612224" w:rsidP="00612224"/>
    <w:p w14:paraId="4039CC02" w14:textId="77777777" w:rsidR="00612224" w:rsidRPr="00F92D08" w:rsidRDefault="00612224" w:rsidP="00612224"/>
    <w:p w14:paraId="04543994" w14:textId="77777777" w:rsidR="00612224" w:rsidRPr="00F92D08" w:rsidRDefault="00612224" w:rsidP="00612224"/>
    <w:p w14:paraId="2E3195DE" w14:textId="77777777" w:rsidR="00612224" w:rsidRPr="00F92D08" w:rsidRDefault="00612224" w:rsidP="00612224"/>
    <w:p w14:paraId="3F4F3AD8" w14:textId="77777777" w:rsidR="00612224" w:rsidRPr="00F92D08" w:rsidRDefault="00612224" w:rsidP="00612224"/>
    <w:p w14:paraId="5D913819" w14:textId="77777777" w:rsidR="00612224" w:rsidRPr="00F92D08" w:rsidRDefault="00612224" w:rsidP="00612224"/>
    <w:p w14:paraId="272209CD" w14:textId="77777777" w:rsidR="00612224" w:rsidRPr="00F92D08" w:rsidRDefault="00612224" w:rsidP="00612224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63E93DF1" wp14:editId="05FA3779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311" name="Tekstfelt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6D8D05" w14:textId="77777777" w:rsidR="00612224" w:rsidRPr="00F92D08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E93DF1" id="Tekstfelt 311" o:spid="_x0000_s1057" type="#_x0000_t202" style="position:absolute;margin-left:75.05pt;margin-top:1.4pt;width:126.25pt;height:26.4pt;z-index:252098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" filled="f" stroked="f" strokeweight=".5pt">
                <v:textbox inset="0,0,0,0">
                  <w:txbxContent>
                    <w:p w14:paraId="386D8D05" w14:textId="77777777" w:rsidR="00612224" w:rsidRPr="00F92D08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 wp14:anchorId="6B2EC62A" wp14:editId="7C7535B6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312" name="Tekstfelt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1AA909" w14:textId="77777777" w:rsidR="00612224" w:rsidRPr="00F92D08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2EC62A" id="Tekstfelt 312" o:spid="_x0000_s1058" type="#_x0000_t202" style="position:absolute;margin-left:71.85pt;margin-top:.85pt;width:31.05pt;height:17.15pt;z-index:2520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" filled="f" stroked="f" strokeweight=".5pt">
                <v:textbox inset="0,0,0,0">
                  <w:txbxContent>
                    <w:p w14:paraId="531AA909" w14:textId="77777777" w:rsidR="00612224" w:rsidRPr="00F92D08" w:rsidRDefault="00612224" w:rsidP="00612224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379A7C15" wp14:editId="3C96F9EF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313" name="Tekstfelt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994631" w14:textId="77777777" w:rsidR="00612224" w:rsidRPr="00F92D08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9A7C15" id="Tekstfelt 313" o:spid="_x0000_s1059" type="#_x0000_t202" style="position:absolute;margin-left:255.95pt;margin-top:.75pt;width:34.55pt;height:12.5pt;z-index:25209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" filled="f" stroked="f" strokeweight=".5pt">
                <v:textbox inset="0,0,0,0">
                  <w:txbxContent>
                    <w:p w14:paraId="0F994631" w14:textId="77777777" w:rsidR="00612224" w:rsidRPr="00F92D08" w:rsidRDefault="00612224" w:rsidP="00612224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DEB478" w14:textId="77777777" w:rsidR="00612224" w:rsidRPr="00F92D08" w:rsidRDefault="00612224" w:rsidP="00612224"/>
    <w:p w14:paraId="7DBE45DE" w14:textId="77777777" w:rsidR="00612224" w:rsidRPr="00F92D08" w:rsidRDefault="00612224" w:rsidP="00612224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06FF2A88" wp14:editId="060F5BAE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27305" b="10160"/>
                <wp:wrapNone/>
                <wp:docPr id="314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tx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89E7F86" id="Rektangel: afrundede hjørner 17" o:spid="_x0000_s1026" style="position:absolute;margin-left:-.5pt;margin-top:6.85pt;width:531pt;height:145.15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" filled="f" strokecolor="#872c59 [3215]" strokeweight="2.25pt">
                <v:stroke joinstyle="miter"/>
              </v:roundrect>
            </w:pict>
          </mc:Fallback>
        </mc:AlternateContent>
      </w:r>
    </w:p>
    <w:p w14:paraId="078B5388" w14:textId="77777777" w:rsidR="00612224" w:rsidRDefault="00612224" w:rsidP="00612224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071041E1" w14:textId="77777777" w:rsidR="00612224" w:rsidRPr="00F92D08" w:rsidRDefault="00612224" w:rsidP="00612224"/>
    <w:p w14:paraId="15BC146E" w14:textId="77777777" w:rsidR="00612224" w:rsidRPr="00F92D08" w:rsidRDefault="00612224" w:rsidP="00612224"/>
    <w:p w14:paraId="6B688292" w14:textId="77777777" w:rsidR="00612224" w:rsidRPr="00F92D08" w:rsidRDefault="00612224" w:rsidP="00612224"/>
    <w:p w14:paraId="2366073D" w14:textId="77777777" w:rsidR="00612224" w:rsidRPr="00F92D08" w:rsidRDefault="00612224" w:rsidP="00612224"/>
    <w:p w14:paraId="1C306DBA" w14:textId="77777777" w:rsidR="00612224" w:rsidRPr="00F92D08" w:rsidRDefault="00612224" w:rsidP="00612224"/>
    <w:p w14:paraId="08EE45C0" w14:textId="77777777" w:rsidR="00612224" w:rsidRPr="00F92D08" w:rsidRDefault="00612224" w:rsidP="00612224"/>
    <w:p w14:paraId="37F68DAC" w14:textId="77777777" w:rsidR="00612224" w:rsidRPr="00F92D08" w:rsidRDefault="00612224" w:rsidP="00612224"/>
    <w:p w14:paraId="08A5DECC" w14:textId="77777777" w:rsidR="00612224" w:rsidRPr="00F92D08" w:rsidRDefault="00612224" w:rsidP="00612224"/>
    <w:p w14:paraId="5E60ED62" w14:textId="77777777" w:rsidR="00612224" w:rsidRPr="00F92D08" w:rsidRDefault="00612224" w:rsidP="00612224"/>
    <w:p w14:paraId="477FA80F" w14:textId="77777777" w:rsidR="00612224" w:rsidRDefault="00612224" w:rsidP="00612224">
      <w:pPr>
        <w:rPr>
          <w:b/>
          <w:bCs/>
        </w:rPr>
      </w:pPr>
    </w:p>
    <w:p w14:paraId="075F3107" w14:textId="77777777" w:rsidR="00612224" w:rsidRDefault="00612224" w:rsidP="00612224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2147200" behindDoc="0" locked="0" layoutInCell="1" allowOverlap="1" wp14:anchorId="163CE580" wp14:editId="393D1753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3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003EE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4E837409" w14:textId="77777777" w:rsidR="00612224" w:rsidRDefault="00612224" w:rsidP="00612224">
                            <w:pPr>
                              <w:rPr>
                                <w:bCs/>
                              </w:rPr>
                            </w:pPr>
                          </w:p>
                          <w:p w14:paraId="24076E6A" w14:textId="2DD75635" w:rsidR="00612224" w:rsidRPr="007B6A3A" w:rsidRDefault="00612224" w:rsidP="00612224">
                            <w:pPr>
                              <w:rPr>
                                <w:bCs/>
                              </w:rPr>
                            </w:pPr>
                            <w:r w:rsidRPr="007B6A3A">
                              <w:rPr>
                                <w:bCs/>
                              </w:rPr>
                              <w:t xml:space="preserve">Fx </w:t>
                            </w:r>
                            <w:r w:rsidR="006C24A4">
                              <w:rPr>
                                <w:bCs/>
                              </w:rPr>
                              <w:t>facade</w:t>
                            </w:r>
                          </w:p>
                          <w:p w14:paraId="4C23969F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C5641DC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4293E35" w14:textId="77777777" w:rsidR="00612224" w:rsidRDefault="00612224" w:rsidP="006122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3CE580" id="_x0000_s1060" type="#_x0000_t202" style="position:absolute;margin-left:6.95pt;margin-top:1pt;width:193.65pt;height:61pt;z-index:25214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" stroked="f">
                <v:textbox>
                  <w:txbxContent>
                    <w:p w14:paraId="106003EE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4E837409" w14:textId="77777777" w:rsidR="00612224" w:rsidRDefault="00612224" w:rsidP="00612224">
                      <w:pPr>
                        <w:rPr>
                          <w:bCs/>
                        </w:rPr>
                      </w:pPr>
                    </w:p>
                    <w:p w14:paraId="24076E6A" w14:textId="2DD75635" w:rsidR="00612224" w:rsidRPr="007B6A3A" w:rsidRDefault="00612224" w:rsidP="00612224">
                      <w:pPr>
                        <w:rPr>
                          <w:bCs/>
                        </w:rPr>
                      </w:pPr>
                      <w:r w:rsidRPr="007B6A3A">
                        <w:rPr>
                          <w:bCs/>
                        </w:rPr>
                        <w:t xml:space="preserve">Fx </w:t>
                      </w:r>
                      <w:r w:rsidR="006C24A4">
                        <w:rPr>
                          <w:bCs/>
                        </w:rPr>
                        <w:t>facade</w:t>
                      </w:r>
                    </w:p>
                    <w:p w14:paraId="4C23969F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0C5641DC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64293E35" w14:textId="77777777" w:rsidR="00612224" w:rsidRDefault="00612224" w:rsidP="00612224"/>
                  </w:txbxContent>
                </v:textbox>
                <w10:wrap type="square"/>
              </v:shape>
            </w:pict>
          </mc:Fallback>
        </mc:AlternateContent>
      </w:r>
    </w:p>
    <w:p w14:paraId="69E88A65" w14:textId="77777777" w:rsidR="00612224" w:rsidRDefault="00612224" w:rsidP="00612224">
      <w:pPr>
        <w:rPr>
          <w:b/>
          <w:bCs/>
        </w:rPr>
      </w:pPr>
      <w:r>
        <w:rPr>
          <w:b/>
          <w:bCs/>
        </w:rPr>
        <w:t xml:space="preserve">    </w:t>
      </w:r>
    </w:p>
    <w:p w14:paraId="19122F04" w14:textId="77777777" w:rsidR="00612224" w:rsidRDefault="00612224" w:rsidP="00612224">
      <w:pPr>
        <w:rPr>
          <w:b/>
          <w:bCs/>
        </w:rPr>
      </w:pPr>
    </w:p>
    <w:p w14:paraId="69A27CA0" w14:textId="77777777" w:rsidR="00612224" w:rsidRDefault="00612224" w:rsidP="00612224">
      <w:pPr>
        <w:rPr>
          <w:b/>
          <w:bCs/>
        </w:rPr>
      </w:pPr>
    </w:p>
    <w:p w14:paraId="1993ED9B" w14:textId="77777777" w:rsidR="00612224" w:rsidRPr="00F92D08" w:rsidRDefault="00612224" w:rsidP="00612224">
      <w:pPr>
        <w:rPr>
          <w:b/>
          <w:bCs/>
        </w:rPr>
      </w:pPr>
    </w:p>
    <w:p w14:paraId="17156468" w14:textId="77B48AFD" w:rsidR="00612224" w:rsidRDefault="00612224" w:rsidP="00F92D08">
      <w:pPr>
        <w:rPr>
          <w:b/>
          <w:bCs/>
        </w:rPr>
      </w:pPr>
    </w:p>
    <w:p w14:paraId="2197D70A" w14:textId="5CA74E21" w:rsidR="00612224" w:rsidRDefault="008F6C3D" w:rsidP="00612224">
      <w:pPr>
        <w:pStyle w:val="Titel"/>
        <w:rPr>
          <w:rFonts w:cstheme="majorBidi"/>
          <w:sz w:val="48"/>
          <w:szCs w:val="48"/>
        </w:rPr>
      </w:pPr>
      <w:r>
        <w:rPr>
          <w:noProof/>
          <w:lang w:eastAsia="da-DK"/>
        </w:rPr>
        <w:drawing>
          <wp:anchor distT="0" distB="0" distL="114300" distR="114300" simplePos="0" relativeHeight="250998272" behindDoc="0" locked="0" layoutInCell="1" allowOverlap="1" wp14:anchorId="1E45E400" wp14:editId="5638D098">
            <wp:simplePos x="0" y="0"/>
            <wp:positionH relativeFrom="column">
              <wp:posOffset>4734919</wp:posOffset>
            </wp:positionH>
            <wp:positionV relativeFrom="paragraph">
              <wp:posOffset>-1145070</wp:posOffset>
            </wp:positionV>
            <wp:extent cx="2070668" cy="2186609"/>
            <wp:effectExtent l="0" t="0" r="6350" b="4445"/>
            <wp:wrapNone/>
            <wp:docPr id="401" name="Billed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668" cy="2186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224"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 wp14:anchorId="0BBF1D59" wp14:editId="196D2BF2">
                <wp:simplePos x="0" y="0"/>
                <wp:positionH relativeFrom="margin">
                  <wp:posOffset>2738680</wp:posOffset>
                </wp:positionH>
                <wp:positionV relativeFrom="paragraph">
                  <wp:posOffset>-152250</wp:posOffset>
                </wp:positionV>
                <wp:extent cx="4071620" cy="954405"/>
                <wp:effectExtent l="0" t="0" r="5080" b="0"/>
                <wp:wrapNone/>
                <wp:docPr id="321" name="Tekstfelt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2F6D5" w14:textId="77777777" w:rsidR="00612224" w:rsidRDefault="00612224" w:rsidP="00612224">
                            <w:pPr>
                              <w:jc w:val="both"/>
                            </w:pPr>
                          </w:p>
                          <w:p w14:paraId="35541CA0" w14:textId="7866FDE6" w:rsidR="00612224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</w:t>
                            </w:r>
                            <w:r w:rsidR="006D2783">
                              <w:rPr>
                                <w:b/>
                                <w:bCs/>
                                <w:color w:val="872C59" w:themeColor="text2"/>
                                <w:sz w:val="72"/>
                                <w:szCs w:val="72"/>
                              </w:rPr>
                              <w:t>Ludvig</w:t>
                            </w:r>
                            <w:r w:rsidRPr="00A02A43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76DAF865" w14:textId="77777777" w:rsidR="00612224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49782577" w14:textId="77777777" w:rsidR="00612224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214219ED" w14:textId="77777777" w:rsidR="00612224" w:rsidRPr="00A02A43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BF1D59" id="Tekstfelt 321" o:spid="_x0000_s1061" type="#_x0000_t202" style="position:absolute;margin-left:215.65pt;margin-top:-12pt;width:320.6pt;height:75.15pt;z-index:2522127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" filled="f" stroked="f" strokeweight=".5pt">
                <v:textbox inset="0,0,0,0">
                  <w:txbxContent>
                    <w:p w14:paraId="21D2F6D5" w14:textId="77777777" w:rsidR="00612224" w:rsidRDefault="00612224" w:rsidP="00612224">
                      <w:pPr>
                        <w:jc w:val="both"/>
                      </w:pPr>
                    </w:p>
                    <w:p w14:paraId="35541CA0" w14:textId="7866FDE6" w:rsidR="00612224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</w:t>
                      </w:r>
                      <w:r w:rsidR="006D2783">
                        <w:rPr>
                          <w:b/>
                          <w:bCs/>
                          <w:color w:val="872C59" w:themeColor="text2"/>
                          <w:sz w:val="72"/>
                          <w:szCs w:val="72"/>
                        </w:rPr>
                        <w:t>Ludvig</w:t>
                      </w:r>
                      <w:r w:rsidRPr="00A02A43"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</w:p>
                    <w:p w14:paraId="76DAF865" w14:textId="77777777" w:rsidR="00612224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49782577" w14:textId="77777777" w:rsidR="00612224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214219ED" w14:textId="77777777" w:rsidR="00612224" w:rsidRPr="00A02A43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12224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2192256" behindDoc="0" locked="0" layoutInCell="1" allowOverlap="1" wp14:anchorId="440F30A6" wp14:editId="15CA2DBE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32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D19F9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5DEA3B66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DF59F01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52E1D93B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D578D9E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62E0B06D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0DD311E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20B23ED7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1218A01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2EB848A4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0F30A6" id="_x0000_s1062" type="#_x0000_t202" style="position:absolute;margin-left:16.1pt;margin-top:9.45pt;width:212.45pt;height:2in;z-index:25219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" stroked="f">
                <v:textbox>
                  <w:txbxContent>
                    <w:p w14:paraId="394D19F9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5DEA3B66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7DF59F01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52E1D93B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3D578D9E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62E0B06D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60DD311E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20B23ED7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71218A01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2EB848A4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1222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163584" behindDoc="0" locked="0" layoutInCell="1" allowOverlap="1" wp14:anchorId="084998E9" wp14:editId="0A7BCFAE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323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3DEA28F" id="Rektangel: afrundede hjørner 9" o:spid="_x0000_s1026" style="position:absolute;margin-left:-.35pt;margin-top:.9pt;width:251.8pt;height:218.45pt;z-index:2521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" filled="f" strokecolor="#872c59 [3215]" strokeweight="2.25pt">
                <v:stroke joinstyle="miter"/>
              </v:roundrect>
            </w:pict>
          </mc:Fallback>
        </mc:AlternateContent>
      </w:r>
    </w:p>
    <w:p w14:paraId="5921675C" w14:textId="33513941" w:rsidR="00612224" w:rsidRDefault="00612224" w:rsidP="00612224">
      <w:pPr>
        <w:rPr>
          <w:b/>
          <w:bCs/>
        </w:rPr>
      </w:pPr>
    </w:p>
    <w:p w14:paraId="71870E42" w14:textId="77777777" w:rsidR="00612224" w:rsidRDefault="00612224" w:rsidP="00612224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653AF202" w14:textId="6655C193" w:rsidR="00612224" w:rsidRDefault="00612224" w:rsidP="00612224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186112" behindDoc="0" locked="0" layoutInCell="1" allowOverlap="1" wp14:anchorId="4ADB000E" wp14:editId="4E9DFB9E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324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tx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E0B240E" id="Rektangel: afrundede hjørner 3" o:spid="_x0000_s1026" style="position:absolute;margin-left:266.5pt;margin-top:9.8pt;width:263pt;height:128.55pt;z-index:2521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" filled="f" strokecolor="#872c59 [3215]" strokeweight="2.25pt">
                <v:stroke joinstyle="miter"/>
              </v:roundrect>
            </w:pict>
          </mc:Fallback>
        </mc:AlternateContent>
      </w:r>
    </w:p>
    <w:p w14:paraId="216336A2" w14:textId="72CF5A43" w:rsidR="00612224" w:rsidRDefault="00612224" w:rsidP="00612224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2198400" behindDoc="0" locked="0" layoutInCell="1" allowOverlap="1" wp14:anchorId="1DCAB0C5" wp14:editId="77FC23D1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32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DFD9C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CAB0C5" id="_x0000_s1063" type="#_x0000_t202" style="position:absolute;margin-left:278.15pt;margin-top:11.55pt;width:227pt;height:87.4pt;z-index:25219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" stroked="f">
                <v:textbox>
                  <w:txbxContent>
                    <w:p w14:paraId="798DFD9C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339AA6" w14:textId="77777777" w:rsidR="00612224" w:rsidRDefault="00612224" w:rsidP="00612224"/>
    <w:p w14:paraId="34C0BC2E" w14:textId="0DF68DE3" w:rsidR="00612224" w:rsidRDefault="00612224" w:rsidP="00612224">
      <w:pPr>
        <w:pStyle w:val="Listeafsnit"/>
        <w:ind w:left="5040"/>
        <w:rPr>
          <w:b/>
          <w:bCs/>
        </w:rPr>
      </w:pPr>
    </w:p>
    <w:p w14:paraId="60FFFD83" w14:textId="19247A07" w:rsidR="00612224" w:rsidRDefault="00612224" w:rsidP="00612224">
      <w:pPr>
        <w:pStyle w:val="Listeafsnit"/>
      </w:pPr>
    </w:p>
    <w:p w14:paraId="57AD6B65" w14:textId="570F554B" w:rsidR="00612224" w:rsidRDefault="00612224" w:rsidP="00612224">
      <w:pPr>
        <w:pStyle w:val="Listeafsnit"/>
      </w:pPr>
    </w:p>
    <w:p w14:paraId="32FDF59B" w14:textId="77777777" w:rsidR="00612224" w:rsidRDefault="00612224" w:rsidP="00612224">
      <w:pPr>
        <w:pStyle w:val="Listeafsnit"/>
      </w:pPr>
    </w:p>
    <w:p w14:paraId="53C41512" w14:textId="77777777" w:rsidR="00612224" w:rsidRDefault="00612224" w:rsidP="00612224">
      <w:pPr>
        <w:pStyle w:val="Listeafsnit"/>
      </w:pPr>
    </w:p>
    <w:p w14:paraId="2469449C" w14:textId="77777777" w:rsidR="00612224" w:rsidRDefault="00612224" w:rsidP="00612224">
      <w:pPr>
        <w:pStyle w:val="Listeafsnit"/>
      </w:pPr>
    </w:p>
    <w:p w14:paraId="7579CBD1" w14:textId="77777777" w:rsidR="00612224" w:rsidRDefault="00612224" w:rsidP="00612224">
      <w:pPr>
        <w:pStyle w:val="Listeafsnit"/>
      </w:pPr>
    </w:p>
    <w:p w14:paraId="5C8D0523" w14:textId="77777777" w:rsidR="00612224" w:rsidRDefault="00612224" w:rsidP="00612224">
      <w:pPr>
        <w:pStyle w:val="Listeafsnit"/>
      </w:pPr>
      <w:r>
        <w:rPr>
          <w:noProof/>
          <w:lang w:eastAsia="da-DK"/>
        </w:rPr>
        <w:drawing>
          <wp:anchor distT="0" distB="0" distL="114300" distR="114300" simplePos="0" relativeHeight="252206592" behindDoc="0" locked="0" layoutInCell="1" allowOverlap="1" wp14:anchorId="18F779C1" wp14:editId="690693FD">
            <wp:simplePos x="0" y="0"/>
            <wp:positionH relativeFrom="margin">
              <wp:align>right</wp:align>
            </wp:positionH>
            <wp:positionV relativeFrom="paragraph">
              <wp:posOffset>283434</wp:posOffset>
            </wp:positionV>
            <wp:extent cx="1956435" cy="1998345"/>
            <wp:effectExtent l="0" t="0" r="5715" b="1905"/>
            <wp:wrapNone/>
            <wp:docPr id="332" name="Billed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illed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2202496" behindDoc="0" locked="0" layoutInCell="1" allowOverlap="1" wp14:anchorId="3C683790" wp14:editId="05286350">
            <wp:simplePos x="0" y="0"/>
            <wp:positionH relativeFrom="margin">
              <wp:align>center</wp:align>
            </wp:positionH>
            <wp:positionV relativeFrom="paragraph">
              <wp:posOffset>264011</wp:posOffset>
            </wp:positionV>
            <wp:extent cx="1956435" cy="1998345"/>
            <wp:effectExtent l="0" t="0" r="5715" b="1905"/>
            <wp:wrapNone/>
            <wp:docPr id="333" name="Billed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illed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2157440" behindDoc="0" locked="0" layoutInCell="1" allowOverlap="1" wp14:anchorId="797698ED" wp14:editId="55D5A406">
            <wp:simplePos x="0" y="0"/>
            <wp:positionH relativeFrom="margin">
              <wp:posOffset>63276</wp:posOffset>
            </wp:positionH>
            <wp:positionV relativeFrom="paragraph">
              <wp:posOffset>281641</wp:posOffset>
            </wp:positionV>
            <wp:extent cx="1956435" cy="1998345"/>
            <wp:effectExtent l="0" t="0" r="5715" b="1905"/>
            <wp:wrapNone/>
            <wp:docPr id="334" name="Billed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illed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B056E" w14:textId="77777777" w:rsidR="00612224" w:rsidRDefault="00612224" w:rsidP="00612224">
      <w:pPr>
        <w:pStyle w:val="Listeafsnit"/>
      </w:pPr>
    </w:p>
    <w:p w14:paraId="26DC0E27" w14:textId="77777777" w:rsidR="00612224" w:rsidRPr="00F92D08" w:rsidRDefault="00612224" w:rsidP="00612224">
      <w:pPr>
        <w:pStyle w:val="Listeafsnit"/>
      </w:pPr>
      <w:r>
        <w:rPr>
          <w:noProof/>
          <w:lang w:eastAsia="da-DK"/>
        </w:rPr>
        <w:drawing>
          <wp:inline distT="0" distB="0" distL="0" distR="0" wp14:anchorId="000251A0" wp14:editId="740219A0">
            <wp:extent cx="4905375" cy="6067425"/>
            <wp:effectExtent l="0" t="0" r="9525" b="9525"/>
            <wp:docPr id="335" name="Billed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7A2B1" w14:textId="77777777" w:rsidR="00612224" w:rsidRPr="00F92D08" w:rsidRDefault="00612224" w:rsidP="00612224"/>
    <w:p w14:paraId="1CC946CE" w14:textId="77777777" w:rsidR="00612224" w:rsidRPr="00F92D08" w:rsidRDefault="00612224" w:rsidP="00612224"/>
    <w:p w14:paraId="70AE12E4" w14:textId="77777777" w:rsidR="00612224" w:rsidRPr="00F92D08" w:rsidRDefault="00612224" w:rsidP="00612224"/>
    <w:p w14:paraId="6117AEA9" w14:textId="77777777" w:rsidR="00612224" w:rsidRPr="00F92D08" w:rsidRDefault="00612224" w:rsidP="00612224"/>
    <w:p w14:paraId="649470B8" w14:textId="77777777" w:rsidR="00612224" w:rsidRPr="00F92D08" w:rsidRDefault="00612224" w:rsidP="00612224"/>
    <w:p w14:paraId="2DB52F31" w14:textId="77777777" w:rsidR="00612224" w:rsidRPr="00F92D08" w:rsidRDefault="00612224" w:rsidP="00612224"/>
    <w:p w14:paraId="1AE0374E" w14:textId="77777777" w:rsidR="00612224" w:rsidRPr="00F92D08" w:rsidRDefault="00612224" w:rsidP="00612224"/>
    <w:p w14:paraId="26B67046" w14:textId="77777777" w:rsidR="00612224" w:rsidRPr="00F92D08" w:rsidRDefault="00612224" w:rsidP="00612224"/>
    <w:p w14:paraId="3FFDE51A" w14:textId="77777777" w:rsidR="00612224" w:rsidRPr="00F92D08" w:rsidRDefault="00612224" w:rsidP="00612224"/>
    <w:p w14:paraId="0A4AEEB7" w14:textId="77777777" w:rsidR="00612224" w:rsidRPr="00F92D08" w:rsidRDefault="00612224" w:rsidP="00612224"/>
    <w:p w14:paraId="77B494E7" w14:textId="77777777" w:rsidR="00612224" w:rsidRPr="00F92D08" w:rsidRDefault="00612224" w:rsidP="00612224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 wp14:anchorId="0F9DF94E" wp14:editId="3A71CF12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326" name="Tekstfelt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407B43" w14:textId="77777777" w:rsidR="00612224" w:rsidRPr="00F92D08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9DF94E" id="Tekstfelt 326" o:spid="_x0000_s1064" type="#_x0000_t202" style="position:absolute;margin-left:75.05pt;margin-top:1.4pt;width:126.25pt;height:26.4pt;z-index:252175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" filled="f" stroked="f" strokeweight=".5pt">
                <v:textbox inset="0,0,0,0">
                  <w:txbxContent>
                    <w:p w14:paraId="63407B43" w14:textId="77777777" w:rsidR="00612224" w:rsidRPr="00F92D08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167680" behindDoc="0" locked="0" layoutInCell="1" allowOverlap="1" wp14:anchorId="3B21C60C" wp14:editId="19B79267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327" name="Tekstfelt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0B8DC" w14:textId="77777777" w:rsidR="00612224" w:rsidRPr="00F92D08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21C60C" id="Tekstfelt 327" o:spid="_x0000_s1065" type="#_x0000_t202" style="position:absolute;margin-left:71.85pt;margin-top:.85pt;width:31.05pt;height:17.15pt;z-index:2521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" filled="f" stroked="f" strokeweight=".5pt">
                <v:textbox inset="0,0,0,0">
                  <w:txbxContent>
                    <w:p w14:paraId="2610B8DC" w14:textId="77777777" w:rsidR="00612224" w:rsidRPr="00F92D08" w:rsidRDefault="00612224" w:rsidP="00612224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 wp14:anchorId="32783D4E" wp14:editId="49D4A28A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328" name="Tekstfelt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E0298" w14:textId="77777777" w:rsidR="00612224" w:rsidRPr="00F92D08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783D4E" id="Tekstfelt 328" o:spid="_x0000_s1066" type="#_x0000_t202" style="position:absolute;margin-left:255.95pt;margin-top:.75pt;width:34.55pt;height:12.5pt;z-index:25217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" filled="f" stroked="f" strokeweight=".5pt">
                <v:textbox inset="0,0,0,0">
                  <w:txbxContent>
                    <w:p w14:paraId="465E0298" w14:textId="77777777" w:rsidR="00612224" w:rsidRPr="00F92D08" w:rsidRDefault="00612224" w:rsidP="00612224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C16B7C" w14:textId="77777777" w:rsidR="00612224" w:rsidRPr="00F92D08" w:rsidRDefault="00612224" w:rsidP="00612224"/>
    <w:p w14:paraId="484560C5" w14:textId="77777777" w:rsidR="00612224" w:rsidRPr="00F92D08" w:rsidRDefault="00612224" w:rsidP="00612224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179968" behindDoc="0" locked="0" layoutInCell="1" allowOverlap="1" wp14:anchorId="7D6C73BA" wp14:editId="44A0A07B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27305" b="10160"/>
                <wp:wrapNone/>
                <wp:docPr id="329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tx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2AA9D40" id="Rektangel: afrundede hjørner 17" o:spid="_x0000_s1026" style="position:absolute;margin-left:-.5pt;margin-top:6.85pt;width:531pt;height:145.15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" filled="f" strokecolor="#872c59 [3215]" strokeweight="2.25pt">
                <v:stroke joinstyle="miter"/>
              </v:roundrect>
            </w:pict>
          </mc:Fallback>
        </mc:AlternateContent>
      </w:r>
    </w:p>
    <w:p w14:paraId="289E2E8C" w14:textId="77777777" w:rsidR="00612224" w:rsidRDefault="00612224" w:rsidP="00612224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576C878D" w14:textId="77777777" w:rsidR="00612224" w:rsidRPr="00F92D08" w:rsidRDefault="00612224" w:rsidP="00612224"/>
    <w:p w14:paraId="79990C21" w14:textId="77777777" w:rsidR="00612224" w:rsidRPr="00F92D08" w:rsidRDefault="00612224" w:rsidP="00612224"/>
    <w:p w14:paraId="7F733B01" w14:textId="77777777" w:rsidR="00612224" w:rsidRPr="00F92D08" w:rsidRDefault="00612224" w:rsidP="00612224"/>
    <w:p w14:paraId="02ABA0A9" w14:textId="77777777" w:rsidR="00612224" w:rsidRPr="00F92D08" w:rsidRDefault="00612224" w:rsidP="00612224"/>
    <w:p w14:paraId="0D3F1A49" w14:textId="77777777" w:rsidR="00612224" w:rsidRPr="00F92D08" w:rsidRDefault="00612224" w:rsidP="00612224"/>
    <w:p w14:paraId="48E0206A" w14:textId="77777777" w:rsidR="00612224" w:rsidRPr="00F92D08" w:rsidRDefault="00612224" w:rsidP="00612224"/>
    <w:p w14:paraId="59484E53" w14:textId="77777777" w:rsidR="00612224" w:rsidRPr="00F92D08" w:rsidRDefault="00612224" w:rsidP="00612224"/>
    <w:p w14:paraId="45F1B02D" w14:textId="77777777" w:rsidR="00612224" w:rsidRPr="00F92D08" w:rsidRDefault="00612224" w:rsidP="00612224"/>
    <w:p w14:paraId="64008902" w14:textId="77777777" w:rsidR="00612224" w:rsidRPr="00F92D08" w:rsidRDefault="00612224" w:rsidP="00612224"/>
    <w:p w14:paraId="039509B1" w14:textId="77777777" w:rsidR="00612224" w:rsidRDefault="00612224" w:rsidP="00612224">
      <w:pPr>
        <w:rPr>
          <w:b/>
          <w:bCs/>
        </w:rPr>
      </w:pPr>
    </w:p>
    <w:p w14:paraId="07A1775D" w14:textId="77777777" w:rsidR="00612224" w:rsidRDefault="00612224" w:rsidP="00612224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2216832" behindDoc="0" locked="0" layoutInCell="1" allowOverlap="1" wp14:anchorId="6139568A" wp14:editId="6FB9CD63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33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A2450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7C700D24" w14:textId="77777777" w:rsidR="00612224" w:rsidRDefault="00612224" w:rsidP="00612224">
                            <w:pPr>
                              <w:rPr>
                                <w:bCs/>
                              </w:rPr>
                            </w:pPr>
                          </w:p>
                          <w:p w14:paraId="71B5167C" w14:textId="2EFB457E" w:rsidR="00612224" w:rsidRPr="007B6A3A" w:rsidRDefault="00612224" w:rsidP="00612224">
                            <w:pPr>
                              <w:rPr>
                                <w:bCs/>
                              </w:rPr>
                            </w:pPr>
                            <w:r w:rsidRPr="007B6A3A">
                              <w:rPr>
                                <w:bCs/>
                              </w:rPr>
                              <w:t xml:space="preserve">Fx </w:t>
                            </w:r>
                            <w:proofErr w:type="spellStart"/>
                            <w:r w:rsidR="006C24A4">
                              <w:rPr>
                                <w:bCs/>
                              </w:rPr>
                              <w:t>challenge</w:t>
                            </w:r>
                            <w:proofErr w:type="spellEnd"/>
                          </w:p>
                          <w:p w14:paraId="4B2C8F5A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78456BA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AFFC7AD" w14:textId="77777777" w:rsidR="00612224" w:rsidRDefault="00612224" w:rsidP="006122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39568A" id="_x0000_s1067" type="#_x0000_t202" style="position:absolute;margin-left:6.95pt;margin-top:1pt;width:193.65pt;height:61pt;z-index:252216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" stroked="f">
                <v:textbox>
                  <w:txbxContent>
                    <w:p w14:paraId="689A2450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7C700D24" w14:textId="77777777" w:rsidR="00612224" w:rsidRDefault="00612224" w:rsidP="00612224">
                      <w:pPr>
                        <w:rPr>
                          <w:bCs/>
                        </w:rPr>
                      </w:pPr>
                    </w:p>
                    <w:p w14:paraId="71B5167C" w14:textId="2EFB457E" w:rsidR="00612224" w:rsidRPr="007B6A3A" w:rsidRDefault="00612224" w:rsidP="00612224">
                      <w:pPr>
                        <w:rPr>
                          <w:bCs/>
                        </w:rPr>
                      </w:pPr>
                      <w:r w:rsidRPr="007B6A3A">
                        <w:rPr>
                          <w:bCs/>
                        </w:rPr>
                        <w:t xml:space="preserve">Fx </w:t>
                      </w:r>
                      <w:proofErr w:type="spellStart"/>
                      <w:r w:rsidR="006C24A4">
                        <w:rPr>
                          <w:bCs/>
                        </w:rPr>
                        <w:t>challenge</w:t>
                      </w:r>
                      <w:proofErr w:type="spellEnd"/>
                    </w:p>
                    <w:p w14:paraId="4B2C8F5A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078456BA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7AFFC7AD" w14:textId="77777777" w:rsidR="00612224" w:rsidRDefault="00612224" w:rsidP="00612224"/>
                  </w:txbxContent>
                </v:textbox>
                <w10:wrap type="square"/>
              </v:shape>
            </w:pict>
          </mc:Fallback>
        </mc:AlternateContent>
      </w:r>
    </w:p>
    <w:p w14:paraId="586CD6C4" w14:textId="77777777" w:rsidR="00612224" w:rsidRDefault="00612224" w:rsidP="00612224">
      <w:pPr>
        <w:rPr>
          <w:b/>
          <w:bCs/>
        </w:rPr>
      </w:pPr>
      <w:r>
        <w:rPr>
          <w:b/>
          <w:bCs/>
        </w:rPr>
        <w:t xml:space="preserve">    </w:t>
      </w:r>
    </w:p>
    <w:p w14:paraId="62780EF1" w14:textId="77777777" w:rsidR="00612224" w:rsidRDefault="00612224" w:rsidP="00612224">
      <w:pPr>
        <w:rPr>
          <w:b/>
          <w:bCs/>
        </w:rPr>
      </w:pPr>
    </w:p>
    <w:p w14:paraId="32E2296A" w14:textId="77777777" w:rsidR="00612224" w:rsidRDefault="00612224" w:rsidP="00612224">
      <w:pPr>
        <w:rPr>
          <w:b/>
          <w:bCs/>
        </w:rPr>
      </w:pPr>
    </w:p>
    <w:p w14:paraId="295B96A2" w14:textId="77777777" w:rsidR="00612224" w:rsidRPr="00F92D08" w:rsidRDefault="00612224" w:rsidP="00612224">
      <w:pPr>
        <w:rPr>
          <w:b/>
          <w:bCs/>
        </w:rPr>
      </w:pPr>
    </w:p>
    <w:p w14:paraId="644502D2" w14:textId="46094653" w:rsidR="00612224" w:rsidRDefault="00612224" w:rsidP="00F92D08">
      <w:pPr>
        <w:rPr>
          <w:b/>
          <w:bCs/>
        </w:rPr>
      </w:pPr>
    </w:p>
    <w:p w14:paraId="61374CA1" w14:textId="670ED1FF" w:rsidR="00612224" w:rsidRDefault="008F6C3D" w:rsidP="00612224">
      <w:pPr>
        <w:pStyle w:val="Titel"/>
        <w:rPr>
          <w:rFonts w:cstheme="majorBidi"/>
          <w:sz w:val="48"/>
          <w:szCs w:val="48"/>
        </w:rPr>
      </w:pPr>
      <w:r>
        <w:rPr>
          <w:noProof/>
          <w:lang w:eastAsia="da-DK"/>
        </w:rPr>
        <w:drawing>
          <wp:anchor distT="0" distB="0" distL="114300" distR="114300" simplePos="0" relativeHeight="250990080" behindDoc="0" locked="0" layoutInCell="1" allowOverlap="1" wp14:anchorId="3A4A1D2E" wp14:editId="2DEFE41C">
            <wp:simplePos x="0" y="0"/>
            <wp:positionH relativeFrom="margin">
              <wp:posOffset>4756150</wp:posOffset>
            </wp:positionH>
            <wp:positionV relativeFrom="paragraph">
              <wp:posOffset>-1157411</wp:posOffset>
            </wp:positionV>
            <wp:extent cx="2007842" cy="2120265"/>
            <wp:effectExtent l="0" t="0" r="0" b="0"/>
            <wp:wrapNone/>
            <wp:docPr id="402" name="Billed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842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224"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2269056" behindDoc="0" locked="0" layoutInCell="1" allowOverlap="1" wp14:anchorId="47ECD1E9" wp14:editId="3E9B1CF2">
                <wp:simplePos x="0" y="0"/>
                <wp:positionH relativeFrom="margin">
                  <wp:posOffset>2738680</wp:posOffset>
                </wp:positionH>
                <wp:positionV relativeFrom="paragraph">
                  <wp:posOffset>-152250</wp:posOffset>
                </wp:positionV>
                <wp:extent cx="4071620" cy="954405"/>
                <wp:effectExtent l="0" t="0" r="5080" b="0"/>
                <wp:wrapNone/>
                <wp:docPr id="336" name="Tekstfelt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7CFC29" w14:textId="77777777" w:rsidR="00612224" w:rsidRDefault="00612224" w:rsidP="00612224">
                            <w:pPr>
                              <w:jc w:val="both"/>
                            </w:pPr>
                          </w:p>
                          <w:p w14:paraId="1FE29740" w14:textId="0A72E3A1" w:rsidR="00612224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6D2783">
                              <w:rPr>
                                <w:b/>
                                <w:bCs/>
                                <w:color w:val="872C59" w:themeColor="text2"/>
                                <w:sz w:val="72"/>
                                <w:szCs w:val="72"/>
                              </w:rPr>
                              <w:t>Malek</w:t>
                            </w:r>
                            <w:r w:rsidRPr="00A02A43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52D12A5F" w14:textId="77777777" w:rsidR="00612224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3D535A39" w14:textId="77777777" w:rsidR="00612224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41B92322" w14:textId="77777777" w:rsidR="00612224" w:rsidRPr="00A02A43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ECD1E9" id="Tekstfelt 336" o:spid="_x0000_s1068" type="#_x0000_t202" style="position:absolute;margin-left:215.65pt;margin-top:-12pt;width:320.6pt;height:75.15pt;z-index:252269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" filled="f" stroked="f" strokeweight=".5pt">
                <v:textbox inset="0,0,0,0">
                  <w:txbxContent>
                    <w:p w14:paraId="527CFC29" w14:textId="77777777" w:rsidR="00612224" w:rsidRDefault="00612224" w:rsidP="00612224">
                      <w:pPr>
                        <w:jc w:val="both"/>
                      </w:pPr>
                    </w:p>
                    <w:p w14:paraId="1FE29740" w14:textId="0A72E3A1" w:rsidR="00612224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 w:rsidR="006D2783">
                        <w:rPr>
                          <w:b/>
                          <w:bCs/>
                          <w:color w:val="872C59" w:themeColor="text2"/>
                          <w:sz w:val="72"/>
                          <w:szCs w:val="72"/>
                        </w:rPr>
                        <w:t>Malek</w:t>
                      </w:r>
                      <w:r w:rsidRPr="00A02A43"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</w:p>
                    <w:p w14:paraId="52D12A5F" w14:textId="77777777" w:rsidR="00612224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3D535A39" w14:textId="77777777" w:rsidR="00612224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41B92322" w14:textId="77777777" w:rsidR="00612224" w:rsidRPr="00A02A43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12224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2252672" behindDoc="0" locked="0" layoutInCell="1" allowOverlap="1" wp14:anchorId="51027164" wp14:editId="65C4E543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33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61A6E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07E0AE7A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19240DC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72CF0DC7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C50825C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07A5A8AA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9443FCC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4A505E3C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83BF7A5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7F98323B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027164" id="_x0000_s1069" type="#_x0000_t202" style="position:absolute;margin-left:16.1pt;margin-top:9.45pt;width:212.45pt;height:2in;z-index:25225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" stroked="f">
                <v:textbox>
                  <w:txbxContent>
                    <w:p w14:paraId="02761A6E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07E0AE7A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519240DC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72CF0DC7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0C50825C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07A5A8AA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79443FCC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4A505E3C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083BF7A5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7F98323B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1222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 wp14:anchorId="4D9C36AC" wp14:editId="7CEA3D92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338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5925BCE" id="Rektangel: afrundede hjørner 9" o:spid="_x0000_s1026" style="position:absolute;margin-left:-.35pt;margin-top:.9pt;width:251.8pt;height:218.45pt;z-index:2522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" filled="f" strokecolor="#872c59 [3215]" strokeweight="2.25pt">
                <v:stroke joinstyle="miter"/>
              </v:roundrect>
            </w:pict>
          </mc:Fallback>
        </mc:AlternateContent>
      </w:r>
    </w:p>
    <w:p w14:paraId="2183AA56" w14:textId="737A418C" w:rsidR="00612224" w:rsidRDefault="00612224" w:rsidP="00612224">
      <w:pPr>
        <w:rPr>
          <w:b/>
          <w:bCs/>
        </w:rPr>
      </w:pPr>
    </w:p>
    <w:p w14:paraId="532A63A8" w14:textId="71493A96" w:rsidR="00612224" w:rsidRDefault="00612224" w:rsidP="00612224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1C3E09A3" w14:textId="131DC9F2" w:rsidR="00612224" w:rsidRDefault="00612224" w:rsidP="00612224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247552" behindDoc="0" locked="0" layoutInCell="1" allowOverlap="1" wp14:anchorId="4149091E" wp14:editId="29EFA023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339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tx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93BE961" id="Rektangel: afrundede hjørner 3" o:spid="_x0000_s1026" style="position:absolute;margin-left:266.5pt;margin-top:9.8pt;width:263pt;height:128.55pt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" filled="f" strokecolor="#872c59 [3215]" strokeweight="2.25pt">
                <v:stroke joinstyle="miter"/>
              </v:roundrect>
            </w:pict>
          </mc:Fallback>
        </mc:AlternateContent>
      </w:r>
    </w:p>
    <w:p w14:paraId="13047162" w14:textId="77777777" w:rsidR="00612224" w:rsidRDefault="00612224" w:rsidP="00612224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2257792" behindDoc="0" locked="0" layoutInCell="1" allowOverlap="1" wp14:anchorId="68DF2931" wp14:editId="543C2BC5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34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077A4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DF2931" id="_x0000_s1070" type="#_x0000_t202" style="position:absolute;margin-left:278.15pt;margin-top:11.55pt;width:227pt;height:87.4pt;z-index:25225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" stroked="f">
                <v:textbox>
                  <w:txbxContent>
                    <w:p w14:paraId="070077A4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7E74CD" w14:textId="0E6B91BC" w:rsidR="00612224" w:rsidRDefault="00612224" w:rsidP="00612224"/>
    <w:p w14:paraId="0A5398CB" w14:textId="2FED23B4" w:rsidR="00612224" w:rsidRDefault="00612224" w:rsidP="00612224">
      <w:pPr>
        <w:pStyle w:val="Listeafsnit"/>
        <w:ind w:left="5040"/>
        <w:rPr>
          <w:b/>
          <w:bCs/>
        </w:rPr>
      </w:pPr>
    </w:p>
    <w:p w14:paraId="44195FB0" w14:textId="29B85C79" w:rsidR="00612224" w:rsidRDefault="00612224" w:rsidP="00612224">
      <w:pPr>
        <w:pStyle w:val="Listeafsnit"/>
      </w:pPr>
    </w:p>
    <w:p w14:paraId="1C78C8C4" w14:textId="77777777" w:rsidR="00612224" w:rsidRDefault="00612224" w:rsidP="00612224">
      <w:pPr>
        <w:pStyle w:val="Listeafsnit"/>
      </w:pPr>
    </w:p>
    <w:p w14:paraId="60BADB45" w14:textId="3A553328" w:rsidR="00612224" w:rsidRDefault="00612224" w:rsidP="00612224">
      <w:pPr>
        <w:pStyle w:val="Listeafsnit"/>
      </w:pPr>
    </w:p>
    <w:p w14:paraId="7B7ADE9F" w14:textId="68596CF6" w:rsidR="00612224" w:rsidRDefault="00612224" w:rsidP="00612224">
      <w:pPr>
        <w:pStyle w:val="Listeafsnit"/>
      </w:pPr>
    </w:p>
    <w:p w14:paraId="33BB83EE" w14:textId="1EF59D27" w:rsidR="00612224" w:rsidRDefault="00612224" w:rsidP="00612224">
      <w:pPr>
        <w:pStyle w:val="Listeafsnit"/>
      </w:pPr>
    </w:p>
    <w:p w14:paraId="3BC11934" w14:textId="77777777" w:rsidR="00612224" w:rsidRDefault="00612224" w:rsidP="00612224">
      <w:pPr>
        <w:pStyle w:val="Listeafsnit"/>
      </w:pPr>
    </w:p>
    <w:p w14:paraId="79F0AE43" w14:textId="6D7C7F6D" w:rsidR="00612224" w:rsidRDefault="00612224" w:rsidP="00612224">
      <w:pPr>
        <w:pStyle w:val="Listeafsnit"/>
      </w:pPr>
      <w:r>
        <w:rPr>
          <w:noProof/>
          <w:lang w:eastAsia="da-DK"/>
        </w:rPr>
        <w:drawing>
          <wp:anchor distT="0" distB="0" distL="114300" distR="114300" simplePos="0" relativeHeight="252263936" behindDoc="0" locked="0" layoutInCell="1" allowOverlap="1" wp14:anchorId="2367FEC8" wp14:editId="67A60CCE">
            <wp:simplePos x="0" y="0"/>
            <wp:positionH relativeFrom="margin">
              <wp:align>right</wp:align>
            </wp:positionH>
            <wp:positionV relativeFrom="paragraph">
              <wp:posOffset>283434</wp:posOffset>
            </wp:positionV>
            <wp:extent cx="1956435" cy="1998345"/>
            <wp:effectExtent l="0" t="0" r="5715" b="1905"/>
            <wp:wrapNone/>
            <wp:docPr id="347" name="Billed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illed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2260864" behindDoc="0" locked="0" layoutInCell="1" allowOverlap="1" wp14:anchorId="684625FB" wp14:editId="662C04A5">
            <wp:simplePos x="0" y="0"/>
            <wp:positionH relativeFrom="margin">
              <wp:align>center</wp:align>
            </wp:positionH>
            <wp:positionV relativeFrom="paragraph">
              <wp:posOffset>264011</wp:posOffset>
            </wp:positionV>
            <wp:extent cx="1956435" cy="1998345"/>
            <wp:effectExtent l="0" t="0" r="5715" b="1905"/>
            <wp:wrapNone/>
            <wp:docPr id="348" name="Billed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illed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2225024" behindDoc="0" locked="0" layoutInCell="1" allowOverlap="1" wp14:anchorId="41BB0E73" wp14:editId="402629D2">
            <wp:simplePos x="0" y="0"/>
            <wp:positionH relativeFrom="margin">
              <wp:posOffset>63276</wp:posOffset>
            </wp:positionH>
            <wp:positionV relativeFrom="paragraph">
              <wp:posOffset>281641</wp:posOffset>
            </wp:positionV>
            <wp:extent cx="1956435" cy="1998345"/>
            <wp:effectExtent l="0" t="0" r="5715" b="1905"/>
            <wp:wrapNone/>
            <wp:docPr id="349" name="Billed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illed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A4065" w14:textId="77777777" w:rsidR="00612224" w:rsidRDefault="00612224" w:rsidP="00612224">
      <w:pPr>
        <w:pStyle w:val="Listeafsnit"/>
      </w:pPr>
    </w:p>
    <w:p w14:paraId="1E652681" w14:textId="77777777" w:rsidR="00612224" w:rsidRPr="00F92D08" w:rsidRDefault="00612224" w:rsidP="00612224">
      <w:pPr>
        <w:pStyle w:val="Listeafsnit"/>
      </w:pPr>
      <w:r>
        <w:rPr>
          <w:noProof/>
          <w:lang w:eastAsia="da-DK"/>
        </w:rPr>
        <w:drawing>
          <wp:inline distT="0" distB="0" distL="0" distR="0" wp14:anchorId="131F212D" wp14:editId="2C48848E">
            <wp:extent cx="4905375" cy="6067425"/>
            <wp:effectExtent l="0" t="0" r="9525" b="9525"/>
            <wp:docPr id="350" name="Billed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2E51A" w14:textId="77777777" w:rsidR="00612224" w:rsidRPr="00F92D08" w:rsidRDefault="00612224" w:rsidP="00612224"/>
    <w:p w14:paraId="1D9BDFCD" w14:textId="77777777" w:rsidR="00612224" w:rsidRPr="00F92D08" w:rsidRDefault="00612224" w:rsidP="00612224"/>
    <w:p w14:paraId="7FE58EA4" w14:textId="77777777" w:rsidR="00612224" w:rsidRPr="00F92D08" w:rsidRDefault="00612224" w:rsidP="00612224"/>
    <w:p w14:paraId="249E1B3F" w14:textId="77777777" w:rsidR="00612224" w:rsidRPr="00F92D08" w:rsidRDefault="00612224" w:rsidP="00612224"/>
    <w:p w14:paraId="6088087E" w14:textId="77777777" w:rsidR="00612224" w:rsidRPr="00F92D08" w:rsidRDefault="00612224" w:rsidP="00612224"/>
    <w:p w14:paraId="5DBAA3FC" w14:textId="77777777" w:rsidR="00612224" w:rsidRPr="00F92D08" w:rsidRDefault="00612224" w:rsidP="00612224"/>
    <w:p w14:paraId="5C31EF0F" w14:textId="77777777" w:rsidR="00612224" w:rsidRPr="00F92D08" w:rsidRDefault="00612224" w:rsidP="00612224"/>
    <w:p w14:paraId="02ACFD9A" w14:textId="77777777" w:rsidR="00612224" w:rsidRPr="00F92D08" w:rsidRDefault="00612224" w:rsidP="00612224"/>
    <w:p w14:paraId="4189A6AE" w14:textId="77777777" w:rsidR="00612224" w:rsidRPr="00F92D08" w:rsidRDefault="00612224" w:rsidP="00612224"/>
    <w:p w14:paraId="58CC41B8" w14:textId="77777777" w:rsidR="00612224" w:rsidRPr="00F92D08" w:rsidRDefault="00612224" w:rsidP="00612224"/>
    <w:p w14:paraId="2F021EE4" w14:textId="77777777" w:rsidR="00612224" w:rsidRPr="00F92D08" w:rsidRDefault="00612224" w:rsidP="00612224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239360" behindDoc="0" locked="0" layoutInCell="1" allowOverlap="1" wp14:anchorId="751200D1" wp14:editId="4EB64BD5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341" name="Tekstfelt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4FA49" w14:textId="77777777" w:rsidR="00612224" w:rsidRPr="00F92D08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1200D1" id="Tekstfelt 341" o:spid="_x0000_s1071" type="#_x0000_t202" style="position:absolute;margin-left:75.05pt;margin-top:1.4pt;width:126.25pt;height:26.4pt;z-index:252239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" filled="f" stroked="f" strokeweight=".5pt">
                <v:textbox inset="0,0,0,0">
                  <w:txbxContent>
                    <w:p w14:paraId="2144FA49" w14:textId="77777777" w:rsidR="00612224" w:rsidRPr="00F92D08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 wp14:anchorId="42881899" wp14:editId="7A2486D6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342" name="Tekstfelt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C164D" w14:textId="77777777" w:rsidR="00612224" w:rsidRPr="00F92D08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881899" id="Tekstfelt 342" o:spid="_x0000_s1072" type="#_x0000_t202" style="position:absolute;margin-left:71.85pt;margin-top:.85pt;width:31.05pt;height:17.15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" filled="f" stroked="f" strokeweight=".5pt">
                <v:textbox inset="0,0,0,0">
                  <w:txbxContent>
                    <w:p w14:paraId="085C164D" w14:textId="77777777" w:rsidR="00612224" w:rsidRPr="00F92D08" w:rsidRDefault="00612224" w:rsidP="00612224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 wp14:anchorId="6655B71A" wp14:editId="015E47ED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343" name="Tekstfelt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AAAF43" w14:textId="77777777" w:rsidR="00612224" w:rsidRPr="00F92D08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55B71A" id="Tekstfelt 343" o:spid="_x0000_s1073" type="#_x0000_t202" style="position:absolute;margin-left:255.95pt;margin-top:.75pt;width:34.55pt;height:12.5pt;z-index:25223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" filled="f" stroked="f" strokeweight=".5pt">
                <v:textbox inset="0,0,0,0">
                  <w:txbxContent>
                    <w:p w14:paraId="03AAAF43" w14:textId="77777777" w:rsidR="00612224" w:rsidRPr="00F92D08" w:rsidRDefault="00612224" w:rsidP="00612224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67CBA5" w14:textId="77777777" w:rsidR="00612224" w:rsidRPr="00F92D08" w:rsidRDefault="00612224" w:rsidP="00612224"/>
    <w:p w14:paraId="4BFC6955" w14:textId="77777777" w:rsidR="00612224" w:rsidRPr="00F92D08" w:rsidRDefault="00612224" w:rsidP="00612224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242432" behindDoc="0" locked="0" layoutInCell="1" allowOverlap="1" wp14:anchorId="18F9FCA8" wp14:editId="495E7D4B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27305" b="10160"/>
                <wp:wrapNone/>
                <wp:docPr id="344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tx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C7E44A3" id="Rektangel: afrundede hjørner 17" o:spid="_x0000_s1026" style="position:absolute;margin-left:-.5pt;margin-top:6.85pt;width:531pt;height:145.15pt;z-index:2522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" filled="f" strokecolor="#872c59 [3215]" strokeweight="2.25pt">
                <v:stroke joinstyle="miter"/>
              </v:roundrect>
            </w:pict>
          </mc:Fallback>
        </mc:AlternateContent>
      </w:r>
    </w:p>
    <w:p w14:paraId="2D61CD67" w14:textId="77777777" w:rsidR="00612224" w:rsidRDefault="00612224" w:rsidP="00612224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1C11B4FF" w14:textId="77777777" w:rsidR="00612224" w:rsidRPr="00F92D08" w:rsidRDefault="00612224" w:rsidP="00612224"/>
    <w:p w14:paraId="6E596689" w14:textId="77777777" w:rsidR="00612224" w:rsidRPr="00F92D08" w:rsidRDefault="00612224" w:rsidP="00612224"/>
    <w:p w14:paraId="76BF960B" w14:textId="77777777" w:rsidR="00612224" w:rsidRPr="00F92D08" w:rsidRDefault="00612224" w:rsidP="00612224"/>
    <w:p w14:paraId="2EEC2300" w14:textId="77777777" w:rsidR="00612224" w:rsidRPr="00F92D08" w:rsidRDefault="00612224" w:rsidP="00612224"/>
    <w:p w14:paraId="34078C58" w14:textId="77777777" w:rsidR="00612224" w:rsidRPr="00F92D08" w:rsidRDefault="00612224" w:rsidP="00612224"/>
    <w:p w14:paraId="209FE18A" w14:textId="77777777" w:rsidR="00612224" w:rsidRPr="00F92D08" w:rsidRDefault="00612224" w:rsidP="00612224"/>
    <w:p w14:paraId="309C2F3E" w14:textId="77777777" w:rsidR="00612224" w:rsidRPr="00F92D08" w:rsidRDefault="00612224" w:rsidP="00612224"/>
    <w:p w14:paraId="72CD3BA1" w14:textId="77777777" w:rsidR="00612224" w:rsidRPr="00F92D08" w:rsidRDefault="00612224" w:rsidP="00612224"/>
    <w:p w14:paraId="46759516" w14:textId="77777777" w:rsidR="00612224" w:rsidRPr="00F92D08" w:rsidRDefault="00612224" w:rsidP="00612224"/>
    <w:p w14:paraId="27E541BD" w14:textId="77777777" w:rsidR="00612224" w:rsidRDefault="00612224" w:rsidP="00612224">
      <w:pPr>
        <w:rPr>
          <w:b/>
          <w:bCs/>
        </w:rPr>
      </w:pPr>
    </w:p>
    <w:p w14:paraId="2117B3D9" w14:textId="77777777" w:rsidR="00612224" w:rsidRDefault="00612224" w:rsidP="00612224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2272128" behindDoc="0" locked="0" layoutInCell="1" allowOverlap="1" wp14:anchorId="48F9776E" wp14:editId="25679C91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34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13187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2535EC39" w14:textId="77777777" w:rsidR="00612224" w:rsidRDefault="00612224" w:rsidP="00612224">
                            <w:pPr>
                              <w:rPr>
                                <w:bCs/>
                              </w:rPr>
                            </w:pPr>
                          </w:p>
                          <w:p w14:paraId="20B41AEE" w14:textId="1729F067" w:rsidR="00612224" w:rsidRPr="007B6A3A" w:rsidRDefault="00612224" w:rsidP="00612224">
                            <w:pPr>
                              <w:rPr>
                                <w:bCs/>
                              </w:rPr>
                            </w:pPr>
                            <w:r w:rsidRPr="007B6A3A">
                              <w:rPr>
                                <w:bCs/>
                              </w:rPr>
                              <w:t xml:space="preserve">Fx </w:t>
                            </w:r>
                            <w:r w:rsidR="006C24A4">
                              <w:rPr>
                                <w:bCs/>
                              </w:rPr>
                              <w:t>ruin</w:t>
                            </w:r>
                          </w:p>
                          <w:p w14:paraId="3879D63B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51C70FF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F27BF21" w14:textId="77777777" w:rsidR="00612224" w:rsidRDefault="00612224" w:rsidP="006122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F9776E" id="_x0000_s1074" type="#_x0000_t202" style="position:absolute;margin-left:6.95pt;margin-top:1pt;width:193.65pt;height:61pt;z-index:25227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" stroked="f">
                <v:textbox>
                  <w:txbxContent>
                    <w:p w14:paraId="47E13187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2535EC39" w14:textId="77777777" w:rsidR="00612224" w:rsidRDefault="00612224" w:rsidP="00612224">
                      <w:pPr>
                        <w:rPr>
                          <w:bCs/>
                        </w:rPr>
                      </w:pPr>
                    </w:p>
                    <w:p w14:paraId="20B41AEE" w14:textId="1729F067" w:rsidR="00612224" w:rsidRPr="007B6A3A" w:rsidRDefault="00612224" w:rsidP="00612224">
                      <w:pPr>
                        <w:rPr>
                          <w:bCs/>
                        </w:rPr>
                      </w:pPr>
                      <w:r w:rsidRPr="007B6A3A">
                        <w:rPr>
                          <w:bCs/>
                        </w:rPr>
                        <w:t xml:space="preserve">Fx </w:t>
                      </w:r>
                      <w:r w:rsidR="006C24A4">
                        <w:rPr>
                          <w:bCs/>
                        </w:rPr>
                        <w:t>ruin</w:t>
                      </w:r>
                    </w:p>
                    <w:p w14:paraId="3879D63B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351C70FF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1F27BF21" w14:textId="77777777" w:rsidR="00612224" w:rsidRDefault="00612224" w:rsidP="00612224"/>
                  </w:txbxContent>
                </v:textbox>
                <w10:wrap type="square"/>
              </v:shape>
            </w:pict>
          </mc:Fallback>
        </mc:AlternateContent>
      </w:r>
    </w:p>
    <w:p w14:paraId="255B4A8D" w14:textId="77777777" w:rsidR="00612224" w:rsidRDefault="00612224" w:rsidP="00612224">
      <w:pPr>
        <w:rPr>
          <w:b/>
          <w:bCs/>
        </w:rPr>
      </w:pPr>
      <w:r>
        <w:rPr>
          <w:b/>
          <w:bCs/>
        </w:rPr>
        <w:t xml:space="preserve">    </w:t>
      </w:r>
    </w:p>
    <w:p w14:paraId="3A47B7F9" w14:textId="77777777" w:rsidR="00612224" w:rsidRDefault="00612224" w:rsidP="00612224">
      <w:pPr>
        <w:rPr>
          <w:b/>
          <w:bCs/>
        </w:rPr>
      </w:pPr>
    </w:p>
    <w:p w14:paraId="6C69A080" w14:textId="77777777" w:rsidR="00612224" w:rsidRDefault="00612224" w:rsidP="00612224">
      <w:pPr>
        <w:rPr>
          <w:b/>
          <w:bCs/>
        </w:rPr>
      </w:pPr>
    </w:p>
    <w:p w14:paraId="2B3F2E8F" w14:textId="77777777" w:rsidR="00612224" w:rsidRPr="00F92D08" w:rsidRDefault="00612224" w:rsidP="00612224">
      <w:pPr>
        <w:rPr>
          <w:b/>
          <w:bCs/>
        </w:rPr>
      </w:pPr>
    </w:p>
    <w:p w14:paraId="6CDBC5A0" w14:textId="12EE25D8" w:rsidR="00612224" w:rsidRDefault="00612224" w:rsidP="00F92D08">
      <w:pPr>
        <w:rPr>
          <w:b/>
          <w:bCs/>
        </w:rPr>
      </w:pPr>
    </w:p>
    <w:p w14:paraId="43375CDE" w14:textId="07CCFC16" w:rsidR="00612224" w:rsidRDefault="008F6C3D" w:rsidP="00612224">
      <w:pPr>
        <w:pStyle w:val="Titel"/>
        <w:rPr>
          <w:rFonts w:cstheme="majorBidi"/>
          <w:sz w:val="48"/>
          <w:szCs w:val="48"/>
        </w:rPr>
      </w:pPr>
      <w:r>
        <w:rPr>
          <w:noProof/>
          <w:lang w:eastAsia="da-DK"/>
        </w:rPr>
        <w:drawing>
          <wp:anchor distT="0" distB="0" distL="114300" distR="114300" simplePos="0" relativeHeight="250983936" behindDoc="0" locked="0" layoutInCell="1" allowOverlap="1" wp14:anchorId="292E4CF1" wp14:editId="48733BE1">
            <wp:simplePos x="0" y="0"/>
            <wp:positionH relativeFrom="column">
              <wp:posOffset>4761801</wp:posOffset>
            </wp:positionH>
            <wp:positionV relativeFrom="paragraph">
              <wp:posOffset>-1157852</wp:posOffset>
            </wp:positionV>
            <wp:extent cx="2064394" cy="2179982"/>
            <wp:effectExtent l="0" t="0" r="0" b="0"/>
            <wp:wrapNone/>
            <wp:docPr id="403" name="Billed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858" cy="2185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224"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2300800" behindDoc="0" locked="0" layoutInCell="1" allowOverlap="1" wp14:anchorId="423AB686" wp14:editId="5DEF8732">
                <wp:simplePos x="0" y="0"/>
                <wp:positionH relativeFrom="margin">
                  <wp:posOffset>2738680</wp:posOffset>
                </wp:positionH>
                <wp:positionV relativeFrom="paragraph">
                  <wp:posOffset>-152250</wp:posOffset>
                </wp:positionV>
                <wp:extent cx="4071620" cy="954405"/>
                <wp:effectExtent l="0" t="0" r="5080" b="0"/>
                <wp:wrapNone/>
                <wp:docPr id="351" name="Tekstfelt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9D7B59" w14:textId="77777777" w:rsidR="00612224" w:rsidRDefault="00612224" w:rsidP="00612224">
                            <w:pPr>
                              <w:jc w:val="both"/>
                            </w:pPr>
                          </w:p>
                          <w:p w14:paraId="4191FB32" w14:textId="3E02D8C9" w:rsidR="00612224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6D2783">
                              <w:rPr>
                                <w:b/>
                                <w:bCs/>
                                <w:color w:val="872C59" w:themeColor="text2"/>
                                <w:sz w:val="72"/>
                                <w:szCs w:val="72"/>
                              </w:rPr>
                              <w:t>Gurli</w:t>
                            </w:r>
                            <w:r w:rsidRPr="00A02A43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185E7C5E" w14:textId="77777777" w:rsidR="00612224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7BD5D565" w14:textId="77777777" w:rsidR="00612224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55688D2F" w14:textId="77777777" w:rsidR="00612224" w:rsidRPr="00A02A43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3AB686" id="Tekstfelt 351" o:spid="_x0000_s1075" type="#_x0000_t202" style="position:absolute;margin-left:215.65pt;margin-top:-12pt;width:320.6pt;height:75.15pt;z-index:252300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" filled="f" stroked="f" strokeweight=".5pt">
                <v:textbox inset="0,0,0,0">
                  <w:txbxContent>
                    <w:p w14:paraId="719D7B59" w14:textId="77777777" w:rsidR="00612224" w:rsidRDefault="00612224" w:rsidP="00612224">
                      <w:pPr>
                        <w:jc w:val="both"/>
                      </w:pPr>
                    </w:p>
                    <w:p w14:paraId="4191FB32" w14:textId="3E02D8C9" w:rsidR="00612224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 w:rsidR="006D2783">
                        <w:rPr>
                          <w:b/>
                          <w:bCs/>
                          <w:color w:val="872C59" w:themeColor="text2"/>
                          <w:sz w:val="72"/>
                          <w:szCs w:val="72"/>
                        </w:rPr>
                        <w:t>Gurli</w:t>
                      </w:r>
                      <w:r w:rsidRPr="00A02A43"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</w:p>
                    <w:p w14:paraId="185E7C5E" w14:textId="77777777" w:rsidR="00612224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7BD5D565" w14:textId="77777777" w:rsidR="00612224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55688D2F" w14:textId="77777777" w:rsidR="00612224" w:rsidRPr="00A02A43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12224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2292608" behindDoc="0" locked="0" layoutInCell="1" allowOverlap="1" wp14:anchorId="790AE82B" wp14:editId="3279B82D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35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D56FC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213EFA1C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80DC19E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12C97BC7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69E4FAB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12632CD0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1BAEB4D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7AE1A43D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D66AC01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26E165E0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0AE82B" id="_x0000_s1076" type="#_x0000_t202" style="position:absolute;margin-left:16.1pt;margin-top:9.45pt;width:212.45pt;height:2in;z-index:25229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" stroked="f">
                <v:textbox>
                  <w:txbxContent>
                    <w:p w14:paraId="593D56FC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213EFA1C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080DC19E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12C97BC7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569E4FAB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12632CD0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01BAEB4D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7AE1A43D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3D66AC01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26E165E0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1222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280320" behindDoc="0" locked="0" layoutInCell="1" allowOverlap="1" wp14:anchorId="029B6840" wp14:editId="1EFB00D2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353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1812EB6" id="Rektangel: afrundede hjørner 9" o:spid="_x0000_s1026" style="position:absolute;margin-left:-.35pt;margin-top:.9pt;width:251.8pt;height:218.45pt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" filled="f" strokecolor="#872c59 [3215]" strokeweight="2.25pt">
                <v:stroke joinstyle="miter"/>
              </v:roundrect>
            </w:pict>
          </mc:Fallback>
        </mc:AlternateContent>
      </w:r>
    </w:p>
    <w:p w14:paraId="3DF29547" w14:textId="77777777" w:rsidR="00612224" w:rsidRDefault="00612224" w:rsidP="00612224">
      <w:pPr>
        <w:rPr>
          <w:b/>
          <w:bCs/>
        </w:rPr>
      </w:pPr>
    </w:p>
    <w:p w14:paraId="1E559C76" w14:textId="77777777" w:rsidR="00612224" w:rsidRDefault="00612224" w:rsidP="00612224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55602246" w14:textId="77777777" w:rsidR="00612224" w:rsidRDefault="00612224" w:rsidP="00612224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290560" behindDoc="0" locked="0" layoutInCell="1" allowOverlap="1" wp14:anchorId="1E5B3A28" wp14:editId="2CD2CE0D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354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tx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8B6C152" id="Rektangel: afrundede hjørner 3" o:spid="_x0000_s1026" style="position:absolute;margin-left:266.5pt;margin-top:9.8pt;width:263pt;height:128.55pt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" filled="f" strokecolor="#872c59 [3215]" strokeweight="2.25pt">
                <v:stroke joinstyle="miter"/>
              </v:roundrect>
            </w:pict>
          </mc:Fallback>
        </mc:AlternateContent>
      </w:r>
    </w:p>
    <w:p w14:paraId="640FB53D" w14:textId="77777777" w:rsidR="00612224" w:rsidRDefault="00612224" w:rsidP="00612224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2294656" behindDoc="0" locked="0" layoutInCell="1" allowOverlap="1" wp14:anchorId="2E378112" wp14:editId="225F59CC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35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63249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378112" id="_x0000_s1077" type="#_x0000_t202" style="position:absolute;margin-left:278.15pt;margin-top:11.55pt;width:227pt;height:87.4pt;z-index:25229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" stroked="f">
                <v:textbox>
                  <w:txbxContent>
                    <w:p w14:paraId="26663249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A8CEE2" w14:textId="77777777" w:rsidR="00612224" w:rsidRDefault="00612224" w:rsidP="00612224"/>
    <w:p w14:paraId="6C159941" w14:textId="77777777" w:rsidR="00612224" w:rsidRDefault="00612224" w:rsidP="00612224">
      <w:pPr>
        <w:pStyle w:val="Listeafsnit"/>
        <w:ind w:left="5040"/>
        <w:rPr>
          <w:b/>
          <w:bCs/>
        </w:rPr>
      </w:pPr>
    </w:p>
    <w:p w14:paraId="13A534B3" w14:textId="77777777" w:rsidR="00612224" w:rsidRDefault="00612224" w:rsidP="00612224">
      <w:pPr>
        <w:pStyle w:val="Listeafsnit"/>
      </w:pPr>
    </w:p>
    <w:p w14:paraId="43E361A9" w14:textId="77777777" w:rsidR="00612224" w:rsidRDefault="00612224" w:rsidP="00612224">
      <w:pPr>
        <w:pStyle w:val="Listeafsnit"/>
      </w:pPr>
    </w:p>
    <w:p w14:paraId="052677CD" w14:textId="77777777" w:rsidR="00612224" w:rsidRDefault="00612224" w:rsidP="00612224">
      <w:pPr>
        <w:pStyle w:val="Listeafsnit"/>
      </w:pPr>
    </w:p>
    <w:p w14:paraId="2FCE9A10" w14:textId="77777777" w:rsidR="00612224" w:rsidRDefault="00612224" w:rsidP="00612224">
      <w:pPr>
        <w:pStyle w:val="Listeafsnit"/>
      </w:pPr>
    </w:p>
    <w:p w14:paraId="23F92032" w14:textId="77777777" w:rsidR="00612224" w:rsidRDefault="00612224" w:rsidP="00612224">
      <w:pPr>
        <w:pStyle w:val="Listeafsnit"/>
      </w:pPr>
    </w:p>
    <w:p w14:paraId="2754E379" w14:textId="77777777" w:rsidR="00612224" w:rsidRDefault="00612224" w:rsidP="00612224">
      <w:pPr>
        <w:pStyle w:val="Listeafsnit"/>
      </w:pPr>
    </w:p>
    <w:p w14:paraId="7EA77378" w14:textId="77777777" w:rsidR="00612224" w:rsidRDefault="00612224" w:rsidP="00612224">
      <w:pPr>
        <w:pStyle w:val="Listeafsnit"/>
      </w:pPr>
      <w:r>
        <w:rPr>
          <w:noProof/>
          <w:lang w:eastAsia="da-DK"/>
        </w:rPr>
        <w:drawing>
          <wp:anchor distT="0" distB="0" distL="114300" distR="114300" simplePos="0" relativeHeight="252298752" behindDoc="0" locked="0" layoutInCell="1" allowOverlap="1" wp14:anchorId="3F049ACF" wp14:editId="2EB3DDC7">
            <wp:simplePos x="0" y="0"/>
            <wp:positionH relativeFrom="margin">
              <wp:align>right</wp:align>
            </wp:positionH>
            <wp:positionV relativeFrom="paragraph">
              <wp:posOffset>283434</wp:posOffset>
            </wp:positionV>
            <wp:extent cx="1956435" cy="1998345"/>
            <wp:effectExtent l="0" t="0" r="5715" b="1905"/>
            <wp:wrapNone/>
            <wp:docPr id="362" name="Billed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illed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2296704" behindDoc="0" locked="0" layoutInCell="1" allowOverlap="1" wp14:anchorId="454FE852" wp14:editId="25906124">
            <wp:simplePos x="0" y="0"/>
            <wp:positionH relativeFrom="margin">
              <wp:align>center</wp:align>
            </wp:positionH>
            <wp:positionV relativeFrom="paragraph">
              <wp:posOffset>264011</wp:posOffset>
            </wp:positionV>
            <wp:extent cx="1956435" cy="1998345"/>
            <wp:effectExtent l="0" t="0" r="5715" b="1905"/>
            <wp:wrapNone/>
            <wp:docPr id="363" name="Billed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illed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2278272" behindDoc="0" locked="0" layoutInCell="1" allowOverlap="1" wp14:anchorId="2EEB6344" wp14:editId="174C0298">
            <wp:simplePos x="0" y="0"/>
            <wp:positionH relativeFrom="margin">
              <wp:posOffset>63276</wp:posOffset>
            </wp:positionH>
            <wp:positionV relativeFrom="paragraph">
              <wp:posOffset>281641</wp:posOffset>
            </wp:positionV>
            <wp:extent cx="1956435" cy="1998345"/>
            <wp:effectExtent l="0" t="0" r="5715" b="1905"/>
            <wp:wrapNone/>
            <wp:docPr id="364" name="Billed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illed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5AC9D" w14:textId="77777777" w:rsidR="00612224" w:rsidRDefault="00612224" w:rsidP="00612224">
      <w:pPr>
        <w:pStyle w:val="Listeafsnit"/>
      </w:pPr>
    </w:p>
    <w:p w14:paraId="69BC0422" w14:textId="77777777" w:rsidR="00612224" w:rsidRPr="00F92D08" w:rsidRDefault="00612224" w:rsidP="00612224">
      <w:pPr>
        <w:pStyle w:val="Listeafsnit"/>
      </w:pPr>
      <w:r>
        <w:rPr>
          <w:noProof/>
          <w:lang w:eastAsia="da-DK"/>
        </w:rPr>
        <w:drawing>
          <wp:inline distT="0" distB="0" distL="0" distR="0" wp14:anchorId="5A0C415B" wp14:editId="23342C7B">
            <wp:extent cx="4905375" cy="6067425"/>
            <wp:effectExtent l="0" t="0" r="9525" b="9525"/>
            <wp:docPr id="365" name="Billed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78B5A" w14:textId="77777777" w:rsidR="00612224" w:rsidRPr="00F92D08" w:rsidRDefault="00612224" w:rsidP="00612224"/>
    <w:p w14:paraId="6FA9F753" w14:textId="77777777" w:rsidR="00612224" w:rsidRPr="00F92D08" w:rsidRDefault="00612224" w:rsidP="00612224"/>
    <w:p w14:paraId="66822043" w14:textId="77777777" w:rsidR="00612224" w:rsidRPr="00F92D08" w:rsidRDefault="00612224" w:rsidP="00612224"/>
    <w:p w14:paraId="291CA6F3" w14:textId="77777777" w:rsidR="00612224" w:rsidRPr="00F92D08" w:rsidRDefault="00612224" w:rsidP="00612224"/>
    <w:p w14:paraId="4B3D6E60" w14:textId="77777777" w:rsidR="00612224" w:rsidRPr="00F92D08" w:rsidRDefault="00612224" w:rsidP="00612224"/>
    <w:p w14:paraId="0EC03843" w14:textId="77777777" w:rsidR="00612224" w:rsidRPr="00F92D08" w:rsidRDefault="00612224" w:rsidP="00612224"/>
    <w:p w14:paraId="7F3B1E94" w14:textId="77777777" w:rsidR="00612224" w:rsidRPr="00F92D08" w:rsidRDefault="00612224" w:rsidP="00612224"/>
    <w:p w14:paraId="1A111578" w14:textId="77777777" w:rsidR="00612224" w:rsidRPr="00F92D08" w:rsidRDefault="00612224" w:rsidP="00612224"/>
    <w:p w14:paraId="1C716042" w14:textId="77777777" w:rsidR="00612224" w:rsidRPr="00F92D08" w:rsidRDefault="00612224" w:rsidP="00612224"/>
    <w:p w14:paraId="44867847" w14:textId="77777777" w:rsidR="00612224" w:rsidRPr="00F92D08" w:rsidRDefault="00612224" w:rsidP="00612224"/>
    <w:p w14:paraId="75C10D63" w14:textId="77777777" w:rsidR="00612224" w:rsidRPr="00F92D08" w:rsidRDefault="00612224" w:rsidP="00612224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 wp14:anchorId="239B3E28" wp14:editId="15AC4559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356" name="Tekstfelt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A8ED30" w14:textId="77777777" w:rsidR="00612224" w:rsidRPr="00F92D08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9B3E28" id="Tekstfelt 356" o:spid="_x0000_s1078" type="#_x0000_t202" style="position:absolute;margin-left:75.05pt;margin-top:1.4pt;width:126.25pt;height:26.4pt;z-index:252286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" filled="f" stroked="f" strokeweight=".5pt">
                <v:textbox inset="0,0,0,0">
                  <w:txbxContent>
                    <w:p w14:paraId="60A8ED30" w14:textId="77777777" w:rsidR="00612224" w:rsidRPr="00F92D08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282368" behindDoc="0" locked="0" layoutInCell="1" allowOverlap="1" wp14:anchorId="0CED1F62" wp14:editId="7FD9A0FB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357" name="Tekstfelt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9EBB4B" w14:textId="77777777" w:rsidR="00612224" w:rsidRPr="00F92D08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ED1F62" id="Tekstfelt 357" o:spid="_x0000_s1079" type="#_x0000_t202" style="position:absolute;margin-left:71.85pt;margin-top:.85pt;width:31.05pt;height:17.15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" filled="f" stroked="f" strokeweight=".5pt">
                <v:textbox inset="0,0,0,0">
                  <w:txbxContent>
                    <w:p w14:paraId="5D9EBB4B" w14:textId="77777777" w:rsidR="00612224" w:rsidRPr="00F92D08" w:rsidRDefault="00612224" w:rsidP="00612224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 wp14:anchorId="5B01A7BB" wp14:editId="698C9629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358" name="Tekstfelt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964160" w14:textId="77777777" w:rsidR="00612224" w:rsidRPr="00F92D08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01A7BB" id="Tekstfelt 358" o:spid="_x0000_s1080" type="#_x0000_t202" style="position:absolute;margin-left:255.95pt;margin-top:.75pt;width:34.55pt;height:12.5pt;z-index:25228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" filled="f" stroked="f" strokeweight=".5pt">
                <v:textbox inset="0,0,0,0">
                  <w:txbxContent>
                    <w:p w14:paraId="40964160" w14:textId="77777777" w:rsidR="00612224" w:rsidRPr="00F92D08" w:rsidRDefault="00612224" w:rsidP="00612224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2B87C1" w14:textId="77777777" w:rsidR="00612224" w:rsidRPr="00F92D08" w:rsidRDefault="00612224" w:rsidP="00612224"/>
    <w:p w14:paraId="4303A319" w14:textId="77777777" w:rsidR="00612224" w:rsidRPr="00F92D08" w:rsidRDefault="00612224" w:rsidP="00612224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 wp14:anchorId="51698BF1" wp14:editId="592A8FB7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27305" b="10160"/>
                <wp:wrapNone/>
                <wp:docPr id="359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tx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9133FC1" id="Rektangel: afrundede hjørner 17" o:spid="_x0000_s1026" style="position:absolute;margin-left:-.5pt;margin-top:6.85pt;width:531pt;height:145.15pt;z-index:2522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" filled="f" strokecolor="#872c59 [3215]" strokeweight="2.25pt">
                <v:stroke joinstyle="miter"/>
              </v:roundrect>
            </w:pict>
          </mc:Fallback>
        </mc:AlternateContent>
      </w:r>
    </w:p>
    <w:p w14:paraId="7D94C175" w14:textId="77777777" w:rsidR="00612224" w:rsidRDefault="00612224" w:rsidP="00612224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4ECE9B5E" w14:textId="77777777" w:rsidR="00612224" w:rsidRPr="00F92D08" w:rsidRDefault="00612224" w:rsidP="00612224"/>
    <w:p w14:paraId="672B3458" w14:textId="77777777" w:rsidR="00612224" w:rsidRPr="00F92D08" w:rsidRDefault="00612224" w:rsidP="00612224"/>
    <w:p w14:paraId="7F8413F1" w14:textId="77777777" w:rsidR="00612224" w:rsidRPr="00F92D08" w:rsidRDefault="00612224" w:rsidP="00612224"/>
    <w:p w14:paraId="08FE0E0C" w14:textId="77777777" w:rsidR="00612224" w:rsidRPr="00F92D08" w:rsidRDefault="00612224" w:rsidP="00612224"/>
    <w:p w14:paraId="156DA1D4" w14:textId="77777777" w:rsidR="00612224" w:rsidRPr="00F92D08" w:rsidRDefault="00612224" w:rsidP="00612224"/>
    <w:p w14:paraId="29E5EFB9" w14:textId="77777777" w:rsidR="00612224" w:rsidRPr="00F92D08" w:rsidRDefault="00612224" w:rsidP="00612224"/>
    <w:p w14:paraId="752A5E67" w14:textId="77777777" w:rsidR="00612224" w:rsidRPr="00F92D08" w:rsidRDefault="00612224" w:rsidP="00612224"/>
    <w:p w14:paraId="75747938" w14:textId="77777777" w:rsidR="00612224" w:rsidRPr="00F92D08" w:rsidRDefault="00612224" w:rsidP="00612224"/>
    <w:p w14:paraId="105B5774" w14:textId="77777777" w:rsidR="00612224" w:rsidRPr="00F92D08" w:rsidRDefault="00612224" w:rsidP="00612224"/>
    <w:p w14:paraId="1B36A53B" w14:textId="77777777" w:rsidR="00612224" w:rsidRDefault="00612224" w:rsidP="00612224">
      <w:pPr>
        <w:rPr>
          <w:b/>
          <w:bCs/>
        </w:rPr>
      </w:pPr>
    </w:p>
    <w:p w14:paraId="1A6D82BB" w14:textId="77777777" w:rsidR="00612224" w:rsidRDefault="00612224" w:rsidP="00612224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2302848" behindDoc="0" locked="0" layoutInCell="1" allowOverlap="1" wp14:anchorId="50D8404A" wp14:editId="13272470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36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EFC56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3CC33A52" w14:textId="77777777" w:rsidR="00612224" w:rsidRDefault="00612224" w:rsidP="00612224">
                            <w:pPr>
                              <w:rPr>
                                <w:bCs/>
                              </w:rPr>
                            </w:pPr>
                          </w:p>
                          <w:p w14:paraId="28A135C8" w14:textId="7B3DBD28" w:rsidR="00612224" w:rsidRPr="007B6A3A" w:rsidRDefault="00612224" w:rsidP="00612224">
                            <w:pPr>
                              <w:rPr>
                                <w:bCs/>
                              </w:rPr>
                            </w:pPr>
                            <w:r w:rsidRPr="007B6A3A">
                              <w:rPr>
                                <w:bCs/>
                              </w:rPr>
                              <w:t xml:space="preserve">Fx </w:t>
                            </w:r>
                            <w:r w:rsidR="006C24A4">
                              <w:rPr>
                                <w:bCs/>
                              </w:rPr>
                              <w:t>dagpleje</w:t>
                            </w:r>
                          </w:p>
                          <w:p w14:paraId="4B98F2E7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5AB5911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984B026" w14:textId="77777777" w:rsidR="00612224" w:rsidRDefault="00612224" w:rsidP="006122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D8404A" id="_x0000_s1081" type="#_x0000_t202" style="position:absolute;margin-left:6.95pt;margin-top:1pt;width:193.65pt;height:61pt;z-index:25230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" stroked="f">
                <v:textbox>
                  <w:txbxContent>
                    <w:p w14:paraId="211EFC56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3CC33A52" w14:textId="77777777" w:rsidR="00612224" w:rsidRDefault="00612224" w:rsidP="00612224">
                      <w:pPr>
                        <w:rPr>
                          <w:bCs/>
                        </w:rPr>
                      </w:pPr>
                    </w:p>
                    <w:p w14:paraId="28A135C8" w14:textId="7B3DBD28" w:rsidR="00612224" w:rsidRPr="007B6A3A" w:rsidRDefault="00612224" w:rsidP="00612224">
                      <w:pPr>
                        <w:rPr>
                          <w:bCs/>
                        </w:rPr>
                      </w:pPr>
                      <w:r w:rsidRPr="007B6A3A">
                        <w:rPr>
                          <w:bCs/>
                        </w:rPr>
                        <w:t xml:space="preserve">Fx </w:t>
                      </w:r>
                      <w:r w:rsidR="006C24A4">
                        <w:rPr>
                          <w:bCs/>
                        </w:rPr>
                        <w:t>dagpleje</w:t>
                      </w:r>
                    </w:p>
                    <w:p w14:paraId="4B98F2E7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45AB5911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5984B026" w14:textId="77777777" w:rsidR="00612224" w:rsidRDefault="00612224" w:rsidP="00612224"/>
                  </w:txbxContent>
                </v:textbox>
                <w10:wrap type="square"/>
              </v:shape>
            </w:pict>
          </mc:Fallback>
        </mc:AlternateContent>
      </w:r>
    </w:p>
    <w:p w14:paraId="763CFF8B" w14:textId="77777777" w:rsidR="00612224" w:rsidRDefault="00612224" w:rsidP="00612224">
      <w:pPr>
        <w:rPr>
          <w:b/>
          <w:bCs/>
        </w:rPr>
      </w:pPr>
      <w:r>
        <w:rPr>
          <w:b/>
          <w:bCs/>
        </w:rPr>
        <w:t xml:space="preserve">    </w:t>
      </w:r>
    </w:p>
    <w:p w14:paraId="1D247FDE" w14:textId="77777777" w:rsidR="00612224" w:rsidRDefault="00612224" w:rsidP="00612224">
      <w:pPr>
        <w:rPr>
          <w:b/>
          <w:bCs/>
        </w:rPr>
      </w:pPr>
    </w:p>
    <w:p w14:paraId="1C4A319B" w14:textId="77777777" w:rsidR="00612224" w:rsidRDefault="00612224" w:rsidP="00612224">
      <w:pPr>
        <w:rPr>
          <w:b/>
          <w:bCs/>
        </w:rPr>
      </w:pPr>
    </w:p>
    <w:p w14:paraId="655DC57F" w14:textId="77777777" w:rsidR="00612224" w:rsidRPr="00F92D08" w:rsidRDefault="00612224" w:rsidP="00612224">
      <w:pPr>
        <w:rPr>
          <w:b/>
          <w:bCs/>
        </w:rPr>
      </w:pPr>
    </w:p>
    <w:p w14:paraId="552E87AA" w14:textId="5FAD9016" w:rsidR="00612224" w:rsidRDefault="00612224" w:rsidP="00F92D08">
      <w:pPr>
        <w:rPr>
          <w:b/>
          <w:bCs/>
        </w:rPr>
      </w:pPr>
    </w:p>
    <w:p w14:paraId="1717C923" w14:textId="075404CE" w:rsidR="00612224" w:rsidRDefault="008F6C3D" w:rsidP="00612224">
      <w:pPr>
        <w:pStyle w:val="Titel"/>
        <w:rPr>
          <w:rFonts w:cstheme="majorBidi"/>
          <w:sz w:val="48"/>
          <w:szCs w:val="48"/>
        </w:rPr>
      </w:pPr>
      <w:r>
        <w:rPr>
          <w:noProof/>
          <w:lang w:eastAsia="da-DK"/>
        </w:rPr>
        <w:drawing>
          <wp:anchor distT="0" distB="0" distL="114300" distR="114300" simplePos="0" relativeHeight="250977792" behindDoc="0" locked="0" layoutInCell="1" allowOverlap="1" wp14:anchorId="4E82C8A6" wp14:editId="3E882083">
            <wp:simplePos x="0" y="0"/>
            <wp:positionH relativeFrom="column">
              <wp:posOffset>4789556</wp:posOffset>
            </wp:positionH>
            <wp:positionV relativeFrom="paragraph">
              <wp:posOffset>-1151226</wp:posOffset>
            </wp:positionV>
            <wp:extent cx="2017091" cy="2130032"/>
            <wp:effectExtent l="0" t="0" r="2540" b="3810"/>
            <wp:wrapNone/>
            <wp:docPr id="404" name="Billed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1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501" cy="2133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224"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2328448" behindDoc="0" locked="0" layoutInCell="1" allowOverlap="1" wp14:anchorId="1B354FD1" wp14:editId="3D4903B1">
                <wp:simplePos x="0" y="0"/>
                <wp:positionH relativeFrom="margin">
                  <wp:posOffset>2738680</wp:posOffset>
                </wp:positionH>
                <wp:positionV relativeFrom="paragraph">
                  <wp:posOffset>-152250</wp:posOffset>
                </wp:positionV>
                <wp:extent cx="4071620" cy="954405"/>
                <wp:effectExtent l="0" t="0" r="5080" b="0"/>
                <wp:wrapNone/>
                <wp:docPr id="366" name="Tekstfelt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A49EE" w14:textId="77777777" w:rsidR="00612224" w:rsidRDefault="00612224" w:rsidP="00612224">
                            <w:pPr>
                              <w:jc w:val="both"/>
                            </w:pPr>
                          </w:p>
                          <w:p w14:paraId="2812F91E" w14:textId="7916D121" w:rsidR="00612224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6D2783">
                              <w:rPr>
                                <w:b/>
                                <w:bCs/>
                                <w:color w:val="872C59" w:themeColor="text2"/>
                                <w:sz w:val="72"/>
                                <w:szCs w:val="72"/>
                              </w:rPr>
                              <w:t>Pelle</w:t>
                            </w:r>
                            <w:r w:rsidRPr="00A02A43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7AEBBC93" w14:textId="77777777" w:rsidR="00612224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40AE5AF3" w14:textId="77777777" w:rsidR="00612224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7BE3E661" w14:textId="77777777" w:rsidR="00612224" w:rsidRPr="00A02A43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354FD1" id="Tekstfelt 366" o:spid="_x0000_s1082" type="#_x0000_t202" style="position:absolute;margin-left:215.65pt;margin-top:-12pt;width:320.6pt;height:75.15pt;z-index:252328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" filled="f" stroked="f" strokeweight=".5pt">
                <v:textbox inset="0,0,0,0">
                  <w:txbxContent>
                    <w:p w14:paraId="469A49EE" w14:textId="77777777" w:rsidR="00612224" w:rsidRDefault="00612224" w:rsidP="00612224">
                      <w:pPr>
                        <w:jc w:val="both"/>
                      </w:pPr>
                    </w:p>
                    <w:p w14:paraId="2812F91E" w14:textId="7916D121" w:rsidR="00612224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 w:rsidR="006D2783">
                        <w:rPr>
                          <w:b/>
                          <w:bCs/>
                          <w:color w:val="872C59" w:themeColor="text2"/>
                          <w:sz w:val="72"/>
                          <w:szCs w:val="72"/>
                        </w:rPr>
                        <w:t>Pelle</w:t>
                      </w:r>
                      <w:r w:rsidRPr="00A02A43"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</w:p>
                    <w:p w14:paraId="7AEBBC93" w14:textId="77777777" w:rsidR="00612224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40AE5AF3" w14:textId="77777777" w:rsidR="00612224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7BE3E661" w14:textId="77777777" w:rsidR="00612224" w:rsidRPr="00A02A43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12224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2320256" behindDoc="0" locked="0" layoutInCell="1" allowOverlap="1" wp14:anchorId="2D7328AB" wp14:editId="35EBE8DC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36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41364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6808AFAE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0488393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68EC5E50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EEB20F1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2D5B9D63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EB19EA8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6F2055A4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68260C6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12C770DC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7328AB" id="_x0000_s1083" type="#_x0000_t202" style="position:absolute;margin-left:16.1pt;margin-top:9.45pt;width:212.45pt;height:2in;z-index:25232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" stroked="f">
                <v:textbox>
                  <w:txbxContent>
                    <w:p w14:paraId="29241364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6808AFAE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30488393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68EC5E50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4EEB20F1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2D5B9D63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2EB19EA8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6F2055A4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468260C6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12C770DC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1222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310016" behindDoc="0" locked="0" layoutInCell="1" allowOverlap="1" wp14:anchorId="3651175D" wp14:editId="5FFA23A6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368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4BA5EC2" id="Rektangel: afrundede hjørner 9" o:spid="_x0000_s1026" style="position:absolute;margin-left:-.35pt;margin-top:.9pt;width:251.8pt;height:218.45pt;z-index:2523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" filled="f" strokecolor="#872c59 [3215]" strokeweight="2.25pt">
                <v:stroke joinstyle="miter"/>
              </v:roundrect>
            </w:pict>
          </mc:Fallback>
        </mc:AlternateContent>
      </w:r>
    </w:p>
    <w:p w14:paraId="068C0A87" w14:textId="77777777" w:rsidR="00612224" w:rsidRDefault="00612224" w:rsidP="00612224">
      <w:pPr>
        <w:rPr>
          <w:b/>
          <w:bCs/>
        </w:rPr>
      </w:pPr>
    </w:p>
    <w:p w14:paraId="457C831B" w14:textId="77777777" w:rsidR="00612224" w:rsidRDefault="00612224" w:rsidP="00612224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54BE8723" w14:textId="0359DCCE" w:rsidR="00612224" w:rsidRDefault="00612224" w:rsidP="00612224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317184" behindDoc="0" locked="0" layoutInCell="1" allowOverlap="1" wp14:anchorId="1A36817B" wp14:editId="21B6DB15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369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tx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5B10BF4" id="Rektangel: afrundede hjørner 3" o:spid="_x0000_s1026" style="position:absolute;margin-left:266.5pt;margin-top:9.8pt;width:263pt;height:128.55pt;z-index:2523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" filled="f" strokecolor="#872c59 [3215]" strokeweight="2.25pt">
                <v:stroke joinstyle="miter"/>
              </v:roundrect>
            </w:pict>
          </mc:Fallback>
        </mc:AlternateContent>
      </w:r>
    </w:p>
    <w:p w14:paraId="2C532BDF" w14:textId="77777777" w:rsidR="00612224" w:rsidRDefault="00612224" w:rsidP="00612224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2323328" behindDoc="0" locked="0" layoutInCell="1" allowOverlap="1" wp14:anchorId="27ACE017" wp14:editId="2E1DA587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37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61D5E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ACE017" id="_x0000_s1084" type="#_x0000_t202" style="position:absolute;margin-left:278.15pt;margin-top:11.55pt;width:227pt;height:87.4pt;z-index:25232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" stroked="f">
                <v:textbox>
                  <w:txbxContent>
                    <w:p w14:paraId="52361D5E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C6E1E8" w14:textId="77777777" w:rsidR="00612224" w:rsidRDefault="00612224" w:rsidP="00612224"/>
    <w:p w14:paraId="21D5373B" w14:textId="1DA53DF7" w:rsidR="00612224" w:rsidRDefault="00612224" w:rsidP="00612224">
      <w:pPr>
        <w:pStyle w:val="Listeafsnit"/>
        <w:ind w:left="5040"/>
        <w:rPr>
          <w:b/>
          <w:bCs/>
        </w:rPr>
      </w:pPr>
    </w:p>
    <w:p w14:paraId="0BB4A3E2" w14:textId="42774026" w:rsidR="00612224" w:rsidRDefault="00612224" w:rsidP="00612224">
      <w:pPr>
        <w:pStyle w:val="Listeafsnit"/>
      </w:pPr>
    </w:p>
    <w:p w14:paraId="2BFFD996" w14:textId="685E5572" w:rsidR="00612224" w:rsidRDefault="00612224" w:rsidP="00612224">
      <w:pPr>
        <w:pStyle w:val="Listeafsnit"/>
      </w:pPr>
    </w:p>
    <w:p w14:paraId="114B2A15" w14:textId="77777777" w:rsidR="00612224" w:rsidRDefault="00612224" w:rsidP="00612224">
      <w:pPr>
        <w:pStyle w:val="Listeafsnit"/>
      </w:pPr>
    </w:p>
    <w:p w14:paraId="0B9A3243" w14:textId="3AC60421" w:rsidR="00612224" w:rsidRDefault="00612224" w:rsidP="00612224">
      <w:pPr>
        <w:pStyle w:val="Listeafsnit"/>
      </w:pPr>
    </w:p>
    <w:p w14:paraId="3586E485" w14:textId="3D4E87C7" w:rsidR="00612224" w:rsidRDefault="00612224" w:rsidP="00612224">
      <w:pPr>
        <w:pStyle w:val="Listeafsnit"/>
      </w:pPr>
    </w:p>
    <w:p w14:paraId="12F9944B" w14:textId="6C675CE2" w:rsidR="00612224" w:rsidRDefault="00612224" w:rsidP="00612224">
      <w:pPr>
        <w:pStyle w:val="Listeafsnit"/>
      </w:pPr>
    </w:p>
    <w:p w14:paraId="0BBAA9C9" w14:textId="77777777" w:rsidR="00612224" w:rsidRDefault="00612224" w:rsidP="00612224">
      <w:pPr>
        <w:pStyle w:val="Listeafsnit"/>
      </w:pPr>
      <w:r>
        <w:rPr>
          <w:noProof/>
          <w:lang w:eastAsia="da-DK"/>
        </w:rPr>
        <w:drawing>
          <wp:anchor distT="0" distB="0" distL="114300" distR="114300" simplePos="0" relativeHeight="252325376" behindDoc="0" locked="0" layoutInCell="1" allowOverlap="1" wp14:anchorId="4263F759" wp14:editId="1014D9DE">
            <wp:simplePos x="0" y="0"/>
            <wp:positionH relativeFrom="margin">
              <wp:align>right</wp:align>
            </wp:positionH>
            <wp:positionV relativeFrom="paragraph">
              <wp:posOffset>283434</wp:posOffset>
            </wp:positionV>
            <wp:extent cx="1956435" cy="1998345"/>
            <wp:effectExtent l="0" t="0" r="5715" b="1905"/>
            <wp:wrapNone/>
            <wp:docPr id="377" name="Billed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illed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2324352" behindDoc="0" locked="0" layoutInCell="1" allowOverlap="1" wp14:anchorId="0AF6C689" wp14:editId="382B21AE">
            <wp:simplePos x="0" y="0"/>
            <wp:positionH relativeFrom="margin">
              <wp:align>center</wp:align>
            </wp:positionH>
            <wp:positionV relativeFrom="paragraph">
              <wp:posOffset>264011</wp:posOffset>
            </wp:positionV>
            <wp:extent cx="1956435" cy="1998345"/>
            <wp:effectExtent l="0" t="0" r="5715" b="1905"/>
            <wp:wrapNone/>
            <wp:docPr id="378" name="Billed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illed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2306944" behindDoc="0" locked="0" layoutInCell="1" allowOverlap="1" wp14:anchorId="69B7D49E" wp14:editId="4C64AB62">
            <wp:simplePos x="0" y="0"/>
            <wp:positionH relativeFrom="margin">
              <wp:posOffset>63276</wp:posOffset>
            </wp:positionH>
            <wp:positionV relativeFrom="paragraph">
              <wp:posOffset>281641</wp:posOffset>
            </wp:positionV>
            <wp:extent cx="1956435" cy="1998345"/>
            <wp:effectExtent l="0" t="0" r="5715" b="1905"/>
            <wp:wrapNone/>
            <wp:docPr id="379" name="Billed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illed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041C3" w14:textId="77777777" w:rsidR="00612224" w:rsidRDefault="00612224" w:rsidP="00612224">
      <w:pPr>
        <w:pStyle w:val="Listeafsnit"/>
      </w:pPr>
    </w:p>
    <w:p w14:paraId="71B7A317" w14:textId="77777777" w:rsidR="00612224" w:rsidRPr="00F92D08" w:rsidRDefault="00612224" w:rsidP="00612224">
      <w:pPr>
        <w:pStyle w:val="Listeafsnit"/>
      </w:pPr>
      <w:r>
        <w:rPr>
          <w:noProof/>
          <w:lang w:eastAsia="da-DK"/>
        </w:rPr>
        <w:drawing>
          <wp:inline distT="0" distB="0" distL="0" distR="0" wp14:anchorId="4D0F9D5A" wp14:editId="6B145BDC">
            <wp:extent cx="4905375" cy="6067425"/>
            <wp:effectExtent l="0" t="0" r="9525" b="9525"/>
            <wp:docPr id="380" name="Billed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88D9C" w14:textId="77777777" w:rsidR="00612224" w:rsidRPr="00F92D08" w:rsidRDefault="00612224" w:rsidP="00612224"/>
    <w:p w14:paraId="565D7502" w14:textId="77777777" w:rsidR="00612224" w:rsidRPr="00F92D08" w:rsidRDefault="00612224" w:rsidP="00612224"/>
    <w:p w14:paraId="5A5EB7AD" w14:textId="77777777" w:rsidR="00612224" w:rsidRPr="00F92D08" w:rsidRDefault="00612224" w:rsidP="00612224"/>
    <w:p w14:paraId="7EB93B8A" w14:textId="77777777" w:rsidR="00612224" w:rsidRPr="00F92D08" w:rsidRDefault="00612224" w:rsidP="00612224"/>
    <w:p w14:paraId="232E1937" w14:textId="77777777" w:rsidR="00612224" w:rsidRPr="00F92D08" w:rsidRDefault="00612224" w:rsidP="00612224"/>
    <w:p w14:paraId="3A8A2507" w14:textId="77777777" w:rsidR="00612224" w:rsidRPr="00F92D08" w:rsidRDefault="00612224" w:rsidP="00612224"/>
    <w:p w14:paraId="60BB5369" w14:textId="77777777" w:rsidR="00612224" w:rsidRPr="00F92D08" w:rsidRDefault="00612224" w:rsidP="00612224"/>
    <w:p w14:paraId="0D7BC322" w14:textId="77777777" w:rsidR="00612224" w:rsidRPr="00F92D08" w:rsidRDefault="00612224" w:rsidP="00612224"/>
    <w:p w14:paraId="5FF9969D" w14:textId="77777777" w:rsidR="00612224" w:rsidRPr="00F92D08" w:rsidRDefault="00612224" w:rsidP="00612224"/>
    <w:p w14:paraId="0513E5C6" w14:textId="77777777" w:rsidR="00612224" w:rsidRPr="00F92D08" w:rsidRDefault="00612224" w:rsidP="00612224"/>
    <w:p w14:paraId="67627D26" w14:textId="77777777" w:rsidR="00612224" w:rsidRPr="00F92D08" w:rsidRDefault="00612224" w:rsidP="00612224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 wp14:anchorId="071502C8" wp14:editId="4C186FDF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371" name="Tekstfelt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2D2A25" w14:textId="77777777" w:rsidR="00612224" w:rsidRPr="00F92D08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1502C8" id="Tekstfelt 371" o:spid="_x0000_s1085" type="#_x0000_t202" style="position:absolute;margin-left:75.05pt;margin-top:1.4pt;width:126.25pt;height:26.4pt;z-index:252313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" filled="f" stroked="f" strokeweight=".5pt">
                <v:textbox inset="0,0,0,0">
                  <w:txbxContent>
                    <w:p w14:paraId="172D2A25" w14:textId="77777777" w:rsidR="00612224" w:rsidRPr="00F92D08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 wp14:anchorId="6088A736" wp14:editId="75839D5A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372" name="Tekstfelt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542AD9" w14:textId="77777777" w:rsidR="00612224" w:rsidRPr="00F92D08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88A736" id="Tekstfelt 372" o:spid="_x0000_s1086" type="#_x0000_t202" style="position:absolute;margin-left:71.85pt;margin-top:.85pt;width:31.05pt;height:17.15pt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" filled="f" stroked="f" strokeweight=".5pt">
                <v:textbox inset="0,0,0,0">
                  <w:txbxContent>
                    <w:p w14:paraId="07542AD9" w14:textId="77777777" w:rsidR="00612224" w:rsidRPr="00F92D08" w:rsidRDefault="00612224" w:rsidP="00612224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312064" behindDoc="0" locked="0" layoutInCell="1" allowOverlap="1" wp14:anchorId="5538849F" wp14:editId="7444BC92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373" name="Tekstfelt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BBC58C" w14:textId="77777777" w:rsidR="00612224" w:rsidRPr="00F92D08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38849F" id="Tekstfelt 373" o:spid="_x0000_s1087" type="#_x0000_t202" style="position:absolute;margin-left:255.95pt;margin-top:.75pt;width:34.55pt;height:12.5pt;z-index:25231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" filled="f" stroked="f" strokeweight=".5pt">
                <v:textbox inset="0,0,0,0">
                  <w:txbxContent>
                    <w:p w14:paraId="6CBBC58C" w14:textId="77777777" w:rsidR="00612224" w:rsidRPr="00F92D08" w:rsidRDefault="00612224" w:rsidP="00612224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67F8B1" w14:textId="77777777" w:rsidR="00612224" w:rsidRPr="00F92D08" w:rsidRDefault="00612224" w:rsidP="00612224"/>
    <w:p w14:paraId="57BC68A1" w14:textId="77777777" w:rsidR="00612224" w:rsidRPr="00F92D08" w:rsidRDefault="00612224" w:rsidP="00612224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2314112" behindDoc="0" locked="0" layoutInCell="1" allowOverlap="1" wp14:anchorId="0C033410" wp14:editId="71F10993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27305" b="10160"/>
                <wp:wrapNone/>
                <wp:docPr id="374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tx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5FB34E0" id="Rektangel: afrundede hjørner 17" o:spid="_x0000_s1026" style="position:absolute;margin-left:-.5pt;margin-top:6.85pt;width:531pt;height:145.15pt;z-index:2523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" filled="f" strokecolor="#872c59 [3215]" strokeweight="2.25pt">
                <v:stroke joinstyle="miter"/>
              </v:roundrect>
            </w:pict>
          </mc:Fallback>
        </mc:AlternateContent>
      </w:r>
    </w:p>
    <w:p w14:paraId="7206C985" w14:textId="77777777" w:rsidR="00612224" w:rsidRDefault="00612224" w:rsidP="00612224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096DD5C7" w14:textId="77777777" w:rsidR="00612224" w:rsidRPr="00F92D08" w:rsidRDefault="00612224" w:rsidP="00612224"/>
    <w:p w14:paraId="55AEDA7B" w14:textId="77777777" w:rsidR="00612224" w:rsidRPr="00F92D08" w:rsidRDefault="00612224" w:rsidP="00612224"/>
    <w:p w14:paraId="30007A73" w14:textId="77777777" w:rsidR="00612224" w:rsidRPr="00F92D08" w:rsidRDefault="00612224" w:rsidP="00612224"/>
    <w:p w14:paraId="1D66587C" w14:textId="77777777" w:rsidR="00612224" w:rsidRPr="00F92D08" w:rsidRDefault="00612224" w:rsidP="00612224"/>
    <w:p w14:paraId="7A5D4431" w14:textId="77777777" w:rsidR="00612224" w:rsidRPr="00F92D08" w:rsidRDefault="00612224" w:rsidP="00612224"/>
    <w:p w14:paraId="670E0003" w14:textId="77777777" w:rsidR="00612224" w:rsidRPr="00F92D08" w:rsidRDefault="00612224" w:rsidP="00612224"/>
    <w:p w14:paraId="1F2368CE" w14:textId="77777777" w:rsidR="00612224" w:rsidRPr="00F92D08" w:rsidRDefault="00612224" w:rsidP="00612224"/>
    <w:p w14:paraId="2C786806" w14:textId="77777777" w:rsidR="00612224" w:rsidRPr="00F92D08" w:rsidRDefault="00612224" w:rsidP="00612224"/>
    <w:p w14:paraId="223B8912" w14:textId="77777777" w:rsidR="00612224" w:rsidRPr="00F92D08" w:rsidRDefault="00612224" w:rsidP="00612224"/>
    <w:p w14:paraId="610637AD" w14:textId="77777777" w:rsidR="00612224" w:rsidRDefault="00612224" w:rsidP="00612224">
      <w:pPr>
        <w:rPr>
          <w:b/>
          <w:bCs/>
        </w:rPr>
      </w:pPr>
    </w:p>
    <w:p w14:paraId="4692D445" w14:textId="77777777" w:rsidR="00612224" w:rsidRDefault="00612224" w:rsidP="00612224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2329472" behindDoc="0" locked="0" layoutInCell="1" allowOverlap="1" wp14:anchorId="47093C58" wp14:editId="485CE432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37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4C7EF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6A37246B" w14:textId="77777777" w:rsidR="00612224" w:rsidRDefault="00612224" w:rsidP="00612224">
                            <w:pPr>
                              <w:rPr>
                                <w:bCs/>
                              </w:rPr>
                            </w:pPr>
                          </w:p>
                          <w:p w14:paraId="607CFBCE" w14:textId="4ADF5196" w:rsidR="00612224" w:rsidRPr="007B6A3A" w:rsidRDefault="00612224" w:rsidP="00612224">
                            <w:pPr>
                              <w:rPr>
                                <w:bCs/>
                              </w:rPr>
                            </w:pPr>
                            <w:r w:rsidRPr="007B6A3A">
                              <w:rPr>
                                <w:bCs/>
                              </w:rPr>
                              <w:t xml:space="preserve">Fx </w:t>
                            </w:r>
                            <w:r w:rsidR="006C24A4">
                              <w:rPr>
                                <w:bCs/>
                              </w:rPr>
                              <w:t>ny</w:t>
                            </w:r>
                          </w:p>
                          <w:p w14:paraId="35D4ECFF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494C056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9A38AF2" w14:textId="77777777" w:rsidR="00612224" w:rsidRDefault="00612224" w:rsidP="006122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093C58" id="_x0000_s1088" type="#_x0000_t202" style="position:absolute;margin-left:6.95pt;margin-top:1pt;width:193.65pt;height:61pt;z-index:25232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" stroked="f">
                <v:textbox>
                  <w:txbxContent>
                    <w:p w14:paraId="7AC4C7EF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6A37246B" w14:textId="77777777" w:rsidR="00612224" w:rsidRDefault="00612224" w:rsidP="00612224">
                      <w:pPr>
                        <w:rPr>
                          <w:bCs/>
                        </w:rPr>
                      </w:pPr>
                    </w:p>
                    <w:p w14:paraId="607CFBCE" w14:textId="4ADF5196" w:rsidR="00612224" w:rsidRPr="007B6A3A" w:rsidRDefault="00612224" w:rsidP="00612224">
                      <w:pPr>
                        <w:rPr>
                          <w:bCs/>
                        </w:rPr>
                      </w:pPr>
                      <w:r w:rsidRPr="007B6A3A">
                        <w:rPr>
                          <w:bCs/>
                        </w:rPr>
                        <w:t xml:space="preserve">Fx </w:t>
                      </w:r>
                      <w:r w:rsidR="006C24A4">
                        <w:rPr>
                          <w:bCs/>
                        </w:rPr>
                        <w:t>ny</w:t>
                      </w:r>
                    </w:p>
                    <w:p w14:paraId="35D4ECFF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4494C056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19A38AF2" w14:textId="77777777" w:rsidR="00612224" w:rsidRDefault="00612224" w:rsidP="00612224"/>
                  </w:txbxContent>
                </v:textbox>
                <w10:wrap type="square"/>
              </v:shape>
            </w:pict>
          </mc:Fallback>
        </mc:AlternateContent>
      </w:r>
    </w:p>
    <w:p w14:paraId="09E62E8A" w14:textId="77777777" w:rsidR="00612224" w:rsidRDefault="00612224" w:rsidP="00612224">
      <w:pPr>
        <w:rPr>
          <w:b/>
          <w:bCs/>
        </w:rPr>
      </w:pPr>
      <w:r>
        <w:rPr>
          <w:b/>
          <w:bCs/>
        </w:rPr>
        <w:t xml:space="preserve">    </w:t>
      </w:r>
    </w:p>
    <w:p w14:paraId="5E9424F2" w14:textId="77777777" w:rsidR="00612224" w:rsidRDefault="00612224" w:rsidP="00612224">
      <w:pPr>
        <w:rPr>
          <w:b/>
          <w:bCs/>
        </w:rPr>
      </w:pPr>
    </w:p>
    <w:p w14:paraId="745A3652" w14:textId="77777777" w:rsidR="00612224" w:rsidRDefault="00612224" w:rsidP="00612224">
      <w:pPr>
        <w:rPr>
          <w:b/>
          <w:bCs/>
        </w:rPr>
      </w:pPr>
    </w:p>
    <w:p w14:paraId="43E2E2E5" w14:textId="77777777" w:rsidR="00612224" w:rsidRPr="00F92D08" w:rsidRDefault="00612224" w:rsidP="00612224">
      <w:pPr>
        <w:rPr>
          <w:b/>
          <w:bCs/>
        </w:rPr>
      </w:pPr>
    </w:p>
    <w:p w14:paraId="207D8D10" w14:textId="2EAB1F0B" w:rsidR="00612224" w:rsidRDefault="00612224" w:rsidP="00F92D08">
      <w:pPr>
        <w:rPr>
          <w:b/>
          <w:bCs/>
        </w:rPr>
      </w:pPr>
    </w:p>
    <w:p w14:paraId="7E2A8E9D" w14:textId="132F0080" w:rsidR="00612224" w:rsidRDefault="008F6C3D" w:rsidP="00612224">
      <w:pPr>
        <w:pStyle w:val="Titel"/>
        <w:rPr>
          <w:rFonts w:cstheme="majorBidi"/>
          <w:sz w:val="48"/>
          <w:szCs w:val="48"/>
        </w:rPr>
      </w:pPr>
      <w:r>
        <w:rPr>
          <w:noProof/>
          <w:lang w:eastAsia="da-DK"/>
        </w:rPr>
        <w:drawing>
          <wp:anchor distT="0" distB="0" distL="114300" distR="114300" simplePos="0" relativeHeight="251641839" behindDoc="0" locked="0" layoutInCell="1" allowOverlap="1" wp14:anchorId="0FE31784" wp14:editId="4E2EA4A2">
            <wp:simplePos x="0" y="0"/>
            <wp:positionH relativeFrom="column">
              <wp:posOffset>4749330</wp:posOffset>
            </wp:positionH>
            <wp:positionV relativeFrom="paragraph">
              <wp:posOffset>-1131570</wp:posOffset>
            </wp:positionV>
            <wp:extent cx="2014331" cy="2125944"/>
            <wp:effectExtent l="0" t="0" r="5080" b="8255"/>
            <wp:wrapNone/>
            <wp:docPr id="407" name="Billed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331" cy="2125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224"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BA7CB87" wp14:editId="0D32F097">
                <wp:simplePos x="0" y="0"/>
                <wp:positionH relativeFrom="margin">
                  <wp:posOffset>2738680</wp:posOffset>
                </wp:positionH>
                <wp:positionV relativeFrom="paragraph">
                  <wp:posOffset>-152250</wp:posOffset>
                </wp:positionV>
                <wp:extent cx="4071620" cy="954405"/>
                <wp:effectExtent l="0" t="0" r="5080" b="0"/>
                <wp:wrapNone/>
                <wp:docPr id="381" name="Tekstfelt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773CCA" w14:textId="77777777" w:rsidR="00612224" w:rsidRDefault="00612224" w:rsidP="00612224">
                            <w:pPr>
                              <w:jc w:val="both"/>
                            </w:pPr>
                          </w:p>
                          <w:p w14:paraId="29641509" w14:textId="1D8E3501" w:rsidR="00612224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6D2783">
                              <w:rPr>
                                <w:b/>
                                <w:bCs/>
                                <w:color w:val="872C59" w:themeColor="text2"/>
                                <w:sz w:val="72"/>
                                <w:szCs w:val="72"/>
                              </w:rPr>
                              <w:t>Anker</w:t>
                            </w:r>
                            <w:r w:rsidRPr="00A02A43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7F87B349" w14:textId="77777777" w:rsidR="00612224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13F6007E" w14:textId="77777777" w:rsidR="00612224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5F7D96BF" w14:textId="77777777" w:rsidR="00612224" w:rsidRPr="00A02A43" w:rsidRDefault="00612224" w:rsidP="00612224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A7CB87" id="Tekstfelt 381" o:spid="_x0000_s1089" type="#_x0000_t202" style="position:absolute;margin-left:215.65pt;margin-top:-12pt;width:320.6pt;height:75.15pt;z-index:251895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" filled="f" stroked="f" strokeweight=".5pt">
                <v:textbox inset="0,0,0,0">
                  <w:txbxContent>
                    <w:p w14:paraId="70773CCA" w14:textId="77777777" w:rsidR="00612224" w:rsidRDefault="00612224" w:rsidP="00612224">
                      <w:pPr>
                        <w:jc w:val="both"/>
                      </w:pPr>
                    </w:p>
                    <w:p w14:paraId="29641509" w14:textId="1D8E3501" w:rsidR="00612224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 w:rsidR="006D2783">
                        <w:rPr>
                          <w:b/>
                          <w:bCs/>
                          <w:color w:val="872C59" w:themeColor="text2"/>
                          <w:sz w:val="72"/>
                          <w:szCs w:val="72"/>
                        </w:rPr>
                        <w:t>Anker</w:t>
                      </w:r>
                      <w:r w:rsidRPr="00A02A43"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</w:p>
                    <w:p w14:paraId="7F87B349" w14:textId="77777777" w:rsidR="00612224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13F6007E" w14:textId="77777777" w:rsidR="00612224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5F7D96BF" w14:textId="77777777" w:rsidR="00612224" w:rsidRPr="00A02A43" w:rsidRDefault="00612224" w:rsidP="00612224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12224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2D9721F4" wp14:editId="19FE5BB8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38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F41F0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15F169FC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97B9B32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45FDC546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385EECA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3426857D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4DBD88A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410EEE97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4E3E321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658D65BE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9721F4" id="_x0000_s1090" type="#_x0000_t202" style="position:absolute;margin-left:16.1pt;margin-top:9.45pt;width:212.45pt;height:2in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" stroked="f">
                <v:textbox>
                  <w:txbxContent>
                    <w:p w14:paraId="3EDF41F0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15F169FC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697B9B32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45FDC546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3385EECA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3426857D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44DBD88A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410EEE97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74E3E321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658D65BE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1222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E115FA9" wp14:editId="0B8FAA9E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383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7B966A6" id="Rektangel: afrundede hjørner 9" o:spid="_x0000_s1026" style="position:absolute;margin-left:-.35pt;margin-top:.9pt;width:251.8pt;height:218.4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" filled="f" strokecolor="#872c59 [3215]" strokeweight="2.25pt">
                <v:stroke joinstyle="miter"/>
              </v:roundrect>
            </w:pict>
          </mc:Fallback>
        </mc:AlternateContent>
      </w:r>
    </w:p>
    <w:p w14:paraId="41AE1B11" w14:textId="77777777" w:rsidR="00612224" w:rsidRDefault="00612224" w:rsidP="00612224">
      <w:pPr>
        <w:rPr>
          <w:b/>
          <w:bCs/>
        </w:rPr>
      </w:pPr>
    </w:p>
    <w:p w14:paraId="4F5122BB" w14:textId="77777777" w:rsidR="00612224" w:rsidRDefault="00612224" w:rsidP="00612224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76AE4BAD" w14:textId="77777777" w:rsidR="00612224" w:rsidRDefault="00612224" w:rsidP="00612224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191292C" wp14:editId="58E5322F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384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tx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8050E6F" id="Rektangel: afrundede hjørner 3" o:spid="_x0000_s1026" style="position:absolute;margin-left:266.5pt;margin-top:9.8pt;width:263pt;height:128.5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" filled="f" strokecolor="#872c59 [3215]" strokeweight="2.25pt">
                <v:stroke joinstyle="miter"/>
              </v:roundrect>
            </w:pict>
          </mc:Fallback>
        </mc:AlternateContent>
      </w:r>
    </w:p>
    <w:p w14:paraId="179A33B2" w14:textId="77777777" w:rsidR="00612224" w:rsidRDefault="00612224" w:rsidP="00612224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6BC30D90" wp14:editId="34EC3B02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38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02A40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C30D90" id="_x0000_s1091" type="#_x0000_t202" style="position:absolute;margin-left:278.15pt;margin-top:11.55pt;width:227pt;height:87.4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" stroked="f">
                <v:textbox>
                  <w:txbxContent>
                    <w:p w14:paraId="18702A40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BDF348" w14:textId="77777777" w:rsidR="00612224" w:rsidRDefault="00612224" w:rsidP="00612224"/>
    <w:p w14:paraId="3F2ACCCD" w14:textId="77777777" w:rsidR="00612224" w:rsidRDefault="00612224" w:rsidP="00612224">
      <w:pPr>
        <w:pStyle w:val="Listeafsnit"/>
        <w:ind w:left="5040"/>
        <w:rPr>
          <w:b/>
          <w:bCs/>
        </w:rPr>
      </w:pPr>
    </w:p>
    <w:p w14:paraId="67FF9E6D" w14:textId="77777777" w:rsidR="00612224" w:rsidRDefault="00612224" w:rsidP="00612224">
      <w:pPr>
        <w:pStyle w:val="Listeafsnit"/>
      </w:pPr>
    </w:p>
    <w:p w14:paraId="546DA027" w14:textId="77777777" w:rsidR="00612224" w:rsidRDefault="00612224" w:rsidP="00612224">
      <w:pPr>
        <w:pStyle w:val="Listeafsnit"/>
      </w:pPr>
    </w:p>
    <w:p w14:paraId="0CA5C8DF" w14:textId="77777777" w:rsidR="00612224" w:rsidRDefault="00612224" w:rsidP="00612224">
      <w:pPr>
        <w:pStyle w:val="Listeafsnit"/>
      </w:pPr>
    </w:p>
    <w:p w14:paraId="4F17B82D" w14:textId="77777777" w:rsidR="00612224" w:rsidRDefault="00612224" w:rsidP="00612224">
      <w:pPr>
        <w:pStyle w:val="Listeafsnit"/>
      </w:pPr>
    </w:p>
    <w:p w14:paraId="5C0173C8" w14:textId="77777777" w:rsidR="00612224" w:rsidRDefault="00612224" w:rsidP="00612224">
      <w:pPr>
        <w:pStyle w:val="Listeafsnit"/>
      </w:pPr>
    </w:p>
    <w:p w14:paraId="3EC3ACE7" w14:textId="77777777" w:rsidR="00612224" w:rsidRDefault="00612224" w:rsidP="00612224">
      <w:pPr>
        <w:pStyle w:val="Listeafsnit"/>
      </w:pPr>
    </w:p>
    <w:p w14:paraId="73CCED4F" w14:textId="77777777" w:rsidR="00612224" w:rsidRDefault="00612224" w:rsidP="00612224">
      <w:pPr>
        <w:pStyle w:val="Listeafsnit"/>
      </w:pPr>
      <w:r>
        <w:rPr>
          <w:noProof/>
          <w:lang w:eastAsia="da-DK"/>
        </w:rPr>
        <w:drawing>
          <wp:anchor distT="0" distB="0" distL="114300" distR="114300" simplePos="0" relativeHeight="251894784" behindDoc="0" locked="0" layoutInCell="1" allowOverlap="1" wp14:anchorId="65A09291" wp14:editId="5C23B285">
            <wp:simplePos x="0" y="0"/>
            <wp:positionH relativeFrom="margin">
              <wp:align>right</wp:align>
            </wp:positionH>
            <wp:positionV relativeFrom="paragraph">
              <wp:posOffset>283434</wp:posOffset>
            </wp:positionV>
            <wp:extent cx="1956435" cy="1998345"/>
            <wp:effectExtent l="0" t="0" r="5715" b="1905"/>
            <wp:wrapNone/>
            <wp:docPr id="392" name="Billed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illed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893760" behindDoc="0" locked="0" layoutInCell="1" allowOverlap="1" wp14:anchorId="60847D18" wp14:editId="55BFE752">
            <wp:simplePos x="0" y="0"/>
            <wp:positionH relativeFrom="margin">
              <wp:align>center</wp:align>
            </wp:positionH>
            <wp:positionV relativeFrom="paragraph">
              <wp:posOffset>264011</wp:posOffset>
            </wp:positionV>
            <wp:extent cx="1956435" cy="1998345"/>
            <wp:effectExtent l="0" t="0" r="5715" b="1905"/>
            <wp:wrapNone/>
            <wp:docPr id="393" name="Billed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illed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884544" behindDoc="0" locked="0" layoutInCell="1" allowOverlap="1" wp14:anchorId="3E1A1A51" wp14:editId="0A7073FD">
            <wp:simplePos x="0" y="0"/>
            <wp:positionH relativeFrom="margin">
              <wp:posOffset>63276</wp:posOffset>
            </wp:positionH>
            <wp:positionV relativeFrom="paragraph">
              <wp:posOffset>281641</wp:posOffset>
            </wp:positionV>
            <wp:extent cx="1956435" cy="1998345"/>
            <wp:effectExtent l="0" t="0" r="5715" b="1905"/>
            <wp:wrapNone/>
            <wp:docPr id="394" name="Billed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illed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8F646" w14:textId="77777777" w:rsidR="00612224" w:rsidRDefault="00612224" w:rsidP="00612224">
      <w:pPr>
        <w:pStyle w:val="Listeafsnit"/>
      </w:pPr>
    </w:p>
    <w:p w14:paraId="2DCC9799" w14:textId="77777777" w:rsidR="00612224" w:rsidRPr="00F92D08" w:rsidRDefault="00612224" w:rsidP="00612224">
      <w:pPr>
        <w:pStyle w:val="Listeafsnit"/>
      </w:pPr>
      <w:r>
        <w:rPr>
          <w:noProof/>
          <w:lang w:eastAsia="da-DK"/>
        </w:rPr>
        <w:drawing>
          <wp:inline distT="0" distB="0" distL="0" distR="0" wp14:anchorId="171E6D3B" wp14:editId="05512C61">
            <wp:extent cx="4905375" cy="6067425"/>
            <wp:effectExtent l="0" t="0" r="9525" b="9525"/>
            <wp:docPr id="395" name="Billed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09CF4" w14:textId="77777777" w:rsidR="00612224" w:rsidRPr="00F92D08" w:rsidRDefault="00612224" w:rsidP="00612224"/>
    <w:p w14:paraId="6FF20458" w14:textId="77777777" w:rsidR="00612224" w:rsidRPr="00F92D08" w:rsidRDefault="00612224" w:rsidP="00612224"/>
    <w:p w14:paraId="329D9DA7" w14:textId="77777777" w:rsidR="00612224" w:rsidRPr="00F92D08" w:rsidRDefault="00612224" w:rsidP="00612224"/>
    <w:p w14:paraId="63B5E8E8" w14:textId="77777777" w:rsidR="00612224" w:rsidRPr="00F92D08" w:rsidRDefault="00612224" w:rsidP="00612224"/>
    <w:p w14:paraId="54B4F2EF" w14:textId="77777777" w:rsidR="00612224" w:rsidRPr="00F92D08" w:rsidRDefault="00612224" w:rsidP="00612224"/>
    <w:p w14:paraId="3CD88ED2" w14:textId="77777777" w:rsidR="00612224" w:rsidRPr="00F92D08" w:rsidRDefault="00612224" w:rsidP="00612224"/>
    <w:p w14:paraId="5AEBD984" w14:textId="77777777" w:rsidR="00612224" w:rsidRPr="00F92D08" w:rsidRDefault="00612224" w:rsidP="00612224"/>
    <w:p w14:paraId="250484E1" w14:textId="77777777" w:rsidR="00612224" w:rsidRPr="00F92D08" w:rsidRDefault="00612224" w:rsidP="00612224"/>
    <w:p w14:paraId="396A831B" w14:textId="77777777" w:rsidR="00612224" w:rsidRPr="00F92D08" w:rsidRDefault="00612224" w:rsidP="00612224"/>
    <w:p w14:paraId="463474B5" w14:textId="77777777" w:rsidR="00612224" w:rsidRPr="00F92D08" w:rsidRDefault="00612224" w:rsidP="00612224"/>
    <w:p w14:paraId="656E0BAF" w14:textId="77777777" w:rsidR="00612224" w:rsidRPr="00F92D08" w:rsidRDefault="00612224" w:rsidP="00612224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62044B5" wp14:editId="6EF88175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386" name="Tekstfelt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F83EF" w14:textId="77777777" w:rsidR="00612224" w:rsidRPr="00F92D08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2044B5" id="Tekstfelt 386" o:spid="_x0000_s1092" type="#_x0000_t202" style="position:absolute;margin-left:75.05pt;margin-top:1.4pt;width:126.25pt;height:26.4pt;z-index:251888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" filled="f" stroked="f" strokeweight=".5pt">
                <v:textbox inset="0,0,0,0">
                  <w:txbxContent>
                    <w:p w14:paraId="171F83EF" w14:textId="77777777" w:rsidR="00612224" w:rsidRPr="00F92D08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E8B5E10" wp14:editId="53A46FB1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387" name="Tekstfelt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3AD9D5" w14:textId="77777777" w:rsidR="00612224" w:rsidRPr="00F92D08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8B5E10" id="Tekstfelt 387" o:spid="_x0000_s1093" type="#_x0000_t202" style="position:absolute;margin-left:71.85pt;margin-top:.85pt;width:31.05pt;height:17.1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" filled="f" stroked="f" strokeweight=".5pt">
                <v:textbox inset="0,0,0,0">
                  <w:txbxContent>
                    <w:p w14:paraId="593AD9D5" w14:textId="77777777" w:rsidR="00612224" w:rsidRPr="00F92D08" w:rsidRDefault="00612224" w:rsidP="00612224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65DB802" wp14:editId="34691558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388" name="Tekstfelt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22A678" w14:textId="77777777" w:rsidR="00612224" w:rsidRPr="00F92D08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5DB802" id="Tekstfelt 388" o:spid="_x0000_s1094" type="#_x0000_t202" style="position:absolute;margin-left:255.95pt;margin-top:.75pt;width:34.55pt;height:12.5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" filled="f" stroked="f" strokeweight=".5pt">
                <v:textbox inset="0,0,0,0">
                  <w:txbxContent>
                    <w:p w14:paraId="0822A678" w14:textId="77777777" w:rsidR="00612224" w:rsidRPr="00F92D08" w:rsidRDefault="00612224" w:rsidP="00612224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C320CD" w14:textId="77777777" w:rsidR="00612224" w:rsidRPr="00F92D08" w:rsidRDefault="00612224" w:rsidP="00612224"/>
    <w:p w14:paraId="5DCE2559" w14:textId="77777777" w:rsidR="00612224" w:rsidRPr="00F92D08" w:rsidRDefault="00612224" w:rsidP="00612224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E64AB08" wp14:editId="3702387C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27305" b="10160"/>
                <wp:wrapNone/>
                <wp:docPr id="389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tx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22417A8" id="Rektangel: afrundede hjørner 17" o:spid="_x0000_s1026" style="position:absolute;margin-left:-.5pt;margin-top:6.85pt;width:531pt;height:145.1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" filled="f" strokecolor="#872c59 [3215]" strokeweight="2.25pt">
                <v:stroke joinstyle="miter"/>
              </v:roundrect>
            </w:pict>
          </mc:Fallback>
        </mc:AlternateContent>
      </w:r>
    </w:p>
    <w:p w14:paraId="487BAF1C" w14:textId="77777777" w:rsidR="00612224" w:rsidRDefault="00612224" w:rsidP="00612224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4BF98E9A" w14:textId="77777777" w:rsidR="00612224" w:rsidRPr="00F92D08" w:rsidRDefault="00612224" w:rsidP="00612224"/>
    <w:p w14:paraId="3FE08416" w14:textId="77777777" w:rsidR="00612224" w:rsidRPr="00F92D08" w:rsidRDefault="00612224" w:rsidP="00612224"/>
    <w:p w14:paraId="2338072D" w14:textId="77777777" w:rsidR="00612224" w:rsidRPr="00F92D08" w:rsidRDefault="00612224" w:rsidP="00612224"/>
    <w:p w14:paraId="37781241" w14:textId="77777777" w:rsidR="00612224" w:rsidRPr="00F92D08" w:rsidRDefault="00612224" w:rsidP="00612224"/>
    <w:p w14:paraId="14611757" w14:textId="77777777" w:rsidR="00612224" w:rsidRPr="00F92D08" w:rsidRDefault="00612224" w:rsidP="00612224"/>
    <w:p w14:paraId="6BC92245" w14:textId="77777777" w:rsidR="00612224" w:rsidRPr="00F92D08" w:rsidRDefault="00612224" w:rsidP="00612224"/>
    <w:p w14:paraId="1E349DB7" w14:textId="77777777" w:rsidR="00612224" w:rsidRPr="00F92D08" w:rsidRDefault="00612224" w:rsidP="00612224"/>
    <w:p w14:paraId="639337A4" w14:textId="77777777" w:rsidR="00612224" w:rsidRPr="00F92D08" w:rsidRDefault="00612224" w:rsidP="00612224"/>
    <w:p w14:paraId="21CA7754" w14:textId="77777777" w:rsidR="00612224" w:rsidRPr="00F92D08" w:rsidRDefault="00612224" w:rsidP="00612224"/>
    <w:p w14:paraId="6F50A8CE" w14:textId="77777777" w:rsidR="00612224" w:rsidRDefault="00612224" w:rsidP="00612224">
      <w:pPr>
        <w:rPr>
          <w:b/>
          <w:bCs/>
        </w:rPr>
      </w:pPr>
    </w:p>
    <w:p w14:paraId="0468D822" w14:textId="77777777" w:rsidR="00612224" w:rsidRDefault="00612224" w:rsidP="00612224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6B3DBA12" wp14:editId="3A183A41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39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6C120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769BD6D7" w14:textId="77777777" w:rsidR="00612224" w:rsidRDefault="00612224" w:rsidP="00612224">
                            <w:pPr>
                              <w:rPr>
                                <w:bCs/>
                              </w:rPr>
                            </w:pPr>
                          </w:p>
                          <w:p w14:paraId="538DFDBA" w14:textId="00FAA5DF" w:rsidR="00612224" w:rsidRPr="007B6A3A" w:rsidRDefault="00612224" w:rsidP="00612224">
                            <w:pPr>
                              <w:rPr>
                                <w:bCs/>
                              </w:rPr>
                            </w:pPr>
                            <w:r w:rsidRPr="007B6A3A">
                              <w:rPr>
                                <w:bCs/>
                              </w:rPr>
                              <w:t xml:space="preserve">Fx </w:t>
                            </w:r>
                            <w:r w:rsidR="006C24A4">
                              <w:rPr>
                                <w:bCs/>
                              </w:rPr>
                              <w:t>bande</w:t>
                            </w:r>
                          </w:p>
                          <w:p w14:paraId="094B99B9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454F6D2" w14:textId="77777777" w:rsidR="00612224" w:rsidRDefault="00612224" w:rsidP="006122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A8D9B00" w14:textId="77777777" w:rsidR="00612224" w:rsidRDefault="00612224" w:rsidP="006122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3DBA12" id="_x0000_s1095" type="#_x0000_t202" style="position:absolute;margin-left:6.95pt;margin-top:1pt;width:193.65pt;height:61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" stroked="f">
                <v:textbox>
                  <w:txbxContent>
                    <w:p w14:paraId="5336C120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769BD6D7" w14:textId="77777777" w:rsidR="00612224" w:rsidRDefault="00612224" w:rsidP="00612224">
                      <w:pPr>
                        <w:rPr>
                          <w:bCs/>
                        </w:rPr>
                      </w:pPr>
                    </w:p>
                    <w:p w14:paraId="538DFDBA" w14:textId="00FAA5DF" w:rsidR="00612224" w:rsidRPr="007B6A3A" w:rsidRDefault="00612224" w:rsidP="00612224">
                      <w:pPr>
                        <w:rPr>
                          <w:bCs/>
                        </w:rPr>
                      </w:pPr>
                      <w:r w:rsidRPr="007B6A3A">
                        <w:rPr>
                          <w:bCs/>
                        </w:rPr>
                        <w:t xml:space="preserve">Fx </w:t>
                      </w:r>
                      <w:r w:rsidR="006C24A4">
                        <w:rPr>
                          <w:bCs/>
                        </w:rPr>
                        <w:t>bande</w:t>
                      </w:r>
                    </w:p>
                    <w:p w14:paraId="094B99B9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3454F6D2" w14:textId="77777777" w:rsidR="00612224" w:rsidRDefault="00612224" w:rsidP="00612224">
                      <w:pPr>
                        <w:rPr>
                          <w:b/>
                          <w:bCs/>
                        </w:rPr>
                      </w:pPr>
                    </w:p>
                    <w:p w14:paraId="3A8D9B00" w14:textId="77777777" w:rsidR="00612224" w:rsidRDefault="00612224" w:rsidP="00612224"/>
                  </w:txbxContent>
                </v:textbox>
                <w10:wrap type="square"/>
              </v:shape>
            </w:pict>
          </mc:Fallback>
        </mc:AlternateContent>
      </w:r>
    </w:p>
    <w:p w14:paraId="4538360A" w14:textId="77777777" w:rsidR="00612224" w:rsidRDefault="00612224" w:rsidP="00612224">
      <w:pPr>
        <w:rPr>
          <w:b/>
          <w:bCs/>
        </w:rPr>
      </w:pPr>
      <w:r>
        <w:rPr>
          <w:b/>
          <w:bCs/>
        </w:rPr>
        <w:t xml:space="preserve">    </w:t>
      </w:r>
    </w:p>
    <w:p w14:paraId="187E057C" w14:textId="77777777" w:rsidR="00612224" w:rsidRDefault="00612224" w:rsidP="00612224">
      <w:pPr>
        <w:rPr>
          <w:b/>
          <w:bCs/>
        </w:rPr>
      </w:pPr>
    </w:p>
    <w:p w14:paraId="35A53672" w14:textId="77777777" w:rsidR="00612224" w:rsidRDefault="00612224" w:rsidP="00612224">
      <w:pPr>
        <w:rPr>
          <w:b/>
          <w:bCs/>
        </w:rPr>
      </w:pPr>
    </w:p>
    <w:p w14:paraId="1E26896F" w14:textId="77777777" w:rsidR="00612224" w:rsidRPr="00F92D08" w:rsidRDefault="00612224" w:rsidP="00612224">
      <w:pPr>
        <w:rPr>
          <w:b/>
          <w:bCs/>
        </w:rPr>
      </w:pPr>
    </w:p>
    <w:p w14:paraId="75D2AA68" w14:textId="77777777" w:rsidR="00612224" w:rsidRPr="00F92D08" w:rsidRDefault="00612224" w:rsidP="00F92D08">
      <w:pPr>
        <w:rPr>
          <w:b/>
          <w:bCs/>
        </w:rPr>
      </w:pPr>
    </w:p>
    <w:sectPr w:rsidR="00612224" w:rsidRPr="00F92D08" w:rsidSect="001025FC">
      <w:headerReference w:type="even" r:id="rId23"/>
      <w:headerReference w:type="default" r:id="rId24"/>
      <w:pgSz w:w="11906" w:h="16838" w:code="9"/>
      <w:pgMar w:top="2126" w:right="680" w:bottom="851" w:left="680" w:header="63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A853A4" w14:textId="77777777" w:rsidR="00D94438" w:rsidRDefault="00D94438" w:rsidP="006626CB">
      <w:pPr>
        <w:spacing w:line="240" w:lineRule="auto"/>
      </w:pPr>
      <w:r>
        <w:separator/>
      </w:r>
    </w:p>
    <w:p w14:paraId="429D8F8D" w14:textId="77777777" w:rsidR="00D94438" w:rsidRDefault="00D94438"/>
    <w:p w14:paraId="3198DDF4" w14:textId="77777777" w:rsidR="00D94438" w:rsidRDefault="00D94438" w:rsidP="00550804"/>
  </w:endnote>
  <w:endnote w:type="continuationSeparator" w:id="0">
    <w:p w14:paraId="7F7658F1" w14:textId="77777777" w:rsidR="00D94438" w:rsidRDefault="00D94438" w:rsidP="006626CB">
      <w:pPr>
        <w:spacing w:line="240" w:lineRule="auto"/>
      </w:pPr>
      <w:r>
        <w:continuationSeparator/>
      </w:r>
    </w:p>
    <w:p w14:paraId="7A3F0651" w14:textId="77777777" w:rsidR="00D94438" w:rsidRDefault="00D94438"/>
    <w:p w14:paraId="5EE23980" w14:textId="77777777" w:rsidR="00D94438" w:rsidRDefault="00D94438" w:rsidP="00550804"/>
  </w:endnote>
  <w:endnote w:type="continuationNotice" w:id="1">
    <w:p w14:paraId="435B305C" w14:textId="77777777" w:rsidR="00D94438" w:rsidRDefault="00D9443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Overskrifter C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CB85EF" w14:textId="77777777" w:rsidR="00D94438" w:rsidRDefault="00D94438" w:rsidP="006626CB">
      <w:pPr>
        <w:spacing w:line="240" w:lineRule="auto"/>
      </w:pPr>
      <w:r>
        <w:separator/>
      </w:r>
    </w:p>
    <w:p w14:paraId="33DE1477" w14:textId="77777777" w:rsidR="00D94438" w:rsidRDefault="00D94438"/>
    <w:p w14:paraId="69C3EFC5" w14:textId="77777777" w:rsidR="00D94438" w:rsidRDefault="00D94438" w:rsidP="00550804"/>
  </w:footnote>
  <w:footnote w:type="continuationSeparator" w:id="0">
    <w:p w14:paraId="4B767CD1" w14:textId="77777777" w:rsidR="00D94438" w:rsidRDefault="00D94438" w:rsidP="006626CB">
      <w:pPr>
        <w:spacing w:line="240" w:lineRule="auto"/>
      </w:pPr>
      <w:r>
        <w:continuationSeparator/>
      </w:r>
    </w:p>
    <w:p w14:paraId="1B9F4208" w14:textId="77777777" w:rsidR="00D94438" w:rsidRDefault="00D94438"/>
    <w:p w14:paraId="47B4FA28" w14:textId="77777777" w:rsidR="00D94438" w:rsidRDefault="00D94438" w:rsidP="00550804"/>
  </w:footnote>
  <w:footnote w:type="continuationNotice" w:id="1">
    <w:p w14:paraId="2E3D5E35" w14:textId="77777777" w:rsidR="00D94438" w:rsidRDefault="00D9443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7F63AF" w14:textId="77777777" w:rsidR="00612224" w:rsidRDefault="00612224" w:rsidP="00612224">
    <w:pPr>
      <w:pStyle w:val="Sidehove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>
      <w:rPr>
        <w:rStyle w:val="Sidetal"/>
        <w:noProof/>
      </w:rPr>
      <w:t>1</w:t>
    </w:r>
    <w:r>
      <w:rPr>
        <w:rStyle w:val="Sidetal"/>
      </w:rPr>
      <w:fldChar w:fldCharType="end"/>
    </w:r>
  </w:p>
  <w:p w14:paraId="481FEFAA" w14:textId="77777777" w:rsidR="00612224" w:rsidRDefault="00612224" w:rsidP="00332E8D">
    <w:pPr>
      <w:pStyle w:val="Sidehoved"/>
      <w:ind w:right="360"/>
    </w:pPr>
  </w:p>
  <w:p w14:paraId="0C3A245A" w14:textId="77777777" w:rsidR="00612224" w:rsidRDefault="00612224"/>
  <w:p w14:paraId="2D915123" w14:textId="77777777" w:rsidR="00612224" w:rsidRDefault="00612224" w:rsidP="0055080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8C3574" w14:textId="5855256E" w:rsidR="00612224" w:rsidRDefault="00612224" w:rsidP="00D26E0F">
    <w:pPr>
      <w:pStyle w:val="Sidehove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8403C9C" wp14:editId="5589C321">
              <wp:simplePos x="0" y="0"/>
              <wp:positionH relativeFrom="page">
                <wp:posOffset>367030</wp:posOffset>
              </wp:positionH>
              <wp:positionV relativeFrom="page">
                <wp:posOffset>363855</wp:posOffset>
              </wp:positionV>
              <wp:extent cx="849600" cy="522000"/>
              <wp:effectExtent l="0" t="0" r="0" b="0"/>
              <wp:wrapNone/>
              <wp:docPr id="4" name="Grupp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849600" cy="522000"/>
                        <a:chOff x="0" y="0"/>
                        <a:chExt cx="4697730" cy="2880995"/>
                      </a:xfrm>
                      <a:solidFill>
                        <a:schemeClr val="tx1"/>
                      </a:solidFill>
                    </wpg:grpSpPr>
                    <wps:wsp>
                      <wps:cNvPr id="5" name="Kombinationstegning 5"/>
                      <wps:cNvSpPr/>
                      <wps:spPr>
                        <a:xfrm>
                          <a:off x="339627" y="1008348"/>
                          <a:ext cx="1490923" cy="1552614"/>
                        </a:xfrm>
                        <a:custGeom>
                          <a:avLst/>
                          <a:gdLst>
                            <a:gd name="connsiteX0" fmla="*/ 100130 w 1490923"/>
                            <a:gd name="connsiteY0" fmla="*/ 1178007 h 1552614"/>
                            <a:gd name="connsiteX1" fmla="*/ 0 w 1490923"/>
                            <a:gd name="connsiteY1" fmla="*/ 777947 h 1552614"/>
                            <a:gd name="connsiteX2" fmla="*/ 100130 w 1490923"/>
                            <a:gd name="connsiteY2" fmla="*/ 377887 h 1552614"/>
                            <a:gd name="connsiteX3" fmla="*/ 376678 w 1490923"/>
                            <a:gd name="connsiteY3" fmla="*/ 100015 h 1552614"/>
                            <a:gd name="connsiteX4" fmla="*/ 772429 w 1490923"/>
                            <a:gd name="connsiteY4" fmla="*/ 0 h 1552614"/>
                            <a:gd name="connsiteX5" fmla="*/ 1244469 w 1490923"/>
                            <a:gd name="connsiteY5" fmla="*/ 155605 h 1552614"/>
                            <a:gd name="connsiteX6" fmla="*/ 1490845 w 1490923"/>
                            <a:gd name="connsiteY6" fmla="*/ 552542 h 1552614"/>
                            <a:gd name="connsiteX7" fmla="*/ 1150670 w 1490923"/>
                            <a:gd name="connsiteY7" fmla="*/ 552542 h 1552614"/>
                            <a:gd name="connsiteX8" fmla="*/ 1006065 w 1490923"/>
                            <a:gd name="connsiteY8" fmla="*/ 368361 h 1552614"/>
                            <a:gd name="connsiteX9" fmla="*/ 775633 w 1490923"/>
                            <a:gd name="connsiteY9" fmla="*/ 301685 h 1552614"/>
                            <a:gd name="connsiteX10" fmla="*/ 459299 w 1490923"/>
                            <a:gd name="connsiteY10" fmla="*/ 435038 h 1552614"/>
                            <a:gd name="connsiteX11" fmla="*/ 333766 w 1490923"/>
                            <a:gd name="connsiteY11" fmla="*/ 777947 h 1552614"/>
                            <a:gd name="connsiteX12" fmla="*/ 459299 w 1490923"/>
                            <a:gd name="connsiteY12" fmla="*/ 1120855 h 1552614"/>
                            <a:gd name="connsiteX13" fmla="*/ 775633 w 1490923"/>
                            <a:gd name="connsiteY13" fmla="*/ 1254209 h 1552614"/>
                            <a:gd name="connsiteX14" fmla="*/ 1002938 w 1490923"/>
                            <a:gd name="connsiteY14" fmla="*/ 1187532 h 1552614"/>
                            <a:gd name="connsiteX15" fmla="*/ 1150748 w 1490923"/>
                            <a:gd name="connsiteY15" fmla="*/ 1000150 h 1552614"/>
                            <a:gd name="connsiteX16" fmla="*/ 1490924 w 1490923"/>
                            <a:gd name="connsiteY16" fmla="*/ 1000150 h 1552614"/>
                            <a:gd name="connsiteX17" fmla="*/ 1244547 w 1490923"/>
                            <a:gd name="connsiteY17" fmla="*/ 1398649 h 1552614"/>
                            <a:gd name="connsiteX18" fmla="*/ 772507 w 1490923"/>
                            <a:gd name="connsiteY18" fmla="*/ 1552614 h 1552614"/>
                            <a:gd name="connsiteX19" fmla="*/ 376756 w 1490923"/>
                            <a:gd name="connsiteY19" fmla="*/ 1454161 h 1552614"/>
                            <a:gd name="connsiteX20" fmla="*/ 100208 w 1490923"/>
                            <a:gd name="connsiteY20" fmla="*/ 1177929 h 1552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490923" h="1552614">
                              <a:moveTo>
                                <a:pt x="100130" y="1178007"/>
                              </a:moveTo>
                              <a:cubicBezTo>
                                <a:pt x="33377" y="1059488"/>
                                <a:pt x="0" y="926135"/>
                                <a:pt x="0" y="777947"/>
                              </a:cubicBezTo>
                              <a:cubicBezTo>
                                <a:pt x="0" y="629759"/>
                                <a:pt x="33377" y="496406"/>
                                <a:pt x="100130" y="377887"/>
                              </a:cubicBezTo>
                              <a:cubicBezTo>
                                <a:pt x="166883" y="259368"/>
                                <a:pt x="259040" y="166692"/>
                                <a:pt x="376678" y="100015"/>
                              </a:cubicBezTo>
                              <a:cubicBezTo>
                                <a:pt x="494317" y="33338"/>
                                <a:pt x="626260" y="0"/>
                                <a:pt x="772429" y="0"/>
                              </a:cubicBezTo>
                              <a:cubicBezTo>
                                <a:pt x="956821" y="0"/>
                                <a:pt x="1114167" y="51842"/>
                                <a:pt x="1244469" y="155605"/>
                              </a:cubicBezTo>
                              <a:cubicBezTo>
                                <a:pt x="1374770" y="259290"/>
                                <a:pt x="1456922" y="391628"/>
                                <a:pt x="1490845" y="552542"/>
                              </a:cubicBezTo>
                              <a:lnTo>
                                <a:pt x="1150670" y="552542"/>
                              </a:lnTo>
                              <a:cubicBezTo>
                                <a:pt x="1118857" y="474232"/>
                                <a:pt x="1070629" y="412865"/>
                                <a:pt x="1006065" y="368361"/>
                              </a:cubicBezTo>
                              <a:cubicBezTo>
                                <a:pt x="941422" y="323936"/>
                                <a:pt x="864586" y="301685"/>
                                <a:pt x="775633" y="301685"/>
                              </a:cubicBezTo>
                              <a:cubicBezTo>
                                <a:pt x="648459" y="301685"/>
                                <a:pt x="543014" y="346110"/>
                                <a:pt x="459299" y="435038"/>
                              </a:cubicBezTo>
                              <a:cubicBezTo>
                                <a:pt x="375584" y="523966"/>
                                <a:pt x="333766" y="638269"/>
                                <a:pt x="333766" y="777947"/>
                              </a:cubicBezTo>
                              <a:cubicBezTo>
                                <a:pt x="333766" y="917624"/>
                                <a:pt x="375584" y="1032005"/>
                                <a:pt x="459299" y="1120855"/>
                              </a:cubicBezTo>
                              <a:cubicBezTo>
                                <a:pt x="543014" y="1209784"/>
                                <a:pt x="648459" y="1254209"/>
                                <a:pt x="775633" y="1254209"/>
                              </a:cubicBezTo>
                              <a:cubicBezTo>
                                <a:pt x="862553" y="1254209"/>
                                <a:pt x="938295" y="1231957"/>
                                <a:pt x="1002938" y="1187532"/>
                              </a:cubicBezTo>
                              <a:cubicBezTo>
                                <a:pt x="1067581" y="1143107"/>
                                <a:pt x="1116825" y="1080646"/>
                                <a:pt x="1150748" y="1000150"/>
                              </a:cubicBezTo>
                              <a:lnTo>
                                <a:pt x="1490924" y="1000150"/>
                              </a:lnTo>
                              <a:cubicBezTo>
                                <a:pt x="1457000" y="1163173"/>
                                <a:pt x="1374926" y="1295980"/>
                                <a:pt x="1244547" y="1398649"/>
                              </a:cubicBezTo>
                              <a:cubicBezTo>
                                <a:pt x="1114245" y="1501319"/>
                                <a:pt x="956821" y="1552614"/>
                                <a:pt x="772507" y="1552614"/>
                              </a:cubicBezTo>
                              <a:cubicBezTo>
                                <a:pt x="626260" y="1552614"/>
                                <a:pt x="494317" y="1519823"/>
                                <a:pt x="376756" y="1454161"/>
                              </a:cubicBezTo>
                              <a:cubicBezTo>
                                <a:pt x="259118" y="1388499"/>
                                <a:pt x="166961" y="1296448"/>
                                <a:pt x="100208" y="1177929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Kombinationstegning 6"/>
                      <wps:cNvSpPr/>
                      <wps:spPr>
                        <a:xfrm>
                          <a:off x="2088027" y="347905"/>
                          <a:ext cx="756561" cy="2181358"/>
                        </a:xfrm>
                        <a:custGeom>
                          <a:avLst/>
                          <a:gdLst>
                            <a:gd name="connsiteX0" fmla="*/ 756561 w 756561"/>
                            <a:gd name="connsiteY0" fmla="*/ 968373 h 2181358"/>
                            <a:gd name="connsiteX1" fmla="*/ 336970 w 756561"/>
                            <a:gd name="connsiteY1" fmla="*/ 968373 h 2181358"/>
                            <a:gd name="connsiteX2" fmla="*/ 336970 w 756561"/>
                            <a:gd name="connsiteY2" fmla="*/ 2181358 h 2181358"/>
                            <a:gd name="connsiteX3" fmla="*/ 0 w 756561"/>
                            <a:gd name="connsiteY3" fmla="*/ 2181358 h 2181358"/>
                            <a:gd name="connsiteX4" fmla="*/ 0 w 756561"/>
                            <a:gd name="connsiteY4" fmla="*/ 549263 h 2181358"/>
                            <a:gd name="connsiteX5" fmla="*/ 141479 w 756561"/>
                            <a:gd name="connsiteY5" fmla="*/ 144440 h 2181358"/>
                            <a:gd name="connsiteX6" fmla="*/ 505494 w 756561"/>
                            <a:gd name="connsiteY6" fmla="*/ 0 h 2181358"/>
                            <a:gd name="connsiteX7" fmla="*/ 693013 w 756561"/>
                            <a:gd name="connsiteY7" fmla="*/ 22252 h 2181358"/>
                            <a:gd name="connsiteX8" fmla="*/ 693013 w 756561"/>
                            <a:gd name="connsiteY8" fmla="*/ 295361 h 2181358"/>
                            <a:gd name="connsiteX9" fmla="*/ 603983 w 756561"/>
                            <a:gd name="connsiteY9" fmla="*/ 289036 h 2181358"/>
                            <a:gd name="connsiteX10" fmla="*/ 336970 w 756561"/>
                            <a:gd name="connsiteY10" fmla="*/ 546218 h 2181358"/>
                            <a:gd name="connsiteX11" fmla="*/ 336970 w 756561"/>
                            <a:gd name="connsiteY11" fmla="*/ 692298 h 2181358"/>
                            <a:gd name="connsiteX12" fmla="*/ 756561 w 756561"/>
                            <a:gd name="connsiteY12" fmla="*/ 692298 h 2181358"/>
                            <a:gd name="connsiteX13" fmla="*/ 756561 w 756561"/>
                            <a:gd name="connsiteY13" fmla="*/ 968530 h 2181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756561" h="2181358">
                              <a:moveTo>
                                <a:pt x="756561" y="968373"/>
                              </a:moveTo>
                              <a:lnTo>
                                <a:pt x="336970" y="968373"/>
                              </a:lnTo>
                              <a:lnTo>
                                <a:pt x="336970" y="2181358"/>
                              </a:lnTo>
                              <a:lnTo>
                                <a:pt x="0" y="2181358"/>
                              </a:lnTo>
                              <a:lnTo>
                                <a:pt x="0" y="549263"/>
                              </a:lnTo>
                              <a:cubicBezTo>
                                <a:pt x="0" y="375700"/>
                                <a:pt x="47134" y="240708"/>
                                <a:pt x="141479" y="144440"/>
                              </a:cubicBezTo>
                              <a:cubicBezTo>
                                <a:pt x="235824" y="48095"/>
                                <a:pt x="357137" y="0"/>
                                <a:pt x="505494" y="0"/>
                              </a:cubicBezTo>
                              <a:cubicBezTo>
                                <a:pt x="571231" y="0"/>
                                <a:pt x="633686" y="7417"/>
                                <a:pt x="693013" y="22252"/>
                              </a:cubicBezTo>
                              <a:lnTo>
                                <a:pt x="693013" y="295361"/>
                              </a:lnTo>
                              <a:cubicBezTo>
                                <a:pt x="663310" y="291144"/>
                                <a:pt x="633686" y="289036"/>
                                <a:pt x="603983" y="289036"/>
                              </a:cubicBezTo>
                              <a:cubicBezTo>
                                <a:pt x="425922" y="289036"/>
                                <a:pt x="336970" y="374764"/>
                                <a:pt x="336970" y="546218"/>
                              </a:cubicBezTo>
                              <a:lnTo>
                                <a:pt x="336970" y="692298"/>
                              </a:lnTo>
                              <a:lnTo>
                                <a:pt x="756561" y="692298"/>
                              </a:lnTo>
                              <a:lnTo>
                                <a:pt x="756561" y="968530"/>
                              </a:ln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Kombinationstegning 7"/>
                      <wps:cNvSpPr/>
                      <wps:spPr>
                        <a:xfrm>
                          <a:off x="3047818" y="1039968"/>
                          <a:ext cx="1309814" cy="1520915"/>
                        </a:xfrm>
                        <a:custGeom>
                          <a:avLst/>
                          <a:gdLst>
                            <a:gd name="connsiteX0" fmla="*/ 156 w 1309814"/>
                            <a:gd name="connsiteY0" fmla="*/ 866953 h 1520915"/>
                            <a:gd name="connsiteX1" fmla="*/ 156 w 1309814"/>
                            <a:gd name="connsiteY1" fmla="*/ 78 h 1520915"/>
                            <a:gd name="connsiteX2" fmla="*/ 333922 w 1309814"/>
                            <a:gd name="connsiteY2" fmla="*/ 78 h 1520915"/>
                            <a:gd name="connsiteX3" fmla="*/ 333922 w 1309814"/>
                            <a:gd name="connsiteY3" fmla="*/ 841500 h 1520915"/>
                            <a:gd name="connsiteX4" fmla="*/ 416542 w 1309814"/>
                            <a:gd name="connsiteY4" fmla="*/ 1119372 h 1520915"/>
                            <a:gd name="connsiteX5" fmla="*/ 661356 w 1309814"/>
                            <a:gd name="connsiteY5" fmla="*/ 1216186 h 1520915"/>
                            <a:gd name="connsiteX6" fmla="*/ 896555 w 1309814"/>
                            <a:gd name="connsiteY6" fmla="*/ 1117732 h 1520915"/>
                            <a:gd name="connsiteX7" fmla="*/ 976049 w 1309814"/>
                            <a:gd name="connsiteY7" fmla="*/ 844624 h 1520915"/>
                            <a:gd name="connsiteX8" fmla="*/ 976049 w 1309814"/>
                            <a:gd name="connsiteY8" fmla="*/ 0 h 1520915"/>
                            <a:gd name="connsiteX9" fmla="*/ 1309815 w 1309814"/>
                            <a:gd name="connsiteY9" fmla="*/ 0 h 1520915"/>
                            <a:gd name="connsiteX10" fmla="*/ 1309815 w 1309814"/>
                            <a:gd name="connsiteY10" fmla="*/ 869998 h 1520915"/>
                            <a:gd name="connsiteX11" fmla="*/ 1228757 w 1309814"/>
                            <a:gd name="connsiteY11" fmla="*/ 1203381 h 1520915"/>
                            <a:gd name="connsiteX12" fmla="*/ 1001453 w 1309814"/>
                            <a:gd name="connsiteY12" fmla="*/ 1436750 h 1520915"/>
                            <a:gd name="connsiteX13" fmla="*/ 661278 w 1309814"/>
                            <a:gd name="connsiteY13" fmla="*/ 1520916 h 1520915"/>
                            <a:gd name="connsiteX14" fmla="*/ 178060 w 1309814"/>
                            <a:gd name="connsiteY14" fmla="*/ 1339936 h 1520915"/>
                            <a:gd name="connsiteX15" fmla="*/ 0 w 1309814"/>
                            <a:gd name="connsiteY15" fmla="*/ 866797 h 15209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309814" h="1520915">
                              <a:moveTo>
                                <a:pt x="156" y="866953"/>
                              </a:moveTo>
                              <a:lnTo>
                                <a:pt x="156" y="78"/>
                              </a:lnTo>
                              <a:lnTo>
                                <a:pt x="333922" y="78"/>
                              </a:lnTo>
                              <a:lnTo>
                                <a:pt x="333922" y="841500"/>
                              </a:lnTo>
                              <a:cubicBezTo>
                                <a:pt x="333922" y="962127"/>
                                <a:pt x="361514" y="1054803"/>
                                <a:pt x="416542" y="1119372"/>
                              </a:cubicBezTo>
                              <a:cubicBezTo>
                                <a:pt x="471649" y="1183941"/>
                                <a:pt x="553253" y="1216186"/>
                                <a:pt x="661356" y="1216186"/>
                              </a:cubicBezTo>
                              <a:cubicBezTo>
                                <a:pt x="769458" y="1216186"/>
                                <a:pt x="843637" y="1183394"/>
                                <a:pt x="896555" y="1117732"/>
                              </a:cubicBezTo>
                              <a:cubicBezTo>
                                <a:pt x="949551" y="1052071"/>
                                <a:pt x="976049" y="961112"/>
                                <a:pt x="976049" y="844624"/>
                              </a:cubicBezTo>
                              <a:lnTo>
                                <a:pt x="976049" y="0"/>
                              </a:lnTo>
                              <a:lnTo>
                                <a:pt x="1309815" y="0"/>
                              </a:lnTo>
                              <a:lnTo>
                                <a:pt x="1309815" y="869998"/>
                              </a:lnTo>
                              <a:cubicBezTo>
                                <a:pt x="1309815" y="992733"/>
                                <a:pt x="1282770" y="1103913"/>
                                <a:pt x="1228757" y="1203381"/>
                              </a:cubicBezTo>
                              <a:cubicBezTo>
                                <a:pt x="1174745" y="1302850"/>
                                <a:pt x="1098925" y="1380692"/>
                                <a:pt x="1001453" y="1436750"/>
                              </a:cubicBezTo>
                              <a:cubicBezTo>
                                <a:pt x="903981" y="1492886"/>
                                <a:pt x="790563" y="1520916"/>
                                <a:pt x="661278" y="1520916"/>
                              </a:cubicBezTo>
                              <a:cubicBezTo>
                                <a:pt x="457814" y="1520916"/>
                                <a:pt x="296793" y="1460563"/>
                                <a:pt x="178060" y="1339936"/>
                              </a:cubicBezTo>
                              <a:cubicBezTo>
                                <a:pt x="59405" y="1219309"/>
                                <a:pt x="0" y="1061596"/>
                                <a:pt x="0" y="866797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4D11682" id="Gruppe 4" o:spid="_x0000_s1026" style="position:absolute;margin-left:28.9pt;margin-top:28.65pt;width:66.9pt;height:41.1pt;z-index:-251658240;mso-position-horizontal-relative:page;mso-position-vertical-relative:page;mso-width-relative:margin;mso-height-relative:margin" coordsize="46977,28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">
              <o:lock v:ext="edit" aspectratio="t"/>
              <v:shape id="Kombinationstegning 5" o:spid="_x0000_s1027" style="position:absolute;left:3396;top:10083;width:14909;height:15526;visibility:visible;mso-wrap-style:square;v-text-anchor:middle" coordsize="1490923,155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" path="m100130,1178007c33377,1059488,,926135,,777947,,629759,33377,496406,100130,377887,166883,259368,259040,166692,376678,100015,494317,33338,626260,,772429,v184392,,341738,51842,472040,155605c1374770,259290,1456922,391628,1490845,552542r-340175,c1118857,474232,1070629,412865,1006065,368361,941422,323936,864586,301685,775633,301685v-127174,,-232619,44425,-316334,133353c375584,523966,333766,638269,333766,777947v,139677,41818,254058,125533,342908c543014,1209784,648459,1254209,775633,1254209v86920,,162662,-22252,227305,-66677c1067581,1143107,1116825,1080646,1150748,1000150r340176,c1457000,1163173,1374926,1295980,1244547,1398649v-130302,102670,-287726,153965,-472040,153965c626260,1552614,494317,1519823,376756,1454161,259118,1388499,166961,1296448,100208,1177929r-78,78xe" filled="f" stroked="f" strokeweight=".21703mm">
                <v:stroke joinstyle="miter"/>
                <v:path arrowok="t" o:connecttype="custom" o:connectlocs="100130,1178007;0,777947;100130,377887;376678,100015;772429,0;1244469,155605;1490845,552542;1150670,552542;1006065,368361;775633,301685;459299,435038;333766,777947;459299,1120855;775633,1254209;1002938,1187532;1150748,1000150;1490924,1000150;1244547,1398649;772507,1552614;376756,1454161;100208,1177929" o:connectangles="0,0,0,0,0,0,0,0,0,0,0,0,0,0,0,0,0,0,0,0,0"/>
              </v:shape>
              <v:shape id="Kombinationstegning 6" o:spid="_x0000_s1028" style="position:absolute;left:20880;top:3479;width:7565;height:21813;visibility:visible;mso-wrap-style:square;v-text-anchor:middle" coordsize="756561,218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" path="m756561,968373r-419591,l336970,2181358,,2181358,,549263c,375700,47134,240708,141479,144440,235824,48095,357137,,505494,v65737,,128192,7417,187519,22252l693013,295361v-29703,-4217,-59327,-6325,-89030,-6325c425922,289036,336970,374764,336970,546218r,146080l756561,692298r,276232l756561,968373xe" filled="f" stroked="f" strokeweight=".21703mm">
                <v:stroke joinstyle="miter"/>
                <v:path arrowok="t" o:connecttype="custom" o:connectlocs="756561,968373;336970,968373;336970,2181358;0,2181358;0,549263;141479,144440;505494,0;693013,22252;693013,295361;603983,289036;336970,546218;336970,692298;756561,692298;756561,968530" o:connectangles="0,0,0,0,0,0,0,0,0,0,0,0,0,0"/>
              </v:shape>
              <v:shape id="Kombinationstegning 7" o:spid="_x0000_s1029" style="position:absolute;left:30478;top:10399;width:13098;height:15209;visibility:visible;mso-wrap-style:square;v-text-anchor:middle" coordsize="1309814,152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" path="m156,866953l156,78r333766,l333922,841500v,120627,27592,213303,82620,277872c471649,1183941,553253,1216186,661356,1216186v108102,,182281,-32792,235199,-98454c949551,1052071,976049,961112,976049,844624l976049,r333766,l1309815,869998v,122735,-27045,233915,-81058,333383c1174745,1302850,1098925,1380692,1001453,1436750v-97472,56136,-210890,84166,-340175,84166c457814,1520916,296793,1460563,178060,1339936,59405,1219309,,1061596,,866797r156,156xe" filled="f" stroked="f" strokeweight=".21703mm">
                <v:stroke joinstyle="miter"/>
                <v:path arrowok="t" o:connecttype="custom" o:connectlocs="156,866953;156,78;333922,78;333922,841500;416542,1119372;661356,1216186;896555,1117732;976049,844624;976049,0;1309815,0;1309815,869998;1228757,1203381;1001453,1436750;661278,1520916;178060,1339936;0,866797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1FFA881" wp14:editId="07F036DB">
              <wp:simplePos x="0" y="0"/>
              <wp:positionH relativeFrom="column">
                <wp:posOffset>2426970</wp:posOffset>
              </wp:positionH>
              <wp:positionV relativeFrom="paragraph">
                <wp:posOffset>-635</wp:posOffset>
              </wp:positionV>
              <wp:extent cx="2260121" cy="711680"/>
              <wp:effectExtent l="0" t="0" r="635" b="0"/>
              <wp:wrapNone/>
              <wp:docPr id="2" name="Tekstfel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0121" cy="7116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A59004" w14:textId="77777777" w:rsidR="00612224" w:rsidRPr="009438D3" w:rsidRDefault="00612224" w:rsidP="009438D3">
                          <w:pPr>
                            <w:pStyle w:val="Lilleskrift"/>
                            <w:spacing w:after="46" w:line="200" w:lineRule="exact"/>
                            <w:rPr>
                              <w:color w:val="2A2A2A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1FFA881" id="_x0000_t202" coordsize="21600,21600" o:spt="202" path="m,l,21600r21600,l21600,xe">
              <v:stroke joinstyle="miter"/>
              <v:path gradientshapeok="t" o:connecttype="rect"/>
            </v:shapetype>
            <v:shape id="_x0000_s1096" type="#_x0000_t202" style="position:absolute;margin-left:191.1pt;margin-top:-.05pt;width:177.95pt;height:56.0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" filled="f" stroked="f" strokeweight=".5pt">
              <v:textbox inset="0,0,0,0">
                <w:txbxContent>
                  <w:p w14:paraId="65A59004" w14:textId="77777777" w:rsidR="00612224" w:rsidRPr="009438D3" w:rsidRDefault="00612224" w:rsidP="009438D3">
                    <w:pPr>
                      <w:pStyle w:val="Lilleskrift"/>
                      <w:spacing w:after="46" w:line="200" w:lineRule="exact"/>
                      <w:rPr>
                        <w:color w:val="2A2A2A" w:themeColor="text1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9E7B3A"/>
    <w:multiLevelType w:val="hybridMultilevel"/>
    <w:tmpl w:val="DAE417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792C6D"/>
    <w:multiLevelType w:val="hybridMultilevel"/>
    <w:tmpl w:val="145A43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4D4D9F"/>
    <w:multiLevelType w:val="hybridMultilevel"/>
    <w:tmpl w:val="304AF7C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1219"/>
  <w:hyphenationZone w:val="425"/>
  <w:drawingGridHorizontalSpacing w:val="2688"/>
  <w:drawingGridVerticalSpacing w:val="6"/>
  <w:doNotUseMarginsForDrawingGridOrigin/>
  <w:drawingGridHorizontalOrigin w:val="680"/>
  <w:drawingGridVerticalOrigin w:val="6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679"/>
    <w:rsid w:val="0007778E"/>
    <w:rsid w:val="000B0787"/>
    <w:rsid w:val="000B7DFF"/>
    <w:rsid w:val="000D55B9"/>
    <w:rsid w:val="00101958"/>
    <w:rsid w:val="001025FC"/>
    <w:rsid w:val="00102EE1"/>
    <w:rsid w:val="001147B5"/>
    <w:rsid w:val="001514C9"/>
    <w:rsid w:val="001C030B"/>
    <w:rsid w:val="001E113B"/>
    <w:rsid w:val="001E227D"/>
    <w:rsid w:val="00222304"/>
    <w:rsid w:val="00223828"/>
    <w:rsid w:val="00234E42"/>
    <w:rsid w:val="00272CEB"/>
    <w:rsid w:val="0028792B"/>
    <w:rsid w:val="002C2CF0"/>
    <w:rsid w:val="002F4330"/>
    <w:rsid w:val="00321F0F"/>
    <w:rsid w:val="00332E8D"/>
    <w:rsid w:val="00371679"/>
    <w:rsid w:val="00372E95"/>
    <w:rsid w:val="003B1810"/>
    <w:rsid w:val="003D3FCF"/>
    <w:rsid w:val="003D6A57"/>
    <w:rsid w:val="00410FEB"/>
    <w:rsid w:val="00421BF1"/>
    <w:rsid w:val="00451DC3"/>
    <w:rsid w:val="00462A31"/>
    <w:rsid w:val="00537E64"/>
    <w:rsid w:val="00550804"/>
    <w:rsid w:val="00584D9E"/>
    <w:rsid w:val="005A5292"/>
    <w:rsid w:val="00600870"/>
    <w:rsid w:val="00612224"/>
    <w:rsid w:val="00631451"/>
    <w:rsid w:val="006351A3"/>
    <w:rsid w:val="00651D71"/>
    <w:rsid w:val="006626CB"/>
    <w:rsid w:val="006A1D87"/>
    <w:rsid w:val="006C24A4"/>
    <w:rsid w:val="006D2783"/>
    <w:rsid w:val="00726E86"/>
    <w:rsid w:val="007A15DC"/>
    <w:rsid w:val="007B6A3A"/>
    <w:rsid w:val="007C016A"/>
    <w:rsid w:val="007D1936"/>
    <w:rsid w:val="008000E9"/>
    <w:rsid w:val="00845687"/>
    <w:rsid w:val="008C241E"/>
    <w:rsid w:val="008D7BAE"/>
    <w:rsid w:val="008F37D7"/>
    <w:rsid w:val="008F6C3D"/>
    <w:rsid w:val="00913447"/>
    <w:rsid w:val="009438D3"/>
    <w:rsid w:val="009507BB"/>
    <w:rsid w:val="00953B47"/>
    <w:rsid w:val="009653EC"/>
    <w:rsid w:val="00985509"/>
    <w:rsid w:val="0099161D"/>
    <w:rsid w:val="00A02A43"/>
    <w:rsid w:val="00A514FE"/>
    <w:rsid w:val="00A64D1A"/>
    <w:rsid w:val="00A86C60"/>
    <w:rsid w:val="00B229B5"/>
    <w:rsid w:val="00B41B4B"/>
    <w:rsid w:val="00B6424A"/>
    <w:rsid w:val="00C9150B"/>
    <w:rsid w:val="00CA4151"/>
    <w:rsid w:val="00CA7DAD"/>
    <w:rsid w:val="00CE7142"/>
    <w:rsid w:val="00D0067B"/>
    <w:rsid w:val="00D0376B"/>
    <w:rsid w:val="00D26E0F"/>
    <w:rsid w:val="00D94438"/>
    <w:rsid w:val="00DA6F1F"/>
    <w:rsid w:val="00E07C48"/>
    <w:rsid w:val="00E273CA"/>
    <w:rsid w:val="00EF3A8A"/>
    <w:rsid w:val="00F02A41"/>
    <w:rsid w:val="00F6492E"/>
    <w:rsid w:val="00F92D08"/>
    <w:rsid w:val="00F96BD6"/>
    <w:rsid w:val="00FA304C"/>
    <w:rsid w:val="00FB07BA"/>
    <w:rsid w:val="0D03B920"/>
    <w:rsid w:val="10AFE24F"/>
    <w:rsid w:val="10EE187D"/>
    <w:rsid w:val="18BCF2C4"/>
    <w:rsid w:val="1AABA528"/>
    <w:rsid w:val="26586230"/>
    <w:rsid w:val="279B59C6"/>
    <w:rsid w:val="27E5AD8A"/>
    <w:rsid w:val="29817DEB"/>
    <w:rsid w:val="2B1D4E4C"/>
    <w:rsid w:val="2BE40944"/>
    <w:rsid w:val="2BED801E"/>
    <w:rsid w:val="44C91985"/>
    <w:rsid w:val="45BD1895"/>
    <w:rsid w:val="53BDE562"/>
    <w:rsid w:val="53DCCF3B"/>
    <w:rsid w:val="54372FE1"/>
    <w:rsid w:val="55A02992"/>
    <w:rsid w:val="58E4082B"/>
    <w:rsid w:val="5C06BFF6"/>
    <w:rsid w:val="5FEACE9A"/>
    <w:rsid w:val="6B3CCF1F"/>
    <w:rsid w:val="6E746FE1"/>
    <w:rsid w:val="7A97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529A7A"/>
  <w15:chartTrackingRefBased/>
  <w15:docId w15:val="{ACA56008-D7E6-459B-9BA5-FA01AC4B6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0804"/>
    <w:pPr>
      <w:spacing w:line="280" w:lineRule="exact"/>
    </w:pPr>
    <w:rPr>
      <w:color w:val="000000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0804"/>
    <w:pPr>
      <w:keepNext/>
      <w:keepLines/>
      <w:spacing w:before="420" w:after="140" w:line="400" w:lineRule="exact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34E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50804"/>
    <w:rPr>
      <w:rFonts w:asciiTheme="majorHAnsi" w:eastAsiaTheme="majorEastAsia" w:hAnsiTheme="majorHAnsi" w:cstheme="majorBidi"/>
      <w:b/>
      <w:color w:val="000000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34E42"/>
    <w:rPr>
      <w:rFonts w:asciiTheme="majorHAnsi" w:eastAsiaTheme="majorEastAsia" w:hAnsiTheme="majorHAnsi" w:cstheme="majorBidi"/>
      <w:color w:val="000000"/>
      <w:sz w:val="26"/>
      <w:szCs w:val="26"/>
    </w:rPr>
  </w:style>
  <w:style w:type="character" w:styleId="Kraftigfremhvning">
    <w:name w:val="Intense Emphasis"/>
    <w:basedOn w:val="Standardskrifttypeiafsnit"/>
    <w:uiPriority w:val="21"/>
    <w:qFormat/>
    <w:rsid w:val="005A5292"/>
    <w:rPr>
      <w:i/>
      <w:iCs/>
      <w:color w:val="2A2A2A" w:themeColor="text1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A5292"/>
    <w:pPr>
      <w:pBdr>
        <w:top w:val="single" w:sz="4" w:space="10" w:color="2A2A2A" w:themeColor="text1"/>
        <w:bottom w:val="single" w:sz="4" w:space="10" w:color="2A2A2A" w:themeColor="text1"/>
      </w:pBdr>
      <w:spacing w:before="360" w:after="360"/>
      <w:ind w:left="864" w:right="864"/>
      <w:jc w:val="center"/>
    </w:pPr>
    <w:rPr>
      <w:i/>
      <w:iCs/>
      <w:color w:val="2A2A2A" w:themeColor="tex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A5292"/>
    <w:rPr>
      <w:i/>
      <w:iCs/>
      <w:color w:val="2A2A2A" w:themeColor="text1"/>
    </w:rPr>
  </w:style>
  <w:style w:type="character" w:styleId="Kraftighenvisning">
    <w:name w:val="Intense Reference"/>
    <w:basedOn w:val="Standardskrifttypeiafsnit"/>
    <w:uiPriority w:val="32"/>
    <w:qFormat/>
    <w:rsid w:val="005A5292"/>
    <w:rPr>
      <w:b/>
      <w:bCs/>
      <w:smallCaps/>
      <w:color w:val="2A2A2A" w:themeColor="text1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A64D1A"/>
    <w:pPr>
      <w:tabs>
        <w:tab w:val="center" w:pos="7371"/>
      </w:tabs>
      <w:spacing w:after="46" w:line="200" w:lineRule="exac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rsid w:val="00A64D1A"/>
    <w:rPr>
      <w:color w:val="000000"/>
      <w:sz w:val="16"/>
    </w:rPr>
  </w:style>
  <w:style w:type="paragraph" w:styleId="Sidefod">
    <w:name w:val="footer"/>
    <w:basedOn w:val="Normal"/>
    <w:link w:val="SidefodTegn"/>
    <w:uiPriority w:val="99"/>
    <w:unhideWhenUsed/>
    <w:rsid w:val="006626C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626CB"/>
  </w:style>
  <w:style w:type="paragraph" w:styleId="Titel">
    <w:name w:val="Title"/>
    <w:basedOn w:val="Normal"/>
    <w:next w:val="Normal"/>
    <w:link w:val="TitelTegn"/>
    <w:uiPriority w:val="10"/>
    <w:qFormat/>
    <w:rsid w:val="00CA4151"/>
    <w:pPr>
      <w:spacing w:after="420" w:line="680" w:lineRule="exact"/>
      <w:contextualSpacing/>
    </w:pPr>
    <w:rPr>
      <w:rFonts w:asciiTheme="majorHAnsi" w:eastAsiaTheme="majorEastAsia" w:hAnsiTheme="majorHAnsi" w:cs="Times New Roman (Overskrifter C"/>
      <w:spacing w:val="-6"/>
      <w:kern w:val="28"/>
      <w:sz w:val="64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A4151"/>
    <w:rPr>
      <w:rFonts w:asciiTheme="majorHAnsi" w:eastAsiaTheme="majorEastAsia" w:hAnsiTheme="majorHAnsi" w:cs="Times New Roman (Overskrifter C"/>
      <w:color w:val="000000"/>
      <w:spacing w:val="-6"/>
      <w:kern w:val="28"/>
      <w:sz w:val="64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34E42"/>
    <w:pPr>
      <w:numPr>
        <w:ilvl w:val="1"/>
      </w:numPr>
      <w:spacing w:after="160"/>
    </w:pPr>
    <w:rPr>
      <w:rFonts w:eastAsiaTheme="minorEastAsia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34E42"/>
    <w:rPr>
      <w:rFonts w:eastAsiaTheme="minorEastAsia"/>
      <w:color w:val="000000"/>
      <w:spacing w:val="15"/>
      <w:sz w:val="22"/>
      <w:szCs w:val="22"/>
    </w:rPr>
  </w:style>
  <w:style w:type="paragraph" w:customStyle="1" w:styleId="Lilleskrift">
    <w:name w:val="Lille skrift"/>
    <w:basedOn w:val="Sidehoved"/>
    <w:qFormat/>
    <w:rsid w:val="009438D3"/>
    <w:pPr>
      <w:tabs>
        <w:tab w:val="left" w:pos="1588"/>
      </w:tabs>
      <w:spacing w:after="76" w:line="202" w:lineRule="exact"/>
    </w:pPr>
    <w:rPr>
      <w:bCs/>
      <w:color w:val="5F5F5F" w:themeColor="text1" w:themeTint="BF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32E8D"/>
  </w:style>
  <w:style w:type="paragraph" w:styleId="Ingenafstand">
    <w:name w:val="No Spacing"/>
    <w:uiPriority w:val="1"/>
    <w:qFormat/>
    <w:rsid w:val="00550804"/>
    <w:rPr>
      <w:color w:val="000000"/>
      <w:sz w:val="20"/>
    </w:rPr>
  </w:style>
  <w:style w:type="paragraph" w:customStyle="1" w:styleId="Linje">
    <w:name w:val="Linje"/>
    <w:basedOn w:val="Lilleskrift"/>
    <w:rsid w:val="00550804"/>
    <w:pPr>
      <w:pBdr>
        <w:bottom w:val="single" w:sz="2" w:space="1" w:color="5F5F5F" w:themeColor="text1" w:themeTint="BF"/>
      </w:pBdr>
      <w:spacing w:before="360" w:line="40" w:lineRule="exact"/>
    </w:pPr>
    <w:rPr>
      <w:b/>
      <w:bCs w:val="0"/>
    </w:rPr>
  </w:style>
  <w:style w:type="paragraph" w:customStyle="1" w:styleId="Mellemrubrik">
    <w:name w:val="Mellemrubrik"/>
    <w:basedOn w:val="Normal"/>
    <w:qFormat/>
    <w:rsid w:val="00550804"/>
    <w:pPr>
      <w:spacing w:before="280" w:after="120"/>
    </w:pPr>
    <w:rPr>
      <w:b/>
      <w:bCs/>
    </w:rPr>
  </w:style>
  <w:style w:type="character" w:styleId="Hyperlink">
    <w:name w:val="Hyperlink"/>
    <w:basedOn w:val="Standardskrifttypeiafsnit"/>
    <w:uiPriority w:val="99"/>
    <w:unhideWhenUsed/>
    <w:rsid w:val="00CE7142"/>
    <w:rPr>
      <w:color w:val="2A2A2A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CE7142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451DC3"/>
    <w:rPr>
      <w:color w:val="7F7F7F" w:themeColor="followedHyperlink"/>
      <w:u w:val="single"/>
    </w:rPr>
  </w:style>
  <w:style w:type="paragraph" w:styleId="Brdtekst">
    <w:name w:val="Body Text"/>
    <w:link w:val="BrdtekstTegn"/>
    <w:rsid w:val="00537E64"/>
    <w:pPr>
      <w:spacing w:after="120" w:line="276" w:lineRule="auto"/>
    </w:pPr>
    <w:rPr>
      <w:rFonts w:ascii="Garamond" w:hAnsi="Garamond"/>
      <w:kern w:val="24"/>
      <w:szCs w:val="22"/>
      <w:lang w:val="en-US"/>
      <w14:ligatures w14:val="standard"/>
    </w:rPr>
  </w:style>
  <w:style w:type="character" w:customStyle="1" w:styleId="BrdtekstTegn">
    <w:name w:val="Brødtekst Tegn"/>
    <w:basedOn w:val="Standardskrifttypeiafsnit"/>
    <w:link w:val="Brdtekst"/>
    <w:rsid w:val="00537E64"/>
    <w:rPr>
      <w:rFonts w:ascii="Garamond" w:hAnsi="Garamond"/>
      <w:kern w:val="24"/>
      <w:szCs w:val="22"/>
      <w:lang w:val="en-US"/>
      <w14:ligatures w14:val="standard"/>
    </w:rPr>
  </w:style>
  <w:style w:type="paragraph" w:styleId="Listeafsnit">
    <w:name w:val="List Paragraph"/>
    <w:basedOn w:val="Normal"/>
    <w:uiPriority w:val="34"/>
    <w:qFormat/>
    <w:rsid w:val="00F92D08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86C6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86C60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gr\Downloads\CFU_Elevmateriale%20(1).dotx" TargetMode="External"/></Relationships>
</file>

<file path=word/theme/theme1.xml><?xml version="1.0" encoding="utf-8"?>
<a:theme xmlns:a="http://schemas.openxmlformats.org/drawingml/2006/main" name="CFU_PowerPoint_Theme">
  <a:themeElements>
    <a:clrScheme name="CFU">
      <a:dk1>
        <a:srgbClr val="2A2A2A"/>
      </a:dk1>
      <a:lt1>
        <a:srgbClr val="EEF3E3"/>
      </a:lt1>
      <a:dk2>
        <a:srgbClr val="872C59"/>
      </a:dk2>
      <a:lt2>
        <a:srgbClr val="FFFFFF"/>
      </a:lt2>
      <a:accent1>
        <a:srgbClr val="F05923"/>
      </a:accent1>
      <a:accent2>
        <a:srgbClr val="FFCD00"/>
      </a:accent2>
      <a:accent3>
        <a:srgbClr val="B7819C"/>
      </a:accent3>
      <a:accent4>
        <a:srgbClr val="F69C7B"/>
      </a:accent4>
      <a:accent5>
        <a:srgbClr val="FFE166"/>
      </a:accent5>
      <a:accent6>
        <a:srgbClr val="7F7F7F"/>
      </a:accent6>
      <a:hlink>
        <a:srgbClr val="2A2A2A"/>
      </a:hlink>
      <a:folHlink>
        <a:srgbClr val="7F7F7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CFU_PowerPoint_Theme" id="{7ABD3D4E-249F-974D-861A-7A5F5E99F6EB}" vid="{C840BA66-42DF-1849-83F1-598020B5FC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8cb026-90ae-4e7b-968e-20d2d674c17b" xsi:nil="true"/>
    <lcf76f155ced4ddcb4097134ff3c332f xmlns="db5e4e26-a774-4089-af9d-49e166f4886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793152213AB543A430B8FE5C95C7F0" ma:contentTypeVersion="18" ma:contentTypeDescription="Opret et nyt dokument." ma:contentTypeScope="" ma:versionID="78a253c8f124f91a64854ca5bd32833e">
  <xsd:schema xmlns:xsd="http://www.w3.org/2001/XMLSchema" xmlns:xs="http://www.w3.org/2001/XMLSchema" xmlns:p="http://schemas.microsoft.com/office/2006/metadata/properties" xmlns:ns2="db5e4e26-a774-4089-af9d-49e166f48864" xmlns:ns3="938cb026-90ae-4e7b-968e-20d2d674c17b" targetNamespace="http://schemas.microsoft.com/office/2006/metadata/properties" ma:root="true" ma:fieldsID="48623fc009fdca1e2607f08ac2588469" ns2:_="" ns3:_="">
    <xsd:import namespace="db5e4e26-a774-4089-af9d-49e166f48864"/>
    <xsd:import namespace="938cb026-90ae-4e7b-968e-20d2d674c1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e4e26-a774-4089-af9d-49e166f488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315ba257-2ce8-4821-9133-510de1ae0d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cb026-90ae-4e7b-968e-20d2d674c17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eef2d4f-8041-42c3-be3a-533c4afa6bd9}" ma:internalName="TaxCatchAll" ma:showField="CatchAllData" ma:web="938cb026-90ae-4e7b-968e-20d2d674c1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3CEE52-D1F2-4BC7-B1D0-E918A496C7E6}">
  <ds:schemaRefs>
    <ds:schemaRef ds:uri="http://schemas.microsoft.com/office/2006/metadata/properties"/>
    <ds:schemaRef ds:uri="http://schemas.microsoft.com/office/infopath/2007/PartnerControls"/>
    <ds:schemaRef ds:uri="938cb026-90ae-4e7b-968e-20d2d674c17b"/>
    <ds:schemaRef ds:uri="db5e4e26-a774-4089-af9d-49e166f48864"/>
  </ds:schemaRefs>
</ds:datastoreItem>
</file>

<file path=customXml/itemProps2.xml><?xml version="1.0" encoding="utf-8"?>
<ds:datastoreItem xmlns:ds="http://schemas.openxmlformats.org/officeDocument/2006/customXml" ds:itemID="{33740EA6-95E5-47CD-B0C5-325C4FBA5A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5e4e26-a774-4089-af9d-49e166f48864"/>
    <ds:schemaRef ds:uri="938cb026-90ae-4e7b-968e-20d2d674c1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017C19-58EA-4444-9DF4-52AF308E5C1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8AA8F8-EABC-4546-BFCD-32AFC70A3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CFU_Elevmateriale (1).dotx</Template>
  <TotalTime>0</TotalTime>
  <Pages>10</Pages>
  <Words>291</Words>
  <Characters>1529</Characters>
  <Application>Microsoft Office Word</Application>
  <DocSecurity>0</DocSecurity>
  <Lines>1529</Lines>
  <Paragraphs>82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Greve</dc:creator>
  <cp:keywords/>
  <dc:description/>
  <cp:lastModifiedBy>Karin Abrahamsen (KAAB) | VIA</cp:lastModifiedBy>
  <cp:revision>2</cp:revision>
  <cp:lastPrinted>2024-06-21T10:23:00Z</cp:lastPrinted>
  <dcterms:created xsi:type="dcterms:W3CDTF">2024-08-20T11:07:00Z</dcterms:created>
  <dcterms:modified xsi:type="dcterms:W3CDTF">2024-08-20T11:07:00Z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0x01010060793152213AB543A430B8FE5C95C7F0</vt:lpwstr>
  </property>
  <property fmtid="{D5CDD505-2E9C-101B-9397-08002B2CF9AE}" pid="3" name="MediaServiceImageTags">
    <vt:lpwstr/>
  </property>
</Properties>
</file>